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13" w:lineRule="exact"/>
        <w:ind w:right="343"/>
        <w:jc w:val="right"/>
        <w:rPr>
          <w:b w:val="0"/>
          <w:bCs w:val="0"/>
        </w:rPr>
      </w:pPr>
      <w:r>
        <w:rPr/>
        <w:pict>
          <v:shape style="position:absolute;margin-left:42.240002pt;margin-top:-.610701pt;width:40.32pt;height:50.88pt;mso-position-horizontal-relative:page;mso-position-vertical-relative:paragraph;z-index:-799" type="#_x0000_t75">
            <v:imagedata r:id="rId5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209198pt;margin-top:3.126972pt;width:37.902501pt;height:62.839226pt;mso-position-horizontal-relative:page;mso-position-vertical-relative:paragraph;z-index:-783" type="#_x0000_t202" filled="f" stroked="f">
            <v:textbox inset="0,0,0,0">
              <w:txbxContent>
                <w:p>
                  <w:pPr>
                    <w:spacing w:line="125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-68"/>
                      <w:w w:val="65"/>
                      <w:position w:val="-10"/>
                      <w:sz w:val="74"/>
                      <w:szCs w:val="7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"/>
                      <w:w w:val="65"/>
                      <w:position w:val="0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B"/>
                      <w:spacing w:val="-113"/>
                      <w:w w:val="65"/>
                      <w:position w:val="17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81"/>
                      <w:w w:val="65"/>
                      <w:position w:val="0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45"/>
                      <w:w w:val="65"/>
                      <w:position w:val="17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8"/>
                      <w:w w:val="65"/>
                      <w:position w:val="0"/>
                      <w:sz w:val="19"/>
                      <w:szCs w:val="19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CACAC"/>
                      <w:spacing w:val="-139"/>
                      <w:w w:val="65"/>
                      <w:position w:val="-33"/>
                      <w:sz w:val="82"/>
                      <w:szCs w:val="8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31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2121"/>
          <w:spacing w:val="0"/>
          <w:w w:val="90"/>
        </w:rPr>
        <w:t>SAN</w:t>
      </w:r>
      <w:r>
        <w:rPr>
          <w:color w:val="212121"/>
          <w:spacing w:val="-57"/>
          <w:w w:val="90"/>
        </w:rPr>
        <w:t> </w:t>
      </w:r>
      <w:r>
        <w:rPr>
          <w:color w:val="212121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313131"/>
          <w:spacing w:val="0"/>
          <w:w w:val="70"/>
          <w:sz w:val="32"/>
          <w:szCs w:val="32"/>
        </w:rPr>
        <w:t>de/osLAGOS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4" w:lineRule="exact"/>
        <w:ind w:left="0" w:right="3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2121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lc•ldia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0"/>
          <w:w w:val="95"/>
          <w:sz w:val="11"/>
          <w:szCs w:val="11"/>
        </w:rPr>
        <w:t>2018-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4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5D5D5B"/>
          <w:spacing w:val="0"/>
          <w:w w:val="95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79" w:lineRule="exact"/>
        <w:ind w:left="0" w:right="352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t.A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io/'1.¡;;...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7" w:lineRule="auto"/>
        <w:ind w:left="4441" w:right="1362" w:hanging="258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47.519989pt;margin-top:52.560337pt;width:94.08pt;height:18.240pt;mso-position-horizontal-relative:page;mso-position-vertical-relative:paragraph;z-index:-797" type="#_x0000_t75">
            <v:imagedata r:id="rId6" o:title=""/>
          </v:shape>
        </w:pict>
      </w:r>
      <w:r>
        <w:rPr/>
        <w:pict>
          <v:group style="position:absolute;margin-left:599.039978pt;margin-top:-48.644394pt;width:9.6pt;height:437.228737pt;mso-position-horizontal-relative:page;mso-position-vertical-relative:paragraph;z-index:-793" coordorigin="11981,-973" coordsize="192,8745">
            <v:shape style="position:absolute;left:11981;top:2894;width:192;height:1306" type="#_x0000_t75">
              <v:imagedata r:id="rId7" o:title=""/>
            </v:shape>
            <v:group style="position:absolute;left:12074;top:-959;width:2;height:8716" coordorigin="12074,-959" coordsize="2,8716">
              <v:shape style="position:absolute;left:12074;top:-959;width:2;height:8716" coordorigin="12074,-959" coordsize="0,8716" path="m12074,7758l12074,-959e" filled="f" stroked="t" strokeweight="1.404207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9.433289pt;margin-top:-34.874542pt;width:39.926572pt;height:60.0pt;mso-position-horizontal-relative:page;mso-position-vertical-relative:paragraph;z-index:-782" type="#_x0000_t202" filled="f" stroked="f">
            <v:textbox inset="0,0,0,0">
              <w:txbxContent>
                <w:p>
                  <w:pPr>
                    <w:spacing w:line="1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6"/>
                      <w:w w:val="180"/>
                      <w:sz w:val="120"/>
                      <w:szCs w:val="120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4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2121"/>
          <w:spacing w:val="0"/>
          <w:w w:val="98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7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400" w:bottom="0" w:left="320" w:right="0"/>
          <w:cols w:num="2" w:equalWidth="0">
            <w:col w:w="3345" w:space="764"/>
            <w:col w:w="7811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7.760pt;height:17.28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0" w:right="180"/>
        <w:jc w:val="center"/>
      </w:pPr>
      <w:r>
        <w:rPr/>
        <w:pict>
          <v:shape style="position:absolute;margin-left:15.36pt;margin-top:-46.466366pt;width:74.88pt;height:564.48pt;mso-position-horizontal-relative:page;mso-position-vertical-relative:paragraph;z-index:-798" type="#_x0000_t75">
            <v:imagedata r:id="rId9" o:title=""/>
          </v:shape>
        </w:pict>
      </w:r>
      <w:r>
        <w:rPr/>
        <w:pict>
          <v:shape style="position:absolute;margin-left:554.880005pt;margin-top:-42.626347pt;width:27.84pt;height:185.28pt;mso-position-horizontal-relative:page;mso-position-vertical-relative:paragraph;z-index:-794" type="#_x0000_t75">
            <v:imagedata r:id="rId10" o:title=""/>
          </v:shape>
        </w:pic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4" w:lineRule="auto"/>
        <w:ind w:left="1585" w:right="1761" w:firstLine="692"/>
        <w:jc w:val="both"/>
      </w:pPr>
      <w:r>
        <w:rPr/>
        <w:pict>
          <v:group style="position:absolute;margin-left:10.64857pt;margin-top:-4.331912pt;width:.1pt;height:121.2462pt;mso-position-horizontal-relative:page;mso-position-vertical-relative:paragraph;z-index:-787" coordorigin="213,-87" coordsize="2,2425">
            <v:shape style="position:absolute;left:213;top:-87;width:2;height:2425" coordorigin="213,-87" coordsize="0,2425" path="m213,2338l213,-87e" filled="f" stroked="t" strokeweight="1.404207pt" strokecolor="#CFCFCF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12:00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p.m.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tuvo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verificativo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Asamblea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313131"/>
          <w:spacing w:val="0"/>
          <w:w w:val="100"/>
        </w:rPr>
        <w:t>consejo</w:t>
      </w:r>
      <w:r>
        <w:rPr>
          <w:b w:val="0"/>
          <w:bCs w:val="0"/>
          <w:color w:val="31313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contando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asistencia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Padilla,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313131"/>
          <w:spacing w:val="0"/>
          <w:w w:val="100"/>
        </w:rPr>
        <w:t>regidor</w:t>
      </w:r>
      <w:r>
        <w:rPr>
          <w:b w:val="0"/>
          <w:bCs w:val="0"/>
          <w:color w:val="31313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obras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públicas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Mvz.</w:t>
      </w:r>
      <w:r>
        <w:rPr>
          <w:b w:val="0"/>
          <w:bCs w:val="0"/>
          <w:color w:val="212121"/>
          <w:spacing w:val="-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Jorge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Liborio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Marín,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Director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de</w:t>
      </w:r>
      <w:r>
        <w:rPr>
          <w:b w:val="0"/>
          <w:bCs w:val="0"/>
          <w:color w:val="31313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Muñoz,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8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Campos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García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4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rurales,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los</w:t>
      </w:r>
      <w:r>
        <w:rPr>
          <w:b w:val="0"/>
          <w:bCs w:val="0"/>
          <w:color w:val="31313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100"/>
        </w:rPr>
        <w:t>comisarios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diferentes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517.440002pt;margin-top:2.450784pt;width:30.72pt;height:54.72pt;mso-position-horizontal-relative:page;mso-position-vertical-relative:paragraph;z-index:-792" type="#_x0000_t75">
            <v:imagedata r:id="rId11" o:title=""/>
          </v:shape>
        </w:pict>
      </w:r>
      <w:r>
        <w:rPr/>
        <w:pict>
          <v:shape style="position:absolute;margin-left:572.159973pt;margin-top:16.850784pt;width:23.04pt;height:69.12pt;mso-position-horizontal-relative:page;mso-position-vertical-relative:paragraph;z-index:-791" type="#_x0000_t75">
            <v:imagedata r:id="rId12" o:title=""/>
          </v:shape>
        </w:pict>
      </w: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7" w:right="0"/>
        <w:jc w:val="left"/>
      </w:pPr>
      <w:r>
        <w:rPr>
          <w:b w:val="0"/>
          <w:bCs w:val="0"/>
          <w:color w:val="212121"/>
          <w:spacing w:val="0"/>
          <w:w w:val="95"/>
        </w:rPr>
        <w:t>1.-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3" w:right="0"/>
        <w:jc w:val="left"/>
      </w:pPr>
      <w:r>
        <w:rPr>
          <w:b w:val="0"/>
          <w:bCs w:val="0"/>
          <w:color w:val="212121"/>
          <w:spacing w:val="0"/>
          <w:w w:val="95"/>
        </w:rPr>
        <w:t>2.-Auto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Presentación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3.-Lectura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anterior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63" w:right="0"/>
        <w:jc w:val="left"/>
      </w:pPr>
      <w:r>
        <w:rPr/>
        <w:pict>
          <v:shape style="position:absolute;margin-left:533.76001pt;margin-top:.057186pt;width:54.72pt;height:81.6pt;mso-position-horizontal-relative:page;mso-position-vertical-relative:paragraph;z-index:-790" type="#_x0000_t75">
            <v:imagedata r:id="rId13" o:title=""/>
          </v:shape>
        </w:pict>
      </w:r>
      <w:r>
        <w:rPr/>
        <w:pict>
          <v:shape style="position:absolute;margin-left:127.782799pt;margin-top:2.151581pt;width:15.518401pt;height:48pt;mso-position-horizontal-relative:page;mso-position-vertical-relative:paragraph;z-index:-781" type="#_x0000_t202" filled="f" stroked="f">
            <v:textbox inset="0,0,0,0">
              <w:txbxContent>
                <w:p>
                  <w:pPr>
                    <w:spacing w:line="9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E62B1"/>
                      <w:spacing w:val="0"/>
                      <w:w w:val="50"/>
                      <w:sz w:val="96"/>
                      <w:szCs w:val="9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2121"/>
          <w:spacing w:val="0"/>
          <w:w w:val="100"/>
        </w:rPr>
        <w:t>4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494848"/>
          <w:spacing w:val="-11"/>
          <w:w w:val="100"/>
        </w:rPr>
        <w:t>J</w:t>
      </w:r>
      <w:r>
        <w:rPr>
          <w:b w:val="0"/>
          <w:bCs w:val="0"/>
          <w:color w:val="212121"/>
          <w:spacing w:val="0"/>
          <w:w w:val="100"/>
        </w:rPr>
        <w:t>emas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758" w:val="left" w:leader="none"/>
          <w:tab w:pos="1844" w:val="left" w:leader="none"/>
        </w:tabs>
        <w:ind w:left="0" w:right="476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597.119995pt;margin-top:6.187566pt;width:9.6pt;height:54.72pt;mso-position-horizontal-relative:page;mso-position-vertical-relative:paragraph;z-index:-789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>vc.xJ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>DMoY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;,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8" w:lineRule="auto"/>
        <w:ind w:left="1580" w:right="1763" w:firstLine="697"/>
        <w:jc w:val="both"/>
      </w:pPr>
      <w:r>
        <w:rPr/>
        <w:pict>
          <v:shape style="position:absolute;margin-left:544.320007pt;margin-top:51.667778pt;width:56.64pt;height:158.4pt;mso-position-horizontal-relative:page;mso-position-vertical-relative:paragraph;z-index:-788" type="#_x0000_t75">
            <v:imagedata r:id="rId15" o:title=""/>
          </v:shape>
        </w:pict>
      </w:r>
      <w:r>
        <w:rPr>
          <w:b w:val="0"/>
          <w:bCs w:val="0"/>
          <w:color w:val="313131"/>
          <w:spacing w:val="0"/>
          <w:w w:val="100"/>
        </w:rPr>
        <w:t>1.-Se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informa</w:t>
      </w:r>
      <w:r>
        <w:rPr>
          <w:b w:val="0"/>
          <w:bCs w:val="0"/>
          <w:color w:val="31313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con</w:t>
      </w:r>
      <w:r>
        <w:rPr>
          <w:b w:val="0"/>
          <w:bCs w:val="0"/>
          <w:color w:val="31313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secretario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Lic.</w:t>
      </w:r>
      <w:r>
        <w:rPr>
          <w:b w:val="0"/>
          <w:bCs w:val="0"/>
          <w:color w:val="31313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Alberto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Esquer,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solicitar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el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compra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alambre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cercar,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313131"/>
          <w:spacing w:val="0"/>
          <w:w w:val="100"/>
        </w:rPr>
        <w:t>cual</w:t>
      </w:r>
      <w:r>
        <w:rPr>
          <w:b w:val="0"/>
          <w:bCs w:val="0"/>
          <w:color w:val="31313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nos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propuso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hay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de$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2,000.000.00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región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norte,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siempre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y</w:t>
      </w:r>
      <w:r>
        <w:rPr>
          <w:b w:val="0"/>
          <w:bCs w:val="0"/>
          <w:color w:val="313131"/>
          <w:spacing w:val="0"/>
          <w:w w:val="92"/>
        </w:rPr>
        <w:t> </w:t>
      </w:r>
      <w:r>
        <w:rPr>
          <w:b w:val="0"/>
          <w:bCs w:val="0"/>
          <w:color w:val="313131"/>
          <w:spacing w:val="0"/>
          <w:w w:val="100"/>
        </w:rPr>
        <w:t>cuando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conjunto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la</w:t>
      </w:r>
      <w:r>
        <w:rPr>
          <w:b w:val="0"/>
          <w:bCs w:val="0"/>
          <w:color w:val="31313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trinitaria</w:t>
      </w:r>
      <w:r>
        <w:rPr>
          <w:b w:val="0"/>
          <w:bCs w:val="0"/>
          <w:color w:val="212121"/>
          <w:spacing w:val="-26"/>
          <w:w w:val="100"/>
        </w:rPr>
        <w:t> </w:t>
      </w:r>
      <w:r>
        <w:rPr>
          <w:b w:val="0"/>
          <w:bCs w:val="0"/>
          <w:color w:val="5D5D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2.-Los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Comisarios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5" w:lineRule="auto"/>
        <w:ind w:left="1575" w:right="1773" w:firstLine="7"/>
        <w:jc w:val="center"/>
      </w:pPr>
      <w:r>
        <w:rPr>
          <w:b w:val="0"/>
          <w:bCs w:val="0"/>
          <w:color w:val="313131"/>
          <w:spacing w:val="0"/>
          <w:w w:val="100"/>
        </w:rPr>
        <w:t>*La</w:t>
      </w:r>
      <w:r>
        <w:rPr>
          <w:b w:val="0"/>
          <w:bCs w:val="0"/>
          <w:color w:val="31313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Comisaria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Pedro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Flores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pregunta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reparación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techo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212121"/>
          <w:spacing w:val="0"/>
          <w:w w:val="100"/>
        </w:rPr>
        <w:t>escuela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primaria,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aprobó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cabildo.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584" w:val="left" w:leader="none"/>
        </w:tabs>
        <w:spacing w:before="1"/>
        <w:ind w:left="1585" w:right="0" w:hanging="1484"/>
        <w:jc w:val="left"/>
      </w:pPr>
      <w:r>
        <w:rPr>
          <w:b w:val="0"/>
          <w:bCs w:val="0"/>
          <w:color w:val="313131"/>
          <w:spacing w:val="0"/>
          <w:w w:val="95"/>
          <w:position w:val="2"/>
        </w:rPr>
        <w:t>*Informa</w:t>
      </w:r>
      <w:r>
        <w:rPr>
          <w:b w:val="0"/>
          <w:bCs w:val="0"/>
          <w:color w:val="313131"/>
          <w:spacing w:val="4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Isidro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Pérez</w:t>
      </w:r>
      <w:r>
        <w:rPr>
          <w:b w:val="0"/>
          <w:bCs w:val="0"/>
          <w:color w:val="212121"/>
          <w:spacing w:val="2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35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hay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una</w:t>
      </w:r>
      <w:r>
        <w:rPr>
          <w:b w:val="0"/>
          <w:bCs w:val="0"/>
          <w:color w:val="212121"/>
          <w:spacing w:val="28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persona</w:t>
      </w:r>
      <w:r>
        <w:rPr>
          <w:b w:val="0"/>
          <w:bCs w:val="0"/>
          <w:color w:val="212121"/>
          <w:spacing w:val="3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2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está</w:t>
      </w:r>
      <w:r>
        <w:rPr>
          <w:b w:val="0"/>
          <w:bCs w:val="0"/>
          <w:color w:val="212121"/>
          <w:spacing w:val="32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prendiéndole</w:t>
      </w:r>
      <w:r>
        <w:rPr>
          <w:b w:val="0"/>
          <w:bCs w:val="0"/>
          <w:color w:val="212121"/>
          <w:spacing w:val="3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los</w:t>
      </w:r>
      <w:r>
        <w:rPr>
          <w:b w:val="0"/>
          <w:bCs w:val="0"/>
          <w:color w:val="212121"/>
          <w:spacing w:val="2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barbechos,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ya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se</w:t>
      </w:r>
      <w:r>
        <w:rPr>
          <w:b w:val="0"/>
          <w:bCs w:val="0"/>
          <w:color w:val="212121"/>
          <w:spacing w:val="26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48"/>
        <w:ind w:left="0" w:right="199"/>
        <w:jc w:val="center"/>
      </w:pPr>
      <w:r>
        <w:rPr>
          <w:b w:val="0"/>
          <w:bCs w:val="0"/>
          <w:color w:val="313131"/>
          <w:spacing w:val="0"/>
          <w:w w:val="100"/>
        </w:rPr>
        <w:t>reportó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aprendió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sueltan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sin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sanción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piden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provoque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400" w:bottom="0" w:left="320" w:right="0"/>
        </w:sectPr>
      </w:pPr>
    </w:p>
    <w:p>
      <w:pPr>
        <w:pStyle w:val="BodyText"/>
        <w:spacing w:before="65"/>
        <w:ind w:left="1580" w:right="0"/>
        <w:jc w:val="left"/>
      </w:pPr>
      <w:r>
        <w:rPr>
          <w:b w:val="0"/>
          <w:bCs w:val="0"/>
          <w:color w:val="212121"/>
          <w:spacing w:val="0"/>
          <w:w w:val="100"/>
        </w:rPr>
        <w:t>más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incendios.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*Informa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Miguel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Herrera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agostadero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5"/>
        <w:ind w:left="30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13131"/>
          <w:spacing w:val="0"/>
          <w:w w:val="95"/>
        </w:rPr>
        <w:t>t:a</w:t>
      </w:r>
      <w:r>
        <w:rPr>
          <w:b w:val="0"/>
          <w:bCs w:val="0"/>
          <w:color w:val="31313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747474"/>
          <w:spacing w:val="-47"/>
          <w:w w:val="95"/>
        </w:rPr>
        <w:t>·</w:t>
      </w:r>
      <w:r>
        <w:rPr>
          <w:b w:val="0"/>
          <w:bCs w:val="0"/>
          <w:color w:val="212121"/>
          <w:spacing w:val="0"/>
          <w:w w:val="95"/>
        </w:rPr>
        <w:t>solución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tener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400" w:bottom="0" w:left="320" w:right="0"/>
          <w:cols w:num="2" w:equalWidth="0">
            <w:col w:w="7304" w:space="40"/>
            <w:col w:w="4576"/>
          </w:cols>
        </w:sectPr>
      </w:pPr>
    </w:p>
    <w:p>
      <w:pPr>
        <w:pStyle w:val="BodyText"/>
        <w:spacing w:before="70"/>
        <w:ind w:left="1575" w:right="0"/>
        <w:jc w:val="left"/>
      </w:pP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problema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Álvaro.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811" w:val="left" w:leader="none"/>
        </w:tabs>
        <w:spacing w:line="412" w:lineRule="exact"/>
        <w:ind w:left="1575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>fon:%1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5"/>
          <w:sz w:val="38"/>
          <w:szCs w:val="38"/>
        </w:rPr>
        <w:t>Wado.l&lt;{l-t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 w:line="412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400" w:bottom="0" w:left="320" w:right="0"/>
          <w:cols w:num="2" w:equalWidth="0">
            <w:col w:w="3811" w:space="1361"/>
            <w:col w:w="6748"/>
          </w:cols>
        </w:sectPr>
      </w:pPr>
    </w:p>
    <w:p>
      <w:pPr>
        <w:tabs>
          <w:tab w:pos="1982" w:val="left" w:leader="none"/>
          <w:tab w:pos="6579" w:val="left" w:leader="none"/>
          <w:tab w:pos="8030" w:val="left" w:leader="none"/>
        </w:tabs>
        <w:spacing w:line="773" w:lineRule="exact"/>
        <w:ind w:left="1168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/>
        <w:pict>
          <v:shape style="position:absolute;margin-left:369.600006pt;margin-top:-19.152967pt;width:38.4pt;height:14.4pt;mso-position-horizontal-relative:page;mso-position-vertical-relative:paragraph;z-index:-796" type="#_x0000_t75">
            <v:imagedata r:id="rId16" o:title=""/>
          </v:shape>
        </w:pict>
      </w:r>
      <w:r>
        <w:rPr/>
        <w:pict>
          <v:shape style="position:absolute;margin-left:323.519989pt;margin-top:-3.792968pt;width:38.4pt;height:9.6pt;mso-position-horizontal-relative:page;mso-position-vertical-relative:paragraph;z-index:-795" type="#_x0000_t75">
            <v:imagedata r:id="rId17" o:title=""/>
          </v:shape>
        </w:pict>
      </w:r>
      <w:r>
        <w:rPr/>
        <w:pict>
          <v:group style="position:absolute;margin-left:8.893308pt;margin-top:348.848694pt;width:.1pt;height:27.4163pt;mso-position-horizontal-relative:page;mso-position-vertical-relative:page;z-index:-786" coordorigin="178,6977" coordsize="2,548">
            <v:shape style="position:absolute;left:178;top:6977;width:2;height:548" coordorigin="178,6977" coordsize="0,548" path="m178,7525l178,6977e" filled="f" stroked="t" strokeweight=".936138pt" strokecolor="#DFDFDF">
              <v:path arrowok="t"/>
            </v:shape>
            <w10:wrap type="none"/>
          </v:group>
        </w:pict>
      </w:r>
      <w:r>
        <w:rPr/>
        <w:pict>
          <v:group style="position:absolute;margin-left:9.244359pt;margin-top:16.422031pt;width:.1pt;height:99.7386pt;mso-position-horizontal-relative:page;mso-position-vertical-relative:paragraph;z-index:-785" coordorigin="185,328" coordsize="2,1995">
            <v:shape style="position:absolute;left:185;top:328;width:2;height:1995" coordorigin="185,328" coordsize="0,1995" path="m185,2323l185,328e" filled="f" stroked="t" strokeweight="1.404207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75"/>
          <w:sz w:val="49"/>
          <w:szCs w:val="49"/>
        </w:rPr>
        <w:t>y(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83"/>
          <w:w w:val="7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color w:val="7075BF"/>
          <w:spacing w:val="-15"/>
          <w:w w:val="120"/>
          <w:sz w:val="42"/>
          <w:szCs w:val="4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>¡;?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-3"/>
          <w:w w:val="75"/>
          <w:sz w:val="46"/>
          <w:szCs w:val="46"/>
        </w:rPr>
        <w:t>?</w:t>
      </w:r>
      <w:r>
        <w:rPr>
          <w:rFonts w:ascii="Arial" w:hAnsi="Arial" w:cs="Arial" w:eastAsia="Arial"/>
          <w:b w:val="0"/>
          <w:bCs w:val="0"/>
          <w:i w:val="0"/>
          <w:color w:val="7075BF"/>
          <w:spacing w:val="34"/>
          <w:w w:val="75"/>
          <w:sz w:val="46"/>
          <w:szCs w:val="4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ve_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75"/>
          <w:sz w:val="49"/>
          <w:szCs w:val="49"/>
        </w:rPr>
        <w:t>/1-erf/aí'da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2493" w:val="left" w:leader="none"/>
          <w:tab w:pos="3265" w:val="left" w:leader="none"/>
          <w:tab w:pos="6143" w:val="left" w:leader="none"/>
          <w:tab w:pos="7889" w:val="left" w:leader="none"/>
        </w:tabs>
        <w:spacing w:line="324" w:lineRule="exact"/>
        <w:ind w:left="42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34.509369pt;margin-top:15.827897pt;width:515.291752pt;height:69.528903pt;mso-position-horizontal-relative:page;mso-position-vertical-relative:paragraph;z-index:-7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Simón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Hernández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2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Centr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848"/>
                            <w:spacing w:val="0"/>
                            <w:w w:val="100"/>
                            <w:sz w:val="18"/>
                            <w:szCs w:val="18"/>
                          </w:rPr>
                          <w:t>47000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4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45"/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80"/>
                            <w:sz w:val="18"/>
                            <w:szCs w:val="18"/>
                          </w:rPr>
                          <w:t>-:]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21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-83"/>
                            <w:w w:val="2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1BFDF"/>
                            <w:spacing w:val="0"/>
                            <w:w w:val="21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7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/UYfr"'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)-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120"/>
                            <w:sz w:val="16"/>
                            <w:szCs w:val="16"/>
                          </w:rPr>
                          <w:t>¡()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6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75"/>
                            <w:sz w:val="17"/>
                            <w:szCs w:val="17"/>
                          </w:rPr>
                          <w:t>Ct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8"/>
                            <w:w w:val="7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75"/>
                            <w:position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217" w:val="left" w:leader="none"/>
                          </w:tabs>
                          <w:spacing w:line="189" w:lineRule="exact"/>
                          <w:ind w:left="217" w:right="0" w:hanging="16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Lagos,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4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39393"/>
                            <w:spacing w:val="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30"/>
                            <w:sz w:val="32"/>
                            <w:szCs w:val="32"/>
                          </w:rPr>
                          <w:t>j!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167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191" w:lineRule="exact"/>
                          <w:ind w:left="363" w:right="-6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>¡/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7075BF"/>
                            <w:spacing w:val="0"/>
                            <w:w w:val="80"/>
                            <w:sz w:val="24"/>
                            <w:szCs w:val="24"/>
                          </w:rPr>
                          <w:t>Vt-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15"/>
                            <w:sz w:val="21"/>
                            <w:szCs w:val="21"/>
                          </w:rPr>
                          <w:t>¡rasc.v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9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203" w:val="left" w:leader="none"/>
                          </w:tabs>
                          <w:spacing w:before="56"/>
                          <w:ind w:left="203" w:right="0" w:hanging="16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2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18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sanjuandeloslagos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.go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5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7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2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CACAC"/>
                            <w:spacing w:val="0"/>
                            <w:w w:val="1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4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4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589" w:lineRule="exact"/>
                          <w:ind w:left="424" w:right="0"/>
                          <w:jc w:val="left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¿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5"/>
                            <w:szCs w:val="55"/>
                          </w:rPr>
                        </w:r>
                      </w:p>
                    </w:tc>
                    <w:tc>
                      <w:tcPr>
                        <w:tcW w:w="347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6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J)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ttf.M...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12"/>
                            <w:w w:val="105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3"/>
                            <w:w w:val="105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5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50"/>
                            <w:sz w:val="26"/>
                            <w:szCs w:val="2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-90"/>
                            <w:w w:val="15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19"/>
                            <w:szCs w:val="19"/>
                          </w:rPr>
                          <w:t>f.A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-3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C1BFDF"/>
                            <w:spacing w:val="-33"/>
                            <w:w w:val="10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19"/>
                            <w:szCs w:val="19"/>
                          </w:rPr>
                          <w:t>ri--.fJ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 w:before="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400"/>
                            <w:sz w:val="28"/>
                            <w:szCs w:val="28"/>
                          </w:rPr>
                          <w:t>e/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80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4" w:lineRule="exact"/>
                          <w:ind w:left="4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0"/>
                            <w:w w:val="90"/>
                            <w:sz w:val="27"/>
                            <w:szCs w:val="27"/>
                          </w:rPr>
                          <w:t>0@)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15"/>
                            <w:w w:val="9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90"/>
                            <w:sz w:val="18"/>
                            <w:szCs w:val="18"/>
                          </w:rPr>
                          <w:t>AlcaldiaSJL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D5D5B"/>
          <w:spacing w:val="0"/>
          <w:w w:val="14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D5D5B"/>
          <w:spacing w:val="4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39S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>7ssooo1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>vv-'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>v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)_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before="29"/>
        <w:ind w:left="707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7075BF"/>
          <w:spacing w:val="0"/>
          <w:w w:val="85"/>
          <w:sz w:val="24"/>
          <w:szCs w:val="24"/>
        </w:rPr>
        <w:t>b--ros</w:t>
      </w:r>
      <w:r>
        <w:rPr>
          <w:rFonts w:ascii="Arial" w:hAnsi="Arial" w:cs="Arial" w:eastAsia="Arial"/>
          <w:b w:val="0"/>
          <w:bCs w:val="0"/>
          <w:color w:val="7075BF"/>
          <w:spacing w:val="-34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589C6"/>
          <w:spacing w:val="0"/>
          <w:w w:val="95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color w:val="8589C6"/>
          <w:spacing w:val="-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95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i/>
          <w:color w:val="7075BF"/>
          <w:spacing w:val="-3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85"/>
          <w:sz w:val="38"/>
          <w:szCs w:val="38"/>
        </w:rPr>
        <w:t>Cctm.a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12240" w:h="15840"/>
          <w:pgMar w:top="400" w:bottom="0" w:left="320" w:right="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38" w:lineRule="exact"/>
        <w:ind w:left="1751" w:right="0"/>
        <w:jc w:val="left"/>
        <w:rPr>
          <w:b w:val="0"/>
          <w:bCs w:val="0"/>
        </w:rPr>
      </w:pPr>
      <w:r>
        <w:rPr/>
        <w:pict>
          <v:shape style="position:absolute;margin-left:42.240002pt;margin-top:-1.323486pt;width:40.32pt;height:51.84pt;mso-position-horizontal-relative:page;mso-position-vertical-relative:paragraph;z-index:-780" type="#_x0000_t75">
            <v:imagedata r:id="rId18" o:title=""/>
          </v:shape>
        </w:pict>
      </w:r>
      <w:r>
        <w:rPr/>
        <w:pict>
          <v:shape style="position:absolute;margin-left:103.7248pt;margin-top:3.186286pt;width:39.468725pt;height:61.973999pt;mso-position-horizontal-relative:page;mso-position-vertical-relative:paragraph;z-index:-766" type="#_x0000_t202" filled="f" stroked="f">
            <v:textbox inset="0,0,0,0">
              <w:txbxContent>
                <w:p>
                  <w:pPr>
                    <w:spacing w:line="1239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3"/>
                      <w:w w:val="55"/>
                      <w:position w:val="22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785"/>
                      <w:spacing w:val="-49"/>
                      <w:w w:val="55"/>
                      <w:position w:val="51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44444"/>
                      <w:spacing w:val="103"/>
                      <w:w w:val="55"/>
                      <w:position w:val="51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0"/>
                      <w:w w:val="55"/>
                      <w:position w:val="0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-103"/>
                      <w:w w:val="55"/>
                      <w:position w:val="0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0"/>
        </w:rPr>
        <w:t>SAN</w:t>
      </w:r>
      <w:r>
        <w:rPr>
          <w:color w:val="211F1F"/>
          <w:spacing w:val="-54"/>
          <w:w w:val="90"/>
        </w:rPr>
        <w:t> </w:t>
      </w:r>
      <w:r>
        <w:rPr>
          <w:color w:val="211F1F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7" w:lineRule="exact"/>
        <w:ind w:left="216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6"/>
          <w:szCs w:val="16"/>
        </w:rPr>
        <w:t>!os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47" w:lineRule="exact"/>
        <w:ind w:left="238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10"/>
          <w:w w:val="9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1"/>
          <w:w w:val="9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474"/>
          <w:spacing w:val="-3"/>
          <w:w w:val="9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3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2"/>
          <w:w w:val="90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-14"/>
          <w:w w:val="9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8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7"/>
          <w:w w:val="9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/>
          <w:color w:val="5E5E5D"/>
          <w:spacing w:val="1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90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444444"/>
          <w:spacing w:val="4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211F1F"/>
          <w:spacing w:val="26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FCFCF"/>
          <w:spacing w:val="0"/>
          <w:w w:val="9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5" w:lineRule="exact"/>
        <w:ind w:left="21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.58417pt;margin-top:7.179728pt;width:.1pt;height:302.57241pt;mso-position-horizontal-relative:page;mso-position-vertical-relative:paragraph;z-index:-770" coordorigin="212,144" coordsize="2,6051">
            <v:shape style="position:absolute;left:212;top:144;width:2;height:6051" coordorigin="212,144" coordsize="0,6051" path="m212,6195l212,144e" filled="f" stroked="t" strokeweight="1.88163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17"/>
          <w:szCs w:val="17"/>
        </w:rPr>
        <w:t>Vt;ffACif;l\e¡.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94" w:lineRule="exact"/>
        <w:ind w:left="4259" w:right="397"/>
        <w:jc w:val="left"/>
        <w:rPr>
          <w:b w:val="0"/>
          <w:bCs w:val="0"/>
        </w:rPr>
      </w:pPr>
      <w:r>
        <w:rPr/>
        <w:pict>
          <v:shape style="position:absolute;margin-left:391.378906pt;margin-top:-33.704094pt;width:47.064502pt;height:56.5pt;mso-position-horizontal-relative:page;mso-position-vertical-relative:paragraph;z-index:-765" type="#_x0000_t202" filled="f" stroked="f">
            <v:textbox inset="0,0,0,0">
              <w:txbxContent>
                <w:p>
                  <w:pPr>
                    <w:spacing w:line="1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3"/>
                      <w:szCs w:val="1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1F1F"/>
                      <w:spacing w:val="0"/>
                      <w:w w:val="50"/>
                      <w:sz w:val="113"/>
                      <w:szCs w:val="113"/>
                    </w:rPr>
                    <w:t>-*-1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3"/>
                      <w:szCs w:val="11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9"/>
        </w:rPr>
        <w:t> </w:t>
      </w:r>
      <w:r>
        <w:rPr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2" w:lineRule="exact"/>
        <w:ind w:left="216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253.440002pt;margin-top:1.483489pt;width:80.64pt;height:18.240pt;mso-position-horizontal-relative:page;mso-position-vertical-relative:paragraph;z-index:-77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v</w:t>
      </w:r>
      <w:r>
        <w:rPr>
          <w:rFonts w:ascii="Arial" w:hAnsi="Arial" w:cs="Arial" w:eastAsia="Arial"/>
          <w:b w:val="0"/>
          <w:bCs w:val="0"/>
          <w:i/>
          <w:color w:val="8285C3"/>
          <w:spacing w:val="7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l-r?-dr</w:t>
      </w:r>
      <w:r>
        <w:rPr>
          <w:rFonts w:ascii="Arial" w:hAnsi="Arial" w:cs="Arial" w:eastAsia="Arial"/>
          <w:b w:val="0"/>
          <w:bCs w:val="0"/>
          <w:i/>
          <w:color w:val="8285C3"/>
          <w:spacing w:val="-43"/>
          <w:w w:val="95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62" w:lineRule="exact"/>
        <w:jc w:val="left"/>
        <w:rPr>
          <w:rFonts w:ascii="Arial" w:hAnsi="Arial" w:cs="Arial" w:eastAsia="Arial"/>
          <w:sz w:val="44"/>
          <w:szCs w:val="44"/>
        </w:rPr>
        <w:sectPr>
          <w:pgSz w:w="12240" w:h="15840"/>
          <w:pgMar w:top="460" w:bottom="0" w:left="220" w:right="900"/>
          <w:cols w:num="2" w:equalWidth="0">
            <w:col w:w="3591" w:space="844"/>
            <w:col w:w="6685"/>
          </w:cols>
        </w:sectPr>
      </w:pPr>
    </w:p>
    <w:p>
      <w:pPr>
        <w:spacing w:before="14"/>
        <w:ind w:left="4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4.480003pt;margin-top:-1.240315pt;width:116.16pt;height:66.240pt;mso-position-horizontal-relative:page;mso-position-vertical-relative:paragraph;z-index:-777" type="#_x0000_t75">
            <v:imagedata r:id="rId20" o:title=""/>
          </v:shape>
        </w:pict>
      </w:r>
      <w:r>
        <w:rPr/>
        <w:pict>
          <v:shape style="width:18.240pt;height:120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.820138pt;margin-top:268.409088pt;width:.1pt;height:53.1162pt;mso-position-horizontal-relative:page;mso-position-vertical-relative:paragraph;z-index:-769" coordorigin="176,5368" coordsize="2,1062">
            <v:shape style="position:absolute;left:176;top:5368;width:2;height:1062" coordorigin="176,5368" coordsize="0,1062" path="m176,6431l176,5368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shape style="width:72.0pt;height:299.52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3"/>
        <w:ind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spacing w:line="270" w:lineRule="exact" w:before="55"/>
        <w:ind w:left="2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7074BA"/>
          <w:spacing w:val="0"/>
          <w:w w:val="150"/>
          <w:sz w:val="24"/>
          <w:szCs w:val="24"/>
        </w:rPr>
        <w:t>f'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22" w:lineRule="exact"/>
        <w:ind w:left="2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.45042pt;margin-top:3.622891pt;width:19.383071pt;height:27.5pt;mso-position-horizontal-relative:page;mso-position-vertical-relative:paragraph;z-index:-764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BA"/>
                      <w:spacing w:val="70"/>
                      <w:w w:val="4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4BA"/>
                      <w:spacing w:val="0"/>
                      <w:w w:val="40"/>
                      <w:sz w:val="55"/>
                      <w:szCs w:val="55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285C3"/>
          <w:spacing w:val="0"/>
          <w:w w:val="2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8" w:lineRule="exact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&lt;-</w:t>
      </w: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2" w:lineRule="exact"/>
        <w:ind w:left="29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8285C3"/>
          <w:spacing w:val="0"/>
          <w:w w:val="100"/>
          <w:sz w:val="29"/>
          <w:szCs w:val="2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68" w:lineRule="exact"/>
        <w:ind w:left="21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4BA"/>
          <w:spacing w:val="0"/>
          <w:w w:val="135"/>
          <w:sz w:val="26"/>
          <w:szCs w:val="26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98" w:right="802" w:firstLine="14"/>
        <w:jc w:val="both"/>
      </w:pPr>
      <w:r>
        <w:rPr>
          <w:b w:val="0"/>
          <w:bCs w:val="0"/>
          <w:color w:val="444444"/>
          <w:spacing w:val="6"/>
          <w:w w:val="100"/>
        </w:rPr>
        <w:t>*</w:t>
      </w:r>
      <w:r>
        <w:rPr>
          <w:b w:val="0"/>
          <w:bCs w:val="0"/>
          <w:color w:val="211F1F"/>
          <w:spacing w:val="0"/>
          <w:w w:val="100"/>
        </w:rPr>
        <w:t>San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pedro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flores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tubería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desembocar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lavamanos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no</w:t>
      </w:r>
      <w:r>
        <w:rPr>
          <w:b w:val="0"/>
          <w:bCs w:val="0"/>
          <w:color w:val="211F1F"/>
          <w:spacing w:val="0"/>
          <w:w w:val="102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destruya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camino.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tecolote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10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familias,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*Sr.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Cuco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requiere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información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bardas.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*Aiconero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abajo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arreglen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pozo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líneas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abastecimiento</w:t>
      </w:r>
      <w:r>
        <w:rPr>
          <w:b w:val="0"/>
          <w:bCs w:val="0"/>
          <w:color w:val="211F1F"/>
          <w:spacing w:val="-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piedra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amolar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necesitan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valla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perimetral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prescolar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colinda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protección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niños.*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cortar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arboles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base</w:t>
      </w:r>
      <w:r>
        <w:rPr>
          <w:b w:val="0"/>
          <w:bCs w:val="0"/>
          <w:color w:val="211F1F"/>
          <w:spacing w:val="-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bol.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*Loma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toxiroc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familias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uso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doméstico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*Programación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maquinaria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pasaría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mesita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-3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*Hacer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solicitud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tener</w:t>
      </w:r>
      <w:r>
        <w:rPr>
          <w:b w:val="0"/>
          <w:bCs w:val="0"/>
          <w:color w:val="211F1F"/>
          <w:spacing w:val="0"/>
          <w:w w:val="103"/>
        </w:rPr>
        <w:t> </w:t>
      </w:r>
      <w:r>
        <w:rPr>
          <w:b w:val="0"/>
          <w:bCs w:val="0"/>
          <w:color w:val="211F1F"/>
          <w:spacing w:val="0"/>
          <w:w w:val="100"/>
        </w:rPr>
        <w:t>mejor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comunicación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9" w:lineRule="auto"/>
        <w:ind w:left="103" w:right="815" w:firstLine="691"/>
        <w:jc w:val="both"/>
      </w:pPr>
      <w:r>
        <w:rPr/>
        <w:pict>
          <v:shape style="position:absolute;margin-left:143.039993pt;margin-top:82.549744pt;width:37.44pt;height:27.84pt;mso-position-horizontal-relative:page;mso-position-vertical-relative:paragraph;z-index:-776" type="#_x0000_t75">
            <v:imagedata r:id="rId23" o:title=""/>
          </v:shape>
        </w:pict>
      </w:r>
      <w:r>
        <w:rPr/>
        <w:pict>
          <v:shape style="position:absolute;margin-left:200.639999pt;margin-top:82.549744pt;width:82.56pt;height:24pt;mso-position-horizontal-relative:page;mso-position-vertical-relative:paragraph;z-index:-775" type="#_x0000_t75">
            <v:imagedata r:id="rId24" o:title=""/>
          </v:shape>
        </w:pict>
      </w:r>
      <w:r>
        <w:rPr/>
        <w:pict>
          <v:shape style="position:absolute;margin-left:509.76001pt;margin-top:95.989746pt;width:23.04pt;height:32.64pt;mso-position-horizontal-relative:page;mso-position-vertical-relative:paragraph;z-index:-774" type="#_x0000_t75">
            <v:imagedata r:id="rId25" o:title=""/>
          </v:shape>
        </w:pict>
      </w:r>
      <w:r>
        <w:rPr>
          <w:b w:val="0"/>
          <w:bCs w:val="0"/>
          <w:color w:val="211F1F"/>
          <w:spacing w:val="0"/>
          <w:w w:val="105"/>
        </w:rPr>
        <w:t>3)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0"/>
          <w:w w:val="105"/>
          <w:sz w:val="22"/>
          <w:szCs w:val="22"/>
        </w:rPr>
        <w:t> </w:t>
      </w:r>
      <w:r>
        <w:rPr>
          <w:b w:val="0"/>
          <w:bCs w:val="0"/>
          <w:color w:val="211F1F"/>
          <w:spacing w:val="0"/>
          <w:w w:val="105"/>
        </w:rPr>
        <w:t>José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Jesús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Campos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García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informa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sobre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avances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-4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máquina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camino,</w:t>
      </w:r>
      <w:r>
        <w:rPr>
          <w:b w:val="0"/>
          <w:bCs w:val="0"/>
          <w:color w:val="211F1F"/>
          <w:spacing w:val="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determina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por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acuerdo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mayoría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que</w:t>
      </w:r>
      <w:r>
        <w:rPr>
          <w:b w:val="0"/>
          <w:bCs w:val="0"/>
          <w:color w:val="211F1F"/>
          <w:spacing w:val="3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estarán</w:t>
      </w:r>
      <w:r>
        <w:rPr>
          <w:b w:val="0"/>
          <w:bCs w:val="0"/>
          <w:color w:val="211F1F"/>
          <w:spacing w:val="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haciendo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emergentes</w:t>
      </w:r>
      <w:r>
        <w:rPr>
          <w:b w:val="0"/>
          <w:bCs w:val="0"/>
          <w:color w:val="211F1F"/>
          <w:spacing w:val="4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debido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al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temporal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4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va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realizar</w:t>
      </w:r>
      <w:r>
        <w:rPr>
          <w:b w:val="0"/>
          <w:bCs w:val="0"/>
          <w:color w:val="211F1F"/>
          <w:spacing w:val="3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bordo</w:t>
      </w:r>
      <w:r>
        <w:rPr>
          <w:b w:val="0"/>
          <w:bCs w:val="0"/>
          <w:color w:val="211F1F"/>
          <w:spacing w:val="2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ri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ara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105"/>
        </w:rPr>
        <w:t>retención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agua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municipi</w:t>
      </w:r>
      <w:r>
        <w:rPr>
          <w:b w:val="0"/>
          <w:bCs w:val="0"/>
          <w:color w:val="211F1F"/>
          <w:spacing w:val="13"/>
          <w:w w:val="105"/>
        </w:rPr>
        <w:t>o</w:t>
      </w:r>
      <w:r>
        <w:rPr>
          <w:b w:val="0"/>
          <w:bCs w:val="0"/>
          <w:color w:val="444444"/>
          <w:spacing w:val="0"/>
          <w:w w:val="105"/>
        </w:rPr>
        <w:t>,</w:t>
      </w:r>
      <w:r>
        <w:rPr>
          <w:b w:val="0"/>
          <w:bCs w:val="0"/>
          <w:color w:val="444444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las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comunidades</w:t>
      </w:r>
      <w:r>
        <w:rPr>
          <w:b w:val="0"/>
          <w:bCs w:val="0"/>
          <w:color w:val="211F1F"/>
          <w:spacing w:val="2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mixton,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trujillos,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</w:t>
      </w:r>
      <w:r>
        <w:rPr>
          <w:b w:val="0"/>
          <w:bCs w:val="0"/>
          <w:color w:val="211F1F"/>
          <w:spacing w:val="5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oc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5"/>
        </w:rPr>
        <w:t>loma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taxiroc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9" w:lineRule="auto"/>
        <w:jc w:val="both"/>
        <w:sectPr>
          <w:type w:val="continuous"/>
          <w:pgSz w:w="12240" w:h="15840"/>
          <w:pgMar w:top="400" w:bottom="0" w:left="220" w:right="900"/>
          <w:cols w:num="2" w:equalWidth="0">
            <w:col w:w="1547" w:space="40"/>
            <w:col w:w="9533"/>
          </w:cols>
        </w:sectPr>
      </w:pPr>
    </w:p>
    <w:p>
      <w:pPr>
        <w:spacing w:line="511" w:lineRule="exact"/>
        <w:ind w:left="0" w:right="8958" w:firstLine="0"/>
        <w:jc w:val="center"/>
        <w:rPr>
          <w:rFonts w:ascii="Arial" w:hAnsi="Arial" w:cs="Arial" w:eastAsia="Arial"/>
          <w:sz w:val="50"/>
          <w:szCs w:val="50"/>
        </w:rPr>
      </w:pPr>
      <w:r>
        <w:rPr/>
        <w:pict>
          <v:group style="position:absolute;margin-left:32.639999pt;margin-top:13.151267pt;width:21.12pt;height:85.44pt;mso-position-horizontal-relative:page;mso-position-vertical-relative:paragraph;z-index:-779" coordorigin="653,263" coordsize="422,1709">
            <v:shape style="position:absolute;left:653;top:263;width:422;height:1709" type="#_x0000_t75">
              <v:imagedata r:id="rId26" o:title=""/>
            </v:shape>
            <v:group style="position:absolute;left:861;top:908;width:2;height:209" coordorigin="861,908" coordsize="2,209">
              <v:shape style="position:absolute;left:861;top:908;width:2;height:209" coordorigin="861,908" coordsize="0,209" path="m861,1117l861,908e" filled="f" stroked="t" strokeweight="1.411222pt" strokecolor="#6467B8">
                <v:path arrowok="t"/>
              </v:shape>
            </v:group>
            <v:group style="position:absolute;left:861;top:1074;width:2;height:194" coordorigin="861,1074" coordsize="2,194">
              <v:shape style="position:absolute;left:861;top:1074;width:2;height:194" coordorigin="861,1074" coordsize="0,194" path="m861,1268l861,1074e" filled="f" stroked="t" strokeweight="2.116833pt" strokecolor="#777CC3">
                <v:path arrowok="t"/>
              </v:shape>
            </v:group>
            <v:group style="position:absolute;left:861;top:1164;width:2;height:635" coordorigin="861,1164" coordsize="2,635">
              <v:shape style="position:absolute;left:861;top:1164;width:2;height:635" coordorigin="861,1164" coordsize="0,635" path="m861,1799l861,1164e" filled="f" stroked="t" strokeweight=".470407pt" strokecolor="#7780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1.039978pt;margin-top:8.897021pt;width:58.56pt;height:577.512983pt;mso-position-horizontal-relative:page;mso-position-vertical-relative:page;z-index:-771" coordorigin="11021,178" coordsize="1171,11550">
            <v:shape style="position:absolute;left:11078;top:3840;width:1056;height:3840" type="#_x0000_t75">
              <v:imagedata r:id="rId27" o:title=""/>
            </v:shape>
            <v:group style="position:absolute;left:12137;top:190;width:2;height:4117" coordorigin="12137,190" coordsize="2,4117">
              <v:shape style="position:absolute;left:12137;top:190;width:2;height:4117" coordorigin="12137,190" coordsize="0,4117" path="m12137,4306l12137,190e" filled="f" stroked="t" strokeweight="1.176018pt" strokecolor="#D4D4D4">
                <v:path arrowok="t"/>
              </v:shape>
              <v:shape style="position:absolute;left:11021;top:8045;width:1171;height:2515" type="#_x0000_t75">
                <v:imagedata r:id="rId28" o:title=""/>
              </v:shape>
            </v:group>
            <v:group style="position:absolute;left:12104;top:5482;width:2;height:4434" coordorigin="12104,5482" coordsize="2,4434">
              <v:shape style="position:absolute;left:12104;top:5482;width:2;height:4434" coordorigin="12104,5482" coordsize="0,4434" path="m12104,9917l12104,5482e" filled="f" stroked="t" strokeweight="1.411222pt" strokecolor="#CFCFCF">
                <v:path arrowok="t"/>
              </v:shape>
            </v:group>
            <v:group style="position:absolute;left:12064;top:8859;width:2;height:2864" coordorigin="12064,8859" coordsize="2,2864">
              <v:shape style="position:absolute;left:12064;top:8859;width:2;height:2864" coordorigin="12064,8859" coordsize="0,2864" path="m12064,11723l12064,8859e" filled="f" stroked="t" strokeweight=".470407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996925pt;margin-top:14.329667pt;width:.1pt;height:149.3893pt;mso-position-horizontal-relative:page;mso-position-vertical-relative:paragraph;z-index:-768" coordorigin="160,287" coordsize="2,2988">
            <v:shape style="position:absolute;left:160;top:287;width:2;height:2988" coordorigin="160,287" coordsize="0,2988" path="m160,3274l160,287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group style="position:absolute;margin-left:513.684875pt;margin-top:13.025567pt;width:38.5734pt;height:.1pt;mso-position-horizontal-relative:page;mso-position-vertical-relative:paragraph;z-index:-767" coordorigin="10274,261" coordsize="771,2">
            <v:shape style="position:absolute;left:10274;top:261;width:771;height:2" coordorigin="10274,261" coordsize="771,0" path="m10274,261l11045,261e" filled="f" stroked="t" strokeweight=".70561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074BA"/>
          <w:spacing w:val="0"/>
          <w:w w:val="100"/>
          <w:sz w:val="50"/>
          <w:szCs w:val="50"/>
        </w:rPr>
        <w:t>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802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98.879997pt;margin-top:41.562977pt;width:108.48pt;height:33.6pt;mso-position-horizontal-relative:page;mso-position-vertical-relative:paragraph;z-index:-773" type="#_x0000_t75">
            <v:imagedata r:id="rId29" o:title=""/>
          </v:shape>
        </w:pict>
      </w:r>
      <w:r>
        <w:rPr/>
        <w:pict>
          <v:shape style="position:absolute;margin-left:234.240005pt;margin-top:18.522972pt;width:327.36pt;height:132.480pt;mso-position-horizontal-relative:page;mso-position-vertical-relative:paragraph;z-index:-772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4BA"/>
          <w:spacing w:val="0"/>
          <w:w w:val="50"/>
          <w:sz w:val="38"/>
          <w:szCs w:val="3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E5E5D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E5E5D"/>
          <w:spacing w:val="-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444444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6" w:lineRule="exact"/>
        <w:ind w:left="0" w:right="698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9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1"/>
        </w:numPr>
        <w:tabs>
          <w:tab w:pos="645" w:val="left" w:leader="none"/>
        </w:tabs>
        <w:spacing w:line="197" w:lineRule="exact"/>
        <w:ind w:left="645" w:right="0" w:hanging="1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211F1F"/>
          <w:spacing w:val="-3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8785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1"/>
        </w:numPr>
        <w:tabs>
          <w:tab w:pos="631" w:val="left" w:leader="none"/>
        </w:tabs>
        <w:spacing w:before="47"/>
        <w:ind w:left="631" w:right="0" w:hanging="1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-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5E5E5D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400" w:bottom="0" w:left="220" w:right="90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spacing w:line="336" w:lineRule="exact"/>
        <w:ind w:left="1709" w:right="0"/>
        <w:jc w:val="left"/>
        <w:rPr>
          <w:b w:val="0"/>
          <w:bCs w:val="0"/>
        </w:rPr>
      </w:pPr>
      <w:r>
        <w:rPr/>
        <w:pict>
          <v:shape style="position:absolute;margin-left:23.040001pt;margin-top:-1.821223pt;width:55.68pt;height:87.36pt;mso-position-horizontal-relative:page;mso-position-vertical-relative:paragraph;z-index:-762" type="#_x0000_t75">
            <v:imagedata r:id="rId31" o:title=""/>
          </v:shape>
        </w:pict>
      </w:r>
      <w:r>
        <w:rPr/>
        <w:pict>
          <v:shape style="position:absolute;margin-left:100.968102pt;margin-top:3.322049pt;width:38.273652pt;height:61.3693pt;mso-position-horizontal-relative:page;mso-position-vertical-relative:paragraph;z-index:-750" type="#_x0000_t202" filled="f" stroked="f">
            <v:textbox inset="0,0,0,0">
              <w:txbxContent>
                <w:p>
                  <w:pPr>
                    <w:spacing w:line="1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D1D"/>
                      <w:spacing w:val="0"/>
                      <w:w w:val="60"/>
                      <w:position w:val="20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0"/>
                      <w:w w:val="60"/>
                      <w:position w:val="49"/>
                      <w:sz w:val="74"/>
                      <w:szCs w:val="7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-3"/>
                      <w:w w:val="60"/>
                      <w:position w:val="49"/>
                      <w:sz w:val="74"/>
                      <w:szCs w:val="7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1A0A0"/>
                      <w:spacing w:val="-45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-121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D1D"/>
          <w:spacing w:val="0"/>
          <w:w w:val="90"/>
        </w:rPr>
        <w:t>SAN</w:t>
      </w:r>
      <w:r>
        <w:rPr>
          <w:color w:val="1F1D1D"/>
          <w:spacing w:val="-33"/>
          <w:w w:val="90"/>
        </w:rPr>
        <w:t> </w:t>
      </w:r>
      <w:r>
        <w:rPr>
          <w:color w:val="1F1D1D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4" w:lineRule="exact"/>
        <w:ind w:left="213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-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D1D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64" w:lineRule="exact"/>
        <w:ind w:left="23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10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D1D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3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aldía2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D1D"/>
          <w:spacing w:val="-12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8CA"/>
          <w:spacing w:val="0"/>
          <w:w w:val="1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4" w:lineRule="exact"/>
        <w:ind w:left="2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.7393pt;margin-top:33.00164pt;width:.1pt;height:61.6398pt;mso-position-horizontal-relative:page;mso-position-vertical-relative:paragraph;z-index:-756" coordorigin="155,660" coordsize="2,1233">
            <v:shape style="position:absolute;left:155;top:660;width:2;height:1233" coordorigin="155,660" coordsize="0,1233" path="m155,1893l155,660e" filled="f" stroked="t" strokeweight="1.666926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Vt;ffA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iol't.,;,..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3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Heading2"/>
        <w:spacing w:line="264" w:lineRule="auto"/>
        <w:ind w:right="1247"/>
        <w:jc w:val="left"/>
        <w:rPr>
          <w:b w:val="0"/>
          <w:bCs w:val="0"/>
        </w:rPr>
      </w:pPr>
      <w:r>
        <w:rPr/>
        <w:pict>
          <v:shape style="position:absolute;margin-left:258.239990pt;margin-top:-1.224898pt;width:182.4pt;height:40.32pt;mso-position-horizontal-relative:page;mso-position-vertical-relative:paragraph;z-index:-760" type="#_x0000_t75">
            <v:imagedata r:id="rId32" o:title=""/>
          </v:shape>
        </w:pict>
      </w:r>
      <w:r>
        <w:rPr>
          <w:color w:val="1F1D1D"/>
          <w:spacing w:val="0"/>
          <w:w w:val="100"/>
        </w:rPr>
        <w:t>DESARROLLO</w:t>
      </w:r>
      <w:r>
        <w:rPr>
          <w:color w:val="1F1D1D"/>
          <w:spacing w:val="0"/>
          <w:w w:val="100"/>
        </w:rPr>
        <w:t> </w:t>
      </w:r>
      <w:r>
        <w:rPr>
          <w:color w:val="1F1D1D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4" w:lineRule="auto"/>
        <w:jc w:val="left"/>
        <w:sectPr>
          <w:pgSz w:w="12240" w:h="15840"/>
          <w:pgMar w:top="800" w:bottom="0" w:left="200" w:right="0"/>
          <w:cols w:num="2" w:equalWidth="0">
            <w:col w:w="3603" w:space="1101"/>
            <w:col w:w="7336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12pt;height:22.0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3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6" w:hRule="exact"/>
        </w:trPr>
        <w:tc>
          <w:tcPr>
            <w:tcW w:w="1538" w:type="dxa"/>
            <w:tcBorders>
              <w:top w:val="single" w:sz="4" w:space="0" w:color="545454"/>
              <w:left w:val="single" w:sz="6" w:space="0" w:color="6B6B6B"/>
              <w:bottom w:val="single" w:sz="4" w:space="0" w:color="575757"/>
              <w:right w:val="single" w:sz="4" w:space="0" w:color="4B4848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BITACORA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45454"/>
              <w:left w:val="single" w:sz="4" w:space="0" w:color="4B4848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45454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45454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4F4F4F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4F4F4F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ASOLEADERO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4F4F4F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4F4F4F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4F4F4F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4F4F4F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3"/>
              <w:ind w:left="10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PEDREGOSO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4F4F4F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3"/>
                <w:w w:val="11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0"/>
                <w:w w:val="11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PUENTE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COLETO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AGOSTADERO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4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75757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9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606060"/>
              <w:right w:val="single" w:sz="6" w:space="0" w:color="605B5B"/>
            </w:tcBorders>
          </w:tcPr>
          <w:p>
            <w:pPr>
              <w:pStyle w:val="TableParagraph"/>
              <w:spacing w:before="44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606060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606060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2" w:hRule="exact"/>
        </w:trPr>
        <w:tc>
          <w:tcPr>
            <w:tcW w:w="1538" w:type="dxa"/>
            <w:tcBorders>
              <w:top w:val="single" w:sz="4" w:space="0" w:color="606060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606060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6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606060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GANADERA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LOCAL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606060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1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TRUJILLO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646464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5"/>
                <w:sz w:val="19"/>
                <w:szCs w:val="19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646464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646464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36" w:lineRule="exact"/>
        <w:ind w:left="2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A8CC6"/>
          <w:spacing w:val="0"/>
          <w:w w:val="120"/>
          <w:sz w:val="13"/>
          <w:szCs w:val="13"/>
        </w:rPr>
        <w:t>:;,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3" w:lineRule="exact"/>
        <w:ind w:left="2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3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7" w:lineRule="exact"/>
        <w:ind w:left="18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  <w:sz w:val="23"/>
          <w:szCs w:val="23"/>
        </w:rPr>
        <w:t>¿l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5"/>
        <w:ind w:left="0" w:right="180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"2020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Año</w:t>
      </w:r>
      <w:r>
        <w:rPr>
          <w:rFonts w:ascii="Arial" w:hAnsi="Arial" w:cs="Arial" w:eastAsia="Arial"/>
          <w:b w:val="0"/>
          <w:bCs w:val="0"/>
          <w:color w:val="1F1D1D"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acción</w:t>
      </w:r>
      <w:r>
        <w:rPr>
          <w:rFonts w:ascii="Arial" w:hAnsi="Arial" w:cs="Arial" w:eastAsia="Arial"/>
          <w:b w:val="0"/>
          <w:bCs w:val="0"/>
          <w:color w:val="1F1D1D"/>
          <w:spacing w:val="-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1F1D1D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F1D1D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clima,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eliminación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violencia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contra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mujer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610" w:val="left" w:leader="none"/>
        </w:tabs>
        <w:spacing w:line="346" w:lineRule="exact"/>
        <w:ind w:left="15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2.48pt;margin-top:-271.586395pt;width:216.96pt;height:315.840pt;mso-position-horizontal-relative:page;mso-position-vertical-relative:paragraph;z-index:-763" type="#_x0000_t75">
            <v:imagedata r:id="rId34" o:title=""/>
          </v:shape>
        </w:pict>
      </w:r>
      <w:r>
        <w:rPr/>
        <w:pict>
          <v:shape style="position:absolute;margin-left:539.520020pt;margin-top:-197.666397pt;width:66.240pt;height:165.12pt;mso-position-horizontal-relative:page;mso-position-vertical-relative:paragraph;z-index:-759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>¡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-3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salarial"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2452" w:val="left" w:leader="none"/>
          <w:tab w:pos="3671" w:val="left" w:leader="none"/>
          <w:tab w:pos="7812" w:val="left" w:leader="none"/>
        </w:tabs>
        <w:spacing w:line="331" w:lineRule="exact"/>
        <w:ind w:left="14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80"/>
          <w:sz w:val="33"/>
          <w:szCs w:val="33"/>
        </w:rPr>
        <w:t>L...u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5"/>
          <w:w w:val="8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c;o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))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'Yl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().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9BF"/>
          <w:spacing w:val="0"/>
          <w:w w:val="145"/>
          <w:sz w:val="21"/>
          <w:szCs w:val="21"/>
        </w:rPr>
        <w:t>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78" w:lineRule="exact"/>
        <w:ind w:left="0" w:right="2265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60"/>
          <w:sz w:val="30"/>
          <w:szCs w:val="30"/>
        </w:rPr>
        <w:t>-::&gt;-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16" w:lineRule="exact"/>
        <w:ind w:left="0" w:right="1777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22"/>
          <w:w w:val="7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3CF"/>
          <w:spacing w:val="-38"/>
          <w:w w:val="75"/>
          <w:position w:val="-9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45"/>
          <w:w w:val="75"/>
          <w:position w:val="0"/>
          <w:sz w:val="16"/>
          <w:szCs w:val="16"/>
        </w:rPr>
        <w:t>=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-9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316" w:lineRule="exact"/>
        <w:jc w:val="righ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400" w:bottom="0" w:left="200" w:right="0"/>
          <w:cols w:num="2" w:equalWidth="0">
            <w:col w:w="1375" w:space="187"/>
            <w:col w:w="10478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85"/>
        </w:rPr>
        <w:t>./\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4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4.28949pt;margin-top:10.532857pt;width:4.3056pt;height:8pt;mso-position-horizontal-relative:page;mso-position-vertical-relative:paragraph;z-index:-749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CF"/>
                      <w:spacing w:val="0"/>
                      <w:w w:val="300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353" w:lineRule="exact"/>
        <w:ind w:left="2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32"/>
          <w:szCs w:val="32"/>
        </w:rPr>
        <w:t>i&gt;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tabs>
          <w:tab w:pos="1323" w:val="left" w:leader="none"/>
        </w:tabs>
        <w:spacing w:line="149" w:lineRule="exact"/>
        <w:ind w:left="1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A1A0A0"/>
          <w:spacing w:val="0"/>
          <w:w w:val="55"/>
          <w:position w:val="-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4" w:lineRule="exact"/>
        <w:ind w:left="1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((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057" w:val="left" w:leader="none"/>
        </w:tabs>
        <w:spacing w:line="225" w:lineRule="exact"/>
        <w:ind w:left="209" w:right="0" w:firstLine="0"/>
        <w:jc w:val="left"/>
        <w:rPr>
          <w:rFonts w:ascii="Courier New" w:hAnsi="Courier New" w:cs="Courier New" w:eastAsia="Courier New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>u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ab/>
      </w:r>
      <w:r>
        <w:rPr>
          <w:rFonts w:ascii="Courier New" w:hAnsi="Courier New" w:cs="Courier New" w:eastAsia="Courier New"/>
          <w:b w:val="0"/>
          <w:bCs w:val="0"/>
          <w:color w:val="7579BF"/>
          <w:spacing w:val="0"/>
          <w:w w:val="75"/>
          <w:position w:val="0"/>
          <w:sz w:val="6"/>
          <w:szCs w:val="6"/>
        </w:rPr>
        <w:t>....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226" w:lineRule="exact"/>
        <w:ind w:left="12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7.84pt;margin-top:27.376276pt;width:40.32pt;height:100.8pt;mso-position-horizontal-relative:page;mso-position-vertical-relative:paragraph;z-index:-761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7579BF"/>
          <w:spacing w:val="0"/>
          <w:w w:val="55"/>
          <w:sz w:val="27"/>
          <w:szCs w:val="27"/>
        </w:rPr>
        <w:t>cy;..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F1D1D"/>
          <w:spacing w:val="-1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4" w:lineRule="exact"/>
        <w:ind w:left="22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1" w:lineRule="auto"/>
        <w:ind w:left="3076" w:right="4463" w:hanging="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Medina</w:t>
      </w:r>
      <w:r>
        <w:rPr>
          <w:rFonts w:ascii="Arial" w:hAnsi="Arial" w:cs="Arial" w:eastAsia="Arial"/>
          <w:b w:val="0"/>
          <w:bCs w:val="0"/>
          <w:color w:val="1F1D1D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Briseño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357" w:val="left" w:leader="none"/>
          <w:tab w:pos="6096" w:val="left" w:leader="none"/>
          <w:tab w:pos="7210" w:val="left" w:leader="none"/>
        </w:tabs>
        <w:spacing w:line="397" w:lineRule="exact"/>
        <w:ind w:left="104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103.68pt;margin-top:-299.983643pt;width:500.16pt;height:296.64pt;mso-position-horizontal-relative:page;mso-position-vertical-relative:paragraph;z-index:-758" coordorigin="2074,-6000" coordsize="10003,5933">
            <v:shape style="position:absolute;left:10003;top:-6000;width:2074;height:4531" type="#_x0000_t75">
              <v:imagedata r:id="rId37" o:title=""/>
            </v:shape>
            <v:shape style="position:absolute;left:2074;top:-3139;width:8006;height:3072" type="#_x0000_t75">
              <v:imagedata r:id="rId38" o:title=""/>
            </v:shape>
            <v:group style="position:absolute;left:6220;top:-2432;width:1586;height:2" coordorigin="6220,-2432" coordsize="1586,2">
              <v:shape style="position:absolute;left:6220;top:-2432;width:1586;height:2" coordorigin="6220,-2432" coordsize="1586,0" path="m6220,-2432l7806,-2432e" filled="f" stroked="t" strokeweight=".952529pt" strokecolor="#3B3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263035pt;margin-top:-96.289848pt;width:.1pt;height:71.6742pt;mso-position-horizontal-relative:page;mso-position-vertical-relative:paragraph;z-index:-754" coordorigin="145,-1926" coordsize="2,1433">
            <v:shape style="position:absolute;left:145;top:-1926;width:2;height:1433" coordorigin="145,-1926" coordsize="0,1433" path="m145,-492l145,-1926e" filled="f" stroked="t" strokeweight=".714397pt" strokecolor="#D4D4D4">
              <v:path arrowok="t"/>
            </v:shape>
            <w10:wrap type="none"/>
          </v:group>
        </w:pict>
      </w:r>
      <w:r>
        <w:rPr/>
        <w:pict>
          <v:shape style="position:absolute;margin-left:128.734604pt;margin-top:-31.751741pt;width:479.842001pt;height:46.353199pt;mso-position-horizontal-relative:page;mso-position-vertical-relative:paragraph;z-index:-7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41" w:hRule="exact"/>
                    </w:trPr>
                    <w:tc>
                      <w:tcPr>
                        <w:tcW w:w="959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631" w:val="left" w:leader="none"/>
                            <w:tab w:pos="5164" w:val="left" w:leader="none"/>
                            <w:tab w:pos="8641" w:val="left" w:leader="none"/>
                          </w:tabs>
                          <w:spacing w:line="387" w:lineRule="exact" w:before="55"/>
                          <w:ind w:left="-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sidro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2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Gutiérrez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0"/>
                            <w:szCs w:val="20"/>
                          </w:rPr>
                          <w:t>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2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Luis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7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Muñ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i.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-65"/>
                            <w:w w:val="11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4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JJ!Jdt!.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486" w:hRule="exact"/>
                    </w:trPr>
                    <w:tc>
                      <w:tcPr>
                        <w:tcW w:w="1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5" w:lineRule="exact"/>
                          <w:ind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-11"/>
                            <w:w w:val="65"/>
                            <w:position w:val="-8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7"/>
                            <w:szCs w:val="27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15"/>
                            <w:w w:val="65"/>
                            <w:position w:val="0"/>
                            <w:sz w:val="27"/>
                            <w:szCs w:val="2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2"/>
                            <w:szCs w:val="22"/>
                          </w:rPr>
                          <w:t>¡J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913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3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4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2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10"/>
                            <w:sz w:val="19"/>
                            <w:szCs w:val="19"/>
                          </w:rPr>
                          <w:t>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-3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rrollo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.f1'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-1"/>
                            <w:w w:val="11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"'.r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679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70"/>
                            <w:sz w:val="32"/>
                            <w:szCs w:val="32"/>
                          </w:rPr>
                          <w:t>lJfL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)(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vvfU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>tfi.fvMJ.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0"/>
          <w:sz w:val="39"/>
          <w:szCs w:val="39"/>
        </w:rPr>
        <w:t>JkfrJi</w:t>
      </w:r>
      <w:r>
        <w:rPr>
          <w:rFonts w:ascii="Arial" w:hAnsi="Arial" w:cs="Arial" w:eastAsia="Arial"/>
          <w:b w:val="0"/>
          <w:bCs w:val="0"/>
          <w:i/>
          <w:color w:val="7579BF"/>
          <w:spacing w:val="20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44"/>
          <w:szCs w:val="44"/>
        </w:rPr>
        <w:t>YJ2.IZ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97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15840"/>
          <w:pgMar w:top="400" w:bottom="0" w:left="200" w:right="0"/>
          <w:cols w:num="2" w:equalWidth="0">
            <w:col w:w="2309" w:space="710"/>
            <w:col w:w="9021"/>
          </w:cols>
        </w:sectPr>
      </w:pPr>
    </w:p>
    <w:p>
      <w:pPr>
        <w:tabs>
          <w:tab w:pos="6539" w:val="left" w:leader="none"/>
          <w:tab w:pos="11163" w:val="left" w:leader="none"/>
        </w:tabs>
        <w:spacing w:line="265" w:lineRule="exact"/>
        <w:ind w:left="50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7.620233pt;margin-top:1.911312pt;width:.1pt;height:52.561088pt;mso-position-horizontal-relative:page;mso-position-vertical-relative:page;z-index:-757" coordorigin="152,38" coordsize="2,1051">
            <v:shape style="position:absolute;left:152;top:38;width:2;height:1051" coordorigin="152,38" coordsize="0,1051" path="m152,1089l152,38e" filled="f" stroked="t" strokeweight="1.428794pt" strokecolor="#D4D4D4">
              <v:path arrowok="t"/>
            </v:shape>
            <w10:wrap type="none"/>
          </v:group>
        </w:pict>
      </w:r>
      <w:r>
        <w:rPr/>
        <w:pict>
          <v:group style="position:absolute;margin-left:8.096498pt;margin-top:215.022598pt;width:.1pt;height:44.9159pt;mso-position-horizontal-relative:page;mso-position-vertical-relative:page;z-index:-755" coordorigin="162,4300" coordsize="2,898">
            <v:shape style="position:absolute;left:162;top:4300;width:2;height:898" coordorigin="162,4300" coordsize="0,898" path="m162,5199l162,4300e" filled="f" stroked="t" strokeweight=".952529pt" strokecolor="#D4CFD4">
              <v:path arrowok="t"/>
            </v:shape>
            <w10:wrap type="none"/>
          </v:group>
        </w:pict>
      </w:r>
      <w:r>
        <w:rPr/>
        <w:pict>
          <v:group style="position:absolute;margin-left:610.809326pt;margin-top:3.58371pt;width:.1pt;height:177.99099pt;mso-position-horizontal-relative:page;mso-position-vertical-relative:page;z-index:-753" coordorigin="12216,72" coordsize="2,3560">
            <v:shape style="position:absolute;left:12216;top:72;width:2;height:3560" coordorigin="12216,72" coordsize="0,3560" path="m12216,3631l12216,72e" filled="f" stroked="t" strokeweight="1.190661pt" strokecolor="#CFCFCF">
              <v:path arrowok="t"/>
            </v:shape>
            <w10:wrap type="none"/>
          </v:group>
        </w:pict>
      </w:r>
      <w:r>
        <w:rPr/>
        <w:pict>
          <v:group style="position:absolute;margin-left:565.326111pt;margin-top:199.373795pt;width:34.529200pt;height:.1pt;mso-position-horizontal-relative:page;mso-position-vertical-relative:page;z-index:-752" coordorigin="11307,3987" coordsize="691,2">
            <v:shape style="position:absolute;left:11307;top:3987;width:691;height:2" coordorigin="11307,3987" coordsize="691,0" path="m11307,3987l11997,3987e" filled="f" stroked="t" strokeweight=".476265pt" strokecolor="#DBDB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06060"/>
          <w:spacing w:val="0"/>
          <w:w w:val="16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06060"/>
          <w:spacing w:val="4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/J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60"/>
          <w:sz w:val="26"/>
          <w:szCs w:val="26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4057" w:val="left" w:leader="none"/>
          <w:tab w:pos="5805" w:val="left" w:leader="none"/>
          <w:tab w:pos="9782" w:val="left" w:leader="none"/>
        </w:tabs>
        <w:spacing w:line="216" w:lineRule="exact"/>
        <w:ind w:left="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6464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Centro,47000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>;;"'</w:t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lf\</w:t>
      </w:r>
      <w:r>
        <w:rPr>
          <w:rFonts w:ascii="Arial" w:hAnsi="Arial" w:cs="Arial" w:eastAsia="Arial"/>
          <w:b w:val="0"/>
          <w:bCs w:val="0"/>
          <w:i/>
          <w:color w:val="7579BF"/>
          <w:spacing w:val="14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IÚ</w:t>
      </w:r>
      <w:r>
        <w:rPr>
          <w:rFonts w:ascii="Arial" w:hAnsi="Arial" w:cs="Arial" w:eastAsia="Arial"/>
          <w:b w:val="0"/>
          <w:bCs w:val="0"/>
          <w:i/>
          <w:color w:val="7579BF"/>
          <w:spacing w:val="-63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0"/>
          <w:w w:val="105"/>
          <w:sz w:val="26"/>
          <w:szCs w:val="26"/>
        </w:rPr>
        <w:t>ft.l"'\..bros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-2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A3CF"/>
          <w:spacing w:val="-8"/>
          <w:w w:val="140"/>
          <w:sz w:val="26"/>
          <w:szCs w:val="26"/>
        </w:rPr>
        <w:t>/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0"/>
          <w:w w:val="14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64"/>
          <w:w w:val="1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>Carrz.q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05"/>
          <w:sz w:val="22"/>
          <w:szCs w:val="22"/>
        </w:rPr>
        <w:t>qSc..vaf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4"/>
        </w:numPr>
        <w:tabs>
          <w:tab w:pos="676" w:val="left" w:leader="none"/>
        </w:tabs>
        <w:spacing w:line="155" w:lineRule="exact"/>
        <w:ind w:left="6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6.238098pt;margin-top:.798491pt;width:26.049601pt;height:22.5pt;mso-position-horizontal-relative:page;mso-position-vertical-relative:paragraph;z-index:-748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8CC6"/>
                      <w:spacing w:val="0"/>
                      <w:w w:val="70"/>
                      <w:sz w:val="45"/>
                      <w:szCs w:val="45"/>
                    </w:rPr>
                    <w:t>JJO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F1D1D"/>
          <w:spacing w:val="-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-7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4"/>
        </w:numPr>
        <w:tabs>
          <w:tab w:pos="662" w:val="left" w:leader="none"/>
          <w:tab w:pos="5386" w:val="left" w:leader="none"/>
          <w:tab w:pos="6520" w:val="left" w:leader="none"/>
          <w:tab w:pos="9515" w:val="left" w:leader="none"/>
        </w:tabs>
        <w:spacing w:line="286" w:lineRule="exact"/>
        <w:ind w:left="662" w:right="0" w:hanging="16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9.326111pt;margin-top:5.390652pt;width:135.664256pt;height:42.5pt;mso-position-horizontal-relative:page;mso-position-vertical-relative:paragraph;z-index:-747" type="#_x0000_t202" filled="f" stroked="f">
            <v:textbox inset="0,0,0,0">
              <w:txbxContent>
                <w:p>
                  <w:pPr>
                    <w:spacing w:line="8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5"/>
                      <w:szCs w:val="8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579BF"/>
                      <w:spacing w:val="0"/>
                      <w:w w:val="270"/>
                      <w:sz w:val="85"/>
                      <w:szCs w:val="85"/>
                    </w:rPr>
                    <w:t>vU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5"/>
                      <w:szCs w:val="8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www.s</w:t>
      </w:r>
      <w:r>
        <w:rPr>
          <w:rFonts w:ascii="Arial" w:hAnsi="Arial" w:cs="Arial" w:eastAsia="Arial"/>
          <w:b w:val="0"/>
          <w:bCs w:val="0"/>
          <w:color w:val="464646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95"/>
          <w:sz w:val="19"/>
          <w:szCs w:val="19"/>
        </w:rPr>
        <w:t>anjuandeloslagos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06060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60606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14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/>
          <w:color w:val="8A8CC6"/>
          <w:spacing w:val="-3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0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-14"/>
          <w:w w:val="95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8A8CC6"/>
          <w:spacing w:val="-16"/>
          <w:w w:val="9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95"/>
          <w:sz w:val="22"/>
          <w:szCs w:val="22"/>
        </w:rPr>
        <w:t>1M</w:t>
      </w:r>
      <w:r>
        <w:rPr>
          <w:rFonts w:ascii="Arial" w:hAnsi="Arial" w:cs="Arial" w:eastAsia="Arial"/>
          <w:b w:val="0"/>
          <w:bCs w:val="0"/>
          <w:i/>
          <w:color w:val="7579BF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17"/>
          <w:szCs w:val="17"/>
        </w:rPr>
        <w:t>LA-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17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>J;;rz..o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0"/>
          <w:w w:val="9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-50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0"/>
          <w:w w:val="70"/>
          <w:sz w:val="29"/>
          <w:szCs w:val="29"/>
        </w:rPr>
        <w:t>@)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-18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42326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42326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42326"/>
          <w:spacing w:val="2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42326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242326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242326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42326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2.512383pt;margin-top:20.206804pt;width:443.39258pt;height:570.635528pt;mso-position-horizontal-relative:page;mso-position-vertical-relative:paragraph;z-index:-744" coordorigin="2050,404" coordsize="8868,11413">
            <v:group style="position:absolute;left:5250;top:416;width:2;height:685" coordorigin="5250,416" coordsize="2,685">
              <v:shape style="position:absolute;left:5250;top:416;width:2;height:685" coordorigin="5250,416" coordsize="0,685" path="m5250,1101l5250,416e" filled="f" stroked="t" strokeweight=".709428pt" strokecolor="#444444">
                <v:path arrowok="t"/>
              </v:shape>
            </v:group>
            <v:group style="position:absolute;left:7049;top:416;width:2;height:10971" coordorigin="7049,416" coordsize="2,10971">
              <v:shape style="position:absolute;left:7049;top:416;width:2;height:10971" coordorigin="7049,416" coordsize="0,10971" path="m7049,11387l7049,416e" filled="f" stroked="t" strokeweight=".709428pt" strokecolor="#3F3F3F">
                <v:path arrowok="t"/>
              </v:shape>
            </v:group>
            <v:group style="position:absolute;left:8530;top:416;width:2;height:10742" coordorigin="8530,416" coordsize="2,10742">
              <v:shape style="position:absolute;left:8530;top:416;width:2;height:10742" coordorigin="8530,416" coordsize="0,10742" path="m8530,11158l8530,416e" filled="f" stroked="t" strokeweight=".709428pt" strokecolor="#3F3F44">
                <v:path arrowok="t"/>
              </v:shape>
            </v:group>
            <v:group style="position:absolute;left:2067;top:423;width:8617;height:2" coordorigin="2067,423" coordsize="8617,2">
              <v:shape style="position:absolute;left:2067;top:423;width:8617;height:2" coordorigin="2067,423" coordsize="8617,0" path="m2067,423l10684,423e" filled="f" stroked="t" strokeweight=".709428pt" strokecolor="#3F3F3F">
                <v:path arrowok="t"/>
              </v:shape>
            </v:group>
            <v:group style="position:absolute;left:2062;top:699;width:8622;height:2" coordorigin="2062,699" coordsize="8622,2">
              <v:shape style="position:absolute;left:2062;top:699;width:8622;height:2" coordorigin="2062,699" coordsize="8622,0" path="m2062,699l10684,699e" filled="f" stroked="t" strokeweight=".709428pt" strokecolor="#444444">
                <v:path arrowok="t"/>
              </v:shape>
            </v:group>
            <v:group style="position:absolute;left:10679;top:411;width:2;height:10852" coordorigin="10679,411" coordsize="2,10852">
              <v:shape style="position:absolute;left:10679;top:411;width:2;height:10852" coordorigin="10679,411" coordsize="0,10852" path="m10679,11263l10679,411e" filled="f" stroked="t" strokeweight=".709428pt" strokecolor="#484848">
                <v:path arrowok="t"/>
              </v:shape>
            </v:group>
            <v:group style="position:absolute;left:2057;top:1191;width:2786;height:2" coordorigin="2057,1191" coordsize="2786,2">
              <v:shape style="position:absolute;left:2057;top:1191;width:2786;height:2" coordorigin="2057,1191" coordsize="2786,0" path="m2057,1191l4843,1191e" filled="f" stroked="t" strokeweight=".709428pt" strokecolor="#484483">
                <v:path arrowok="t"/>
              </v:shape>
            </v:group>
            <v:group style="position:absolute;left:4815;top:1232;width:463;height:2" coordorigin="4815,1232" coordsize="463,2">
              <v:shape style="position:absolute;left:4815;top:1232;width:463;height:2" coordorigin="4815,1232" coordsize="463,0" path="m4815,1232l5278,1232e" filled="f" stroked="t" strokeweight=".236476pt" strokecolor="#23232F">
                <v:path arrowok="t"/>
              </v:shape>
            </v:group>
            <v:group style="position:absolute;left:5259;top:1029;width:2;height:204" coordorigin="5259,1029" coordsize="2,204">
              <v:shape style="position:absolute;left:5259;top:1029;width:2;height:204" coordorigin="5259,1029" coordsize="0,204" path="m5259,1234l5259,1029e" filled="f" stroked="t" strokeweight="1.18238pt" strokecolor="#38344F">
                <v:path arrowok="t"/>
              </v:shape>
            </v:group>
            <v:group style="position:absolute;left:5236;top:1191;width:251;height:2" coordorigin="5236,1191" coordsize="251,2">
              <v:shape style="position:absolute;left:5236;top:1191;width:251;height:2" coordorigin="5236,1191" coordsize="251,0" path="m5236,1191l5486,1191e" filled="f" stroked="t" strokeweight=".709428pt" strokecolor="#3F3B67">
                <v:path arrowok="t"/>
              </v:shape>
            </v:group>
            <v:group style="position:absolute;left:5486;top:1191;width:473;height:2" coordorigin="5486,1191" coordsize="473,2">
              <v:shape style="position:absolute;left:5486;top:1191;width:473;height:2" coordorigin="5486,1191" coordsize="473,0" path="m5486,1191l5959,1191e" filled="f" stroked="t" strokeweight=".236476pt" strokecolor="#000000">
                <v:path arrowok="t"/>
              </v:shape>
            </v:group>
            <v:group style="position:absolute;left:5959;top:1191;width:4715;height:2" coordorigin="5959,1191" coordsize="4715,2">
              <v:shape style="position:absolute;left:5959;top:1191;width:4715;height:2" coordorigin="5959,1191" coordsize="4715,0" path="m5959,1191l10675,1191e" filled="f" stroked="t" strokeweight=".236476pt" strokecolor="#38383B">
                <v:path arrowok="t"/>
              </v:shape>
            </v:group>
            <v:group style="position:absolute;left:5252;top:1115;width:2;height:9891" coordorigin="5252,1115" coordsize="2,9891">
              <v:shape style="position:absolute;left:5252;top:1115;width:2;height:9891" coordorigin="5252,1115" coordsize="0,9891" path="m5252,11006l5252,1115e" filled="f" stroked="t" strokeweight=".709428pt" strokecolor="#444444">
                <v:path arrowok="t"/>
              </v:shape>
            </v:group>
            <v:group style="position:absolute;left:2067;top:1771;width:8636;height:2" coordorigin="2067,1771" coordsize="8636,2">
              <v:shape style="position:absolute;left:2067;top:1771;width:8636;height:2" coordorigin="2067,1771" coordsize="8636,0" path="m2067,1771l10703,1771e" filled="f" stroked="t" strokeweight=".709428pt" strokecolor="#3B3B44">
                <v:path arrowok="t"/>
              </v:shape>
            </v:group>
            <v:group style="position:absolute;left:10632;top:1762;width:147;height:2" coordorigin="10632,1762" coordsize="147,2">
              <v:shape style="position:absolute;left:10632;top:1762;width:147;height:2" coordorigin="10632,1762" coordsize="147,0" path="m10632,1762l10779,1762e" filled="f" stroked="t" strokeweight=".945904pt" strokecolor="#4F4F87">
                <v:path arrowok="t"/>
              </v:shape>
            </v:group>
            <v:group style="position:absolute;left:5623;top:2142;width:345;height:2" coordorigin="5623,2142" coordsize="345,2">
              <v:shape style="position:absolute;left:5623;top:2142;width:345;height:2" coordorigin="5623,2142" coordsize="345,0" path="m5623,2142l5969,2142e" filled="f" stroked="t" strokeweight="2.601236pt" strokecolor="#575BAC">
                <v:path arrowok="t"/>
              </v:shape>
            </v:group>
            <v:group style="position:absolute;left:5931;top:2123;width:577;height:2" coordorigin="5931,2123" coordsize="577,2">
              <v:shape style="position:absolute;left:5931;top:2123;width:577;height:2" coordorigin="5931,2123" coordsize="577,0" path="m5931,2123l6508,2123e" filled="f" stroked="t" strokeweight=".709428pt" strokecolor="#6B74BF">
                <v:path arrowok="t"/>
              </v:shape>
            </v:group>
            <v:group style="position:absolute;left:2067;top:2328;width:8622;height:2" coordorigin="2067,2328" coordsize="8622,2">
              <v:shape style="position:absolute;left:2067;top:2328;width:8622;height:2" coordorigin="2067,2328" coordsize="8622,0" path="m2067,2328l10689,2328e" filled="f" stroked="t" strokeweight=".709428pt" strokecolor="#3F3F48">
                <v:path arrowok="t"/>
              </v:shape>
            </v:group>
            <v:group style="position:absolute;left:2062;top:2867;width:3216;height:2" coordorigin="2062,2867" coordsize="3216,2">
              <v:shape style="position:absolute;left:2062;top:2867;width:3216;height:2" coordorigin="2062,2867" coordsize="3216,0" path="m2062,2867l5278,2867e" filled="f" stroked="t" strokeweight=".709428pt" strokecolor="#3B3B48">
                <v:path arrowok="t"/>
              </v:shape>
            </v:group>
            <v:group style="position:absolute;left:2072;top:421;width:2;height:11389" coordorigin="2072,421" coordsize="2,11389">
              <v:shape style="position:absolute;left:2072;top:421;width:2;height:11389" coordorigin="2072,421" coordsize="0,11389" path="m2072,11810l2072,421e" filled="f" stroked="t" strokeweight=".709428pt" strokecolor="#484848">
                <v:path arrowok="t"/>
              </v:shape>
            </v:group>
            <v:group style="position:absolute;left:5959;top:2874;width:1083;height:2" coordorigin="5959,2874" coordsize="1083,2">
              <v:shape style="position:absolute;left:5959;top:2874;width:1083;height:2" coordorigin="5959,2874" coordsize="1083,0" path="m5959,2874l7042,2874e" filled="f" stroked="t" strokeweight="3.074189pt" strokecolor="#3F4470">
                <v:path arrowok="t"/>
              </v:shape>
            </v:group>
            <v:group style="position:absolute;left:5236;top:2874;width:251;height:2" coordorigin="5236,2874" coordsize="251,2">
              <v:shape style="position:absolute;left:5236;top:2874;width:251;height:2" coordorigin="5236,2874" coordsize="251,0" path="m5236,2874l5486,2874e" filled="f" stroked="t" strokeweight="3.074189pt" strokecolor="#444470">
                <v:path arrowok="t"/>
              </v:shape>
            </v:group>
            <v:group style="position:absolute;left:5458;top:2867;width:572;height:2" coordorigin="5458,2867" coordsize="572,2">
              <v:shape style="position:absolute;left:5458;top:2867;width:572;height:2" coordorigin="5458,2867" coordsize="572,0" path="m5458,2867l6030,2867e" filled="f" stroked="t" strokeweight=".709428pt" strokecolor="#3F3F44">
                <v:path arrowok="t"/>
              </v:shape>
            </v:group>
            <v:group style="position:absolute;left:7028;top:2874;width:341;height:2" coordorigin="7028,2874" coordsize="341,2">
              <v:shape style="position:absolute;left:7028;top:2874;width:341;height:2" coordorigin="7028,2874" coordsize="341,0" path="m7028,2874l7369,2874e" filled="f" stroked="t" strokeweight="2.36476pt" strokecolor="#38384B">
                <v:path arrowok="t"/>
              </v:shape>
            </v:group>
            <v:group style="position:absolute;left:7283;top:2863;width:3405;height:2" coordorigin="7283,2863" coordsize="3405,2">
              <v:shape style="position:absolute;left:7283;top:2863;width:3405;height:2" coordorigin="7283,2863" coordsize="3405,0" path="m7283,2863l10689,2863e" filled="f" stroked="t" strokeweight=".709428pt" strokecolor="#44444B">
                <v:path arrowok="t"/>
              </v:shape>
            </v:group>
            <v:group style="position:absolute;left:2062;top:3398;width:8627;height:2" coordorigin="2062,3398" coordsize="8627,2">
              <v:shape style="position:absolute;left:2062;top:3398;width:8627;height:2" coordorigin="2062,3398" coordsize="8627,0" path="m2062,3398l10689,3398e" filled="f" stroked="t" strokeweight=".709428pt" strokecolor="#3F3F4B">
                <v:path arrowok="t"/>
              </v:shape>
            </v:group>
            <v:group style="position:absolute;left:2057;top:3997;width:3429;height:2" coordorigin="2057,3997" coordsize="3429,2">
              <v:shape style="position:absolute;left:2057;top:3997;width:3429;height:2" coordorigin="2057,3997" coordsize="3429,0" path="m2057,3997l5486,3997e" filled="f" stroked="t" strokeweight=".236476pt" strokecolor="#444444">
                <v:path arrowok="t"/>
              </v:shape>
            </v:group>
            <v:group style="position:absolute;left:5486;top:3997;width:1556;height:2" coordorigin="5486,3997" coordsize="1556,2">
              <v:shape style="position:absolute;left:5486;top:3997;width:1556;height:2" coordorigin="5486,3997" coordsize="1556,0" path="m5486,3997l7042,3997e" filled="f" stroked="t" strokeweight=".236476pt" strokecolor="#676767">
                <v:path arrowok="t"/>
              </v:shape>
            </v:group>
            <v:group style="position:absolute;left:7028;top:3997;width:3646;height:2" coordorigin="7028,3997" coordsize="3646,2">
              <v:shape style="position:absolute;left:7028;top:3997;width:3646;height:2" coordorigin="7028,3997" coordsize="3646,0" path="m7028,3997l10675,3997e" filled="f" stroked="t" strokeweight=".236476pt" strokecolor="#484448">
                <v:path arrowok="t"/>
              </v:shape>
            </v:group>
            <v:group style="position:absolute;left:2062;top:4491;width:8641;height:2" coordorigin="2062,4491" coordsize="8641,2">
              <v:shape style="position:absolute;left:2062;top:4491;width:8641;height:2" coordorigin="2062,4491" coordsize="8641,0" path="m2062,4491l10703,4491e" filled="f" stroked="t" strokeweight=".709428pt" strokecolor="#3B3B4B">
                <v:path arrowok="t"/>
              </v:shape>
            </v:group>
            <v:group style="position:absolute;left:10675;top:4468;width:227;height:2" coordorigin="10675,4468" coordsize="227,2">
              <v:shape style="position:absolute;left:10675;top:4468;width:227;height:2" coordorigin="10675,4468" coordsize="227,0" path="m10675,4468l10902,4468e" filled="f" stroked="t" strokeweight="1.655332pt" strokecolor="#6064A3">
                <v:path arrowok="t"/>
              </v:shape>
            </v:group>
            <v:group style="position:absolute;left:2062;top:5033;width:8627;height:2" coordorigin="2062,5033" coordsize="8627,2">
              <v:shape style="position:absolute;left:2062;top:5033;width:8627;height:2" coordorigin="2062,5033" coordsize="8627,0" path="m2062,5033l10689,5033e" filled="f" stroked="t" strokeweight=".709428pt" strokecolor="#3F3F3F">
                <v:path arrowok="t"/>
              </v:shape>
            </v:group>
            <v:group style="position:absolute;left:2062;top:5576;width:8627;height:2" coordorigin="2062,5576" coordsize="8627,2">
              <v:shape style="position:absolute;left:2062;top:5576;width:8627;height:2" coordorigin="2062,5576" coordsize="8627,0" path="m2062,5576l10689,5576e" filled="f" stroked="t" strokeweight=".709428pt" strokecolor="#444444">
                <v:path arrowok="t"/>
              </v:shape>
            </v:group>
            <v:group style="position:absolute;left:2062;top:6110;width:8622;height:2" coordorigin="2062,6110" coordsize="8622,2">
              <v:shape style="position:absolute;left:2062;top:6110;width:8622;height:2" coordorigin="2062,6110" coordsize="8622,0" path="m2062,6110l10684,6110e" filled="f" stroked="t" strokeweight=".709428pt" strokecolor="#444444">
                <v:path arrowok="t"/>
              </v:shape>
            </v:group>
            <v:group style="position:absolute;left:2062;top:6655;width:8622;height:2" coordorigin="2062,6655" coordsize="8622,2">
              <v:shape style="position:absolute;left:2062;top:6655;width:8622;height:2" coordorigin="2062,6655" coordsize="8622,0" path="m2062,6655l10684,6655e" filled="f" stroked="t" strokeweight=".709428pt" strokecolor="#444444">
                <v:path arrowok="t"/>
              </v:shape>
            </v:group>
            <v:group style="position:absolute;left:2067;top:7207;width:8617;height:2" coordorigin="2067,7207" coordsize="8617,2">
              <v:shape style="position:absolute;left:2067;top:7207;width:8617;height:2" coordorigin="2067,7207" coordsize="8617,0" path="m2067,7207l10684,7207e" filled="f" stroked="t" strokeweight=".709428pt" strokecolor="#444444">
                <v:path arrowok="t"/>
              </v:shape>
            </v:group>
            <v:group style="position:absolute;left:2072;top:7164;width:2;height:1141" coordorigin="2072,7164" coordsize="2,1141">
              <v:shape style="position:absolute;left:2072;top:7164;width:2;height:1141" coordorigin="2072,7164" coordsize="0,1141" path="m2072,8305l2072,7164e" filled="f" stroked="t" strokeweight=".472952pt" strokecolor="#3F3F3F">
                <v:path arrowok="t"/>
              </v:shape>
            </v:group>
            <v:group style="position:absolute;left:2067;top:7737;width:8617;height:2" coordorigin="2067,7737" coordsize="8617,2">
              <v:shape style="position:absolute;left:2067;top:7737;width:8617;height:2" coordorigin="2067,7737" coordsize="8617,0" path="m2067,7737l10684,7737e" filled="f" stroked="t" strokeweight=".709428pt" strokecolor="#444444">
                <v:path arrowok="t"/>
              </v:shape>
            </v:group>
            <v:group style="position:absolute;left:2062;top:8277;width:8622;height:2" coordorigin="2062,8277" coordsize="8622,2">
              <v:shape style="position:absolute;left:2062;top:8277;width:8622;height:2" coordorigin="2062,8277" coordsize="8622,0" path="m2062,8277l10684,8277e" filled="f" stroked="t" strokeweight=".709428pt" strokecolor="#444444">
                <v:path arrowok="t"/>
              </v:shape>
            </v:group>
            <v:group style="position:absolute;left:2067;top:8823;width:8622;height:2" coordorigin="2067,8823" coordsize="8622,2">
              <v:shape style="position:absolute;left:2067;top:8823;width:8622;height:2" coordorigin="2067,8823" coordsize="8622,0" path="m2067,8823l10689,8823e" filled="f" stroked="t" strokeweight=".709428pt" strokecolor="#444444">
                <v:path arrowok="t"/>
              </v:shape>
            </v:group>
            <v:group style="position:absolute;left:2062;top:9356;width:8622;height:2" coordorigin="2062,9356" coordsize="8622,2">
              <v:shape style="position:absolute;left:2062;top:9356;width:8622;height:2" coordorigin="2062,9356" coordsize="8622,0" path="m2062,9356l10684,9356e" filled="f" stroked="t" strokeweight=".709428pt" strokecolor="#444444">
                <v:path arrowok="t"/>
              </v:shape>
            </v:group>
            <v:group style="position:absolute;left:2067;top:9896;width:8622;height:2" coordorigin="2067,9896" coordsize="8622,2">
              <v:shape style="position:absolute;left:2067;top:9896;width:8622;height:2" coordorigin="2067,9896" coordsize="8622,0" path="m2067,9896l10689,9896e" filled="f" stroked="t" strokeweight=".709428pt" strokecolor="#444444">
                <v:path arrowok="t"/>
              </v:shape>
            </v:group>
            <v:group style="position:absolute;left:2067;top:10443;width:8622;height:2" coordorigin="2067,10443" coordsize="8622,2">
              <v:shape style="position:absolute;left:2067;top:10443;width:8622;height:2" coordorigin="2067,10443" coordsize="8622,0" path="m2067,10443l10689,10443e" filled="f" stroked="t" strokeweight=".709428pt" strokecolor="#444444">
                <v:path arrowok="t"/>
              </v:shape>
            </v:group>
            <v:group style="position:absolute;left:2067;top:10978;width:8622;height:2" coordorigin="2067,10978" coordsize="8622,2">
              <v:shape style="position:absolute;left:2067;top:10978;width:8622;height:2" coordorigin="2067,10978" coordsize="8622,0" path="m2067,10978l10689,10978e" filled="f" stroked="t" strokeweight=".70942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42326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647" w:val="left" w:leader="none"/>
          <w:tab w:pos="5440" w:val="left" w:leader="none"/>
          <w:tab w:pos="6930" w:val="left" w:leader="none"/>
        </w:tabs>
        <w:ind w:left="4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820" w:val="left" w:leader="none"/>
          <w:tab w:pos="3633" w:val="left" w:leader="none"/>
          <w:tab w:pos="7899" w:val="left" w:leader="none"/>
        </w:tabs>
        <w:ind w:left="5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312D72"/>
          <w:spacing w:val="0"/>
          <w:w w:val="200"/>
          <w:position w:val="-12"/>
          <w:sz w:val="16"/>
          <w:szCs w:val="16"/>
        </w:rPr>
        <w:t>/..-?</w:t>
      </w:r>
      <w:r>
        <w:rPr>
          <w:rFonts w:ascii="Times New Roman" w:hAnsi="Times New Roman" w:cs="Times New Roman" w:eastAsia="Times New Roman"/>
          <w:b w:val="0"/>
          <w:bCs w:val="0"/>
          <w:color w:val="312D72"/>
          <w:spacing w:val="33"/>
          <w:w w:val="200"/>
          <w:position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>..,._,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>L/_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275"/>
          <w:position w:val="0"/>
          <w:sz w:val="24"/>
          <w:szCs w:val="24"/>
        </w:rPr>
        <w:t>/?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-46"/>
          <w:w w:val="27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v--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8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52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C&amp;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"/>
          <w:w w:val="11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_.;-.e::/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5"/>
          <w:w w:val="115"/>
          <w:position w:val="1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>...,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275"/>
          <w:position w:val="-9"/>
          <w:sz w:val="27"/>
          <w:szCs w:val="27"/>
        </w:rPr>
        <w:t>--6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pgSz w:w="12240" w:h="15840"/>
          <w:pgMar w:top="1480" w:bottom="280" w:left="1720" w:right="0"/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077" w:val="left" w:leader="none"/>
        </w:tabs>
        <w:ind w:left="455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105"/>
          <w:sz w:val="47"/>
          <w:szCs w:val="47"/>
        </w:rPr>
        <w:t>M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sz w:val="35"/>
          <w:szCs w:val="35"/>
        </w:rPr>
        <w:t>o</w:t>
      </w:r>
      <w:r>
        <w:rPr>
          <w:rFonts w:ascii="Arial" w:hAnsi="Arial" w:cs="Arial" w:eastAsia="Arial"/>
          <w:b w:val="0"/>
          <w:bCs w:val="0"/>
          <w:color w:val="4D50A5"/>
          <w:spacing w:val="-29"/>
          <w:w w:val="10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>v1-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20"/>
          <w:sz w:val="45"/>
          <w:szCs w:val="4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469" w:val="left" w:leader="none"/>
          <w:tab w:pos="3370" w:val="left" w:leader="none"/>
          <w:tab w:pos="5393" w:val="left" w:leader="none"/>
        </w:tabs>
        <w:spacing w:line="685" w:lineRule="exact" w:before="77"/>
        <w:ind w:left="1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424185"/>
          <w:spacing w:val="-126"/>
          <w:w w:val="105"/>
          <w:position w:val="-16"/>
          <w:sz w:val="41"/>
          <w:szCs w:val="4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45"/>
          <w:position w:val="-1"/>
          <w:sz w:val="18"/>
          <w:szCs w:val="18"/>
        </w:rPr>
        <w:t>rVl-Pf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9"/>
          <w:w w:val="145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-5"/>
          <w:w w:val="65"/>
          <w:position w:val="-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5"/>
          <w:position w:val="-1"/>
          <w:sz w:val="44"/>
          <w:szCs w:val="44"/>
        </w:rPr>
        <w:t>f--Y</w:t>
      </w:r>
      <w:r>
        <w:rPr>
          <w:rFonts w:ascii="Arial" w:hAnsi="Arial" w:cs="Arial" w:eastAsia="Arial"/>
          <w:b w:val="0"/>
          <w:bCs w:val="0"/>
          <w:color w:val="4D50A5"/>
          <w:spacing w:val="-114"/>
          <w:w w:val="145"/>
          <w:position w:val="-1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270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21"/>
          <w:w w:val="27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65"/>
          <w:position w:val="0"/>
          <w:sz w:val="49"/>
          <w:szCs w:val="49"/>
        </w:rPr>
        <w:t>rb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65"/>
          <w:position w:val="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2"/>
          <w:sz w:val="33"/>
          <w:szCs w:val="33"/>
        </w:rPr>
        <w:t>estct'rt</w:t>
      </w:r>
      <w:r>
        <w:rPr>
          <w:rFonts w:ascii="Arial" w:hAnsi="Arial" w:cs="Arial" w:eastAsia="Arial"/>
          <w:b w:val="0"/>
          <w:bCs w:val="0"/>
          <w:color w:val="4D50A5"/>
          <w:spacing w:val="21"/>
          <w:w w:val="105"/>
          <w:position w:val="2"/>
          <w:sz w:val="33"/>
          <w:szCs w:val="3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'r-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3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05"/>
          <w:position w:val="11"/>
          <w:sz w:val="24"/>
          <w:szCs w:val="24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00"/>
          <w:position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11"/>
          <w:w w:val="100"/>
          <w:position w:val="11"/>
          <w:sz w:val="24"/>
          <w:szCs w:val="24"/>
        </w:rPr>
        <w:t> </w:t>
      </w:r>
      <w:r>
        <w:rPr/>
        <w:pict>
          <v:shape style="width:57.12pt;height:25.92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11"/>
          <w:w w:val="100"/>
          <w:position w:val="-11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6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400" w:bottom="0" w:left="1720" w:right="0"/>
          <w:cols w:num="2" w:equalWidth="0">
            <w:col w:w="2197" w:space="40"/>
            <w:col w:w="8283"/>
          </w:cols>
        </w:sectPr>
      </w:pPr>
    </w:p>
    <w:p>
      <w:pPr>
        <w:tabs>
          <w:tab w:pos="2637" w:val="left" w:leader="none"/>
        </w:tabs>
        <w:spacing w:line="301" w:lineRule="exact" w:before="44"/>
        <w:ind w:left="23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Jvof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5"/>
          <w:w w:val="13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Md</w:t>
      </w:r>
      <w:r>
        <w:rPr>
          <w:rFonts w:ascii="Arial" w:hAnsi="Arial" w:cs="Arial" w:eastAsia="Arial"/>
          <w:b w:val="0"/>
          <w:bCs w:val="0"/>
          <w:color w:val="4D50A5"/>
          <w:spacing w:val="6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'}</w:t>
      </w:r>
      <w:r>
        <w:rPr>
          <w:rFonts w:ascii="Arial" w:hAnsi="Arial" w:cs="Arial" w:eastAsia="Arial"/>
          <w:b w:val="0"/>
          <w:bCs w:val="0"/>
          <w:color w:val="4D50A5"/>
          <w:spacing w:val="30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>'f&lt;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30"/>
          <w:sz w:val="14"/>
          <w:szCs w:val="14"/>
        </w:rPr>
        <w:t>lfV.&gt;..e.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51" w:lineRule="exact"/>
        <w:ind w:left="398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-13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)</w:t>
      </w:r>
      <w:r>
        <w:rPr>
          <w:rFonts w:ascii="Arial" w:hAnsi="Arial" w:cs="Arial" w:eastAsia="Arial"/>
          <w:b w:val="0"/>
          <w:bCs w:val="0"/>
          <w:i/>
          <w:color w:val="4D50A5"/>
          <w:spacing w:val="-80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105"/>
          <w:sz w:val="45"/>
          <w:szCs w:val="45"/>
        </w:rPr>
        <w:t>Ll.Lb-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7"/>
          <w:w w:val="10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_BC'}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\t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95"/>
          <w:position w:val="-2"/>
          <w:sz w:val="37"/>
          <w:szCs w:val="37"/>
        </w:rPr>
        <w:t>lb.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19" w:lineRule="exact" w:before="41"/>
        <w:ind w:left="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1499" w:val="left" w:leader="none"/>
        </w:tabs>
        <w:spacing w:line="204" w:lineRule="exact"/>
        <w:ind w:left="-6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-1035"/>
          <w:w w:val="290"/>
          <w:position w:val="-1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424185"/>
          <w:spacing w:val="0"/>
          <w:w w:val="290"/>
          <w:position w:val="-6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24185"/>
          <w:spacing w:val="-10"/>
          <w:w w:val="290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position w:val="0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242326"/>
          <w:spacing w:val="5"/>
          <w:w w:val="85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85"/>
          <w:position w:val="0"/>
          <w:sz w:val="22"/>
          <w:szCs w:val="22"/>
        </w:rPr>
        <w:t>C.óM</w:t>
      </w:r>
      <w:r>
        <w:rPr>
          <w:rFonts w:ascii="Arial" w:hAnsi="Arial" w:cs="Arial" w:eastAsia="Arial"/>
          <w:b w:val="0"/>
          <w:bCs w:val="0"/>
          <w:i/>
          <w:color w:val="6467B5"/>
          <w:spacing w:val="-6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2"/>
          <w:w w:val="125"/>
          <w:position w:val="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7C7EBC"/>
          <w:spacing w:val="-13"/>
          <w:w w:val="125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125"/>
          <w:position w:val="0"/>
          <w:sz w:val="16"/>
          <w:szCs w:val="16"/>
        </w:rPr>
        <w:t>E'\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12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-40"/>
          <w:w w:val="12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85"/>
          <w:position w:val="0"/>
          <w:sz w:val="21"/>
          <w:szCs w:val="21"/>
        </w:rPr>
        <w:t>r.'</w:t>
      </w:r>
      <w:r>
        <w:rPr>
          <w:rFonts w:ascii="Arial" w:hAnsi="Arial" w:cs="Arial" w:eastAsia="Arial"/>
          <w:b w:val="0"/>
          <w:bCs w:val="0"/>
          <w:i/>
          <w:color w:val="6467B5"/>
          <w:spacing w:val="-9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7EBC"/>
          <w:spacing w:val="0"/>
          <w:w w:val="125"/>
          <w:position w:val="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1027" w:val="left" w:leader="none"/>
          <w:tab w:pos="1953" w:val="left" w:leader="none"/>
        </w:tabs>
        <w:spacing w:line="331" w:lineRule="exact"/>
        <w:ind w:left="4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-55"/>
          <w:w w:val="110"/>
          <w:position w:val="10"/>
          <w:sz w:val="54"/>
          <w:szCs w:val="5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>¡.....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6467B5"/>
          <w:spacing w:val="9"/>
          <w:w w:val="95"/>
          <w:position w:val="0"/>
          <w:sz w:val="22"/>
          <w:szCs w:val="22"/>
        </w:rPr>
        <w:t>]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95"/>
          <w:position w:val="0"/>
          <w:sz w:val="22"/>
          <w:szCs w:val="22"/>
        </w:rPr>
        <w:t>1!\lJ'-</w:t>
      </w:r>
      <w:r>
        <w:rPr>
          <w:rFonts w:ascii="Arial" w:hAnsi="Arial" w:cs="Arial" w:eastAsia="Arial"/>
          <w:b w:val="0"/>
          <w:bCs w:val="0"/>
          <w:i/>
          <w:color w:val="4D50A5"/>
          <w:spacing w:val="-38"/>
          <w:w w:val="9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85"/>
          <w:position w:val="0"/>
          <w:sz w:val="18"/>
          <w:szCs w:val="18"/>
        </w:rPr>
        <w:t>c--J'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349" w:lineRule="exact"/>
        <w:ind w:left="25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3"/>
          <w:w w:val="115"/>
          <w:sz w:val="35"/>
          <w:szCs w:val="3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0"/>
          <w:w w:val="115"/>
          <w:sz w:val="35"/>
          <w:szCs w:val="35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11"/>
          <w:w w:val="115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15"/>
          <w:sz w:val="35"/>
          <w:szCs w:val="35"/>
        </w:rPr>
        <w:t>dr-a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533" w:val="left" w:leader="none"/>
        </w:tabs>
        <w:spacing w:line="347" w:lineRule="exact"/>
        <w:ind w:left="127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Arial" w:hAnsi="Arial" w:cs="Arial" w:eastAsia="Arial"/>
          <w:b w:val="0"/>
          <w:bCs w:val="0"/>
          <w:color w:val="6467B5"/>
          <w:spacing w:val="0"/>
          <w:w w:val="60"/>
          <w:sz w:val="62"/>
          <w:szCs w:val="62"/>
        </w:rPr>
        <w:t>'}</w:t>
      </w:r>
      <w:r>
        <w:rPr>
          <w:rFonts w:ascii="Arial" w:hAnsi="Arial" w:cs="Arial" w:eastAsia="Arial"/>
          <w:b w:val="0"/>
          <w:bCs w:val="0"/>
          <w:color w:val="6467B5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62"/>
          <w:szCs w:val="62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28"/>
          <w:w w:val="6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49"/>
          <w:szCs w:val="49"/>
        </w:rPr>
        <w:t>A-</w:t>
      </w:r>
      <w:r>
        <w:rPr>
          <w:rFonts w:ascii="Arial" w:hAnsi="Arial" w:cs="Arial" w:eastAsia="Arial"/>
          <w:b w:val="0"/>
          <w:bCs w:val="0"/>
          <w:i/>
          <w:color w:val="4D50A5"/>
          <w:spacing w:val="32"/>
          <w:w w:val="6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60"/>
          <w:sz w:val="62"/>
          <w:szCs w:val="62"/>
        </w:rPr>
        <w:t>L!J--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2"/>
          <w:szCs w:val="62"/>
        </w:rPr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62"/>
          <w:szCs w:val="62"/>
        </w:rPr>
        <w:sectPr>
          <w:type w:val="continuous"/>
          <w:pgSz w:w="12240" w:h="15840"/>
          <w:pgMar w:top="400" w:bottom="0" w:left="1720" w:right="0"/>
          <w:cols w:num="3" w:equalWidth="0">
            <w:col w:w="3788" w:space="40"/>
            <w:col w:w="2827" w:space="40"/>
            <w:col w:w="3825"/>
          </w:cols>
        </w:sectPr>
      </w:pPr>
    </w:p>
    <w:p>
      <w:pPr>
        <w:tabs>
          <w:tab w:pos="3337" w:val="left" w:leader="none"/>
          <w:tab w:pos="5763" w:val="left" w:leader="none"/>
        </w:tabs>
        <w:spacing w:line="397" w:lineRule="exact"/>
        <w:ind w:left="490" w:right="0" w:firstLine="0"/>
        <w:jc w:val="center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>........-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0"/>
          <w:position w:val="2"/>
          <w:sz w:val="41"/>
          <w:szCs w:val="4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tabs>
          <w:tab w:pos="2905" w:val="left" w:leader="none"/>
          <w:tab w:pos="6078" w:val="left" w:leader="none"/>
          <w:tab w:pos="7417" w:val="left" w:leader="none"/>
        </w:tabs>
        <w:spacing w:line="376" w:lineRule="exact"/>
        <w:ind w:left="35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242326"/>
          <w:spacing w:val="222"/>
          <w:w w:val="65"/>
          <w:position w:val="1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9"/>
          <w:szCs w:val="39"/>
        </w:rPr>
        <w:t>05c.a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65"/>
          <w:position w:val="1"/>
          <w:sz w:val="39"/>
          <w:szCs w:val="3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65"/>
          <w:position w:val="1"/>
          <w:sz w:val="39"/>
          <w:szCs w:val="39"/>
        </w:rPr>
        <w:t>y-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35"/>
          <w:w w:val="65"/>
          <w:position w:val="1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>Ar_íY\a..Mo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5"/>
          <w:position w:val="1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4"/>
          <w:w w:val="85"/>
          <w:position w:val="1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A8A8CA"/>
          <w:spacing w:val="-40"/>
          <w:w w:val="85"/>
          <w:position w:val="1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85"/>
          <w:position w:val="1"/>
          <w:sz w:val="32"/>
          <w:szCs w:val="32"/>
        </w:rPr>
        <w:t>,2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-31"/>
          <w:w w:val="85"/>
          <w:position w:val="1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85"/>
          <w:position w:val="-1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4D50A5"/>
          <w:spacing w:val="2"/>
          <w:w w:val="85"/>
          <w:position w:val="-1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&lt;;of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30"/>
          <w:w w:val="85"/>
          <w:position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15"/>
          <w:w w:val="85"/>
          <w:position w:val="-1"/>
          <w:sz w:val="29"/>
          <w:szCs w:val="29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>rrrol't'bJl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0"/>
          <w:w w:val="85"/>
          <w:position w:val="-1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37"/>
          <w:w w:val="85"/>
          <w:position w:val="-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>t10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Aff!')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28"/>
          <w:w w:val="9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5"/>
          <w:position w:val="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5"/>
          <w:position w:val="0"/>
          <w:sz w:val="26"/>
          <w:szCs w:val="26"/>
        </w:rPr>
        <w:t>_fun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992" w:val="left" w:leader="none"/>
          <w:tab w:pos="3780" w:val="left" w:leader="none"/>
          <w:tab w:pos="7086" w:val="left" w:leader="none"/>
        </w:tabs>
        <w:spacing w:line="517" w:lineRule="exact"/>
        <w:ind w:left="48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30"/>
          <w:position w:val="5"/>
          <w:sz w:val="37"/>
          <w:szCs w:val="37"/>
        </w:rPr>
        <w:t>:J¿;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33"/>
          <w:w w:val="130"/>
          <w:position w:val="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>J;.uH</w:t>
      </w:r>
      <w:r>
        <w:rPr>
          <w:rFonts w:ascii="Arial" w:hAnsi="Arial" w:cs="Arial" w:eastAsia="Arial"/>
          <w:b w:val="0"/>
          <w:bCs w:val="0"/>
          <w:i/>
          <w:color w:val="6467B5"/>
          <w:spacing w:val="-30"/>
          <w:w w:val="130"/>
          <w:position w:val="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>t/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10"/>
          <w:position w:val="2"/>
          <w:sz w:val="24"/>
          <w:szCs w:val="24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58"/>
          <w:w w:val="110"/>
          <w:position w:val="2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144"/>
          <w:w w:val="110"/>
          <w:position w:val="2"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10"/>
          <w:position w:val="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32"/>
          <w:w w:val="1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74"/>
          <w:w w:val="110"/>
          <w:position w:val="2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10"/>
          <w:position w:val="2"/>
          <w:sz w:val="24"/>
          <w:szCs w:val="24"/>
        </w:rPr>
        <w:t>CJ-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23"/>
          <w:w w:val="1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40"/>
          <w:position w:val="2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19"/>
          <w:w w:val="140"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40"/>
          <w:position w:val="2"/>
          <w:sz w:val="18"/>
          <w:szCs w:val="18"/>
        </w:rPr>
        <w:t>l¡.t-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24"/>
          <w:w w:val="140"/>
          <w:position w:val="2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/o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-14"/>
          <w:w w:val="110"/>
          <w:position w:val="0"/>
          <w:sz w:val="26"/>
          <w:szCs w:val="26"/>
        </w:rPr>
        <w:t>k</w:t>
      </w:r>
      <w:r>
        <w:rPr>
          <w:rFonts w:ascii="Courier New" w:hAnsi="Courier New" w:cs="Courier New" w:eastAsia="Courier New"/>
          <w:b w:val="0"/>
          <w:bCs w:val="0"/>
          <w:i/>
          <w:color w:val="9595C8"/>
          <w:spacing w:val="-61"/>
          <w:w w:val="110"/>
          <w:position w:val="0"/>
          <w:sz w:val="26"/>
          <w:szCs w:val="26"/>
        </w:rPr>
        <w:t>í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Jortv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30"/>
          <w:position w:val="1"/>
          <w:sz w:val="15"/>
          <w:szCs w:val="15"/>
        </w:rPr>
        <w:t>1-()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30"/>
          <w:position w:val="1"/>
          <w:sz w:val="15"/>
          <w:szCs w:val="15"/>
        </w:rPr>
        <w:t>-.LrJ/.At'--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5506" w:val="left" w:leader="none"/>
          <w:tab w:pos="8202" w:val="left" w:leader="none"/>
        </w:tabs>
        <w:spacing w:line="574" w:lineRule="exact" w:before="2"/>
        <w:ind w:left="351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/>
        <w:pict>
          <v:shape style="position:absolute;margin-left:490.924286pt;margin-top:12.000291pt;width:10.43955pt;height:27.5pt;mso-position-horizontal-relative:page;mso-position-vertical-relative:paragraph;z-index:-743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D50A5"/>
                      <w:spacing w:val="0"/>
                      <w:w w:val="11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1"/>
          <w:sz w:val="51"/>
          <w:szCs w:val="51"/>
        </w:rPr>
        <w:t>bo..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0"/>
          <w:w w:val="70"/>
          <w:position w:val="1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80"/>
          <w:position w:val="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0"/>
          <w:position w:val="1"/>
          <w:sz w:val="24"/>
          <w:szCs w:val="24"/>
        </w:rPr>
        <w:t>tr: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8"/>
          <w:w w:val="80"/>
          <w:position w:val="1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-13"/>
          <w:w w:val="8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105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1"/>
          <w:sz w:val="36"/>
          <w:szCs w:val="36"/>
        </w:rPr>
        <w:t>J-</w:t>
      </w:r>
      <w:r>
        <w:rPr>
          <w:rFonts w:ascii="Arial" w:hAnsi="Arial" w:cs="Arial" w:eastAsia="Arial"/>
          <w:b w:val="0"/>
          <w:bCs w:val="0"/>
          <w:color w:val="4D50A5"/>
          <w:spacing w:val="-53"/>
          <w:w w:val="105"/>
          <w:position w:val="1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9"/>
          <w:w w:val="160"/>
          <w:position w:val="1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160"/>
          <w:position w:val="1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/>
          <w:color w:val="424185"/>
          <w:spacing w:val="4"/>
          <w:w w:val="160"/>
          <w:position w:val="1"/>
          <w:sz w:val="13"/>
          <w:szCs w:val="13"/>
        </w:rPr>
        <w:t>&gt;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60"/>
          <w:position w:val="1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4D50A5"/>
          <w:spacing w:val="-32"/>
          <w:w w:val="160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position w:val="1"/>
          <w:sz w:val="15"/>
          <w:szCs w:val="15"/>
        </w:rPr>
        <w:t>W1/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2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C8"/>
          <w:spacing w:val="-14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5"/>
          <w:spacing w:val="0"/>
          <w:w w:val="105"/>
          <w:position w:val="1"/>
          <w:sz w:val="15"/>
          <w:szCs w:val="15"/>
        </w:rPr>
        <w:t>VD7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5"/>
          <w:spacing w:val="37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5"/>
          <w:szCs w:val="35"/>
        </w:rPr>
        <w:t>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6"/>
          <w:w w:val="80"/>
          <w:position w:val="2"/>
          <w:sz w:val="35"/>
          <w:szCs w:val="3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n-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1"/>
          <w:w w:val="80"/>
          <w:position w:val="2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0"/>
          <w:position w:val="2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s-ruJ&lt;l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42"/>
          <w:w w:val="80"/>
          <w:position w:val="2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2"/>
          <w:szCs w:val="32"/>
        </w:rPr>
        <w:t>R.n.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1"/>
          <w:w w:val="80"/>
          <w:position w:val="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48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>clw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60"/>
          <w:position w:val="0"/>
          <w:sz w:val="40"/>
          <w:szCs w:val="40"/>
        </w:rPr>
        <w:t>e,.."""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-37"/>
          <w:w w:val="60"/>
          <w:position w:val="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60"/>
          <w:position w:val="0"/>
          <w:sz w:val="49"/>
          <w:szCs w:val="4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9"/>
          <w:szCs w:val="49"/>
        </w:rPr>
      </w:r>
    </w:p>
    <w:p>
      <w:pPr>
        <w:spacing w:line="158" w:lineRule="exact"/>
        <w:ind w:left="16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55"/>
          <w:sz w:val="20"/>
          <w:szCs w:val="20"/>
        </w:rPr>
        <w:t>"''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70"/>
          <w:position w:val="7"/>
          <w:sz w:val="35"/>
          <w:szCs w:val="3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47"/>
          <w:w w:val="70"/>
          <w:position w:val="7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70"/>
          <w:position w:val="0"/>
          <w:sz w:val="39"/>
          <w:szCs w:val="39"/>
        </w:rPr>
        <w:t>Rose"-\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400" w:bottom="0" w:left="1720" w:right="0"/>
          <w:cols w:num="2" w:equalWidth="0">
            <w:col w:w="8945" w:space="40"/>
            <w:col w:w="15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.847759pt;margin-top:27.347012pt;width:4.020093pt;height:340.473816pt;mso-position-horizontal-relative:page;mso-position-vertical-relative:page;z-index:-746" coordorigin="97,547" coordsize="80,6809">
            <v:group style="position:absolute;left:111;top:561;width:2;height:3700" coordorigin="111,561" coordsize="2,3700">
              <v:shape style="position:absolute;left:111;top:561;width:2;height:3700" coordorigin="111,561" coordsize="0,3700" path="m111,4261l111,561e" filled="f" stroked="t" strokeweight="1.418856pt" strokecolor="#D4D4D8">
                <v:path arrowok="t"/>
              </v:shape>
            </v:group>
            <v:group style="position:absolute;left:130;top:737;width:2;height:5026" coordorigin="130,737" coordsize="2,5026">
              <v:shape style="position:absolute;left:130;top:737;width:2;height:5026" coordorigin="130,737" coordsize="0,5026" path="m130,5763l130,737e" filled="f" stroked="t" strokeweight="1.418856pt" strokecolor="#D4D4D8">
                <v:path arrowok="t"/>
              </v:shape>
            </v:group>
            <v:group style="position:absolute;left:149;top:2577;width:2;height:4765" coordorigin="149,2577" coordsize="2,4765">
              <v:shape style="position:absolute;left:149;top:2577;width:2;height:4765" coordorigin="149,2577" coordsize="0,4765" path="m149,7342l149,2577e" filled="f" stroked="t" strokeweight="1.418856pt" strokecolor="#CFCFD4">
                <v:path arrowok="t"/>
              </v:shape>
            </v:group>
            <v:group style="position:absolute;left:166;top:6020;width:2;height:1322" coordorigin="166,6020" coordsize="2,1322">
              <v:shape style="position:absolute;left:166;top:6020;width:2;height:1322" coordorigin="166,6020" coordsize="0,1322" path="m166,7342l166,6020e" filled="f" stroked="t" strokeweight="1.18238pt" strokecolor="#CF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631376pt;margin-top:396.360474pt;width:4.374802pt;height:369.956856pt;mso-position-horizontal-relative:page;mso-position-vertical-relative:page;z-index:-745" coordorigin="173,7927" coordsize="87,7399">
            <v:group style="position:absolute;left:225;top:10766;width:2;height:4299" coordorigin="225,10766" coordsize="2,4299">
              <v:shape style="position:absolute;left:225;top:10766;width:2;height:4299" coordorigin="225,10766" coordsize="0,4299" path="m225,15065l225,10766e" filled="f" stroked="t" strokeweight="1.418856pt" strokecolor="#D4CFD4">
                <v:path arrowok="t"/>
              </v:shape>
            </v:group>
            <v:group style="position:absolute;left:187;top:7941;width:2;height:3852" coordorigin="187,7941" coordsize="2,3852">
              <v:shape style="position:absolute;left:187;top:7941;width:2;height:3852" coordorigin="187,7941" coordsize="0,3852" path="m187,11793l187,7941e" filled="f" stroked="t" strokeweight="1.418856pt" strokecolor="#CFCFD4">
                <v:path arrowok="t"/>
              </v:shape>
            </v:group>
            <v:group style="position:absolute;left:206;top:8854;width:2;height:4784" coordorigin="206,8854" coordsize="2,4784">
              <v:shape style="position:absolute;left:206;top:8854;width:2;height:4784" coordorigin="206,8854" coordsize="0,4784" path="m206,13638l206,8854e" filled="f" stroked="t" strokeweight="1.418856pt" strokecolor="#CFCFD4">
                <v:path arrowok="t"/>
              </v:shape>
            </v:group>
            <v:group style="position:absolute;left:246;top:13676;width:2;height:1636" coordorigin="246,13676" coordsize="2,1636">
              <v:shape style="position:absolute;left:246;top:13676;width:2;height:1636" coordorigin="246,13676" coordsize="0,1636" path="m246,15312l246,13676e" filled="f" stroked="t" strokeweight="1.418856pt" strokecolor="#D4D4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5"/>
        <w:ind w:left="0" w:right="808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5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400" w:bottom="0" w:left="1720" w:right="0"/>
        </w:sectPr>
      </w:pPr>
    </w:p>
    <w:p>
      <w:pPr>
        <w:spacing w:before="51"/>
        <w:ind w:left="11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50"/>
          <w:sz w:val="33"/>
          <w:szCs w:val="3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14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738" w:val="left" w:leader="none"/>
          <w:tab w:pos="6549" w:val="left" w:leader="none"/>
          <w:tab w:pos="8064" w:val="left" w:leader="none"/>
        </w:tabs>
        <w:ind w:left="15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3.120003pt;margin-top:10.620389pt;width:492.48pt;height:563.52pt;mso-position-horizontal-relative:page;mso-position-vertical-relative:paragraph;z-index:-742" coordorigin="1862,212" coordsize="9850,11270">
            <v:shape style="position:absolute;left:1862;top:212;width:9850;height:11270" type="#_x0000_t75">
              <v:imagedata r:id="rId40" o:title=""/>
            </v:shape>
            <v:group style="position:absolute;left:5703;top:11419;width:1101;height:2" coordorigin="5703,11419" coordsize="1101,2">
              <v:shape style="position:absolute;left:5703;top:11419;width:1101;height:2" coordorigin="5703,11419" coordsize="1101,0" path="m5703,11419l6804,11419e" filled="f" stroked="t" strokeweight=".47645pt" strokecolor="#545454">
                <v:path arrowok="t"/>
              </v:shape>
            </v:group>
            <v:group style="position:absolute;left:6713;top:11428;width:3935;height:2" coordorigin="6713,11428" coordsize="3935,2">
              <v:shape style="position:absolute;left:6713;top:11428;width:3935;height:2" coordorigin="6713,11428" coordsize="3935,0" path="m6713,11428l10649,11428e" filled="f" stroked="t" strokeweight=".47645pt" strokecolor="#5B5B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.481117pt;margin-top:-1.098231pt;width:436.66638pt;height:.1pt;mso-position-horizontal-relative:page;mso-position-vertical-relative:paragraph;z-index:-740" coordorigin="1930,-22" coordsize="8733,2">
            <v:shape style="position:absolute;left:1930;top:-22;width:8733;height:2" coordorigin="1930,-22" coordsize="8733,0" path="m1930,-22l10663,-22e" filled="f" stroked="t" strokeweight=".47645pt" strokecolor="#4B4B4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LOC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position w:val="1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1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position w:val="1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0403" w:val="left" w:leader="none"/>
        </w:tabs>
        <w:spacing w:before="65"/>
        <w:ind w:left="1484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>L</w:t>
      </w: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6E70C3"/>
          <w:spacing w:val="0"/>
          <w:w w:val="140"/>
          <w:sz w:val="36"/>
          <w:szCs w:val="36"/>
        </w:rPr>
        <w:t>e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6"/>
          <w:szCs w:val="36"/>
        </w:rPr>
        <w:sectPr>
          <w:pgSz w:w="12240" w:h="15840"/>
          <w:pgMar w:top="500" w:bottom="280" w:left="540" w:right="320"/>
        </w:sectPr>
      </w:pP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tabs>
          <w:tab w:pos="7690" w:val="left" w:leader="none"/>
        </w:tabs>
        <w:ind w:left="4251" w:right="0"/>
        <w:jc w:val="left"/>
      </w:pPr>
      <w:r>
        <w:rPr>
          <w:b w:val="0"/>
          <w:bCs w:val="0"/>
          <w:color w:val="414262"/>
          <w:spacing w:val="0"/>
          <w:w w:val="170"/>
        </w:rPr>
        <w:t>-w</w:t>
      </w:r>
      <w:r>
        <w:rPr>
          <w:b w:val="0"/>
          <w:bCs w:val="0"/>
          <w:color w:val="414262"/>
          <w:spacing w:val="0"/>
          <w:w w:val="170"/>
        </w:rPr>
        <w:tab/>
      </w:r>
      <w:r>
        <w:rPr>
          <w:b w:val="0"/>
          <w:bCs w:val="0"/>
          <w:color w:val="414262"/>
          <w:spacing w:val="0"/>
          <w:w w:val="155"/>
        </w:rPr>
        <w:t>Yr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32" w:lineRule="exact"/>
        <w:ind w:left="212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spacing w:val="0"/>
          <w:w w:val="2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387CA"/>
          <w:spacing w:val="0"/>
          <w:w w:val="215"/>
          <w:sz w:val="40"/>
          <w:szCs w:val="40"/>
        </w:rPr>
        <w:t>fas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240" w:h="15840"/>
          <w:pgMar w:top="400" w:bottom="0" w:left="540" w:right="320"/>
          <w:cols w:num="2" w:equalWidth="0">
            <w:col w:w="8106" w:space="40"/>
            <w:col w:w="323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.290775pt;margin-top:3.58263pt;width:.1pt;height:743.51507pt;mso-position-horizontal-relative:page;mso-position-vertical-relative:page;z-index:-741" coordorigin="186,72" coordsize="2,14870">
            <v:shape style="position:absolute;left:186;top:72;width:2;height:14870" coordorigin="186,72" coordsize="0,14870" path="m186,14942l186,72e" filled="f" stroked="t" strokeweight="1.191125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029" w:val="left" w:leader="none"/>
          <w:tab w:pos="6638" w:val="left" w:leader="none"/>
        </w:tabs>
        <w:spacing w:before="46"/>
        <w:ind w:left="131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100"/>
          <w:sz w:val="11"/>
          <w:szCs w:val="11"/>
        </w:rPr>
        <w:t>-j-=--"""""""--+-.&lt;.++-'""'-------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-9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>.J.-..-J...q--t'J+-f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285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45"/>
          <w:w w:val="2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33"/>
          <w:w w:val="100"/>
          <w:sz w:val="42"/>
          <w:szCs w:val="4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25"/>
          <w:w w:val="100"/>
          <w:sz w:val="42"/>
          <w:szCs w:val="4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14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Jr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57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0"/>
          <w:w w:val="100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36"/>
          <w:w w:val="10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"/>
          <w:w w:val="45"/>
          <w:sz w:val="34"/>
          <w:szCs w:val="3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45"/>
          <w:sz w:val="34"/>
          <w:szCs w:val="34"/>
        </w:rPr>
        <w:t>cr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31"/>
          <w:w w:val="45"/>
          <w:sz w:val="34"/>
          <w:szCs w:val="3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_;_¡¿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80"/>
          <w:sz w:val="34"/>
          <w:szCs w:val="34"/>
        </w:rPr>
        <w:t>'-I---f--1-L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17"/>
          <w:w w:val="8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</w:rPr>
        <w:t>,¿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single" w:color="53557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  <w:u w:val="none"/>
        </w:rPr>
        <w:t>¡....L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8"/>
          <w:w w:val="45"/>
          <w:sz w:val="34"/>
          <w:szCs w:val="3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J....L..!._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32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  <w:u w:val="none"/>
        </w:rPr>
        <w:t>¡._v-...,r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  <w:u w:val="none"/>
        </w:rPr>
      </w:r>
    </w:p>
    <w:p>
      <w:pPr>
        <w:tabs>
          <w:tab w:pos="4475" w:val="left" w:leader="none"/>
          <w:tab w:pos="5002" w:val="left" w:leader="none"/>
        </w:tabs>
        <w:spacing w:before="49"/>
        <w:ind w:left="13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56565D"/>
          <w:spacing w:val="0"/>
          <w:w w:val="110"/>
          <w:sz w:val="7"/>
          <w:szCs w:val="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56565D"/>
          <w:spacing w:val="-10"/>
          <w:w w:val="11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95"/>
          <w:sz w:val="7"/>
          <w:szCs w:val="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single" w:color="37373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  <w:u w:val="none"/>
        </w:rPr>
      </w:r>
    </w:p>
    <w:sectPr>
      <w:type w:val="continuous"/>
      <w:pgSz w:w="12240" w:h="15840"/>
      <w:pgMar w:top="400" w:bottom="0" w:left="5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72"/>
      </w:pPr>
      <w:rPr>
        <w:rFonts w:hint="default" w:ascii="Arial" w:hAnsi="Arial" w:eastAsia="Arial"/>
        <w:color w:val="606060"/>
        <w:w w:val="140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4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9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o"/>
      <w:lvlJc w:val="left"/>
      <w:pPr>
        <w:ind w:hanging="1484"/>
      </w:pPr>
      <w:rPr>
        <w:rFonts w:hint="default" w:ascii="Times New Roman" w:hAnsi="Times New Roman" w:eastAsia="Times New Roman"/>
        <w:color w:val="8589C6"/>
        <w:w w:val="121"/>
        <w:sz w:val="22"/>
        <w:szCs w:val="22"/>
      </w:rPr>
    </w:lvl>
    <w:lvl w:ilvl="1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5E5E5D"/>
        <w:w w:val="138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68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4040"/>
      <w:outlineLvl w:val="2"/>
    </w:pPr>
    <w:rPr>
      <w:rFonts w:ascii="Arial" w:hAnsi="Arial" w:eastAsia="Arial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12"/>
      <w:ind w:left="273"/>
      <w:outlineLvl w:val="3"/>
    </w:pPr>
    <w:rPr>
      <w:rFonts w:ascii="Arial" w:hAnsi="Arial" w:eastAsia="Arial"/>
      <w:i/>
      <w:sz w:val="24"/>
      <w:szCs w:val="24"/>
    </w:rPr>
  </w:style>
  <w:style w:styleId="Heading4" w:type="paragraph">
    <w:name w:val="Heading 4"/>
    <w:basedOn w:val="Normal"/>
    <w:uiPriority w:val="1"/>
    <w:qFormat/>
    <w:pPr>
      <w:ind w:left="166"/>
      <w:outlineLvl w:val="4"/>
    </w:pPr>
    <w:rPr>
      <w:rFonts w:ascii="Courier New" w:hAnsi="Courier New" w:eastAsia="Courier New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2021-06-08T22:25:41Z</dcterms:created>
  <dcterms:modified xsi:type="dcterms:W3CDTF">2021-06-08T22:25:41Z</dcterms:modified>
</cp:coreProperties>
</file>