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13" w:lineRule="exact"/>
        <w:ind w:right="343"/>
        <w:jc w:val="right"/>
        <w:rPr>
          <w:b w:val="0"/>
          <w:bCs w:val="0"/>
        </w:rPr>
      </w:pPr>
      <w:r>
        <w:rPr/>
        <w:pict>
          <v:shape style="position:absolute;margin-left:42.240002pt;margin-top:-.610701pt;width:40.32pt;height:50.88pt;mso-position-horizontal-relative:page;mso-position-vertical-relative:paragraph;z-index:-799" type="#_x0000_t75">
            <v:imagedata r:id="rId5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3.209198pt;margin-top:3.126972pt;width:37.902501pt;height:62.839226pt;mso-position-horizontal-relative:page;mso-position-vertical-relative:paragraph;z-index:-783" type="#_x0000_t202" filled="f" stroked="f">
            <v:textbox inset="0,0,0,0">
              <w:txbxContent>
                <w:p>
                  <w:pPr>
                    <w:spacing w:line="1257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-68"/>
                      <w:w w:val="65"/>
                      <w:position w:val="-10"/>
                      <w:sz w:val="74"/>
                      <w:szCs w:val="74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5"/>
                      <w:w w:val="65"/>
                      <w:position w:val="0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D5B"/>
                      <w:spacing w:val="-113"/>
                      <w:w w:val="65"/>
                      <w:position w:val="17"/>
                      <w:sz w:val="74"/>
                      <w:szCs w:val="7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81"/>
                      <w:w w:val="65"/>
                      <w:position w:val="0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2121"/>
                      <w:spacing w:val="45"/>
                      <w:w w:val="65"/>
                      <w:position w:val="17"/>
                      <w:sz w:val="74"/>
                      <w:szCs w:val="7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8"/>
                      <w:w w:val="65"/>
                      <w:position w:val="0"/>
                      <w:sz w:val="19"/>
                      <w:szCs w:val="19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ACACAC"/>
                      <w:spacing w:val="-139"/>
                      <w:w w:val="65"/>
                      <w:position w:val="-33"/>
                      <w:sz w:val="82"/>
                      <w:szCs w:val="82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0"/>
                      <w:w w:val="65"/>
                      <w:position w:val="-33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313131"/>
                      <w:spacing w:val="-131"/>
                      <w:w w:val="65"/>
                      <w:position w:val="-33"/>
                      <w:sz w:val="82"/>
                      <w:szCs w:val="8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2121"/>
          <w:spacing w:val="0"/>
          <w:w w:val="90"/>
        </w:rPr>
        <w:t>SAN</w:t>
      </w:r>
      <w:r>
        <w:rPr>
          <w:color w:val="212121"/>
          <w:spacing w:val="-57"/>
          <w:w w:val="90"/>
        </w:rPr>
        <w:t> </w:t>
      </w:r>
      <w:r>
        <w:rPr>
          <w:color w:val="212121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exact"/>
        <w:ind w:left="0" w:right="0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color w:val="313131"/>
          <w:spacing w:val="0"/>
          <w:w w:val="70"/>
          <w:sz w:val="32"/>
          <w:szCs w:val="32"/>
        </w:rPr>
        <w:t>de/osLAGOS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44" w:lineRule="exact"/>
        <w:ind w:left="0" w:right="37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9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212121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0"/>
          <w:w w:val="9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0"/>
          <w:w w:val="95"/>
          <w:sz w:val="11"/>
          <w:szCs w:val="11"/>
        </w:rPr>
        <w:t>lc•ldia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848"/>
          <w:spacing w:val="2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B"/>
          <w:spacing w:val="0"/>
          <w:w w:val="95"/>
          <w:sz w:val="11"/>
          <w:szCs w:val="11"/>
        </w:rPr>
        <w:t>2018-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B"/>
          <w:spacing w:val="4"/>
          <w:w w:val="9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5D5D5B"/>
          <w:spacing w:val="0"/>
          <w:w w:val="95"/>
          <w:sz w:val="11"/>
          <w:szCs w:val="11"/>
        </w:rPr>
        <w:t>2021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79" w:lineRule="exact"/>
        <w:ind w:left="0" w:right="352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t.A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65"/>
          <w:sz w:val="19"/>
          <w:szCs w:val="19"/>
        </w:rPr>
        <w:t>io/'1.¡;;...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7" w:lineRule="auto"/>
        <w:ind w:left="4441" w:right="1362" w:hanging="258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47.519989pt;margin-top:52.560337pt;width:94.08pt;height:18.240pt;mso-position-horizontal-relative:page;mso-position-vertical-relative:paragraph;z-index:-797" type="#_x0000_t75">
            <v:imagedata r:id="rId6" o:title=""/>
          </v:shape>
        </w:pict>
      </w:r>
      <w:r>
        <w:rPr/>
        <w:pict>
          <v:group style="position:absolute;margin-left:599.039978pt;margin-top:-48.644394pt;width:9.6pt;height:437.228737pt;mso-position-horizontal-relative:page;mso-position-vertical-relative:paragraph;z-index:-793" coordorigin="11981,-973" coordsize="192,8745">
            <v:shape style="position:absolute;left:11981;top:2894;width:192;height:1306" type="#_x0000_t75">
              <v:imagedata r:id="rId7" o:title=""/>
            </v:shape>
            <v:group style="position:absolute;left:12074;top:-959;width:2;height:8716" coordorigin="12074,-959" coordsize="2,8716">
              <v:shape style="position:absolute;left:12074;top:-959;width:2;height:8716" coordorigin="12074,-959" coordsize="0,8716" path="m12074,7758l12074,-959e" filled="f" stroked="t" strokeweight="1.404207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89.433289pt;margin-top:-34.874542pt;width:39.926572pt;height:60.0pt;mso-position-horizontal-relative:page;mso-position-vertical-relative:paragraph;z-index:-782" type="#_x0000_t202" filled="f" stroked="f">
            <v:textbox inset="0,0,0,0">
              <w:txbxContent>
                <w:p>
                  <w:pPr>
                    <w:spacing w:line="12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0"/>
                      <w:szCs w:val="12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12121"/>
                      <w:spacing w:val="-56"/>
                      <w:w w:val="180"/>
                      <w:sz w:val="120"/>
                      <w:szCs w:val="120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0"/>
          <w:sz w:val="34"/>
          <w:szCs w:val="34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44"/>
          <w:w w:val="80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85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2121"/>
          <w:spacing w:val="0"/>
          <w:w w:val="98"/>
          <w:sz w:val="29"/>
          <w:szCs w:val="29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85"/>
          <w:sz w:val="29"/>
          <w:szCs w:val="29"/>
        </w:rPr>
        <w:t>RURAL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207" w:lineRule="auto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15840"/>
          <w:pgMar w:top="400" w:bottom="0" w:left="320" w:right="0"/>
          <w:cols w:num="2" w:equalWidth="0">
            <w:col w:w="3345" w:space="764"/>
            <w:col w:w="7811"/>
          </w:cols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7.760pt;height:17.28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left="0" w:right="180"/>
        <w:jc w:val="center"/>
      </w:pPr>
      <w:r>
        <w:rPr/>
        <w:pict>
          <v:shape style="position:absolute;margin-left:15.36pt;margin-top:-46.466366pt;width:74.88pt;height:564.48pt;mso-position-horizontal-relative:page;mso-position-vertical-relative:paragraph;z-index:-798" type="#_x0000_t75">
            <v:imagedata r:id="rId9" o:title=""/>
          </v:shape>
        </w:pict>
      </w:r>
      <w:r>
        <w:rPr/>
        <w:pict>
          <v:shape style="position:absolute;margin-left:554.880005pt;margin-top:-42.626347pt;width:27.84pt;height:185.28pt;mso-position-horizontal-relative:page;mso-position-vertical-relative:paragraph;z-index:-794" type="#_x0000_t75">
            <v:imagedata r:id="rId10" o:title=""/>
          </v:shape>
        </w:pic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Consejo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27</w:t>
      </w:r>
      <w:r>
        <w:rPr>
          <w:b w:val="0"/>
          <w:bCs w:val="0"/>
          <w:color w:val="212121"/>
          <w:spacing w:val="-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Octubre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2020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04" w:lineRule="auto"/>
        <w:ind w:left="1585" w:right="1761" w:firstLine="692"/>
        <w:jc w:val="both"/>
      </w:pPr>
      <w:r>
        <w:rPr/>
        <w:pict>
          <v:group style="position:absolute;margin-left:10.64857pt;margin-top:-4.331912pt;width:.1pt;height:121.2462pt;mso-position-horizontal-relative:page;mso-position-vertical-relative:paragraph;z-index:-787" coordorigin="213,-87" coordsize="2,2425">
            <v:shape style="position:absolute;left:213;top:-87;width:2;height:2425" coordorigin="213,-87" coordsize="0,2425" path="m213,2338l213,-87e" filled="f" stroked="t" strokeweight="1.404207pt" strokecolor="#CFCFCF">
              <v:path arrowok="t"/>
            </v:shape>
            <w10:wrap type="none"/>
          </v:group>
        </w:pic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27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Octubre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12:00</w:t>
      </w:r>
      <w:r>
        <w:rPr>
          <w:b w:val="0"/>
          <w:bCs w:val="0"/>
          <w:color w:val="212121"/>
          <w:spacing w:val="-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p.m.</w:t>
      </w:r>
      <w:r>
        <w:rPr>
          <w:b w:val="0"/>
          <w:bCs w:val="0"/>
          <w:color w:val="212121"/>
          <w:spacing w:val="-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tuvo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verificativo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reunión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Asamblea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313131"/>
          <w:spacing w:val="0"/>
          <w:w w:val="100"/>
        </w:rPr>
        <w:t>consejo</w:t>
      </w:r>
      <w:r>
        <w:rPr>
          <w:b w:val="0"/>
          <w:bCs w:val="0"/>
          <w:color w:val="31313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contando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asistencia</w:t>
      </w:r>
      <w:r>
        <w:rPr>
          <w:b w:val="0"/>
          <w:bCs w:val="0"/>
          <w:color w:val="212121"/>
          <w:spacing w:val="2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6"/>
          <w:w w:val="100"/>
          <w:sz w:val="22"/>
          <w:szCs w:val="22"/>
        </w:rPr>
        <w:t> </w:t>
      </w:r>
      <w:r>
        <w:rPr>
          <w:b w:val="0"/>
          <w:bCs w:val="0"/>
          <w:color w:val="313131"/>
          <w:spacing w:val="0"/>
          <w:w w:val="100"/>
        </w:rPr>
        <w:t>Isidro</w:t>
      </w:r>
      <w:r>
        <w:rPr>
          <w:b w:val="0"/>
          <w:bCs w:val="0"/>
          <w:color w:val="31313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Padilla,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98"/>
        </w:rPr>
        <w:t> </w:t>
      </w:r>
      <w:r>
        <w:rPr>
          <w:b w:val="0"/>
          <w:bCs w:val="0"/>
          <w:color w:val="313131"/>
          <w:spacing w:val="0"/>
          <w:w w:val="100"/>
        </w:rPr>
        <w:t>regidor</w:t>
      </w:r>
      <w:r>
        <w:rPr>
          <w:b w:val="0"/>
          <w:bCs w:val="0"/>
          <w:color w:val="31313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obras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públicas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Mvz.</w:t>
      </w:r>
      <w:r>
        <w:rPr>
          <w:b w:val="0"/>
          <w:bCs w:val="0"/>
          <w:color w:val="212121"/>
          <w:spacing w:val="-2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Jorge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Liborio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Marín,</w:t>
      </w:r>
      <w:r>
        <w:rPr>
          <w:b w:val="0"/>
          <w:bCs w:val="0"/>
          <w:color w:val="212121"/>
          <w:spacing w:val="-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Director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-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Luis</w:t>
      </w:r>
      <w:r>
        <w:rPr>
          <w:b w:val="0"/>
          <w:bCs w:val="0"/>
          <w:color w:val="212121"/>
          <w:spacing w:val="0"/>
          <w:w w:val="91"/>
        </w:rPr>
        <w:t> </w:t>
      </w:r>
      <w:r>
        <w:rPr>
          <w:b w:val="0"/>
          <w:bCs w:val="0"/>
          <w:color w:val="313131"/>
          <w:spacing w:val="0"/>
          <w:w w:val="100"/>
        </w:rPr>
        <w:t>de</w:t>
      </w:r>
      <w:r>
        <w:rPr>
          <w:b w:val="0"/>
          <w:bCs w:val="0"/>
          <w:color w:val="31313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Torre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Muñoz,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28"/>
          <w:w w:val="100"/>
          <w:sz w:val="22"/>
          <w:szCs w:val="22"/>
        </w:rPr>
        <w:t> </w:t>
      </w:r>
      <w:r>
        <w:rPr>
          <w:b w:val="0"/>
          <w:bCs w:val="0"/>
          <w:color w:val="212121"/>
          <w:spacing w:val="0"/>
          <w:w w:val="100"/>
        </w:rPr>
        <w:t>José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Jesús</w:t>
      </w:r>
      <w:r>
        <w:rPr>
          <w:b w:val="0"/>
          <w:bCs w:val="0"/>
          <w:color w:val="212121"/>
          <w:spacing w:val="4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Campos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García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jefe</w:t>
      </w:r>
      <w:r>
        <w:rPr>
          <w:b w:val="0"/>
          <w:bCs w:val="0"/>
          <w:color w:val="212121"/>
          <w:spacing w:val="4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caminos</w:t>
      </w:r>
      <w:r>
        <w:rPr>
          <w:b w:val="0"/>
          <w:bCs w:val="0"/>
          <w:color w:val="212121"/>
          <w:spacing w:val="5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rurales,</w:t>
      </w:r>
      <w:r>
        <w:rPr>
          <w:b w:val="0"/>
          <w:bCs w:val="0"/>
          <w:color w:val="212121"/>
          <w:spacing w:val="3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los</w:t>
      </w:r>
      <w:r>
        <w:rPr>
          <w:b w:val="0"/>
          <w:bCs w:val="0"/>
          <w:color w:val="313131"/>
          <w:spacing w:val="0"/>
          <w:w w:val="97"/>
        </w:rPr>
        <w:t> </w:t>
      </w:r>
      <w:r>
        <w:rPr>
          <w:b w:val="0"/>
          <w:bCs w:val="0"/>
          <w:color w:val="212121"/>
          <w:spacing w:val="0"/>
          <w:w w:val="100"/>
        </w:rPr>
        <w:t>comisarios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diferentes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/>
        <w:pict>
          <v:shape style="position:absolute;margin-left:517.440002pt;margin-top:2.450784pt;width:30.72pt;height:54.72pt;mso-position-horizontal-relative:page;mso-position-vertical-relative:paragraph;z-index:-792" type="#_x0000_t75">
            <v:imagedata r:id="rId11" o:title=""/>
          </v:shape>
        </w:pict>
      </w:r>
      <w:r>
        <w:rPr/>
        <w:pict>
          <v:shape style="position:absolute;margin-left:572.159973pt;margin-top:16.850784pt;width:23.04pt;height:69.12pt;mso-position-horizontal-relative:page;mso-position-vertical-relative:paragraph;z-index:-791" type="#_x0000_t75">
            <v:imagedata r:id="rId12" o:title=""/>
          </v:shape>
        </w:pict>
      </w:r>
      <w:r>
        <w:rPr>
          <w:b w:val="0"/>
          <w:bCs w:val="0"/>
          <w:color w:val="212121"/>
          <w:spacing w:val="0"/>
          <w:w w:val="100"/>
        </w:rPr>
        <w:t>Orden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día: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77" w:right="0"/>
        <w:jc w:val="left"/>
      </w:pPr>
      <w:r>
        <w:rPr>
          <w:b w:val="0"/>
          <w:bCs w:val="0"/>
          <w:color w:val="212121"/>
          <w:spacing w:val="0"/>
          <w:w w:val="95"/>
        </w:rPr>
        <w:t>1.-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Lista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73" w:right="0"/>
        <w:jc w:val="left"/>
      </w:pPr>
      <w:r>
        <w:rPr>
          <w:b w:val="0"/>
          <w:bCs w:val="0"/>
          <w:color w:val="212121"/>
          <w:spacing w:val="0"/>
          <w:w w:val="95"/>
        </w:rPr>
        <w:t>2.-Auto</w:t>
      </w:r>
      <w:r>
        <w:rPr>
          <w:b w:val="0"/>
          <w:bCs w:val="0"/>
          <w:color w:val="212121"/>
          <w:spacing w:val="47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Presentación</w:t>
      </w:r>
      <w:r>
        <w:rPr>
          <w:b w:val="0"/>
          <w:bCs w:val="0"/>
          <w:color w:val="212121"/>
          <w:spacing w:val="4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de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los</w:t>
      </w:r>
      <w:r>
        <w:rPr>
          <w:b w:val="0"/>
          <w:bCs w:val="0"/>
          <w:color w:val="212121"/>
          <w:spacing w:val="14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Asistentes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100"/>
        </w:rPr>
        <w:t>3.-Lectura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acta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anterior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63" w:right="0"/>
        <w:jc w:val="left"/>
      </w:pPr>
      <w:r>
        <w:rPr/>
        <w:pict>
          <v:shape style="position:absolute;margin-left:533.76001pt;margin-top:.057186pt;width:54.72pt;height:81.6pt;mso-position-horizontal-relative:page;mso-position-vertical-relative:paragraph;z-index:-790" type="#_x0000_t75">
            <v:imagedata r:id="rId13" o:title=""/>
          </v:shape>
        </w:pict>
      </w:r>
      <w:r>
        <w:rPr/>
        <w:pict>
          <v:shape style="position:absolute;margin-left:127.782799pt;margin-top:2.151581pt;width:15.518401pt;height:48pt;mso-position-horizontal-relative:page;mso-position-vertical-relative:paragraph;z-index:-781" type="#_x0000_t202" filled="f" stroked="f">
            <v:textbox inset="0,0,0,0">
              <w:txbxContent>
                <w:p>
                  <w:pPr>
                    <w:spacing w:line="9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96"/>
                      <w:szCs w:val="9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E62B1"/>
                      <w:spacing w:val="0"/>
                      <w:w w:val="50"/>
                      <w:sz w:val="96"/>
                      <w:szCs w:val="96"/>
                    </w:rPr>
                    <w:t>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2121"/>
          <w:spacing w:val="0"/>
          <w:w w:val="100"/>
        </w:rPr>
        <w:t>4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25"/>
          <w:w w:val="100"/>
        </w:rPr>
        <w:t> </w:t>
      </w:r>
      <w:r>
        <w:rPr>
          <w:b w:val="0"/>
          <w:bCs w:val="0"/>
          <w:color w:val="494848"/>
          <w:spacing w:val="-11"/>
          <w:w w:val="100"/>
        </w:rPr>
        <w:t>J</w:t>
      </w:r>
      <w:r>
        <w:rPr>
          <w:b w:val="0"/>
          <w:bCs w:val="0"/>
          <w:color w:val="212121"/>
          <w:spacing w:val="0"/>
          <w:w w:val="100"/>
        </w:rPr>
        <w:t>emas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tratar: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758" w:val="left" w:leader="none"/>
          <w:tab w:pos="1844" w:val="left" w:leader="none"/>
        </w:tabs>
        <w:ind w:left="0" w:right="476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597.119995pt;margin-top:6.187566pt;width:9.6pt;height:54.72pt;mso-position-horizontal-relative:page;mso-position-vertical-relative:paragraph;z-index:-789" type="#_x0000_t75">
            <v:imagedata r:id="rId14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75"/>
          <w:sz w:val="29"/>
          <w:szCs w:val="29"/>
        </w:rPr>
        <w:t>vc.xJ</w: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7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0"/>
          <w:szCs w:val="40"/>
        </w:rPr>
        <w:t>DMoY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5BF"/>
          <w:spacing w:val="0"/>
          <w:w w:val="75"/>
          <w:sz w:val="40"/>
          <w:szCs w:val="4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5BF"/>
          <w:spacing w:val="0"/>
          <w:w w:val="75"/>
          <w:sz w:val="40"/>
          <w:szCs w:val="40"/>
        </w:rPr>
        <w:t>;,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8" w:lineRule="auto"/>
        <w:ind w:left="1580" w:right="1763" w:firstLine="697"/>
        <w:jc w:val="both"/>
      </w:pPr>
      <w:r>
        <w:rPr/>
        <w:pict>
          <v:shape style="position:absolute;margin-left:544.320007pt;margin-top:51.667778pt;width:56.64pt;height:158.4pt;mso-position-horizontal-relative:page;mso-position-vertical-relative:paragraph;z-index:-788" type="#_x0000_t75">
            <v:imagedata r:id="rId15" o:title=""/>
          </v:shape>
        </w:pict>
      </w:r>
      <w:r>
        <w:rPr>
          <w:b w:val="0"/>
          <w:bCs w:val="0"/>
          <w:color w:val="313131"/>
          <w:spacing w:val="0"/>
          <w:w w:val="100"/>
        </w:rPr>
        <w:t>1.-Se</w:t>
      </w:r>
      <w:r>
        <w:rPr>
          <w:b w:val="0"/>
          <w:bCs w:val="0"/>
          <w:color w:val="313131"/>
          <w:spacing w:val="1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informa</w:t>
      </w:r>
      <w:r>
        <w:rPr>
          <w:b w:val="0"/>
          <w:bCs w:val="0"/>
          <w:color w:val="31313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asistió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con</w:t>
      </w:r>
      <w:r>
        <w:rPr>
          <w:b w:val="0"/>
          <w:bCs w:val="0"/>
          <w:color w:val="31313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secretario</w:t>
      </w:r>
      <w:r>
        <w:rPr>
          <w:b w:val="0"/>
          <w:bCs w:val="0"/>
          <w:color w:val="212121"/>
          <w:spacing w:val="2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desarrollo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rural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estado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Lic.</w:t>
      </w:r>
      <w:r>
        <w:rPr>
          <w:b w:val="0"/>
          <w:bCs w:val="0"/>
          <w:color w:val="313131"/>
          <w:spacing w:val="0"/>
          <w:w w:val="91"/>
        </w:rPr>
        <w:t> </w:t>
      </w:r>
      <w:r>
        <w:rPr>
          <w:b w:val="0"/>
          <w:bCs w:val="0"/>
          <w:color w:val="313131"/>
          <w:spacing w:val="0"/>
          <w:w w:val="100"/>
        </w:rPr>
        <w:t>Alberto</w:t>
      </w:r>
      <w:r>
        <w:rPr>
          <w:b w:val="0"/>
          <w:bCs w:val="0"/>
          <w:color w:val="313131"/>
          <w:spacing w:val="29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Esquer,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solicitar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el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compra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alambre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púas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cercar,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0"/>
          <w:w w:val="101"/>
        </w:rPr>
        <w:t> </w:t>
      </w:r>
      <w:r>
        <w:rPr>
          <w:b w:val="0"/>
          <w:bCs w:val="0"/>
          <w:color w:val="313131"/>
          <w:spacing w:val="0"/>
          <w:w w:val="100"/>
        </w:rPr>
        <w:t>cual</w:t>
      </w:r>
      <w:r>
        <w:rPr>
          <w:b w:val="0"/>
          <w:bCs w:val="0"/>
          <w:color w:val="31313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nos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propuso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hay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un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de$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2,000.000.00</w:t>
      </w:r>
      <w:r>
        <w:rPr>
          <w:b w:val="0"/>
          <w:bCs w:val="0"/>
          <w:color w:val="212121"/>
          <w:spacing w:val="2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región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altos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norte,</w:t>
      </w:r>
      <w:r>
        <w:rPr>
          <w:b w:val="0"/>
          <w:bCs w:val="0"/>
          <w:color w:val="212121"/>
          <w:spacing w:val="-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siempre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y</w:t>
      </w:r>
      <w:r>
        <w:rPr>
          <w:b w:val="0"/>
          <w:bCs w:val="0"/>
          <w:color w:val="313131"/>
          <w:spacing w:val="0"/>
          <w:w w:val="92"/>
        </w:rPr>
        <w:t> </w:t>
      </w:r>
      <w:r>
        <w:rPr>
          <w:b w:val="0"/>
          <w:bCs w:val="0"/>
          <w:color w:val="313131"/>
          <w:spacing w:val="0"/>
          <w:w w:val="100"/>
        </w:rPr>
        <w:t>cuando</w:t>
      </w:r>
      <w:r>
        <w:rPr>
          <w:b w:val="0"/>
          <w:bCs w:val="0"/>
          <w:color w:val="31313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sea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conjunto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la</w:t>
      </w:r>
      <w:r>
        <w:rPr>
          <w:b w:val="0"/>
          <w:bCs w:val="0"/>
          <w:color w:val="31313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comunidad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María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trinitaria</w:t>
      </w:r>
      <w:r>
        <w:rPr>
          <w:b w:val="0"/>
          <w:bCs w:val="0"/>
          <w:color w:val="212121"/>
          <w:spacing w:val="-26"/>
          <w:w w:val="100"/>
        </w:rPr>
        <w:t> </w:t>
      </w:r>
      <w:r>
        <w:rPr>
          <w:b w:val="0"/>
          <w:bCs w:val="0"/>
          <w:color w:val="5D5D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212121"/>
          <w:spacing w:val="0"/>
          <w:w w:val="95"/>
        </w:rPr>
        <w:t>2.-Los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3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Comisarios</w:t>
      </w:r>
      <w:r>
        <w:rPr>
          <w:b w:val="0"/>
          <w:bCs w:val="0"/>
          <w:color w:val="212121"/>
          <w:spacing w:val="33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solicitan: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5" w:lineRule="auto"/>
        <w:ind w:left="1575" w:right="1773" w:firstLine="7"/>
        <w:jc w:val="center"/>
      </w:pPr>
      <w:r>
        <w:rPr>
          <w:b w:val="0"/>
          <w:bCs w:val="0"/>
          <w:color w:val="313131"/>
          <w:spacing w:val="0"/>
          <w:w w:val="100"/>
        </w:rPr>
        <w:t>*La</w:t>
      </w:r>
      <w:r>
        <w:rPr>
          <w:b w:val="0"/>
          <w:bCs w:val="0"/>
          <w:color w:val="31313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Comisaria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San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Pedro</w:t>
      </w:r>
      <w:r>
        <w:rPr>
          <w:b w:val="0"/>
          <w:bCs w:val="0"/>
          <w:color w:val="212121"/>
          <w:spacing w:val="-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las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Flores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pregunta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-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-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reparación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-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techo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0"/>
          <w:w w:val="91"/>
        </w:rPr>
        <w:t> </w:t>
      </w:r>
      <w:r>
        <w:rPr>
          <w:b w:val="0"/>
          <w:bCs w:val="0"/>
          <w:color w:val="212121"/>
          <w:spacing w:val="0"/>
          <w:w w:val="100"/>
        </w:rPr>
        <w:t>escuela</w:t>
      </w:r>
      <w:r>
        <w:rPr>
          <w:b w:val="0"/>
          <w:bCs w:val="0"/>
          <w:color w:val="212121"/>
          <w:spacing w:val="1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primaria,</w:t>
      </w:r>
      <w:r>
        <w:rPr>
          <w:b w:val="0"/>
          <w:bCs w:val="0"/>
          <w:color w:val="212121"/>
          <w:spacing w:val="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Regidor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Isidro</w:t>
      </w:r>
      <w:r>
        <w:rPr>
          <w:b w:val="0"/>
          <w:bCs w:val="0"/>
          <w:color w:val="31313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informa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-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aprobó</w:t>
      </w:r>
      <w:r>
        <w:rPr>
          <w:b w:val="0"/>
          <w:bCs w:val="0"/>
          <w:color w:val="212121"/>
          <w:spacing w:val="1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mayoría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cabildo.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1584" w:val="left" w:leader="none"/>
        </w:tabs>
        <w:spacing w:before="1"/>
        <w:ind w:left="1585" w:right="0" w:hanging="1484"/>
        <w:jc w:val="left"/>
      </w:pPr>
      <w:r>
        <w:rPr>
          <w:b w:val="0"/>
          <w:bCs w:val="0"/>
          <w:color w:val="313131"/>
          <w:spacing w:val="0"/>
          <w:w w:val="95"/>
          <w:position w:val="2"/>
        </w:rPr>
        <w:t>*Informa</w:t>
      </w:r>
      <w:r>
        <w:rPr>
          <w:b w:val="0"/>
          <w:bCs w:val="0"/>
          <w:color w:val="313131"/>
          <w:spacing w:val="47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Isidro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Pérez</w:t>
      </w:r>
      <w:r>
        <w:rPr>
          <w:b w:val="0"/>
          <w:bCs w:val="0"/>
          <w:color w:val="212121"/>
          <w:spacing w:val="2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que</w:t>
      </w:r>
      <w:r>
        <w:rPr>
          <w:b w:val="0"/>
          <w:bCs w:val="0"/>
          <w:color w:val="212121"/>
          <w:spacing w:val="35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hay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una</w:t>
      </w:r>
      <w:r>
        <w:rPr>
          <w:b w:val="0"/>
          <w:bCs w:val="0"/>
          <w:color w:val="212121"/>
          <w:spacing w:val="28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persona</w:t>
      </w:r>
      <w:r>
        <w:rPr>
          <w:b w:val="0"/>
          <w:bCs w:val="0"/>
          <w:color w:val="212121"/>
          <w:spacing w:val="30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que</w:t>
      </w:r>
      <w:r>
        <w:rPr>
          <w:b w:val="0"/>
          <w:bCs w:val="0"/>
          <w:color w:val="212121"/>
          <w:spacing w:val="27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está</w:t>
      </w:r>
      <w:r>
        <w:rPr>
          <w:b w:val="0"/>
          <w:bCs w:val="0"/>
          <w:color w:val="212121"/>
          <w:spacing w:val="32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prendiéndole</w:t>
      </w:r>
      <w:r>
        <w:rPr>
          <w:b w:val="0"/>
          <w:bCs w:val="0"/>
          <w:color w:val="212121"/>
          <w:spacing w:val="3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a</w:t>
      </w:r>
      <w:r>
        <w:rPr>
          <w:b w:val="0"/>
          <w:bCs w:val="0"/>
          <w:color w:val="212121"/>
          <w:spacing w:val="3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los</w:t>
      </w:r>
      <w:r>
        <w:rPr>
          <w:b w:val="0"/>
          <w:bCs w:val="0"/>
          <w:color w:val="212121"/>
          <w:spacing w:val="20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barbechos,</w:t>
      </w:r>
      <w:r>
        <w:rPr>
          <w:b w:val="0"/>
          <w:bCs w:val="0"/>
          <w:color w:val="212121"/>
          <w:spacing w:val="23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ya</w:t>
      </w:r>
      <w:r>
        <w:rPr>
          <w:b w:val="0"/>
          <w:bCs w:val="0"/>
          <w:color w:val="212121"/>
          <w:spacing w:val="31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se</w:t>
      </w:r>
      <w:r>
        <w:rPr>
          <w:b w:val="0"/>
          <w:bCs w:val="0"/>
          <w:color w:val="212121"/>
          <w:spacing w:val="26"/>
          <w:w w:val="95"/>
          <w:position w:val="2"/>
        </w:rPr>
        <w:t> </w:t>
      </w:r>
      <w:r>
        <w:rPr>
          <w:b w:val="0"/>
          <w:bCs w:val="0"/>
          <w:color w:val="212121"/>
          <w:spacing w:val="0"/>
          <w:w w:val="95"/>
          <w:position w:val="2"/>
        </w:rPr>
        <w:t>le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48"/>
        <w:ind w:left="0" w:right="199"/>
        <w:jc w:val="center"/>
      </w:pPr>
      <w:r>
        <w:rPr>
          <w:b w:val="0"/>
          <w:bCs w:val="0"/>
          <w:color w:val="313131"/>
          <w:spacing w:val="0"/>
          <w:w w:val="100"/>
        </w:rPr>
        <w:t>reportó</w:t>
      </w:r>
      <w:r>
        <w:rPr>
          <w:b w:val="0"/>
          <w:bCs w:val="0"/>
          <w:color w:val="31313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le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aprendió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pero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lo</w:t>
      </w:r>
      <w:r>
        <w:rPr>
          <w:b w:val="0"/>
          <w:bCs w:val="0"/>
          <w:color w:val="212121"/>
          <w:spacing w:val="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sueltan</w:t>
      </w:r>
      <w:r>
        <w:rPr>
          <w:b w:val="0"/>
          <w:bCs w:val="0"/>
          <w:color w:val="212121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sin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sanción</w:t>
      </w:r>
      <w:r>
        <w:rPr>
          <w:b w:val="0"/>
          <w:bCs w:val="0"/>
          <w:color w:val="212121"/>
          <w:spacing w:val="2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piden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apoyo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para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que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ya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</w:t>
      </w:r>
      <w:r>
        <w:rPr>
          <w:b w:val="0"/>
          <w:bCs w:val="0"/>
          <w:color w:val="212121"/>
          <w:spacing w:val="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provoque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400" w:bottom="0" w:left="320" w:right="0"/>
        </w:sectPr>
      </w:pPr>
    </w:p>
    <w:p>
      <w:pPr>
        <w:pStyle w:val="BodyText"/>
        <w:spacing w:before="65"/>
        <w:ind w:left="1580" w:right="0"/>
        <w:jc w:val="left"/>
      </w:pPr>
      <w:r>
        <w:rPr>
          <w:b w:val="0"/>
          <w:bCs w:val="0"/>
          <w:color w:val="212121"/>
          <w:spacing w:val="0"/>
          <w:w w:val="100"/>
        </w:rPr>
        <w:t>más</w:t>
      </w:r>
      <w:r>
        <w:rPr>
          <w:b w:val="0"/>
          <w:bCs w:val="0"/>
          <w:color w:val="212121"/>
          <w:spacing w:val="20"/>
          <w:w w:val="100"/>
        </w:rPr>
        <w:t> </w:t>
      </w:r>
      <w:r>
        <w:rPr>
          <w:b w:val="0"/>
          <w:bCs w:val="0"/>
          <w:color w:val="313131"/>
          <w:spacing w:val="0"/>
          <w:w w:val="100"/>
        </w:rPr>
        <w:t>incendios.</w:t>
      </w:r>
      <w:r>
        <w:rPr>
          <w:b w:val="0"/>
          <w:bCs w:val="0"/>
          <w:color w:val="313131"/>
          <w:spacing w:val="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*Informa</w:t>
      </w:r>
      <w:r>
        <w:rPr>
          <w:b w:val="0"/>
          <w:bCs w:val="0"/>
          <w:color w:val="212121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Miguel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Herrera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del</w:t>
      </w:r>
      <w:r>
        <w:rPr>
          <w:b w:val="0"/>
          <w:bCs w:val="0"/>
          <w:color w:val="212121"/>
          <w:spacing w:val="1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agostadero</w:t>
      </w:r>
      <w:r>
        <w:rPr>
          <w:b w:val="0"/>
          <w:bCs w:val="0"/>
          <w:color w:val="212121"/>
          <w:spacing w:val="4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5"/>
        <w:ind w:left="30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13131"/>
          <w:spacing w:val="0"/>
          <w:w w:val="95"/>
        </w:rPr>
        <w:t>t:a</w:t>
      </w:r>
      <w:r>
        <w:rPr>
          <w:b w:val="0"/>
          <w:bCs w:val="0"/>
          <w:color w:val="31313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que</w:t>
      </w:r>
      <w:r>
        <w:rPr>
          <w:b w:val="0"/>
          <w:bCs w:val="0"/>
          <w:color w:val="212121"/>
          <w:spacing w:val="6"/>
          <w:w w:val="95"/>
        </w:rPr>
        <w:t> </w:t>
      </w:r>
      <w:r>
        <w:rPr>
          <w:b w:val="0"/>
          <w:bCs w:val="0"/>
          <w:color w:val="747474"/>
          <w:spacing w:val="-47"/>
          <w:w w:val="95"/>
        </w:rPr>
        <w:t>·</w:t>
      </w:r>
      <w:r>
        <w:rPr>
          <w:b w:val="0"/>
          <w:bCs w:val="0"/>
          <w:color w:val="212121"/>
          <w:spacing w:val="0"/>
          <w:w w:val="95"/>
        </w:rPr>
        <w:t>solución</w:t>
      </w:r>
      <w:r>
        <w:rPr>
          <w:b w:val="0"/>
          <w:bCs w:val="0"/>
          <w:color w:val="212121"/>
          <w:spacing w:val="3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va</w:t>
      </w:r>
      <w:r>
        <w:rPr>
          <w:b w:val="0"/>
          <w:bCs w:val="0"/>
          <w:color w:val="212121"/>
          <w:spacing w:val="29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a</w:t>
      </w:r>
      <w:r>
        <w:rPr>
          <w:b w:val="0"/>
          <w:bCs w:val="0"/>
          <w:color w:val="212121"/>
          <w:spacing w:val="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tener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400" w:bottom="0" w:left="320" w:right="0"/>
          <w:cols w:num="2" w:equalWidth="0">
            <w:col w:w="7304" w:space="40"/>
            <w:col w:w="4576"/>
          </w:cols>
        </w:sectPr>
      </w:pPr>
    </w:p>
    <w:p>
      <w:pPr>
        <w:pStyle w:val="BodyText"/>
        <w:spacing w:before="70"/>
        <w:ind w:left="1575" w:right="0"/>
        <w:jc w:val="left"/>
      </w:pPr>
      <w:r>
        <w:rPr>
          <w:b w:val="0"/>
          <w:bCs w:val="0"/>
          <w:color w:val="212121"/>
          <w:spacing w:val="0"/>
          <w:w w:val="100"/>
        </w:rPr>
        <w:t>el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problema</w:t>
      </w:r>
      <w:r>
        <w:rPr>
          <w:b w:val="0"/>
          <w:bCs w:val="0"/>
          <w:color w:val="21212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con</w:t>
      </w:r>
      <w:r>
        <w:rPr>
          <w:b w:val="0"/>
          <w:bCs w:val="0"/>
          <w:color w:val="212121"/>
          <w:spacing w:val="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Álvaro.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811" w:val="left" w:leader="none"/>
        </w:tabs>
        <w:spacing w:line="412" w:lineRule="exact"/>
        <w:ind w:left="1575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spacing w:val="0"/>
          <w:w w:val="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60"/>
          <w:sz w:val="62"/>
          <w:szCs w:val="62"/>
        </w:rPr>
        <w:t>fon:%1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6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5"/>
          <w:sz w:val="38"/>
          <w:szCs w:val="38"/>
        </w:rPr>
        <w:t>Wado.l&lt;{l-t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after="0" w:line="412" w:lineRule="exact"/>
        <w:jc w:val="left"/>
        <w:rPr>
          <w:rFonts w:ascii="Arial" w:hAnsi="Arial" w:cs="Arial" w:eastAsia="Arial"/>
          <w:sz w:val="38"/>
          <w:szCs w:val="38"/>
        </w:rPr>
        <w:sectPr>
          <w:type w:val="continuous"/>
          <w:pgSz w:w="12240" w:h="15840"/>
          <w:pgMar w:top="400" w:bottom="0" w:left="320" w:right="0"/>
          <w:cols w:num="2" w:equalWidth="0">
            <w:col w:w="3811" w:space="1361"/>
            <w:col w:w="6748"/>
          </w:cols>
        </w:sectPr>
      </w:pPr>
    </w:p>
    <w:p>
      <w:pPr>
        <w:tabs>
          <w:tab w:pos="1982" w:val="left" w:leader="none"/>
          <w:tab w:pos="6579" w:val="left" w:leader="none"/>
          <w:tab w:pos="8030" w:val="left" w:leader="none"/>
        </w:tabs>
        <w:spacing w:line="773" w:lineRule="exact"/>
        <w:ind w:left="1168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/>
        <w:pict>
          <v:shape style="position:absolute;margin-left:369.600006pt;margin-top:-19.152967pt;width:38.4pt;height:14.4pt;mso-position-horizontal-relative:page;mso-position-vertical-relative:paragraph;z-index:-796" type="#_x0000_t75">
            <v:imagedata r:id="rId16" o:title=""/>
          </v:shape>
        </w:pict>
      </w:r>
      <w:r>
        <w:rPr/>
        <w:pict>
          <v:shape style="position:absolute;margin-left:323.519989pt;margin-top:-3.792968pt;width:38.4pt;height:9.6pt;mso-position-horizontal-relative:page;mso-position-vertical-relative:paragraph;z-index:-795" type="#_x0000_t75">
            <v:imagedata r:id="rId17" o:title=""/>
          </v:shape>
        </w:pict>
      </w:r>
      <w:r>
        <w:rPr/>
        <w:pict>
          <v:group style="position:absolute;margin-left:8.893308pt;margin-top:348.848694pt;width:.1pt;height:27.4163pt;mso-position-horizontal-relative:page;mso-position-vertical-relative:page;z-index:-786" coordorigin="178,6977" coordsize="2,548">
            <v:shape style="position:absolute;left:178;top:6977;width:2;height:548" coordorigin="178,6977" coordsize="0,548" path="m178,7525l178,6977e" filled="f" stroked="t" strokeweight=".936138pt" strokecolor="#DFDFDF">
              <v:path arrowok="t"/>
            </v:shape>
            <w10:wrap type="none"/>
          </v:group>
        </w:pict>
      </w:r>
      <w:r>
        <w:rPr/>
        <w:pict>
          <v:group style="position:absolute;margin-left:9.244359pt;margin-top:16.422031pt;width:.1pt;height:99.7386pt;mso-position-horizontal-relative:page;mso-position-vertical-relative:paragraph;z-index:-785" coordorigin="185,328" coordsize="2,1995">
            <v:shape style="position:absolute;left:185;top:328;width:2;height:1995" coordorigin="185,328" coordsize="0,1995" path="m185,2323l185,328e" filled="f" stroked="t" strokeweight="1.404207pt" strokecolor="#D8D8D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75"/>
          <w:sz w:val="49"/>
          <w:szCs w:val="4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AAAD6"/>
          <w:spacing w:val="0"/>
          <w:w w:val="75"/>
          <w:sz w:val="49"/>
          <w:szCs w:val="4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75"/>
          <w:sz w:val="49"/>
          <w:szCs w:val="49"/>
        </w:rPr>
        <w:t>y(</w:t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83"/>
          <w:w w:val="75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color w:val="7075BF"/>
          <w:spacing w:val="-15"/>
          <w:w w:val="120"/>
          <w:sz w:val="42"/>
          <w:szCs w:val="4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120"/>
          <w:sz w:val="79"/>
          <w:szCs w:val="79"/>
        </w:rPr>
        <w:t>¡;?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120"/>
          <w:sz w:val="79"/>
          <w:szCs w:val="7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6"/>
          <w:szCs w:val="4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75"/>
          <w:sz w:val="46"/>
          <w:szCs w:val="46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-3"/>
          <w:w w:val="75"/>
          <w:sz w:val="46"/>
          <w:szCs w:val="46"/>
        </w:rPr>
        <w:t>?</w:t>
      </w:r>
      <w:r>
        <w:rPr>
          <w:rFonts w:ascii="Arial" w:hAnsi="Arial" w:cs="Arial" w:eastAsia="Arial"/>
          <w:b w:val="0"/>
          <w:bCs w:val="0"/>
          <w:i w:val="0"/>
          <w:color w:val="7075BF"/>
          <w:spacing w:val="34"/>
          <w:w w:val="75"/>
          <w:sz w:val="46"/>
          <w:szCs w:val="46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ve_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/>
          <w:color w:val="8589C6"/>
          <w:spacing w:val="0"/>
          <w:w w:val="75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75"/>
          <w:sz w:val="49"/>
          <w:szCs w:val="49"/>
        </w:rPr>
        <w:t>/1-erf/aí'da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2493" w:val="left" w:leader="none"/>
          <w:tab w:pos="3265" w:val="left" w:leader="none"/>
          <w:tab w:pos="6143" w:val="left" w:leader="none"/>
          <w:tab w:pos="7889" w:val="left" w:leader="none"/>
        </w:tabs>
        <w:spacing w:line="324" w:lineRule="exact"/>
        <w:ind w:left="42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34.509369pt;margin-top:15.827897pt;width:515.291752pt;height:69.528903pt;mso-position-horizontal-relative:page;mso-position-vertical-relative:paragraph;z-index:-78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Simón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Hernández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1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2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Centr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13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848"/>
                            <w:spacing w:val="0"/>
                            <w:w w:val="100"/>
                            <w:sz w:val="18"/>
                            <w:szCs w:val="18"/>
                          </w:rPr>
                          <w:t>47000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147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0"/>
                            <w:w w:val="45"/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80"/>
                            <w:sz w:val="18"/>
                            <w:szCs w:val="18"/>
                          </w:rPr>
                          <w:t>-:]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1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0"/>
                            <w:w w:val="210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589C6"/>
                            <w:spacing w:val="-83"/>
                            <w:w w:val="2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1BFDF"/>
                            <w:spacing w:val="0"/>
                            <w:w w:val="210"/>
                            <w:sz w:val="18"/>
                            <w:szCs w:val="18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77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155"/>
                            <w:sz w:val="17"/>
                            <w:szCs w:val="17"/>
                          </w:rPr>
                          <w:t>/UYfr"'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155"/>
                            <w:sz w:val="17"/>
                            <w:szCs w:val="17"/>
                          </w:rPr>
                          <w:t>)-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0"/>
                            <w:w w:val="120"/>
                            <w:sz w:val="16"/>
                            <w:szCs w:val="16"/>
                          </w:rPr>
                          <w:t>¡()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 w:before="6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0"/>
                            <w:w w:val="75"/>
                            <w:sz w:val="17"/>
                            <w:szCs w:val="17"/>
                          </w:rPr>
                          <w:t>Ct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-8"/>
                            <w:w w:val="7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E62B1"/>
                            <w:spacing w:val="0"/>
                            <w:w w:val="75"/>
                            <w:position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217" w:val="left" w:leader="none"/>
                          </w:tabs>
                          <w:spacing w:line="189" w:lineRule="exact"/>
                          <w:ind w:left="217" w:right="0" w:hanging="16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San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Juan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Lagos,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-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jal.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4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39393"/>
                            <w:spacing w:val="0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2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30"/>
                            <w:sz w:val="32"/>
                            <w:szCs w:val="32"/>
                          </w:rPr>
                          <w:t>j!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167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16" w:val="left" w:leader="none"/>
                          </w:tabs>
                          <w:spacing w:line="191" w:lineRule="exact"/>
                          <w:ind w:left="363" w:right="-6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325"/>
                            <w:sz w:val="31"/>
                            <w:szCs w:val="31"/>
                          </w:rPr>
                          <w:t>¡/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325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7075BF"/>
                            <w:spacing w:val="0"/>
                            <w:w w:val="80"/>
                            <w:sz w:val="24"/>
                            <w:szCs w:val="24"/>
                          </w:rPr>
                          <w:t>Vt-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15"/>
                            <w:sz w:val="21"/>
                            <w:szCs w:val="21"/>
                          </w:rPr>
                          <w:t>¡rasc.v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59" w:hRule="exact"/>
                    </w:trPr>
                    <w:tc>
                      <w:tcPr>
                        <w:tcW w:w="34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pos="203" w:val="left" w:leader="none"/>
                          </w:tabs>
                          <w:spacing w:before="56"/>
                          <w:ind w:left="203" w:right="0" w:hanging="16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2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-18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0"/>
                            <w:w w:val="100"/>
                            <w:sz w:val="18"/>
                            <w:szCs w:val="18"/>
                          </w:rPr>
                          <w:t>sanjuandeloslagos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2121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.go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5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13131"/>
                            <w:spacing w:val="-7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2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CACAC"/>
                            <w:spacing w:val="0"/>
                            <w:w w:val="10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right="44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4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589" w:lineRule="exact"/>
                          <w:ind w:left="424" w:right="0"/>
                          <w:jc w:val="left"/>
                          <w:rPr>
                            <w:rFonts w:ascii="Arial" w:hAnsi="Arial" w:cs="Arial" w:eastAsia="Arial"/>
                            <w:sz w:val="55"/>
                            <w:szCs w:val="5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40"/>
                            <w:sz w:val="55"/>
                            <w:szCs w:val="55"/>
                          </w:rPr>
                          <w:t>¿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55"/>
                            <w:szCs w:val="55"/>
                          </w:rPr>
                        </w:r>
                      </w:p>
                    </w:tc>
                    <w:tc>
                      <w:tcPr>
                        <w:tcW w:w="347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6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25"/>
                            <w:szCs w:val="25"/>
                          </w:rPr>
                          <w:t>J)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25"/>
                            <w:szCs w:val="25"/>
                          </w:rPr>
                          <w:t>ttf.M...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12"/>
                            <w:w w:val="105"/>
                            <w:sz w:val="25"/>
                            <w:szCs w:val="25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589C6"/>
                            <w:spacing w:val="-3"/>
                            <w:w w:val="105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22"/>
                            <w:szCs w:val="22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5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50"/>
                            <w:sz w:val="26"/>
                            <w:szCs w:val="2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-90"/>
                            <w:w w:val="15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0"/>
                            <w:w w:val="105"/>
                            <w:sz w:val="19"/>
                            <w:szCs w:val="19"/>
                          </w:rPr>
                          <w:t>f.A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589C6"/>
                            <w:spacing w:val="-3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C1BFDF"/>
                            <w:spacing w:val="-33"/>
                            <w:w w:val="105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105"/>
                            <w:sz w:val="19"/>
                            <w:szCs w:val="19"/>
                          </w:rPr>
                          <w:t>ri--.fJ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190" w:lineRule="exact" w:before="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5BF"/>
                            <w:spacing w:val="0"/>
                            <w:w w:val="400"/>
                            <w:sz w:val="28"/>
                            <w:szCs w:val="28"/>
                          </w:rPr>
                          <w:t>e/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180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4" w:lineRule="exact"/>
                          <w:ind w:left="4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13131"/>
                            <w:spacing w:val="0"/>
                            <w:w w:val="90"/>
                            <w:sz w:val="27"/>
                            <w:szCs w:val="27"/>
                          </w:rPr>
                          <w:t>0@)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13131"/>
                            <w:spacing w:val="15"/>
                            <w:w w:val="9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D5D5B"/>
                            <w:spacing w:val="0"/>
                            <w:w w:val="90"/>
                            <w:sz w:val="18"/>
                            <w:szCs w:val="18"/>
                          </w:rPr>
                          <w:t>AlcaldiaSJL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D5D5B"/>
          <w:spacing w:val="0"/>
          <w:w w:val="14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D5D5B"/>
          <w:spacing w:val="4"/>
          <w:w w:val="1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313131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39S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49484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>7ssooo1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145"/>
          <w:sz w:val="17"/>
          <w:szCs w:val="17"/>
        </w:rPr>
        <w:t>vv-'</w:t>
      </w:r>
      <w:r>
        <w:rPr>
          <w:rFonts w:ascii="Times New Roman" w:hAnsi="Times New Roman" w:cs="Times New Roman" w:eastAsia="Times New Roman"/>
          <w:b w:val="0"/>
          <w:bCs w:val="0"/>
          <w:color w:val="7075BF"/>
          <w:spacing w:val="0"/>
          <w:w w:val="1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0"/>
          <w:sz w:val="35"/>
          <w:szCs w:val="35"/>
        </w:rPr>
        <w:t>v</w:t>
      </w:r>
      <w:r>
        <w:rPr>
          <w:rFonts w:ascii="Arial" w:hAnsi="Arial" w:cs="Arial" w:eastAsia="Arial"/>
          <w:b w:val="0"/>
          <w:bCs w:val="0"/>
          <w:i/>
          <w:color w:val="8589C6"/>
          <w:spacing w:val="0"/>
          <w:w w:val="6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 w:val="0"/>
          <w:color w:val="AAAAD6"/>
          <w:spacing w:val="0"/>
          <w:w w:val="60"/>
          <w:sz w:val="35"/>
          <w:szCs w:val="35"/>
        </w:rPr>
        <w:t>-</w:t>
      </w:r>
      <w:r>
        <w:rPr>
          <w:rFonts w:ascii="Arial" w:hAnsi="Arial" w:cs="Arial" w:eastAsia="Arial"/>
          <w:b w:val="0"/>
          <w:bCs w:val="0"/>
          <w:i w:val="0"/>
          <w:color w:val="AAAAD6"/>
          <w:spacing w:val="0"/>
          <w:w w:val="6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60"/>
          <w:sz w:val="35"/>
          <w:szCs w:val="35"/>
        </w:rPr>
        <w:t>/</w:t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60"/>
          <w:sz w:val="35"/>
          <w:szCs w:val="35"/>
        </w:rPr>
        <w:t>)_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before="29"/>
        <w:ind w:left="7074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7075BF"/>
          <w:spacing w:val="0"/>
          <w:w w:val="85"/>
          <w:sz w:val="24"/>
          <w:szCs w:val="24"/>
        </w:rPr>
        <w:t>b--ros</w:t>
      </w:r>
      <w:r>
        <w:rPr>
          <w:rFonts w:ascii="Arial" w:hAnsi="Arial" w:cs="Arial" w:eastAsia="Arial"/>
          <w:b w:val="0"/>
          <w:bCs w:val="0"/>
          <w:color w:val="7075BF"/>
          <w:spacing w:val="-34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8589C6"/>
          <w:spacing w:val="0"/>
          <w:w w:val="95"/>
          <w:sz w:val="24"/>
          <w:szCs w:val="24"/>
        </w:rPr>
        <w:t>/</w:t>
      </w:r>
      <w:r>
        <w:rPr>
          <w:rFonts w:ascii="Arial" w:hAnsi="Arial" w:cs="Arial" w:eastAsia="Arial"/>
          <w:b w:val="0"/>
          <w:bCs w:val="0"/>
          <w:color w:val="8589C6"/>
          <w:spacing w:val="-5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075BF"/>
          <w:spacing w:val="0"/>
          <w:w w:val="95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i/>
          <w:color w:val="7075BF"/>
          <w:spacing w:val="-3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5BF"/>
          <w:spacing w:val="0"/>
          <w:w w:val="85"/>
          <w:sz w:val="38"/>
          <w:szCs w:val="38"/>
        </w:rPr>
        <w:t>Cctm.a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8"/>
          <w:szCs w:val="38"/>
        </w:rPr>
        <w:sectPr>
          <w:type w:val="continuous"/>
          <w:pgSz w:w="12240" w:h="15840"/>
          <w:pgMar w:top="400" w:bottom="0" w:left="320" w:right="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338" w:lineRule="exact"/>
        <w:ind w:left="1751" w:right="0"/>
        <w:jc w:val="left"/>
        <w:rPr>
          <w:b w:val="0"/>
          <w:bCs w:val="0"/>
        </w:rPr>
      </w:pPr>
      <w:r>
        <w:rPr/>
        <w:pict>
          <v:shape style="position:absolute;margin-left:42.240002pt;margin-top:-1.323486pt;width:40.32pt;height:51.84pt;mso-position-horizontal-relative:page;mso-position-vertical-relative:paragraph;z-index:-780" type="#_x0000_t75">
            <v:imagedata r:id="rId18" o:title=""/>
          </v:shape>
        </w:pict>
      </w:r>
      <w:r>
        <w:rPr/>
        <w:pict>
          <v:shape style="position:absolute;margin-left:103.7248pt;margin-top:3.186286pt;width:39.468725pt;height:61.973999pt;mso-position-horizontal-relative:page;mso-position-vertical-relative:paragraph;z-index:-766" type="#_x0000_t202" filled="f" stroked="f">
            <v:textbox inset="0,0,0,0">
              <w:txbxContent>
                <w:p>
                  <w:pPr>
                    <w:spacing w:line="1239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-13"/>
                      <w:w w:val="55"/>
                      <w:position w:val="22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58785"/>
                      <w:spacing w:val="-49"/>
                      <w:w w:val="55"/>
                      <w:position w:val="51"/>
                      <w:sz w:val="74"/>
                      <w:szCs w:val="7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44444"/>
                      <w:spacing w:val="103"/>
                      <w:w w:val="55"/>
                      <w:position w:val="51"/>
                      <w:sz w:val="74"/>
                      <w:szCs w:val="74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44444"/>
                      <w:spacing w:val="0"/>
                      <w:w w:val="55"/>
                      <w:position w:val="0"/>
                      <w:sz w:val="72"/>
                      <w:szCs w:val="72"/>
                    </w:rPr>
                    <w:t>--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44444"/>
                      <w:spacing w:val="-103"/>
                      <w:w w:val="55"/>
                      <w:position w:val="0"/>
                      <w:sz w:val="72"/>
                      <w:szCs w:val="72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1F1F"/>
          <w:spacing w:val="0"/>
          <w:w w:val="90"/>
        </w:rPr>
        <w:t>SAN</w:t>
      </w:r>
      <w:r>
        <w:rPr>
          <w:color w:val="211F1F"/>
          <w:spacing w:val="-54"/>
          <w:w w:val="90"/>
        </w:rPr>
        <w:t> </w:t>
      </w:r>
      <w:r>
        <w:rPr>
          <w:color w:val="211F1F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7" w:lineRule="exact"/>
        <w:ind w:left="2169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95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5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0"/>
          <w:w w:val="95"/>
          <w:sz w:val="16"/>
          <w:szCs w:val="16"/>
        </w:rPr>
        <w:t>!os</w:t>
      </w:r>
      <w:r>
        <w:rPr>
          <w:rFonts w:ascii="Times New Roman" w:hAnsi="Times New Roman" w:cs="Times New Roman" w:eastAsia="Times New Roman"/>
          <w:b w:val="0"/>
          <w:bCs w:val="0"/>
          <w:i/>
          <w:color w:val="444444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47" w:lineRule="exact"/>
        <w:ind w:left="238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10"/>
          <w:w w:val="9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1F"/>
          <w:spacing w:val="1"/>
          <w:w w:val="90"/>
          <w:sz w:val="12"/>
          <w:szCs w:val="1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7474"/>
          <w:spacing w:val="-3"/>
          <w:w w:val="9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aldía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3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D"/>
          <w:spacing w:val="-2"/>
          <w:w w:val="90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F1F"/>
          <w:spacing w:val="-14"/>
          <w:w w:val="9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90"/>
          <w:sz w:val="12"/>
          <w:szCs w:val="12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8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E5D"/>
          <w:spacing w:val="-7"/>
          <w:w w:val="9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/>
          <w:color w:val="5E5E5D"/>
          <w:spacing w:val="1"/>
          <w:w w:val="9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90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/>
          <w:color w:val="444444"/>
          <w:spacing w:val="4"/>
          <w:w w:val="9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0"/>
          <w:sz w:val="11"/>
          <w:szCs w:val="11"/>
        </w:rPr>
        <w:t>   </w:t>
      </w:r>
      <w:r>
        <w:rPr>
          <w:rFonts w:ascii="Arial" w:hAnsi="Arial" w:cs="Arial" w:eastAsia="Arial"/>
          <w:b w:val="0"/>
          <w:bCs w:val="0"/>
          <w:i/>
          <w:color w:val="211F1F"/>
          <w:spacing w:val="26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FCFCF"/>
          <w:spacing w:val="0"/>
          <w:w w:val="90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5" w:lineRule="exact"/>
        <w:ind w:left="214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.58417pt;margin-top:7.179728pt;width:.1pt;height:302.57241pt;mso-position-horizontal-relative:page;mso-position-vertical-relative:paragraph;z-index:-770" coordorigin="212,144" coordsize="2,6051">
            <v:shape style="position:absolute;left:212;top:144;width:2;height:6051" coordorigin="212,144" coordsize="0,6051" path="m212,6195l212,144e" filled="f" stroked="t" strokeweight="1.88163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100"/>
          <w:sz w:val="17"/>
          <w:szCs w:val="17"/>
        </w:rPr>
        <w:t>Vt;ffACif;l\e¡.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94" w:lineRule="exact"/>
        <w:ind w:left="4259" w:right="397"/>
        <w:jc w:val="left"/>
        <w:rPr>
          <w:b w:val="0"/>
          <w:bCs w:val="0"/>
        </w:rPr>
      </w:pPr>
      <w:r>
        <w:rPr/>
        <w:pict>
          <v:shape style="position:absolute;margin-left:391.378906pt;margin-top:-33.704094pt;width:47.064502pt;height:56.5pt;mso-position-horizontal-relative:page;mso-position-vertical-relative:paragraph;z-index:-765" type="#_x0000_t202" filled="f" stroked="f">
            <v:textbox inset="0,0,0,0">
              <w:txbxContent>
                <w:p>
                  <w:pPr>
                    <w:spacing w:line="1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3"/>
                      <w:szCs w:val="1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11F1F"/>
                      <w:spacing w:val="0"/>
                      <w:w w:val="50"/>
                      <w:sz w:val="113"/>
                      <w:szCs w:val="113"/>
                    </w:rPr>
                    <w:t>-*-1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3"/>
                      <w:szCs w:val="11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1F1F"/>
          <w:spacing w:val="0"/>
          <w:w w:val="95"/>
        </w:rPr>
        <w:t>DESARROLLO</w:t>
      </w:r>
      <w:r>
        <w:rPr>
          <w:color w:val="211F1F"/>
          <w:spacing w:val="0"/>
          <w:w w:val="99"/>
        </w:rPr>
        <w:t> </w:t>
      </w:r>
      <w:r>
        <w:rPr>
          <w:color w:val="211F1F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62" w:lineRule="exact"/>
        <w:ind w:left="216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253.440002pt;margin-top:1.483489pt;width:80.64pt;height:18.240pt;mso-position-horizontal-relative:page;mso-position-vertical-relative:paragraph;z-index:-778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285C3"/>
          <w:spacing w:val="0"/>
          <w:w w:val="95"/>
          <w:sz w:val="44"/>
          <w:szCs w:val="44"/>
        </w:rPr>
        <w:t>v</w:t>
      </w:r>
      <w:r>
        <w:rPr>
          <w:rFonts w:ascii="Arial" w:hAnsi="Arial" w:cs="Arial" w:eastAsia="Arial"/>
          <w:b w:val="0"/>
          <w:bCs w:val="0"/>
          <w:i/>
          <w:color w:val="8285C3"/>
          <w:spacing w:val="7"/>
          <w:w w:val="9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8285C3"/>
          <w:spacing w:val="0"/>
          <w:w w:val="95"/>
          <w:sz w:val="44"/>
          <w:szCs w:val="44"/>
        </w:rPr>
        <w:t>l-r?-dr</w:t>
      </w:r>
      <w:r>
        <w:rPr>
          <w:rFonts w:ascii="Arial" w:hAnsi="Arial" w:cs="Arial" w:eastAsia="Arial"/>
          <w:b w:val="0"/>
          <w:bCs w:val="0"/>
          <w:i/>
          <w:color w:val="8285C3"/>
          <w:spacing w:val="-43"/>
          <w:w w:val="95"/>
          <w:sz w:val="44"/>
          <w:szCs w:val="44"/>
        </w:rPr>
        <w:t>,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5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362" w:lineRule="exact"/>
        <w:jc w:val="left"/>
        <w:rPr>
          <w:rFonts w:ascii="Arial" w:hAnsi="Arial" w:cs="Arial" w:eastAsia="Arial"/>
          <w:sz w:val="44"/>
          <w:szCs w:val="44"/>
        </w:rPr>
        <w:sectPr>
          <w:pgSz w:w="12240" w:h="15840"/>
          <w:pgMar w:top="460" w:bottom="0" w:left="220" w:right="900"/>
          <w:cols w:num="2" w:equalWidth="0">
            <w:col w:w="3591" w:space="844"/>
            <w:col w:w="6685"/>
          </w:cols>
        </w:sectPr>
      </w:pPr>
    </w:p>
    <w:p>
      <w:pPr>
        <w:spacing w:before="14"/>
        <w:ind w:left="4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84.480003pt;margin-top:-1.240315pt;width:116.16pt;height:66.240pt;mso-position-horizontal-relative:page;mso-position-vertical-relative:paragraph;z-index:-777" type="#_x0000_t75">
            <v:imagedata r:id="rId20" o:title=""/>
          </v:shape>
        </w:pict>
      </w:r>
      <w:r>
        <w:rPr/>
        <w:pict>
          <v:shape style="width:18.240pt;height:120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.820138pt;margin-top:268.409088pt;width:.1pt;height:53.1162pt;mso-position-horizontal-relative:page;mso-position-vertical-relative:paragraph;z-index:-769" coordorigin="176,5368" coordsize="2,1062">
            <v:shape style="position:absolute;left:176;top:5368;width:2;height:1062" coordorigin="176,5368" coordsize="0,1062" path="m176,6431l176,5368e" filled="f" stroked="t" strokeweight=".705611pt" strokecolor="#D4D4D4">
              <v:path arrowok="t"/>
            </v:shape>
            <w10:wrap type="none"/>
          </v:group>
        </w:pict>
      </w:r>
      <w:r>
        <w:rPr/>
        <w:pict>
          <v:shape style="width:72.0pt;height:299.52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3"/>
        <w:ind w:right="0"/>
        <w:jc w:val="left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spacing w:line="270" w:lineRule="exact" w:before="55"/>
        <w:ind w:left="28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7074BA"/>
          <w:spacing w:val="0"/>
          <w:w w:val="150"/>
          <w:sz w:val="24"/>
          <w:szCs w:val="24"/>
        </w:rPr>
        <w:t>f'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22" w:lineRule="exact"/>
        <w:ind w:left="28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52.45042pt;margin-top:3.622891pt;width:19.383071pt;height:27.5pt;mso-position-horizontal-relative:page;mso-position-vertical-relative:paragraph;z-index:-764" type="#_x0000_t202" filled="f" stroked="f">
            <v:textbox inset="0,0,0,0">
              <w:txbxContent>
                <w:p>
                  <w:pPr>
                    <w:spacing w:line="5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7BA"/>
                      <w:spacing w:val="70"/>
                      <w:w w:val="40"/>
                      <w:sz w:val="55"/>
                      <w:szCs w:val="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074BA"/>
                      <w:spacing w:val="0"/>
                      <w:w w:val="40"/>
                      <w:sz w:val="55"/>
                      <w:szCs w:val="55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285C3"/>
          <w:spacing w:val="0"/>
          <w:w w:val="2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8" w:lineRule="exact"/>
        <w:ind w:left="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75"/>
          <w:sz w:val="20"/>
          <w:szCs w:val="20"/>
        </w:rPr>
        <w:t>&lt;-</w:t>
      </w:r>
      <w:r>
        <w:rPr>
          <w:rFonts w:ascii="Times New Roman" w:hAnsi="Times New Roman" w:cs="Times New Roman" w:eastAsia="Times New Roman"/>
          <w:b w:val="0"/>
          <w:bCs w:val="0"/>
          <w:i/>
          <w:color w:val="8285C3"/>
          <w:spacing w:val="0"/>
          <w:w w:val="7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2" w:lineRule="exact"/>
        <w:ind w:left="29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8285C3"/>
          <w:spacing w:val="0"/>
          <w:w w:val="100"/>
          <w:sz w:val="29"/>
          <w:szCs w:val="2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168" w:lineRule="exact"/>
        <w:ind w:left="21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4BA"/>
          <w:spacing w:val="0"/>
          <w:w w:val="135"/>
          <w:sz w:val="26"/>
          <w:szCs w:val="26"/>
        </w:rPr>
        <w:t>¿,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09" w:lineRule="auto"/>
        <w:ind w:left="98" w:right="802" w:firstLine="14"/>
        <w:jc w:val="both"/>
      </w:pPr>
      <w:r>
        <w:rPr>
          <w:b w:val="0"/>
          <w:bCs w:val="0"/>
          <w:color w:val="444444"/>
          <w:spacing w:val="6"/>
          <w:w w:val="100"/>
        </w:rPr>
        <w:t>*</w:t>
      </w:r>
      <w:r>
        <w:rPr>
          <w:b w:val="0"/>
          <w:bCs w:val="0"/>
          <w:color w:val="211F1F"/>
          <w:spacing w:val="0"/>
          <w:w w:val="100"/>
        </w:rPr>
        <w:t>San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pedro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-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flores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tubería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desembocar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lavamanos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no</w:t>
      </w:r>
      <w:r>
        <w:rPr>
          <w:b w:val="0"/>
          <w:bCs w:val="0"/>
          <w:color w:val="211F1F"/>
          <w:spacing w:val="0"/>
          <w:w w:val="102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destruya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camino.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*La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tecolote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cisterna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10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0"/>
        </w:rPr>
        <w:t>familias,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*Sr.</w:t>
      </w:r>
      <w:r>
        <w:rPr>
          <w:b w:val="0"/>
          <w:bCs w:val="0"/>
          <w:color w:val="211F1F"/>
          <w:spacing w:val="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Cuco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requiere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información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bardas.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*Aiconero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-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abajo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arreglen</w:t>
      </w:r>
      <w:r>
        <w:rPr>
          <w:b w:val="0"/>
          <w:bCs w:val="0"/>
          <w:color w:val="211F1F"/>
          <w:spacing w:val="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pozo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líneas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abastecimiento</w:t>
      </w:r>
      <w:r>
        <w:rPr>
          <w:b w:val="0"/>
          <w:bCs w:val="0"/>
          <w:color w:val="211F1F"/>
          <w:spacing w:val="-2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*La</w:t>
      </w:r>
      <w:r>
        <w:rPr>
          <w:b w:val="0"/>
          <w:bCs w:val="0"/>
          <w:color w:val="211F1F"/>
          <w:spacing w:val="2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comunidad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2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piedra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amolar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0"/>
        </w:rPr>
        <w:t>necesitan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valla</w:t>
      </w:r>
      <w:r>
        <w:rPr>
          <w:b w:val="0"/>
          <w:bCs w:val="0"/>
          <w:color w:val="211F1F"/>
          <w:spacing w:val="1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perimetral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prescolar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que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colinda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protección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niños.*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obispo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pide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cortar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211F1F"/>
          <w:spacing w:val="-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arboles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campo</w:t>
      </w:r>
      <w:r>
        <w:rPr>
          <w:b w:val="0"/>
          <w:bCs w:val="0"/>
          <w:color w:val="211F1F"/>
          <w:spacing w:val="-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-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base</w:t>
      </w:r>
      <w:r>
        <w:rPr>
          <w:b w:val="0"/>
          <w:bCs w:val="0"/>
          <w:color w:val="211F1F"/>
          <w:spacing w:val="-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bol.</w:t>
      </w:r>
      <w:r>
        <w:rPr>
          <w:b w:val="0"/>
          <w:bCs w:val="0"/>
          <w:color w:val="211F1F"/>
          <w:spacing w:val="-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*Loma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toxiroc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solicita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apoyo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cisterna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12</w:t>
      </w:r>
      <w:r>
        <w:rPr>
          <w:b w:val="0"/>
          <w:bCs w:val="0"/>
          <w:color w:val="211F1F"/>
          <w:spacing w:val="-2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familias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uso</w:t>
      </w:r>
      <w:r>
        <w:rPr>
          <w:b w:val="0"/>
          <w:bCs w:val="0"/>
          <w:color w:val="211F1F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doméstico</w:t>
      </w:r>
      <w:r>
        <w:rPr>
          <w:b w:val="0"/>
          <w:bCs w:val="0"/>
          <w:color w:val="211F1F"/>
          <w:spacing w:val="-2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*Programación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maquinaria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pasaría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mesita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1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agua</w:t>
      </w:r>
      <w:r>
        <w:rPr>
          <w:b w:val="0"/>
          <w:bCs w:val="0"/>
          <w:color w:val="211F1F"/>
          <w:spacing w:val="1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obispo</w:t>
      </w:r>
      <w:r>
        <w:rPr>
          <w:b w:val="0"/>
          <w:bCs w:val="0"/>
          <w:color w:val="211F1F"/>
          <w:spacing w:val="-37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-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*Hacer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una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solicitud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para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tener</w:t>
      </w:r>
      <w:r>
        <w:rPr>
          <w:b w:val="0"/>
          <w:bCs w:val="0"/>
          <w:color w:val="211F1F"/>
          <w:spacing w:val="0"/>
          <w:w w:val="103"/>
        </w:rPr>
        <w:t> </w:t>
      </w:r>
      <w:r>
        <w:rPr>
          <w:b w:val="0"/>
          <w:bCs w:val="0"/>
          <w:color w:val="211F1F"/>
          <w:spacing w:val="0"/>
          <w:w w:val="100"/>
        </w:rPr>
        <w:t>mejor</w:t>
      </w:r>
      <w:r>
        <w:rPr>
          <w:b w:val="0"/>
          <w:bCs w:val="0"/>
          <w:color w:val="211F1F"/>
          <w:spacing w:val="4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comunicación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09" w:lineRule="auto"/>
        <w:ind w:left="103" w:right="815" w:firstLine="691"/>
        <w:jc w:val="both"/>
      </w:pPr>
      <w:r>
        <w:rPr/>
        <w:pict>
          <v:shape style="position:absolute;margin-left:143.039993pt;margin-top:82.549744pt;width:37.44pt;height:27.84pt;mso-position-horizontal-relative:page;mso-position-vertical-relative:paragraph;z-index:-776" type="#_x0000_t75">
            <v:imagedata r:id="rId23" o:title=""/>
          </v:shape>
        </w:pict>
      </w:r>
      <w:r>
        <w:rPr/>
        <w:pict>
          <v:shape style="position:absolute;margin-left:200.639999pt;margin-top:82.549744pt;width:82.56pt;height:24pt;mso-position-horizontal-relative:page;mso-position-vertical-relative:paragraph;z-index:-775" type="#_x0000_t75">
            <v:imagedata r:id="rId24" o:title=""/>
          </v:shape>
        </w:pict>
      </w:r>
      <w:r>
        <w:rPr/>
        <w:pict>
          <v:shape style="position:absolute;margin-left:509.76001pt;margin-top:95.989746pt;width:23.04pt;height:32.64pt;mso-position-horizontal-relative:page;mso-position-vertical-relative:paragraph;z-index:-774" type="#_x0000_t75">
            <v:imagedata r:id="rId25" o:title=""/>
          </v:shape>
        </w:pict>
      </w:r>
      <w:r>
        <w:rPr>
          <w:b w:val="0"/>
          <w:bCs w:val="0"/>
          <w:color w:val="211F1F"/>
          <w:spacing w:val="0"/>
          <w:w w:val="105"/>
        </w:rPr>
        <w:t>3)</w:t>
      </w:r>
      <w:r>
        <w:rPr>
          <w:b w:val="0"/>
          <w:bCs w:val="0"/>
          <w:color w:val="211F1F"/>
          <w:spacing w:val="-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-4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40"/>
          <w:w w:val="105"/>
          <w:sz w:val="22"/>
          <w:szCs w:val="22"/>
        </w:rPr>
        <w:t> </w:t>
      </w:r>
      <w:r>
        <w:rPr>
          <w:b w:val="0"/>
          <w:bCs w:val="0"/>
          <w:color w:val="211F1F"/>
          <w:spacing w:val="0"/>
          <w:w w:val="105"/>
        </w:rPr>
        <w:t>José</w:t>
      </w:r>
      <w:r>
        <w:rPr>
          <w:b w:val="0"/>
          <w:bCs w:val="0"/>
          <w:color w:val="211F1F"/>
          <w:spacing w:val="-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4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Jesús</w:t>
      </w:r>
      <w:r>
        <w:rPr>
          <w:b w:val="0"/>
          <w:bCs w:val="0"/>
          <w:color w:val="211F1F"/>
          <w:spacing w:val="-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Campos</w:t>
      </w:r>
      <w:r>
        <w:rPr>
          <w:b w:val="0"/>
          <w:bCs w:val="0"/>
          <w:color w:val="211F1F"/>
          <w:spacing w:val="-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García</w:t>
      </w:r>
      <w:r>
        <w:rPr>
          <w:b w:val="0"/>
          <w:bCs w:val="0"/>
          <w:color w:val="211F1F"/>
          <w:spacing w:val="-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informa</w:t>
      </w:r>
      <w:r>
        <w:rPr>
          <w:b w:val="0"/>
          <w:bCs w:val="0"/>
          <w:color w:val="211F1F"/>
          <w:spacing w:val="-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sobre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avances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-4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máquina</w:t>
      </w:r>
      <w:r>
        <w:rPr>
          <w:b w:val="0"/>
          <w:bCs w:val="0"/>
          <w:color w:val="211F1F"/>
          <w:spacing w:val="-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-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los</w:t>
      </w:r>
      <w:r>
        <w:rPr>
          <w:b w:val="0"/>
          <w:bCs w:val="0"/>
          <w:color w:val="211F1F"/>
          <w:spacing w:val="0"/>
          <w:w w:val="97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2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camino,</w:t>
      </w:r>
      <w:r>
        <w:rPr>
          <w:b w:val="0"/>
          <w:bCs w:val="0"/>
          <w:color w:val="211F1F"/>
          <w:spacing w:val="2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determina</w:t>
      </w:r>
      <w:r>
        <w:rPr>
          <w:b w:val="0"/>
          <w:bCs w:val="0"/>
          <w:color w:val="211F1F"/>
          <w:spacing w:val="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por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acuerdo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mayoría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que</w:t>
      </w:r>
      <w:r>
        <w:rPr>
          <w:b w:val="0"/>
          <w:bCs w:val="0"/>
          <w:color w:val="211F1F"/>
          <w:spacing w:val="3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estarán</w:t>
      </w:r>
      <w:r>
        <w:rPr>
          <w:b w:val="0"/>
          <w:bCs w:val="0"/>
          <w:color w:val="211F1F"/>
          <w:spacing w:val="3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haciendo</w:t>
      </w:r>
      <w:r>
        <w:rPr>
          <w:b w:val="0"/>
          <w:bCs w:val="0"/>
          <w:color w:val="211F1F"/>
          <w:spacing w:val="0"/>
          <w:w w:val="101"/>
        </w:rPr>
        <w:t> </w:t>
      </w:r>
      <w:r>
        <w:rPr>
          <w:b w:val="0"/>
          <w:bCs w:val="0"/>
          <w:color w:val="211F1F"/>
          <w:spacing w:val="0"/>
          <w:w w:val="105"/>
        </w:rPr>
        <w:t>arreglos</w:t>
      </w:r>
      <w:r>
        <w:rPr>
          <w:b w:val="0"/>
          <w:bCs w:val="0"/>
          <w:color w:val="211F1F"/>
          <w:spacing w:val="3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emergentes</w:t>
      </w:r>
      <w:r>
        <w:rPr>
          <w:b w:val="0"/>
          <w:bCs w:val="0"/>
          <w:color w:val="211F1F"/>
          <w:spacing w:val="4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debido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al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temporal</w:t>
      </w:r>
      <w:r>
        <w:rPr>
          <w:b w:val="0"/>
          <w:bCs w:val="0"/>
          <w:color w:val="211F1F"/>
          <w:spacing w:val="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4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se</w:t>
      </w:r>
      <w:r>
        <w:rPr>
          <w:b w:val="0"/>
          <w:bCs w:val="0"/>
          <w:color w:val="211F1F"/>
          <w:spacing w:val="2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va</w:t>
      </w:r>
      <w:r>
        <w:rPr>
          <w:b w:val="0"/>
          <w:bCs w:val="0"/>
          <w:color w:val="211F1F"/>
          <w:spacing w:val="3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</w:t>
      </w:r>
      <w:r>
        <w:rPr>
          <w:b w:val="0"/>
          <w:bCs w:val="0"/>
          <w:color w:val="211F1F"/>
          <w:spacing w:val="3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realizar</w:t>
      </w:r>
      <w:r>
        <w:rPr>
          <w:b w:val="0"/>
          <w:bCs w:val="0"/>
          <w:color w:val="211F1F"/>
          <w:spacing w:val="3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bordo</w:t>
      </w:r>
      <w:r>
        <w:rPr>
          <w:b w:val="0"/>
          <w:bCs w:val="0"/>
          <w:color w:val="211F1F"/>
          <w:spacing w:val="2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en</w:t>
      </w:r>
      <w:r>
        <w:rPr>
          <w:b w:val="0"/>
          <w:bCs w:val="0"/>
          <w:color w:val="211F1F"/>
          <w:spacing w:val="3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2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ri</w:t>
      </w:r>
      <w:r>
        <w:rPr>
          <w:b w:val="0"/>
          <w:bCs w:val="0"/>
          <w:color w:val="211F1F"/>
          <w:spacing w:val="3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ara</w:t>
      </w:r>
      <w:r>
        <w:rPr>
          <w:b w:val="0"/>
          <w:bCs w:val="0"/>
          <w:color w:val="211F1F"/>
          <w:spacing w:val="3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105"/>
        </w:rPr>
        <w:t>retención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agua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municipi</w:t>
      </w:r>
      <w:r>
        <w:rPr>
          <w:b w:val="0"/>
          <w:bCs w:val="0"/>
          <w:color w:val="211F1F"/>
          <w:spacing w:val="13"/>
          <w:w w:val="105"/>
        </w:rPr>
        <w:t>o</w:t>
      </w:r>
      <w:r>
        <w:rPr>
          <w:b w:val="0"/>
          <w:bCs w:val="0"/>
          <w:color w:val="444444"/>
          <w:spacing w:val="0"/>
          <w:w w:val="105"/>
        </w:rPr>
        <w:t>,</w:t>
      </w:r>
      <w:r>
        <w:rPr>
          <w:b w:val="0"/>
          <w:bCs w:val="0"/>
          <w:color w:val="444444"/>
          <w:spacing w:val="-2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las</w:t>
      </w:r>
      <w:r>
        <w:rPr>
          <w:b w:val="0"/>
          <w:bCs w:val="0"/>
          <w:color w:val="211F1F"/>
          <w:spacing w:val="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comunidades</w:t>
      </w:r>
      <w:r>
        <w:rPr>
          <w:b w:val="0"/>
          <w:bCs w:val="0"/>
          <w:color w:val="211F1F"/>
          <w:spacing w:val="2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1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mixton,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trujillos,</w:t>
      </w:r>
      <w:r>
        <w:rPr>
          <w:b w:val="0"/>
          <w:bCs w:val="0"/>
          <w:color w:val="211F1F"/>
          <w:spacing w:val="19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el</w:t>
      </w:r>
      <w:r>
        <w:rPr>
          <w:b w:val="0"/>
          <w:bCs w:val="0"/>
          <w:color w:val="211F1F"/>
          <w:spacing w:val="1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</w:t>
      </w:r>
      <w:r>
        <w:rPr>
          <w:b w:val="0"/>
          <w:bCs w:val="0"/>
          <w:color w:val="211F1F"/>
          <w:spacing w:val="5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oc</w:t>
      </w:r>
      <w:r>
        <w:rPr>
          <w:b w:val="0"/>
          <w:bCs w:val="0"/>
          <w:color w:val="211F1F"/>
          <w:spacing w:val="6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y</w:t>
      </w:r>
      <w:r>
        <w:rPr>
          <w:b w:val="0"/>
          <w:bCs w:val="0"/>
          <w:color w:val="211F1F"/>
          <w:spacing w:val="0"/>
          <w:w w:val="92"/>
        </w:rPr>
        <w:t> </w:t>
      </w:r>
      <w:r>
        <w:rPr>
          <w:b w:val="0"/>
          <w:bCs w:val="0"/>
          <w:color w:val="211F1F"/>
          <w:spacing w:val="0"/>
          <w:w w:val="105"/>
        </w:rPr>
        <w:t>loma</w:t>
      </w:r>
      <w:r>
        <w:rPr>
          <w:b w:val="0"/>
          <w:bCs w:val="0"/>
          <w:color w:val="211F1F"/>
          <w:spacing w:val="-1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</w:t>
      </w:r>
      <w:r>
        <w:rPr>
          <w:b w:val="0"/>
          <w:bCs w:val="0"/>
          <w:color w:val="211F1F"/>
          <w:spacing w:val="-20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taxiroc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09" w:lineRule="auto"/>
        <w:jc w:val="both"/>
        <w:sectPr>
          <w:type w:val="continuous"/>
          <w:pgSz w:w="12240" w:h="15840"/>
          <w:pgMar w:top="400" w:bottom="0" w:left="220" w:right="900"/>
          <w:cols w:num="2" w:equalWidth="0">
            <w:col w:w="1547" w:space="40"/>
            <w:col w:w="9533"/>
          </w:cols>
        </w:sectPr>
      </w:pPr>
    </w:p>
    <w:p>
      <w:pPr>
        <w:spacing w:line="511" w:lineRule="exact"/>
        <w:ind w:left="0" w:right="8958" w:firstLine="0"/>
        <w:jc w:val="center"/>
        <w:rPr>
          <w:rFonts w:ascii="Arial" w:hAnsi="Arial" w:cs="Arial" w:eastAsia="Arial"/>
          <w:sz w:val="50"/>
          <w:szCs w:val="50"/>
        </w:rPr>
      </w:pPr>
      <w:r>
        <w:rPr/>
        <w:pict>
          <v:group style="position:absolute;margin-left:32.639999pt;margin-top:13.151267pt;width:21.12pt;height:85.44pt;mso-position-horizontal-relative:page;mso-position-vertical-relative:paragraph;z-index:-779" coordorigin="653,263" coordsize="422,1709">
            <v:shape style="position:absolute;left:653;top:263;width:422;height:1709" type="#_x0000_t75">
              <v:imagedata r:id="rId26" o:title=""/>
            </v:shape>
            <v:group style="position:absolute;left:861;top:908;width:2;height:209" coordorigin="861,908" coordsize="2,209">
              <v:shape style="position:absolute;left:861;top:908;width:2;height:209" coordorigin="861,908" coordsize="0,209" path="m861,1117l861,908e" filled="f" stroked="t" strokeweight="1.411222pt" strokecolor="#6467B8">
                <v:path arrowok="t"/>
              </v:shape>
            </v:group>
            <v:group style="position:absolute;left:861;top:1074;width:2;height:194" coordorigin="861,1074" coordsize="2,194">
              <v:shape style="position:absolute;left:861;top:1074;width:2;height:194" coordorigin="861,1074" coordsize="0,194" path="m861,1268l861,1074e" filled="f" stroked="t" strokeweight="2.116833pt" strokecolor="#777CC3">
                <v:path arrowok="t"/>
              </v:shape>
            </v:group>
            <v:group style="position:absolute;left:861;top:1164;width:2;height:635" coordorigin="861,1164" coordsize="2,635">
              <v:shape style="position:absolute;left:861;top:1164;width:2;height:635" coordorigin="861,1164" coordsize="0,635" path="m861,1799l861,1164e" filled="f" stroked="t" strokeweight=".470407pt" strokecolor="#7780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51.039978pt;margin-top:8.897021pt;width:58.56pt;height:577.512983pt;mso-position-horizontal-relative:page;mso-position-vertical-relative:page;z-index:-771" coordorigin="11021,178" coordsize="1171,11550">
            <v:shape style="position:absolute;left:11078;top:3840;width:1056;height:3840" type="#_x0000_t75">
              <v:imagedata r:id="rId27" o:title=""/>
            </v:shape>
            <v:group style="position:absolute;left:12137;top:190;width:2;height:4117" coordorigin="12137,190" coordsize="2,4117">
              <v:shape style="position:absolute;left:12137;top:190;width:2;height:4117" coordorigin="12137,190" coordsize="0,4117" path="m12137,4306l12137,190e" filled="f" stroked="t" strokeweight="1.176018pt" strokecolor="#D4D4D4">
                <v:path arrowok="t"/>
              </v:shape>
              <v:shape style="position:absolute;left:11021;top:8045;width:1171;height:2515" type="#_x0000_t75">
                <v:imagedata r:id="rId28" o:title=""/>
              </v:shape>
            </v:group>
            <v:group style="position:absolute;left:12104;top:5482;width:2;height:4434" coordorigin="12104,5482" coordsize="2,4434">
              <v:shape style="position:absolute;left:12104;top:5482;width:2;height:4434" coordorigin="12104,5482" coordsize="0,4434" path="m12104,9917l12104,5482e" filled="f" stroked="t" strokeweight="1.411222pt" strokecolor="#CFCFCF">
                <v:path arrowok="t"/>
              </v:shape>
            </v:group>
            <v:group style="position:absolute;left:12064;top:8859;width:2;height:2864" coordorigin="12064,8859" coordsize="2,2864">
              <v:shape style="position:absolute;left:12064;top:8859;width:2;height:2864" coordorigin="12064,8859" coordsize="0,2864" path="m12064,11723l12064,8859e" filled="f" stroked="t" strokeweight=".470407pt" strokecolor="#CFCFC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996925pt;margin-top:14.329667pt;width:.1pt;height:149.3893pt;mso-position-horizontal-relative:page;mso-position-vertical-relative:paragraph;z-index:-768" coordorigin="160,287" coordsize="2,2988">
            <v:shape style="position:absolute;left:160;top:287;width:2;height:2988" coordorigin="160,287" coordsize="0,2988" path="m160,3274l160,287e" filled="f" stroked="t" strokeweight=".705611pt" strokecolor="#D4D4D4">
              <v:path arrowok="t"/>
            </v:shape>
            <w10:wrap type="none"/>
          </v:group>
        </w:pict>
      </w:r>
      <w:r>
        <w:rPr/>
        <w:pict>
          <v:group style="position:absolute;margin-left:513.684875pt;margin-top:13.025567pt;width:38.5734pt;height:.1pt;mso-position-horizontal-relative:page;mso-position-vertical-relative:paragraph;z-index:-767" coordorigin="10274,261" coordsize="771,2">
            <v:shape style="position:absolute;left:10274;top:261;width:771;height:2" coordorigin="10274,261" coordsize="771,0" path="m10274,261l11045,261e" filled="f" stroked="t" strokeweight=".705611pt" strokecolor="#D8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074BA"/>
          <w:spacing w:val="0"/>
          <w:w w:val="100"/>
          <w:sz w:val="50"/>
          <w:szCs w:val="50"/>
        </w:rPr>
        <w:t>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8802" w:firstLine="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98.879997pt;margin-top:41.562977pt;width:108.48pt;height:33.6pt;mso-position-horizontal-relative:page;mso-position-vertical-relative:paragraph;z-index:-773" type="#_x0000_t75">
            <v:imagedata r:id="rId29" o:title=""/>
          </v:shape>
        </w:pict>
      </w:r>
      <w:r>
        <w:rPr/>
        <w:pict>
          <v:shape style="position:absolute;margin-left:234.240005pt;margin-top:18.522972pt;width:327.36pt;height:132.480pt;mso-position-horizontal-relative:page;mso-position-vertical-relative:paragraph;z-index:-772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74BA"/>
          <w:spacing w:val="0"/>
          <w:w w:val="50"/>
          <w:sz w:val="38"/>
          <w:szCs w:val="3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E5E5D"/>
          <w:spacing w:val="0"/>
          <w:w w:val="11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E5E5D"/>
          <w:spacing w:val="-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1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color w:val="444444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10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20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4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1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1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6" w:lineRule="exact"/>
        <w:ind w:left="0" w:right="698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9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imón</w:t>
      </w:r>
      <w:r>
        <w:rPr>
          <w:rFonts w:ascii="Arial" w:hAnsi="Arial" w:cs="Arial" w:eastAsia="Arial"/>
          <w:b w:val="0"/>
          <w:bCs w:val="0"/>
          <w:color w:val="444444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44444"/>
          <w:spacing w:val="-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44444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1"/>
        </w:numPr>
        <w:tabs>
          <w:tab w:pos="645" w:val="left" w:leader="none"/>
        </w:tabs>
        <w:spacing w:line="197" w:lineRule="exact"/>
        <w:ind w:left="645" w:right="0" w:hanging="1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211F1F"/>
          <w:spacing w:val="-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11F1F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211F1F"/>
          <w:spacing w:val="-3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-6"/>
          <w:w w:val="9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58785"/>
          <w:spacing w:val="0"/>
          <w:w w:val="7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1"/>
        </w:numPr>
        <w:tabs>
          <w:tab w:pos="631" w:val="left" w:leader="none"/>
        </w:tabs>
        <w:spacing w:before="47"/>
        <w:ind w:left="631" w:right="0" w:hanging="16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color w:val="444444"/>
          <w:spacing w:val="-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-9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9"/>
          <w:szCs w:val="19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5E5E5D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-4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19"/>
          <w:szCs w:val="19"/>
        </w:rPr>
        <w:t>x</w:t>
      </w:r>
      <w:r>
        <w:rPr>
          <w:rFonts w:ascii="Arial" w:hAnsi="Arial" w:cs="Arial" w:eastAsia="Arial"/>
          <w:b w:val="0"/>
          <w:bCs w:val="0"/>
          <w:color w:val="5E5E5D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5E5D"/>
          <w:spacing w:val="3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9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400" w:bottom="0" w:left="220" w:right="90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1"/>
        <w:spacing w:line="336" w:lineRule="exact"/>
        <w:ind w:left="1709" w:right="0"/>
        <w:jc w:val="left"/>
        <w:rPr>
          <w:b w:val="0"/>
          <w:bCs w:val="0"/>
        </w:rPr>
      </w:pPr>
      <w:r>
        <w:rPr/>
        <w:pict>
          <v:shape style="position:absolute;margin-left:23.040001pt;margin-top:-1.821223pt;width:55.68pt;height:87.36pt;mso-position-horizontal-relative:page;mso-position-vertical-relative:paragraph;z-index:-762" type="#_x0000_t75">
            <v:imagedata r:id="rId31" o:title=""/>
          </v:shape>
        </w:pict>
      </w:r>
      <w:r>
        <w:rPr/>
        <w:pict>
          <v:shape style="position:absolute;margin-left:100.968102pt;margin-top:3.322049pt;width:38.273652pt;height:61.3693pt;mso-position-horizontal-relative:page;mso-position-vertical-relative:paragraph;z-index:-750" type="#_x0000_t202" filled="f" stroked="f">
            <v:textbox inset="0,0,0,0">
              <w:txbxContent>
                <w:p>
                  <w:pPr>
                    <w:spacing w:line="1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1F1D1D"/>
                      <w:spacing w:val="0"/>
                      <w:w w:val="60"/>
                      <w:position w:val="20"/>
                      <w:sz w:val="74"/>
                      <w:szCs w:val="7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4646"/>
                      <w:spacing w:val="0"/>
                      <w:w w:val="60"/>
                      <w:position w:val="49"/>
                      <w:sz w:val="74"/>
                      <w:szCs w:val="7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4646"/>
                      <w:spacing w:val="-3"/>
                      <w:w w:val="60"/>
                      <w:position w:val="49"/>
                      <w:sz w:val="74"/>
                      <w:szCs w:val="7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A1A0A0"/>
                      <w:spacing w:val="-45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646"/>
                      <w:spacing w:val="0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464646"/>
                      <w:spacing w:val="-121"/>
                      <w:w w:val="60"/>
                      <w:position w:val="0"/>
                      <w:sz w:val="74"/>
                      <w:szCs w:val="7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D1D"/>
          <w:spacing w:val="0"/>
          <w:w w:val="90"/>
        </w:rPr>
        <w:t>SAN</w:t>
      </w:r>
      <w:r>
        <w:rPr>
          <w:color w:val="1F1D1D"/>
          <w:spacing w:val="-33"/>
          <w:w w:val="90"/>
        </w:rPr>
        <w:t> </w:t>
      </w:r>
      <w:r>
        <w:rPr>
          <w:color w:val="1F1D1D"/>
          <w:spacing w:val="0"/>
          <w:w w:val="90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4" w:lineRule="exact"/>
        <w:ind w:left="213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5"/>
          <w:sz w:val="15"/>
          <w:szCs w:val="1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-5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95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F1D1D"/>
          <w:spacing w:val="0"/>
          <w:w w:val="95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164" w:lineRule="exact"/>
        <w:ind w:left="235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10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1F1D1D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10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060"/>
          <w:spacing w:val="3"/>
          <w:w w:val="10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aldía2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F1D1D"/>
          <w:spacing w:val="-12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0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-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1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C8CA"/>
          <w:spacing w:val="0"/>
          <w:w w:val="17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4" w:lineRule="exact"/>
        <w:ind w:left="21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.7393pt;margin-top:33.00164pt;width:.1pt;height:61.6398pt;mso-position-horizontal-relative:page;mso-position-vertical-relative:paragraph;z-index:-756" coordorigin="155,660" coordsize="2,1233">
            <v:shape style="position:absolute;left:155;top:660;width:2;height:1233" coordorigin="155,660" coordsize="0,1233" path="m155,1893l155,660e" filled="f" stroked="t" strokeweight="1.666926pt" strokecolor="#D4D4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Vt;ffA</w: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1F1D1D"/>
          <w:spacing w:val="0"/>
          <w:w w:val="95"/>
          <w:sz w:val="16"/>
          <w:szCs w:val="16"/>
        </w:rPr>
        <w:t>iol't.,;,..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3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Heading2"/>
        <w:spacing w:line="264" w:lineRule="auto"/>
        <w:ind w:right="1247"/>
        <w:jc w:val="left"/>
        <w:rPr>
          <w:b w:val="0"/>
          <w:bCs w:val="0"/>
        </w:rPr>
      </w:pPr>
      <w:r>
        <w:rPr/>
        <w:pict>
          <v:shape style="position:absolute;margin-left:258.239990pt;margin-top:-1.224898pt;width:182.4pt;height:40.32pt;mso-position-horizontal-relative:page;mso-position-vertical-relative:paragraph;z-index:-760" type="#_x0000_t75">
            <v:imagedata r:id="rId32" o:title=""/>
          </v:shape>
        </w:pict>
      </w:r>
      <w:r>
        <w:rPr>
          <w:color w:val="1F1D1D"/>
          <w:spacing w:val="0"/>
          <w:w w:val="100"/>
        </w:rPr>
        <w:t>DESARROLLO</w:t>
      </w:r>
      <w:r>
        <w:rPr>
          <w:color w:val="1F1D1D"/>
          <w:spacing w:val="0"/>
          <w:w w:val="100"/>
        </w:rPr>
        <w:t> </w:t>
      </w:r>
      <w:r>
        <w:rPr>
          <w:color w:val="1F1D1D"/>
          <w:spacing w:val="0"/>
          <w:w w:val="100"/>
        </w:rPr>
        <w:t>RURAL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4" w:lineRule="auto"/>
        <w:jc w:val="left"/>
        <w:sectPr>
          <w:pgSz w:w="12240" w:h="15840"/>
          <w:pgMar w:top="800" w:bottom="0" w:left="200" w:right="0"/>
          <w:cols w:num="2" w:equalWidth="0">
            <w:col w:w="3603" w:space="1101"/>
            <w:col w:w="7336"/>
          </w:cols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9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1.12pt;height:22.08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3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6" w:hRule="exact"/>
        </w:trPr>
        <w:tc>
          <w:tcPr>
            <w:tcW w:w="1538" w:type="dxa"/>
            <w:tcBorders>
              <w:top w:val="single" w:sz="4" w:space="0" w:color="545454"/>
              <w:left w:val="single" w:sz="6" w:space="0" w:color="6B6B6B"/>
              <w:bottom w:val="single" w:sz="4" w:space="0" w:color="575757"/>
              <w:right w:val="single" w:sz="4" w:space="0" w:color="4B4848"/>
            </w:tcBorders>
          </w:tcPr>
          <w:p>
            <w:pPr>
              <w:pStyle w:val="TableParagraph"/>
              <w:spacing w:before="53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BITACORA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45454"/>
              <w:left w:val="single" w:sz="4" w:space="0" w:color="4B4848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NOMBRE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45454"/>
              <w:left w:val="single" w:sz="6" w:space="0" w:color="575757"/>
              <w:bottom w:val="single" w:sz="4" w:space="0" w:color="575757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UBICACIÓN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OBRA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45454"/>
              <w:left w:val="single" w:sz="4" w:space="0" w:color="4F4B4F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53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5"/>
                <w:sz w:val="19"/>
                <w:szCs w:val="19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8"/>
                <w:w w:val="10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75757"/>
              <w:left w:val="single" w:sz="6" w:space="0" w:color="6B6B6B"/>
              <w:bottom w:val="single" w:sz="4" w:space="0" w:color="4F4F4F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75757"/>
              <w:left w:val="single" w:sz="6" w:space="0" w:color="605B5B"/>
              <w:bottom w:val="single" w:sz="4" w:space="0" w:color="4F4F4F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75757"/>
              <w:left w:val="single" w:sz="6" w:space="0" w:color="575757"/>
              <w:bottom w:val="single" w:sz="4" w:space="0" w:color="4F4F4F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8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ASOLEADERO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75757"/>
              <w:left w:val="single" w:sz="4" w:space="0" w:color="4F4B4F"/>
              <w:bottom w:val="single" w:sz="4" w:space="0" w:color="4F4F4F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6" w:hRule="exact"/>
        </w:trPr>
        <w:tc>
          <w:tcPr>
            <w:tcW w:w="1538" w:type="dxa"/>
            <w:tcBorders>
              <w:top w:val="single" w:sz="4" w:space="0" w:color="4F4F4F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4F4F4F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4F4F4F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53"/>
              <w:ind w:left="10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COLONIA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PEDREGOSO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4F4F4F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53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3"/>
                <w:w w:val="11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6"/>
                <w:spacing w:val="0"/>
                <w:w w:val="11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PUENTE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3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COLETO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6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0"/>
                <w:sz w:val="19"/>
                <w:szCs w:val="19"/>
              </w:rPr>
              <w:t>095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7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AGOSTADERO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4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6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75757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5"/>
                <w:sz w:val="19"/>
                <w:szCs w:val="19"/>
              </w:rPr>
              <w:t>096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75757"/>
              <w:right w:val="single" w:sz="4" w:space="0" w:color="4F4B4F"/>
            </w:tcBorders>
          </w:tcPr>
          <w:p>
            <w:pPr/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75757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99" w:hRule="exact"/>
        </w:trPr>
        <w:tc>
          <w:tcPr>
            <w:tcW w:w="1538" w:type="dxa"/>
            <w:tcBorders>
              <w:top w:val="single" w:sz="4" w:space="0" w:color="575757"/>
              <w:left w:val="single" w:sz="6" w:space="0" w:color="6B6B6B"/>
              <w:bottom w:val="single" w:sz="4" w:space="0" w:color="606060"/>
              <w:right w:val="single" w:sz="6" w:space="0" w:color="605B5B"/>
            </w:tcBorders>
          </w:tcPr>
          <w:p>
            <w:pPr>
              <w:pStyle w:val="TableParagraph"/>
              <w:spacing w:before="44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75757"/>
              <w:left w:val="single" w:sz="6" w:space="0" w:color="605B5B"/>
              <w:bottom w:val="single" w:sz="4" w:space="0" w:color="606060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75757"/>
              <w:left w:val="single" w:sz="6" w:space="0" w:color="575757"/>
              <w:bottom w:val="single" w:sz="4" w:space="0" w:color="606060"/>
              <w:right w:val="single" w:sz="4" w:space="0" w:color="4F4B4F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BASURERO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75757"/>
              <w:left w:val="single" w:sz="4" w:space="0" w:color="4F4B4F"/>
              <w:bottom w:val="single" w:sz="4" w:space="0" w:color="606060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42" w:hRule="exact"/>
        </w:trPr>
        <w:tc>
          <w:tcPr>
            <w:tcW w:w="1538" w:type="dxa"/>
            <w:tcBorders>
              <w:top w:val="single" w:sz="4" w:space="0" w:color="606060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51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098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606060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6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MOVIMIENTO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TIERRA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606060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51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GANADERA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LOCAL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606060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51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5B5B5B"/>
              <w:right w:val="single" w:sz="6" w:space="0" w:color="605B5B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0"/>
                <w:sz w:val="19"/>
                <w:szCs w:val="19"/>
              </w:rPr>
              <w:t>099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5B5B5B"/>
              <w:right w:val="single" w:sz="6" w:space="0" w:color="575757"/>
            </w:tcBorders>
          </w:tcPr>
          <w:p>
            <w:pPr>
              <w:pStyle w:val="TableParagraph"/>
              <w:spacing w:before="44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REHABILITACION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CAMINO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5B5B5B"/>
              <w:right w:val="single" w:sz="4" w:space="0" w:color="4F4B4F"/>
            </w:tcBorders>
          </w:tcPr>
          <w:p>
            <w:pPr>
              <w:pStyle w:val="TableParagraph"/>
              <w:spacing w:before="48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RANCHO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95"/>
                <w:sz w:val="19"/>
                <w:szCs w:val="19"/>
              </w:rPr>
              <w:t>TRUJILLO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5B5B5B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A-099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1" w:hRule="exact"/>
        </w:trPr>
        <w:tc>
          <w:tcPr>
            <w:tcW w:w="1538" w:type="dxa"/>
            <w:tcBorders>
              <w:top w:val="single" w:sz="4" w:space="0" w:color="5B5B5B"/>
              <w:left w:val="single" w:sz="6" w:space="0" w:color="6B6B6B"/>
              <w:bottom w:val="single" w:sz="4" w:space="0" w:color="646464"/>
              <w:right w:val="single" w:sz="6" w:space="0" w:color="605B5B"/>
            </w:tcBorders>
          </w:tcPr>
          <w:p>
            <w:pPr>
              <w:pStyle w:val="TableParagraph"/>
              <w:spacing w:before="53"/>
              <w:ind w:left="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15"/>
                <w:sz w:val="19"/>
                <w:szCs w:val="19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05" w:type="dxa"/>
            <w:tcBorders>
              <w:top w:val="single" w:sz="4" w:space="0" w:color="5B5B5B"/>
              <w:left w:val="single" w:sz="6" w:space="0" w:color="605B5B"/>
              <w:bottom w:val="single" w:sz="4" w:space="0" w:color="646464"/>
              <w:right w:val="single" w:sz="6" w:space="0" w:color="575757"/>
            </w:tcBorders>
          </w:tcPr>
          <w:p>
            <w:pPr>
              <w:pStyle w:val="TableParagraph"/>
              <w:spacing w:before="48"/>
              <w:ind w:left="10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SUMINISTRO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4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00"/>
                <w:sz w:val="19"/>
                <w:szCs w:val="19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196" w:type="dxa"/>
            <w:tcBorders>
              <w:top w:val="single" w:sz="4" w:space="0" w:color="5B5B5B"/>
              <w:left w:val="single" w:sz="6" w:space="0" w:color="575757"/>
              <w:bottom w:val="single" w:sz="4" w:space="0" w:color="646464"/>
              <w:right w:val="single" w:sz="4" w:space="0" w:color="4F4B4F"/>
            </w:tcBorders>
          </w:tcPr>
          <w:p>
            <w:pPr/>
          </w:p>
        </w:tc>
        <w:tc>
          <w:tcPr>
            <w:tcW w:w="1257" w:type="dxa"/>
            <w:tcBorders>
              <w:top w:val="single" w:sz="4" w:space="0" w:color="5B5B5B"/>
              <w:left w:val="single" w:sz="4" w:space="0" w:color="4F4B4F"/>
              <w:bottom w:val="single" w:sz="4" w:space="0" w:color="646464"/>
              <w:right w:val="single" w:sz="4" w:space="0" w:color="707070"/>
            </w:tcBorders>
          </w:tcPr>
          <w:p>
            <w:pPr>
              <w:pStyle w:val="TableParagraph"/>
              <w:spacing w:before="48"/>
              <w:ind w:left="10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1D"/>
                <w:spacing w:val="0"/>
                <w:w w:val="110"/>
                <w:sz w:val="19"/>
                <w:szCs w:val="19"/>
              </w:rPr>
              <w:t>A-100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400" w:bottom="0" w:left="20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36" w:lineRule="exact"/>
        <w:ind w:left="20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A8CC6"/>
          <w:spacing w:val="0"/>
          <w:w w:val="120"/>
          <w:sz w:val="13"/>
          <w:szCs w:val="13"/>
        </w:rPr>
        <w:t>:;,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63" w:lineRule="exact"/>
        <w:ind w:left="20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3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7" w:lineRule="exact"/>
        <w:ind w:left="18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25"/>
          <w:sz w:val="23"/>
          <w:szCs w:val="23"/>
        </w:rPr>
        <w:t>¿l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5"/>
        <w:ind w:left="0" w:right="180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"2020</w:t>
      </w:r>
      <w:r>
        <w:rPr>
          <w:rFonts w:ascii="Arial" w:hAnsi="Arial" w:cs="Arial" w:eastAsia="Arial"/>
          <w:b w:val="0"/>
          <w:bCs w:val="0"/>
          <w:color w:val="2F2F2F"/>
          <w:spacing w:val="-1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Año</w:t>
      </w:r>
      <w:r>
        <w:rPr>
          <w:rFonts w:ascii="Arial" w:hAnsi="Arial" w:cs="Arial" w:eastAsia="Arial"/>
          <w:b w:val="0"/>
          <w:bCs w:val="0"/>
          <w:color w:val="1F1D1D"/>
          <w:spacing w:val="1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acción</w:t>
      </w:r>
      <w:r>
        <w:rPr>
          <w:rFonts w:ascii="Arial" w:hAnsi="Arial" w:cs="Arial" w:eastAsia="Arial"/>
          <w:b w:val="0"/>
          <w:bCs w:val="0"/>
          <w:color w:val="1F1D1D"/>
          <w:spacing w:val="-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color w:val="1F1D1D"/>
          <w:spacing w:val="-8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F1D1D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clima,</w:t>
      </w:r>
      <w:r>
        <w:rPr>
          <w:rFonts w:ascii="Arial" w:hAnsi="Arial" w:cs="Arial" w:eastAsia="Arial"/>
          <w:b w:val="0"/>
          <w:bCs w:val="0"/>
          <w:color w:val="1F1D1D"/>
          <w:spacing w:val="-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5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1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eliminación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-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18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violencia</w:t>
      </w:r>
      <w:r>
        <w:rPr>
          <w:rFonts w:ascii="Arial" w:hAnsi="Arial" w:cs="Arial" w:eastAsia="Arial"/>
          <w:b w:val="0"/>
          <w:bCs w:val="0"/>
          <w:color w:val="1F1D1D"/>
          <w:spacing w:val="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contra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D1D"/>
          <w:spacing w:val="-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mujer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1F1D1D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610" w:val="left" w:leader="none"/>
        </w:tabs>
        <w:spacing w:line="346" w:lineRule="exact"/>
        <w:ind w:left="15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12.48pt;margin-top:-271.586395pt;width:216.96pt;height:315.840pt;mso-position-horizontal-relative:page;mso-position-vertical-relative:paragraph;z-index:-763" type="#_x0000_t75">
            <v:imagedata r:id="rId34" o:title=""/>
          </v:shape>
        </w:pict>
      </w:r>
      <w:r>
        <w:rPr/>
        <w:pict>
          <v:shape style="position:absolute;margin-left:539.520020pt;margin-top:-197.666397pt;width:66.240pt;height:165.12pt;mso-position-horizontal-relative:page;mso-position-vertical-relative:paragraph;z-index:-759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75"/>
          <w:sz w:val="31"/>
          <w:szCs w:val="31"/>
        </w:rPr>
        <w:t>¡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75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 w:val="0"/>
          <w:color w:val="1F1D1D"/>
          <w:spacing w:val="0"/>
          <w:w w:val="115"/>
          <w:sz w:val="19"/>
          <w:szCs w:val="19"/>
        </w:rPr>
        <w:t>igualdad</w:t>
      </w:r>
      <w:r>
        <w:rPr>
          <w:rFonts w:ascii="Arial" w:hAnsi="Arial" w:cs="Arial" w:eastAsia="Arial"/>
          <w:b w:val="0"/>
          <w:bCs w:val="0"/>
          <w:i w:val="0"/>
          <w:color w:val="1F1D1D"/>
          <w:spacing w:val="-36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F1D1D"/>
          <w:spacing w:val="0"/>
          <w:w w:val="115"/>
          <w:sz w:val="19"/>
          <w:szCs w:val="19"/>
        </w:rPr>
        <w:t>salarial"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2452" w:val="left" w:leader="none"/>
          <w:tab w:pos="3671" w:val="left" w:leader="none"/>
          <w:tab w:pos="7812" w:val="left" w:leader="none"/>
        </w:tabs>
        <w:spacing w:line="331" w:lineRule="exact"/>
        <w:ind w:left="14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80"/>
          <w:sz w:val="33"/>
          <w:szCs w:val="33"/>
        </w:rPr>
        <w:t>L...u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-35"/>
          <w:w w:val="8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>c;o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))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'Yl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().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-36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>:,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64B3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9BF"/>
          <w:spacing w:val="0"/>
          <w:w w:val="145"/>
          <w:sz w:val="21"/>
          <w:szCs w:val="21"/>
        </w:rPr>
        <w:t>.u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78" w:lineRule="exact"/>
        <w:ind w:left="0" w:right="2265" w:firstLine="0"/>
        <w:jc w:val="righ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60"/>
          <w:sz w:val="30"/>
          <w:szCs w:val="30"/>
        </w:rPr>
        <w:t>-::&gt;-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16" w:lineRule="exact"/>
        <w:ind w:left="0" w:right="1777" w:firstLine="0"/>
        <w:jc w:val="righ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7579BF"/>
          <w:spacing w:val="-22"/>
          <w:w w:val="7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A3CF"/>
          <w:spacing w:val="-38"/>
          <w:w w:val="75"/>
          <w:position w:val="-9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7579BF"/>
          <w:spacing w:val="-45"/>
          <w:w w:val="75"/>
          <w:position w:val="0"/>
          <w:sz w:val="16"/>
          <w:szCs w:val="16"/>
        </w:rPr>
        <w:t>=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75"/>
          <w:position w:val="-9"/>
          <w:sz w:val="46"/>
          <w:szCs w:val="46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after="0" w:line="316" w:lineRule="exact"/>
        <w:jc w:val="righ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400" w:bottom="0" w:left="200" w:right="0"/>
          <w:cols w:num="2" w:equalWidth="0">
            <w:col w:w="1375" w:space="187"/>
            <w:col w:w="10478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85"/>
        </w:rPr>
        <w:t>./\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14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4.28949pt;margin-top:10.532857pt;width:4.3056pt;height:8pt;mso-position-horizontal-relative:page;mso-position-vertical-relative:paragraph;z-index:-749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A3CF"/>
                      <w:spacing w:val="0"/>
                      <w:w w:val="300"/>
                      <w:sz w:val="16"/>
                      <w:szCs w:val="1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579BF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353" w:lineRule="exact"/>
        <w:ind w:left="20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32"/>
          <w:szCs w:val="32"/>
        </w:rPr>
        <w:t>i&gt;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tabs>
          <w:tab w:pos="1323" w:val="left" w:leader="none"/>
        </w:tabs>
        <w:spacing w:line="149" w:lineRule="exact"/>
        <w:ind w:left="17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220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22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A1A0A0"/>
          <w:spacing w:val="0"/>
          <w:w w:val="55"/>
          <w:position w:val="-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14" w:lineRule="exact"/>
        <w:ind w:left="1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18"/>
          <w:szCs w:val="18"/>
        </w:rPr>
        <w:t>((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057" w:val="left" w:leader="none"/>
        </w:tabs>
        <w:spacing w:line="225" w:lineRule="exact"/>
        <w:ind w:left="209" w:right="0" w:firstLine="0"/>
        <w:jc w:val="left"/>
        <w:rPr>
          <w:rFonts w:ascii="Courier New" w:hAnsi="Courier New" w:cs="Courier New" w:eastAsia="Courier New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7579BF"/>
          <w:spacing w:val="0"/>
          <w:w w:val="80"/>
          <w:position w:val="-9"/>
          <w:sz w:val="30"/>
          <w:szCs w:val="30"/>
        </w:rPr>
        <w:t>u</w:t>
      </w:r>
      <w:r>
        <w:rPr>
          <w:rFonts w:ascii="Arial" w:hAnsi="Arial" w:cs="Arial" w:eastAsia="Arial"/>
          <w:b w:val="0"/>
          <w:bCs w:val="0"/>
          <w:color w:val="7579BF"/>
          <w:spacing w:val="0"/>
          <w:w w:val="80"/>
          <w:position w:val="-9"/>
          <w:sz w:val="30"/>
          <w:szCs w:val="30"/>
        </w:rPr>
        <w:tab/>
      </w:r>
      <w:r>
        <w:rPr>
          <w:rFonts w:ascii="Courier New" w:hAnsi="Courier New" w:cs="Courier New" w:eastAsia="Courier New"/>
          <w:b w:val="0"/>
          <w:bCs w:val="0"/>
          <w:color w:val="7579BF"/>
          <w:spacing w:val="0"/>
          <w:w w:val="75"/>
          <w:position w:val="0"/>
          <w:sz w:val="6"/>
          <w:szCs w:val="6"/>
        </w:rPr>
        <w:t>....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line="226" w:lineRule="exact"/>
        <w:ind w:left="12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27.84pt;margin-top:27.376276pt;width:40.32pt;height:100.8pt;mso-position-horizontal-relative:page;mso-position-vertical-relative:paragraph;z-index:-761" type="#_x0000_t75">
            <v:imagedata r:id="rId36" o:title=""/>
          </v:shape>
        </w:pict>
      </w:r>
      <w:r>
        <w:rPr>
          <w:rFonts w:ascii="Arial" w:hAnsi="Arial" w:cs="Arial" w:eastAsia="Arial"/>
          <w:b w:val="0"/>
          <w:bCs w:val="0"/>
          <w:color w:val="7579BF"/>
          <w:spacing w:val="0"/>
          <w:w w:val="55"/>
          <w:sz w:val="27"/>
          <w:szCs w:val="27"/>
        </w:rPr>
        <w:t>cy;..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D1D"/>
          <w:spacing w:val="0"/>
          <w:w w:val="12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1F1D1D"/>
          <w:spacing w:val="-17"/>
          <w:w w:val="12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2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4" w:lineRule="exact"/>
        <w:ind w:left="220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ATENTAMENTE: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1" w:lineRule="auto"/>
        <w:ind w:left="3076" w:right="4463" w:hanging="2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Medina</w:t>
      </w:r>
      <w:r>
        <w:rPr>
          <w:rFonts w:ascii="Arial" w:hAnsi="Arial" w:cs="Arial" w:eastAsia="Arial"/>
          <w:b w:val="0"/>
          <w:bCs w:val="0"/>
          <w:color w:val="1F1D1D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Briseño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4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5"/>
          <w:sz w:val="19"/>
          <w:szCs w:val="19"/>
        </w:rPr>
        <w:t>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357" w:val="left" w:leader="none"/>
          <w:tab w:pos="6096" w:val="left" w:leader="none"/>
          <w:tab w:pos="7210" w:val="left" w:leader="none"/>
        </w:tabs>
        <w:spacing w:line="397" w:lineRule="exact"/>
        <w:ind w:left="104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group style="position:absolute;margin-left:103.68pt;margin-top:-299.983643pt;width:500.16pt;height:296.64pt;mso-position-horizontal-relative:page;mso-position-vertical-relative:paragraph;z-index:-758" coordorigin="2074,-6000" coordsize="10003,5933">
            <v:shape style="position:absolute;left:10003;top:-6000;width:2074;height:4531" type="#_x0000_t75">
              <v:imagedata r:id="rId37" o:title=""/>
            </v:shape>
            <v:shape style="position:absolute;left:2074;top:-3139;width:8006;height:3072" type="#_x0000_t75">
              <v:imagedata r:id="rId38" o:title=""/>
            </v:shape>
            <v:group style="position:absolute;left:6220;top:-2432;width:1586;height:2" coordorigin="6220,-2432" coordsize="1586,2">
              <v:shape style="position:absolute;left:6220;top:-2432;width:1586;height:2" coordorigin="6220,-2432" coordsize="1586,0" path="m6220,-2432l7806,-2432e" filled="f" stroked="t" strokeweight=".952529pt" strokecolor="#3B3B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263035pt;margin-top:-96.289848pt;width:.1pt;height:71.6742pt;mso-position-horizontal-relative:page;mso-position-vertical-relative:paragraph;z-index:-754" coordorigin="145,-1926" coordsize="2,1433">
            <v:shape style="position:absolute;left:145;top:-1926;width:2;height:1433" coordorigin="145,-1926" coordsize="0,1433" path="m145,-492l145,-1926e" filled="f" stroked="t" strokeweight=".714397pt" strokecolor="#D4D4D4">
              <v:path arrowok="t"/>
            </v:shape>
            <w10:wrap type="none"/>
          </v:group>
        </w:pict>
      </w:r>
      <w:r>
        <w:rPr/>
        <w:pict>
          <v:shape style="position:absolute;margin-left:128.734604pt;margin-top:-31.751741pt;width:479.842001pt;height:46.353199pt;mso-position-horizontal-relative:page;mso-position-vertical-relative:paragraph;z-index:-75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41" w:hRule="exact"/>
                    </w:trPr>
                    <w:tc>
                      <w:tcPr>
                        <w:tcW w:w="9597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631" w:val="left" w:leader="none"/>
                            <w:tab w:pos="5164" w:val="left" w:leader="none"/>
                            <w:tab w:pos="8641" w:val="left" w:leader="none"/>
                          </w:tabs>
                          <w:spacing w:line="387" w:lineRule="exact" w:before="55"/>
                          <w:ind w:left="-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sidro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3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Padilla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2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Gutiérrez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20"/>
                            <w:szCs w:val="20"/>
                          </w:rPr>
                          <w:t>C.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21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90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9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24"/>
                            <w:szCs w:val="24"/>
                          </w:rPr>
                          <w:t>é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F1D1D"/>
                            <w:spacing w:val="5"/>
                            <w:w w:val="11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Luis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7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Torre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2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Muñ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5"/>
                            <w:w w:val="11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i.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-65"/>
                            <w:w w:val="11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9BF"/>
                            <w:spacing w:val="43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9BF"/>
                            <w:spacing w:val="0"/>
                            <w:w w:val="155"/>
                            <w:sz w:val="35"/>
                            <w:szCs w:val="35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9BF"/>
                            <w:spacing w:val="0"/>
                            <w:w w:val="155"/>
                            <w:sz w:val="35"/>
                            <w:szCs w:val="35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9BF"/>
                            <w:spacing w:val="0"/>
                            <w:w w:val="80"/>
                            <w:sz w:val="33"/>
                            <w:szCs w:val="33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9BF"/>
                            <w:spacing w:val="0"/>
                            <w:w w:val="80"/>
                            <w:sz w:val="33"/>
                            <w:szCs w:val="33"/>
                          </w:rPr>
                          <w:t>JJ!Jdt!.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</w:tr>
                  <w:tr>
                    <w:trPr>
                      <w:trHeight w:val="486" w:hRule="exact"/>
                    </w:trPr>
                    <w:tc>
                      <w:tcPr>
                        <w:tcW w:w="1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Regidor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95" w:lineRule="exact"/>
                          <w:ind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-11"/>
                            <w:w w:val="65"/>
                            <w:position w:val="-8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0"/>
                            <w:w w:val="65"/>
                            <w:position w:val="0"/>
                            <w:sz w:val="27"/>
                            <w:szCs w:val="27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15"/>
                            <w:w w:val="65"/>
                            <w:position w:val="0"/>
                            <w:sz w:val="27"/>
                            <w:szCs w:val="27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C6"/>
                            <w:spacing w:val="0"/>
                            <w:w w:val="65"/>
                            <w:position w:val="0"/>
                            <w:sz w:val="22"/>
                            <w:szCs w:val="22"/>
                          </w:rPr>
                          <w:t>¡J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4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913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1"/>
                            <w:w w:val="11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35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4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05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24"/>
                            <w:w w:val="10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0"/>
                            <w:w w:val="110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2F"/>
                            <w:spacing w:val="11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-6"/>
                            <w:w w:val="110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0"/>
                            <w:w w:val="110"/>
                            <w:sz w:val="19"/>
                            <w:szCs w:val="19"/>
                          </w:rPr>
                          <w:t>esa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646"/>
                            <w:spacing w:val="-34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rrollo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Rural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0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F1D1D"/>
                            <w:spacing w:val="28"/>
                            <w:w w:val="11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110"/>
                            <w:sz w:val="31"/>
                            <w:szCs w:val="31"/>
                          </w:rPr>
                          <w:t>.f1'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-1"/>
                            <w:w w:val="11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110"/>
                            <w:sz w:val="31"/>
                            <w:szCs w:val="31"/>
                          </w:rPr>
                          <w:t>"'.r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679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9BF"/>
                            <w:spacing w:val="0"/>
                            <w:w w:val="70"/>
                            <w:sz w:val="32"/>
                            <w:szCs w:val="32"/>
                          </w:rPr>
                          <w:t>lJfL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>)(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>vvfU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5"/>
          <w:sz w:val="38"/>
          <w:szCs w:val="38"/>
        </w:rPr>
        <w:t>tfi.fvMJ.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5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70"/>
          <w:sz w:val="39"/>
          <w:szCs w:val="39"/>
        </w:rPr>
        <w:t>JkfrJi</w:t>
      </w:r>
      <w:r>
        <w:rPr>
          <w:rFonts w:ascii="Arial" w:hAnsi="Arial" w:cs="Arial" w:eastAsia="Arial"/>
          <w:b w:val="0"/>
          <w:bCs w:val="0"/>
          <w:i/>
          <w:color w:val="7579BF"/>
          <w:spacing w:val="20"/>
          <w:w w:val="7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44"/>
          <w:szCs w:val="44"/>
        </w:rPr>
        <w:t>YJ2.IZ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397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2240" w:h="15840"/>
          <w:pgMar w:top="400" w:bottom="0" w:left="200" w:right="0"/>
          <w:cols w:num="2" w:equalWidth="0">
            <w:col w:w="2309" w:space="710"/>
            <w:col w:w="9021"/>
          </w:cols>
        </w:sectPr>
      </w:pPr>
    </w:p>
    <w:p>
      <w:pPr>
        <w:tabs>
          <w:tab w:pos="6539" w:val="left" w:leader="none"/>
          <w:tab w:pos="11163" w:val="left" w:leader="none"/>
        </w:tabs>
        <w:spacing w:line="265" w:lineRule="exact"/>
        <w:ind w:left="50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7.620233pt;margin-top:1.911312pt;width:.1pt;height:52.561088pt;mso-position-horizontal-relative:page;mso-position-vertical-relative:page;z-index:-757" coordorigin="152,38" coordsize="2,1051">
            <v:shape style="position:absolute;left:152;top:38;width:2;height:1051" coordorigin="152,38" coordsize="0,1051" path="m152,1089l152,38e" filled="f" stroked="t" strokeweight="1.428794pt" strokecolor="#D4D4D4">
              <v:path arrowok="t"/>
            </v:shape>
            <w10:wrap type="none"/>
          </v:group>
        </w:pict>
      </w:r>
      <w:r>
        <w:rPr/>
        <w:pict>
          <v:group style="position:absolute;margin-left:8.096498pt;margin-top:215.022598pt;width:.1pt;height:44.9159pt;mso-position-horizontal-relative:page;mso-position-vertical-relative:page;z-index:-755" coordorigin="162,4300" coordsize="2,898">
            <v:shape style="position:absolute;left:162;top:4300;width:2;height:898" coordorigin="162,4300" coordsize="0,898" path="m162,5199l162,4300e" filled="f" stroked="t" strokeweight=".952529pt" strokecolor="#D4CFD4">
              <v:path arrowok="t"/>
            </v:shape>
            <w10:wrap type="none"/>
          </v:group>
        </w:pict>
      </w:r>
      <w:r>
        <w:rPr/>
        <w:pict>
          <v:group style="position:absolute;margin-left:610.809326pt;margin-top:3.58371pt;width:.1pt;height:177.99099pt;mso-position-horizontal-relative:page;mso-position-vertical-relative:page;z-index:-753" coordorigin="12216,72" coordsize="2,3560">
            <v:shape style="position:absolute;left:12216;top:72;width:2;height:3560" coordorigin="12216,72" coordsize="0,3560" path="m12216,3631l12216,72e" filled="f" stroked="t" strokeweight="1.190661pt" strokecolor="#CFCFCF">
              <v:path arrowok="t"/>
            </v:shape>
            <w10:wrap type="none"/>
          </v:group>
        </w:pict>
      </w:r>
      <w:r>
        <w:rPr/>
        <w:pict>
          <v:group style="position:absolute;margin-left:565.326111pt;margin-top:199.373795pt;width:34.529200pt;height:.1pt;mso-position-horizontal-relative:page;mso-position-vertical-relative:page;z-index:-752" coordorigin="11307,3987" coordsize="691,2">
            <v:shape style="position:absolute;left:11307;top:3987;width:691;height:2" coordorigin="11307,3987" coordsize="691,0" path="m11307,3987l11997,3987e" filled="f" stroked="t" strokeweight=".476265pt" strokecolor="#DBDB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06060"/>
          <w:spacing w:val="0"/>
          <w:w w:val="16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606060"/>
          <w:spacing w:val="4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64646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1F1D1D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1F1D1D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>/J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0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6064B3"/>
          <w:spacing w:val="0"/>
          <w:w w:val="160"/>
          <w:sz w:val="26"/>
          <w:szCs w:val="26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tabs>
          <w:tab w:pos="4057" w:val="left" w:leader="none"/>
          <w:tab w:pos="5805" w:val="left" w:leader="none"/>
          <w:tab w:pos="9782" w:val="left" w:leader="none"/>
        </w:tabs>
        <w:spacing w:line="216" w:lineRule="exact"/>
        <w:ind w:left="5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64646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64646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>Centro,47000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8A8CC6"/>
          <w:spacing w:val="0"/>
          <w:w w:val="140"/>
          <w:sz w:val="18"/>
          <w:szCs w:val="18"/>
        </w:rPr>
        <w:t>;;"'</w:t>
      </w:r>
      <w:r>
        <w:rPr>
          <w:rFonts w:ascii="Arial" w:hAnsi="Arial" w:cs="Arial" w:eastAsia="Arial"/>
          <w:b w:val="0"/>
          <w:bCs w:val="0"/>
          <w:color w:val="8A8CC6"/>
          <w:spacing w:val="0"/>
          <w:w w:val="14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90"/>
          <w:sz w:val="27"/>
          <w:szCs w:val="27"/>
        </w:rPr>
        <w:t>lf\</w:t>
      </w:r>
      <w:r>
        <w:rPr>
          <w:rFonts w:ascii="Arial" w:hAnsi="Arial" w:cs="Arial" w:eastAsia="Arial"/>
          <w:b w:val="0"/>
          <w:bCs w:val="0"/>
          <w:i/>
          <w:color w:val="7579BF"/>
          <w:spacing w:val="14"/>
          <w:w w:val="1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190"/>
          <w:sz w:val="27"/>
          <w:szCs w:val="27"/>
        </w:rPr>
        <w:t>IÚ</w:t>
      </w:r>
      <w:r>
        <w:rPr>
          <w:rFonts w:ascii="Arial" w:hAnsi="Arial" w:cs="Arial" w:eastAsia="Arial"/>
          <w:b w:val="0"/>
          <w:bCs w:val="0"/>
          <w:i/>
          <w:color w:val="7579BF"/>
          <w:spacing w:val="-63"/>
          <w:w w:val="1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4B3"/>
          <w:spacing w:val="0"/>
          <w:w w:val="105"/>
          <w:sz w:val="26"/>
          <w:szCs w:val="26"/>
        </w:rPr>
        <w:t>ft.l"'\..bros</w:t>
      </w:r>
      <w:r>
        <w:rPr>
          <w:rFonts w:ascii="Arial" w:hAnsi="Arial" w:cs="Arial" w:eastAsia="Arial"/>
          <w:b w:val="0"/>
          <w:bCs w:val="0"/>
          <w:i w:val="0"/>
          <w:color w:val="6064B3"/>
          <w:spacing w:val="-2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1A3CF"/>
          <w:spacing w:val="-8"/>
          <w:w w:val="140"/>
          <w:sz w:val="26"/>
          <w:szCs w:val="26"/>
        </w:rPr>
        <w:t>/</w:t>
      </w:r>
      <w:r>
        <w:rPr>
          <w:rFonts w:ascii="Arial" w:hAnsi="Arial" w:cs="Arial" w:eastAsia="Arial"/>
          <w:b w:val="0"/>
          <w:bCs w:val="0"/>
          <w:i w:val="0"/>
          <w:color w:val="7579BF"/>
          <w:spacing w:val="0"/>
          <w:w w:val="140"/>
          <w:sz w:val="26"/>
          <w:szCs w:val="26"/>
        </w:rPr>
        <w:t>o</w:t>
      </w:r>
      <w:r>
        <w:rPr>
          <w:rFonts w:ascii="Arial" w:hAnsi="Arial" w:cs="Arial" w:eastAsia="Arial"/>
          <w:b w:val="0"/>
          <w:bCs w:val="0"/>
          <w:i w:val="0"/>
          <w:color w:val="7579BF"/>
          <w:spacing w:val="64"/>
          <w:w w:val="14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20"/>
          <w:szCs w:val="20"/>
        </w:rPr>
        <w:t>Carrz.q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13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6064B3"/>
          <w:spacing w:val="0"/>
          <w:w w:val="105"/>
          <w:sz w:val="22"/>
          <w:szCs w:val="22"/>
        </w:rPr>
        <w:t>qSc..vaf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4"/>
        </w:numPr>
        <w:tabs>
          <w:tab w:pos="676" w:val="left" w:leader="none"/>
        </w:tabs>
        <w:spacing w:line="155" w:lineRule="exact"/>
        <w:ind w:left="6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06.238098pt;margin-top:.798491pt;width:26.049601pt;height:22.5pt;mso-position-horizontal-relative:page;mso-position-vertical-relative:paragraph;z-index:-748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A8CC6"/>
                      <w:spacing w:val="0"/>
                      <w:w w:val="70"/>
                      <w:sz w:val="45"/>
                      <w:szCs w:val="45"/>
                    </w:rPr>
                    <w:t>JJO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F1D1D"/>
          <w:spacing w:val="-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F1D1D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D1D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100"/>
          <w:sz w:val="19"/>
          <w:szCs w:val="19"/>
        </w:rPr>
        <w:t>Lago</w:t>
      </w:r>
      <w:r>
        <w:rPr>
          <w:rFonts w:ascii="Arial" w:hAnsi="Arial" w:cs="Arial" w:eastAsia="Arial"/>
          <w:b w:val="0"/>
          <w:bCs w:val="0"/>
          <w:color w:val="1F1D1D"/>
          <w:spacing w:val="-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-7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jal.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4"/>
        </w:numPr>
        <w:tabs>
          <w:tab w:pos="662" w:val="left" w:leader="none"/>
          <w:tab w:pos="5386" w:val="left" w:leader="none"/>
          <w:tab w:pos="6520" w:val="left" w:leader="none"/>
          <w:tab w:pos="9515" w:val="left" w:leader="none"/>
        </w:tabs>
        <w:spacing w:line="286" w:lineRule="exact"/>
        <w:ind w:left="662" w:right="0" w:hanging="16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59.326111pt;margin-top:5.390652pt;width:135.664256pt;height:42.5pt;mso-position-horizontal-relative:page;mso-position-vertical-relative:paragraph;z-index:-747" type="#_x0000_t202" filled="f" stroked="f">
            <v:textbox inset="0,0,0,0">
              <w:txbxContent>
                <w:p>
                  <w:pPr>
                    <w:spacing w:line="8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5"/>
                      <w:szCs w:val="8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579BF"/>
                      <w:spacing w:val="0"/>
                      <w:w w:val="270"/>
                      <w:sz w:val="85"/>
                      <w:szCs w:val="85"/>
                    </w:rPr>
                    <w:t>vU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5"/>
                      <w:szCs w:val="8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9"/>
          <w:szCs w:val="19"/>
        </w:rPr>
        <w:t>www.s</w:t>
      </w:r>
      <w:r>
        <w:rPr>
          <w:rFonts w:ascii="Arial" w:hAnsi="Arial" w:cs="Arial" w:eastAsia="Arial"/>
          <w:b w:val="0"/>
          <w:bCs w:val="0"/>
          <w:color w:val="464646"/>
          <w:spacing w:val="-3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D1D"/>
          <w:spacing w:val="0"/>
          <w:w w:val="95"/>
          <w:sz w:val="19"/>
          <w:szCs w:val="19"/>
        </w:rPr>
        <w:t>anjuandeloslagos</w:t>
      </w:r>
      <w:r>
        <w:rPr>
          <w:rFonts w:ascii="Arial" w:hAnsi="Arial" w:cs="Arial" w:eastAsia="Arial"/>
          <w:b w:val="0"/>
          <w:bCs w:val="0"/>
          <w:color w:val="1F1D1D"/>
          <w:spacing w:val="-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95"/>
          <w:sz w:val="19"/>
          <w:szCs w:val="19"/>
        </w:rPr>
        <w:t>.go</w:t>
      </w:r>
      <w:r>
        <w:rPr>
          <w:rFonts w:ascii="Arial" w:hAnsi="Arial" w:cs="Arial" w:eastAsia="Arial"/>
          <w:b w:val="0"/>
          <w:bCs w:val="0"/>
          <w:color w:val="464646"/>
          <w:spacing w:val="2"/>
          <w:w w:val="9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606060"/>
          <w:spacing w:val="-11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64646"/>
          <w:spacing w:val="1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606060"/>
          <w:spacing w:val="0"/>
          <w:w w:val="95"/>
          <w:sz w:val="19"/>
          <w:szCs w:val="19"/>
        </w:rPr>
        <w:t>x</w:t>
      </w:r>
      <w:r>
        <w:rPr>
          <w:rFonts w:ascii="Arial" w:hAnsi="Arial" w:cs="Arial" w:eastAsia="Arial"/>
          <w:b w:val="0"/>
          <w:bCs w:val="0"/>
          <w:color w:val="606060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A1A0A0"/>
          <w:spacing w:val="0"/>
          <w:w w:val="7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140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i/>
          <w:color w:val="8A8CC6"/>
          <w:spacing w:val="-34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A8CC6"/>
          <w:spacing w:val="0"/>
          <w:w w:val="95"/>
          <w:sz w:val="21"/>
          <w:szCs w:val="2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A8CC6"/>
          <w:spacing w:val="-14"/>
          <w:w w:val="95"/>
          <w:sz w:val="21"/>
          <w:szCs w:val="21"/>
        </w:rPr>
        <w:t>?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8A8CC6"/>
          <w:spacing w:val="-16"/>
          <w:w w:val="9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i/>
          <w:color w:val="7579BF"/>
          <w:spacing w:val="0"/>
          <w:w w:val="95"/>
          <w:sz w:val="22"/>
          <w:szCs w:val="22"/>
        </w:rPr>
        <w:t>1M</w:t>
      </w:r>
      <w:r>
        <w:rPr>
          <w:rFonts w:ascii="Arial" w:hAnsi="Arial" w:cs="Arial" w:eastAsia="Arial"/>
          <w:b w:val="0"/>
          <w:bCs w:val="0"/>
          <w:i/>
          <w:color w:val="7579BF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0"/>
          <w:w w:val="70"/>
          <w:sz w:val="17"/>
          <w:szCs w:val="17"/>
        </w:rPr>
        <w:t>LA-</w:t>
      </w:r>
      <w:r>
        <w:rPr>
          <w:rFonts w:ascii="Times New Roman" w:hAnsi="Times New Roman" w:cs="Times New Roman" w:eastAsia="Times New Roman"/>
          <w:b w:val="0"/>
          <w:bCs w:val="0"/>
          <w:i/>
          <w:color w:val="7579BF"/>
          <w:spacing w:val="17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70"/>
          <w:sz w:val="26"/>
          <w:szCs w:val="26"/>
        </w:rPr>
        <w:t>J;;rz..o</w:t>
      </w:r>
      <w:r>
        <w:rPr>
          <w:rFonts w:ascii="Arial" w:hAnsi="Arial" w:cs="Arial" w:eastAsia="Arial"/>
          <w:b w:val="0"/>
          <w:bCs w:val="0"/>
          <w:i/>
          <w:color w:val="8A8CC6"/>
          <w:spacing w:val="0"/>
          <w:w w:val="7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464646"/>
          <w:spacing w:val="0"/>
          <w:w w:val="95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b/>
          <w:bCs/>
          <w:i w:val="0"/>
          <w:color w:val="464646"/>
          <w:spacing w:val="-50"/>
          <w:w w:val="9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1F1D1D"/>
          <w:spacing w:val="0"/>
          <w:w w:val="70"/>
          <w:sz w:val="29"/>
          <w:szCs w:val="29"/>
        </w:rPr>
        <w:t>@)</w:t>
      </w:r>
      <w:r>
        <w:rPr>
          <w:rFonts w:ascii="Times New Roman" w:hAnsi="Times New Roman" w:cs="Times New Roman" w:eastAsia="Times New Roman"/>
          <w:b/>
          <w:bCs/>
          <w:i w:val="0"/>
          <w:color w:val="1F1D1D"/>
          <w:spacing w:val="-18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-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2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95"/>
          <w:sz w:val="17"/>
          <w:szCs w:val="17"/>
        </w:rPr>
        <w:t>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28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400" w:bottom="0" w:left="200" w:right="0"/>
        </w:sectPr>
      </w:pP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3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42326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42326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42326"/>
          <w:spacing w:val="2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42326"/>
          <w:spacing w:val="-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242326"/>
          <w:spacing w:val="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-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OCTUBRE</w:t>
      </w:r>
      <w:r>
        <w:rPr>
          <w:rFonts w:ascii="Arial" w:hAnsi="Arial" w:cs="Arial" w:eastAsia="Arial"/>
          <w:b w:val="0"/>
          <w:bCs w:val="0"/>
          <w:color w:val="242326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42326"/>
          <w:spacing w:val="-1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2.512383pt;margin-top:20.206804pt;width:443.39258pt;height:570.635528pt;mso-position-horizontal-relative:page;mso-position-vertical-relative:paragraph;z-index:-744" coordorigin="2050,404" coordsize="8868,11413">
            <v:group style="position:absolute;left:5250;top:416;width:2;height:685" coordorigin="5250,416" coordsize="2,685">
              <v:shape style="position:absolute;left:5250;top:416;width:2;height:685" coordorigin="5250,416" coordsize="0,685" path="m5250,1101l5250,416e" filled="f" stroked="t" strokeweight=".709428pt" strokecolor="#444444">
                <v:path arrowok="t"/>
              </v:shape>
            </v:group>
            <v:group style="position:absolute;left:7049;top:416;width:2;height:10971" coordorigin="7049,416" coordsize="2,10971">
              <v:shape style="position:absolute;left:7049;top:416;width:2;height:10971" coordorigin="7049,416" coordsize="0,10971" path="m7049,11387l7049,416e" filled="f" stroked="t" strokeweight=".709428pt" strokecolor="#3F3F3F">
                <v:path arrowok="t"/>
              </v:shape>
            </v:group>
            <v:group style="position:absolute;left:8530;top:416;width:2;height:10742" coordorigin="8530,416" coordsize="2,10742">
              <v:shape style="position:absolute;left:8530;top:416;width:2;height:10742" coordorigin="8530,416" coordsize="0,10742" path="m8530,11158l8530,416e" filled="f" stroked="t" strokeweight=".709428pt" strokecolor="#3F3F44">
                <v:path arrowok="t"/>
              </v:shape>
            </v:group>
            <v:group style="position:absolute;left:2067;top:423;width:8617;height:2" coordorigin="2067,423" coordsize="8617,2">
              <v:shape style="position:absolute;left:2067;top:423;width:8617;height:2" coordorigin="2067,423" coordsize="8617,0" path="m2067,423l10684,423e" filled="f" stroked="t" strokeweight=".709428pt" strokecolor="#3F3F3F">
                <v:path arrowok="t"/>
              </v:shape>
            </v:group>
            <v:group style="position:absolute;left:2062;top:699;width:8622;height:2" coordorigin="2062,699" coordsize="8622,2">
              <v:shape style="position:absolute;left:2062;top:699;width:8622;height:2" coordorigin="2062,699" coordsize="8622,0" path="m2062,699l10684,699e" filled="f" stroked="t" strokeweight=".709428pt" strokecolor="#444444">
                <v:path arrowok="t"/>
              </v:shape>
            </v:group>
            <v:group style="position:absolute;left:10679;top:411;width:2;height:10852" coordorigin="10679,411" coordsize="2,10852">
              <v:shape style="position:absolute;left:10679;top:411;width:2;height:10852" coordorigin="10679,411" coordsize="0,10852" path="m10679,11263l10679,411e" filled="f" stroked="t" strokeweight=".709428pt" strokecolor="#484848">
                <v:path arrowok="t"/>
              </v:shape>
            </v:group>
            <v:group style="position:absolute;left:2057;top:1191;width:2786;height:2" coordorigin="2057,1191" coordsize="2786,2">
              <v:shape style="position:absolute;left:2057;top:1191;width:2786;height:2" coordorigin="2057,1191" coordsize="2786,0" path="m2057,1191l4843,1191e" filled="f" stroked="t" strokeweight=".709428pt" strokecolor="#484483">
                <v:path arrowok="t"/>
              </v:shape>
            </v:group>
            <v:group style="position:absolute;left:4815;top:1232;width:463;height:2" coordorigin="4815,1232" coordsize="463,2">
              <v:shape style="position:absolute;left:4815;top:1232;width:463;height:2" coordorigin="4815,1232" coordsize="463,0" path="m4815,1232l5278,1232e" filled="f" stroked="t" strokeweight=".236476pt" strokecolor="#23232F">
                <v:path arrowok="t"/>
              </v:shape>
            </v:group>
            <v:group style="position:absolute;left:5259;top:1029;width:2;height:204" coordorigin="5259,1029" coordsize="2,204">
              <v:shape style="position:absolute;left:5259;top:1029;width:2;height:204" coordorigin="5259,1029" coordsize="0,204" path="m5259,1234l5259,1029e" filled="f" stroked="t" strokeweight="1.18238pt" strokecolor="#38344F">
                <v:path arrowok="t"/>
              </v:shape>
            </v:group>
            <v:group style="position:absolute;left:5236;top:1191;width:251;height:2" coordorigin="5236,1191" coordsize="251,2">
              <v:shape style="position:absolute;left:5236;top:1191;width:251;height:2" coordorigin="5236,1191" coordsize="251,0" path="m5236,1191l5486,1191e" filled="f" stroked="t" strokeweight=".709428pt" strokecolor="#3F3B67">
                <v:path arrowok="t"/>
              </v:shape>
            </v:group>
            <v:group style="position:absolute;left:5486;top:1191;width:473;height:2" coordorigin="5486,1191" coordsize="473,2">
              <v:shape style="position:absolute;left:5486;top:1191;width:473;height:2" coordorigin="5486,1191" coordsize="473,0" path="m5486,1191l5959,1191e" filled="f" stroked="t" strokeweight=".236476pt" strokecolor="#000000">
                <v:path arrowok="t"/>
              </v:shape>
            </v:group>
            <v:group style="position:absolute;left:5959;top:1191;width:4715;height:2" coordorigin="5959,1191" coordsize="4715,2">
              <v:shape style="position:absolute;left:5959;top:1191;width:4715;height:2" coordorigin="5959,1191" coordsize="4715,0" path="m5959,1191l10675,1191e" filled="f" stroked="t" strokeweight=".236476pt" strokecolor="#38383B">
                <v:path arrowok="t"/>
              </v:shape>
            </v:group>
            <v:group style="position:absolute;left:5252;top:1115;width:2;height:9891" coordorigin="5252,1115" coordsize="2,9891">
              <v:shape style="position:absolute;left:5252;top:1115;width:2;height:9891" coordorigin="5252,1115" coordsize="0,9891" path="m5252,11006l5252,1115e" filled="f" stroked="t" strokeweight=".709428pt" strokecolor="#444444">
                <v:path arrowok="t"/>
              </v:shape>
            </v:group>
            <v:group style="position:absolute;left:2067;top:1771;width:8636;height:2" coordorigin="2067,1771" coordsize="8636,2">
              <v:shape style="position:absolute;left:2067;top:1771;width:8636;height:2" coordorigin="2067,1771" coordsize="8636,0" path="m2067,1771l10703,1771e" filled="f" stroked="t" strokeweight=".709428pt" strokecolor="#3B3B44">
                <v:path arrowok="t"/>
              </v:shape>
            </v:group>
            <v:group style="position:absolute;left:10632;top:1762;width:147;height:2" coordorigin="10632,1762" coordsize="147,2">
              <v:shape style="position:absolute;left:10632;top:1762;width:147;height:2" coordorigin="10632,1762" coordsize="147,0" path="m10632,1762l10779,1762e" filled="f" stroked="t" strokeweight=".945904pt" strokecolor="#4F4F87">
                <v:path arrowok="t"/>
              </v:shape>
            </v:group>
            <v:group style="position:absolute;left:5623;top:2142;width:345;height:2" coordorigin="5623,2142" coordsize="345,2">
              <v:shape style="position:absolute;left:5623;top:2142;width:345;height:2" coordorigin="5623,2142" coordsize="345,0" path="m5623,2142l5969,2142e" filled="f" stroked="t" strokeweight="2.601236pt" strokecolor="#575BAC">
                <v:path arrowok="t"/>
              </v:shape>
            </v:group>
            <v:group style="position:absolute;left:5931;top:2123;width:577;height:2" coordorigin="5931,2123" coordsize="577,2">
              <v:shape style="position:absolute;left:5931;top:2123;width:577;height:2" coordorigin="5931,2123" coordsize="577,0" path="m5931,2123l6508,2123e" filled="f" stroked="t" strokeweight=".709428pt" strokecolor="#6B74BF">
                <v:path arrowok="t"/>
              </v:shape>
            </v:group>
            <v:group style="position:absolute;left:2067;top:2328;width:8622;height:2" coordorigin="2067,2328" coordsize="8622,2">
              <v:shape style="position:absolute;left:2067;top:2328;width:8622;height:2" coordorigin="2067,2328" coordsize="8622,0" path="m2067,2328l10689,2328e" filled="f" stroked="t" strokeweight=".709428pt" strokecolor="#3F3F48">
                <v:path arrowok="t"/>
              </v:shape>
            </v:group>
            <v:group style="position:absolute;left:2062;top:2867;width:3216;height:2" coordorigin="2062,2867" coordsize="3216,2">
              <v:shape style="position:absolute;left:2062;top:2867;width:3216;height:2" coordorigin="2062,2867" coordsize="3216,0" path="m2062,2867l5278,2867e" filled="f" stroked="t" strokeweight=".709428pt" strokecolor="#3B3B48">
                <v:path arrowok="t"/>
              </v:shape>
            </v:group>
            <v:group style="position:absolute;left:2072;top:421;width:2;height:11389" coordorigin="2072,421" coordsize="2,11389">
              <v:shape style="position:absolute;left:2072;top:421;width:2;height:11389" coordorigin="2072,421" coordsize="0,11389" path="m2072,11810l2072,421e" filled="f" stroked="t" strokeweight=".709428pt" strokecolor="#484848">
                <v:path arrowok="t"/>
              </v:shape>
            </v:group>
            <v:group style="position:absolute;left:5959;top:2874;width:1083;height:2" coordorigin="5959,2874" coordsize="1083,2">
              <v:shape style="position:absolute;left:5959;top:2874;width:1083;height:2" coordorigin="5959,2874" coordsize="1083,0" path="m5959,2874l7042,2874e" filled="f" stroked="t" strokeweight="3.074189pt" strokecolor="#3F4470">
                <v:path arrowok="t"/>
              </v:shape>
            </v:group>
            <v:group style="position:absolute;left:5236;top:2874;width:251;height:2" coordorigin="5236,2874" coordsize="251,2">
              <v:shape style="position:absolute;left:5236;top:2874;width:251;height:2" coordorigin="5236,2874" coordsize="251,0" path="m5236,2874l5486,2874e" filled="f" stroked="t" strokeweight="3.074189pt" strokecolor="#444470">
                <v:path arrowok="t"/>
              </v:shape>
            </v:group>
            <v:group style="position:absolute;left:5458;top:2867;width:572;height:2" coordorigin="5458,2867" coordsize="572,2">
              <v:shape style="position:absolute;left:5458;top:2867;width:572;height:2" coordorigin="5458,2867" coordsize="572,0" path="m5458,2867l6030,2867e" filled="f" stroked="t" strokeweight=".709428pt" strokecolor="#3F3F44">
                <v:path arrowok="t"/>
              </v:shape>
            </v:group>
            <v:group style="position:absolute;left:7028;top:2874;width:341;height:2" coordorigin="7028,2874" coordsize="341,2">
              <v:shape style="position:absolute;left:7028;top:2874;width:341;height:2" coordorigin="7028,2874" coordsize="341,0" path="m7028,2874l7369,2874e" filled="f" stroked="t" strokeweight="2.36476pt" strokecolor="#38384B">
                <v:path arrowok="t"/>
              </v:shape>
            </v:group>
            <v:group style="position:absolute;left:7283;top:2863;width:3405;height:2" coordorigin="7283,2863" coordsize="3405,2">
              <v:shape style="position:absolute;left:7283;top:2863;width:3405;height:2" coordorigin="7283,2863" coordsize="3405,0" path="m7283,2863l10689,2863e" filled="f" stroked="t" strokeweight=".709428pt" strokecolor="#44444B">
                <v:path arrowok="t"/>
              </v:shape>
            </v:group>
            <v:group style="position:absolute;left:2062;top:3398;width:8627;height:2" coordorigin="2062,3398" coordsize="8627,2">
              <v:shape style="position:absolute;left:2062;top:3398;width:8627;height:2" coordorigin="2062,3398" coordsize="8627,0" path="m2062,3398l10689,3398e" filled="f" stroked="t" strokeweight=".709428pt" strokecolor="#3F3F4B">
                <v:path arrowok="t"/>
              </v:shape>
            </v:group>
            <v:group style="position:absolute;left:2057;top:3997;width:3429;height:2" coordorigin="2057,3997" coordsize="3429,2">
              <v:shape style="position:absolute;left:2057;top:3997;width:3429;height:2" coordorigin="2057,3997" coordsize="3429,0" path="m2057,3997l5486,3997e" filled="f" stroked="t" strokeweight=".236476pt" strokecolor="#444444">
                <v:path arrowok="t"/>
              </v:shape>
            </v:group>
            <v:group style="position:absolute;left:5486;top:3997;width:1556;height:2" coordorigin="5486,3997" coordsize="1556,2">
              <v:shape style="position:absolute;left:5486;top:3997;width:1556;height:2" coordorigin="5486,3997" coordsize="1556,0" path="m5486,3997l7042,3997e" filled="f" stroked="t" strokeweight=".236476pt" strokecolor="#676767">
                <v:path arrowok="t"/>
              </v:shape>
            </v:group>
            <v:group style="position:absolute;left:7028;top:3997;width:3646;height:2" coordorigin="7028,3997" coordsize="3646,2">
              <v:shape style="position:absolute;left:7028;top:3997;width:3646;height:2" coordorigin="7028,3997" coordsize="3646,0" path="m7028,3997l10675,3997e" filled="f" stroked="t" strokeweight=".236476pt" strokecolor="#484448">
                <v:path arrowok="t"/>
              </v:shape>
            </v:group>
            <v:group style="position:absolute;left:2062;top:4491;width:8641;height:2" coordorigin="2062,4491" coordsize="8641,2">
              <v:shape style="position:absolute;left:2062;top:4491;width:8641;height:2" coordorigin="2062,4491" coordsize="8641,0" path="m2062,4491l10703,4491e" filled="f" stroked="t" strokeweight=".709428pt" strokecolor="#3B3B4B">
                <v:path arrowok="t"/>
              </v:shape>
            </v:group>
            <v:group style="position:absolute;left:10675;top:4468;width:227;height:2" coordorigin="10675,4468" coordsize="227,2">
              <v:shape style="position:absolute;left:10675;top:4468;width:227;height:2" coordorigin="10675,4468" coordsize="227,0" path="m10675,4468l10902,4468e" filled="f" stroked="t" strokeweight="1.655332pt" strokecolor="#6064A3">
                <v:path arrowok="t"/>
              </v:shape>
            </v:group>
            <v:group style="position:absolute;left:2062;top:5033;width:8627;height:2" coordorigin="2062,5033" coordsize="8627,2">
              <v:shape style="position:absolute;left:2062;top:5033;width:8627;height:2" coordorigin="2062,5033" coordsize="8627,0" path="m2062,5033l10689,5033e" filled="f" stroked="t" strokeweight=".709428pt" strokecolor="#3F3F3F">
                <v:path arrowok="t"/>
              </v:shape>
            </v:group>
            <v:group style="position:absolute;left:2062;top:5576;width:8627;height:2" coordorigin="2062,5576" coordsize="8627,2">
              <v:shape style="position:absolute;left:2062;top:5576;width:8627;height:2" coordorigin="2062,5576" coordsize="8627,0" path="m2062,5576l10689,5576e" filled="f" stroked="t" strokeweight=".709428pt" strokecolor="#444444">
                <v:path arrowok="t"/>
              </v:shape>
            </v:group>
            <v:group style="position:absolute;left:2062;top:6110;width:8622;height:2" coordorigin="2062,6110" coordsize="8622,2">
              <v:shape style="position:absolute;left:2062;top:6110;width:8622;height:2" coordorigin="2062,6110" coordsize="8622,0" path="m2062,6110l10684,6110e" filled="f" stroked="t" strokeweight=".709428pt" strokecolor="#444444">
                <v:path arrowok="t"/>
              </v:shape>
            </v:group>
            <v:group style="position:absolute;left:2062;top:6655;width:8622;height:2" coordorigin="2062,6655" coordsize="8622,2">
              <v:shape style="position:absolute;left:2062;top:6655;width:8622;height:2" coordorigin="2062,6655" coordsize="8622,0" path="m2062,6655l10684,6655e" filled="f" stroked="t" strokeweight=".709428pt" strokecolor="#444444">
                <v:path arrowok="t"/>
              </v:shape>
            </v:group>
            <v:group style="position:absolute;left:2067;top:7207;width:8617;height:2" coordorigin="2067,7207" coordsize="8617,2">
              <v:shape style="position:absolute;left:2067;top:7207;width:8617;height:2" coordorigin="2067,7207" coordsize="8617,0" path="m2067,7207l10684,7207e" filled="f" stroked="t" strokeweight=".709428pt" strokecolor="#444444">
                <v:path arrowok="t"/>
              </v:shape>
            </v:group>
            <v:group style="position:absolute;left:2072;top:7164;width:2;height:1141" coordorigin="2072,7164" coordsize="2,1141">
              <v:shape style="position:absolute;left:2072;top:7164;width:2;height:1141" coordorigin="2072,7164" coordsize="0,1141" path="m2072,8305l2072,7164e" filled="f" stroked="t" strokeweight=".472952pt" strokecolor="#3F3F3F">
                <v:path arrowok="t"/>
              </v:shape>
            </v:group>
            <v:group style="position:absolute;left:2067;top:7737;width:8617;height:2" coordorigin="2067,7737" coordsize="8617,2">
              <v:shape style="position:absolute;left:2067;top:7737;width:8617;height:2" coordorigin="2067,7737" coordsize="8617,0" path="m2067,7737l10684,7737e" filled="f" stroked="t" strokeweight=".709428pt" strokecolor="#444444">
                <v:path arrowok="t"/>
              </v:shape>
            </v:group>
            <v:group style="position:absolute;left:2062;top:8277;width:8622;height:2" coordorigin="2062,8277" coordsize="8622,2">
              <v:shape style="position:absolute;left:2062;top:8277;width:8622;height:2" coordorigin="2062,8277" coordsize="8622,0" path="m2062,8277l10684,8277e" filled="f" stroked="t" strokeweight=".709428pt" strokecolor="#444444">
                <v:path arrowok="t"/>
              </v:shape>
            </v:group>
            <v:group style="position:absolute;left:2067;top:8823;width:8622;height:2" coordorigin="2067,8823" coordsize="8622,2">
              <v:shape style="position:absolute;left:2067;top:8823;width:8622;height:2" coordorigin="2067,8823" coordsize="8622,0" path="m2067,8823l10689,8823e" filled="f" stroked="t" strokeweight=".709428pt" strokecolor="#444444">
                <v:path arrowok="t"/>
              </v:shape>
            </v:group>
            <v:group style="position:absolute;left:2062;top:9356;width:8622;height:2" coordorigin="2062,9356" coordsize="8622,2">
              <v:shape style="position:absolute;left:2062;top:9356;width:8622;height:2" coordorigin="2062,9356" coordsize="8622,0" path="m2062,9356l10684,9356e" filled="f" stroked="t" strokeweight=".709428pt" strokecolor="#444444">
                <v:path arrowok="t"/>
              </v:shape>
            </v:group>
            <v:group style="position:absolute;left:2067;top:9896;width:8622;height:2" coordorigin="2067,9896" coordsize="8622,2">
              <v:shape style="position:absolute;left:2067;top:9896;width:8622;height:2" coordorigin="2067,9896" coordsize="8622,0" path="m2067,9896l10689,9896e" filled="f" stroked="t" strokeweight=".709428pt" strokecolor="#444444">
                <v:path arrowok="t"/>
              </v:shape>
            </v:group>
            <v:group style="position:absolute;left:2067;top:10443;width:8622;height:2" coordorigin="2067,10443" coordsize="8622,2">
              <v:shape style="position:absolute;left:2067;top:10443;width:8622;height:2" coordorigin="2067,10443" coordsize="8622,0" path="m2067,10443l10689,10443e" filled="f" stroked="t" strokeweight=".709428pt" strokecolor="#444444">
                <v:path arrowok="t"/>
              </v:shape>
            </v:group>
            <v:group style="position:absolute;left:2067;top:10978;width:8622;height:2" coordorigin="2067,10978" coordsize="8622,2">
              <v:shape style="position:absolute;left:2067;top:10978;width:8622;height:2" coordorigin="2067,10978" coordsize="8622,0" path="m2067,10978l10689,10978e" filled="f" stroked="t" strokeweight=".709428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42326"/>
          <w:spacing w:val="3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647" w:val="left" w:leader="none"/>
          <w:tab w:pos="5440" w:val="left" w:leader="none"/>
          <w:tab w:pos="6930" w:val="left" w:leader="none"/>
        </w:tabs>
        <w:ind w:left="46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820" w:val="left" w:leader="none"/>
          <w:tab w:pos="3633" w:val="left" w:leader="none"/>
          <w:tab w:pos="7899" w:val="left" w:leader="none"/>
        </w:tabs>
        <w:ind w:left="52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312D72"/>
          <w:spacing w:val="0"/>
          <w:w w:val="200"/>
          <w:position w:val="-12"/>
          <w:sz w:val="16"/>
          <w:szCs w:val="16"/>
        </w:rPr>
        <w:t>/..-?</w:t>
      </w:r>
      <w:r>
        <w:rPr>
          <w:rFonts w:ascii="Times New Roman" w:hAnsi="Times New Roman" w:cs="Times New Roman" w:eastAsia="Times New Roman"/>
          <w:b w:val="0"/>
          <w:bCs w:val="0"/>
          <w:color w:val="312D72"/>
          <w:spacing w:val="33"/>
          <w:w w:val="200"/>
          <w:position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15"/>
          <w:position w:val="-12"/>
          <w:sz w:val="16"/>
          <w:szCs w:val="16"/>
        </w:rPr>
        <w:t>..,._,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15"/>
          <w:position w:val="-12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170"/>
          <w:position w:val="-7"/>
          <w:sz w:val="14"/>
          <w:szCs w:val="14"/>
        </w:rPr>
        <w:t>L/_</w:t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170"/>
          <w:position w:val="-7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0"/>
          <w:w w:val="275"/>
          <w:position w:val="0"/>
          <w:sz w:val="24"/>
          <w:szCs w:val="24"/>
        </w:rPr>
        <w:t>/?</w:t>
      </w:r>
      <w:r>
        <w:rPr>
          <w:rFonts w:ascii="Times New Roman" w:hAnsi="Times New Roman" w:cs="Times New Roman" w:eastAsia="Times New Roman"/>
          <w:b w:val="0"/>
          <w:bCs w:val="0"/>
          <w:i/>
          <w:color w:val="312D72"/>
          <w:spacing w:val="-46"/>
          <w:w w:val="27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200"/>
          <w:position w:val="0"/>
          <w:sz w:val="24"/>
          <w:szCs w:val="24"/>
        </w:rPr>
        <w:t>v--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8"/>
          <w:w w:val="2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20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52"/>
          <w:w w:val="20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115"/>
          <w:position w:val="1"/>
          <w:sz w:val="19"/>
          <w:szCs w:val="19"/>
        </w:rPr>
        <w:t>C&amp;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-2"/>
          <w:w w:val="115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0"/>
          <w:w w:val="115"/>
          <w:position w:val="1"/>
          <w:sz w:val="19"/>
          <w:szCs w:val="19"/>
        </w:rPr>
        <w:t>_.;-.e::/</w:t>
      </w:r>
      <w:r>
        <w:rPr>
          <w:rFonts w:ascii="Times New Roman" w:hAnsi="Times New Roman" w:cs="Times New Roman" w:eastAsia="Times New Roman"/>
          <w:b w:val="0"/>
          <w:bCs w:val="0"/>
          <w:i/>
          <w:color w:val="424185"/>
          <w:spacing w:val="-25"/>
          <w:w w:val="115"/>
          <w:position w:val="1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15"/>
          <w:position w:val="1"/>
          <w:sz w:val="19"/>
          <w:szCs w:val="19"/>
        </w:rPr>
        <w:t>...,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15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424185"/>
          <w:spacing w:val="0"/>
          <w:w w:val="275"/>
          <w:position w:val="-9"/>
          <w:sz w:val="27"/>
          <w:szCs w:val="27"/>
        </w:rPr>
        <w:t>--6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pgSz w:w="12240" w:h="15840"/>
          <w:pgMar w:top="1480" w:bottom="280" w:left="1720" w:right="0"/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077" w:val="left" w:leader="none"/>
        </w:tabs>
        <w:ind w:left="455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17"/>
          <w:w w:val="105"/>
          <w:sz w:val="47"/>
          <w:szCs w:val="47"/>
        </w:rPr>
        <w:t>M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sz w:val="35"/>
          <w:szCs w:val="35"/>
        </w:rPr>
        <w:t>o</w:t>
      </w:r>
      <w:r>
        <w:rPr>
          <w:rFonts w:ascii="Arial" w:hAnsi="Arial" w:cs="Arial" w:eastAsia="Arial"/>
          <w:b w:val="0"/>
          <w:bCs w:val="0"/>
          <w:color w:val="4D50A5"/>
          <w:spacing w:val="-29"/>
          <w:w w:val="105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sz w:val="45"/>
          <w:szCs w:val="45"/>
        </w:rPr>
        <w:t>v1-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0"/>
          <w:w w:val="120"/>
          <w:sz w:val="45"/>
          <w:szCs w:val="4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5"/>
          <w:szCs w:val="45"/>
        </w:rPr>
      </w:r>
    </w:p>
    <w:p>
      <w:pPr>
        <w:tabs>
          <w:tab w:pos="469" w:val="left" w:leader="none"/>
          <w:tab w:pos="3370" w:val="left" w:leader="none"/>
          <w:tab w:pos="5393" w:val="left" w:leader="none"/>
        </w:tabs>
        <w:spacing w:line="685" w:lineRule="exact" w:before="77"/>
        <w:ind w:left="1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424185"/>
          <w:spacing w:val="-126"/>
          <w:w w:val="105"/>
          <w:position w:val="-16"/>
          <w:sz w:val="41"/>
          <w:szCs w:val="4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position w:val="-1"/>
          <w:sz w:val="45"/>
          <w:szCs w:val="4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05"/>
          <w:position w:val="-1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45"/>
          <w:position w:val="-1"/>
          <w:sz w:val="18"/>
          <w:szCs w:val="18"/>
        </w:rPr>
        <w:t>rVl-Pf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9"/>
          <w:w w:val="145"/>
          <w:position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-5"/>
          <w:w w:val="65"/>
          <w:position w:val="-1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242326"/>
          <w:spacing w:val="0"/>
          <w:w w:val="65"/>
          <w:position w:val="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42326"/>
          <w:spacing w:val="0"/>
          <w:w w:val="65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45"/>
          <w:position w:val="-1"/>
          <w:sz w:val="44"/>
          <w:szCs w:val="44"/>
        </w:rPr>
        <w:t>f--Y</w:t>
      </w:r>
      <w:r>
        <w:rPr>
          <w:rFonts w:ascii="Arial" w:hAnsi="Arial" w:cs="Arial" w:eastAsia="Arial"/>
          <w:b w:val="0"/>
          <w:bCs w:val="0"/>
          <w:color w:val="4D50A5"/>
          <w:spacing w:val="-114"/>
          <w:w w:val="145"/>
          <w:position w:val="-1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270"/>
          <w:position w:val="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21"/>
          <w:w w:val="270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0"/>
          <w:w w:val="65"/>
          <w:position w:val="0"/>
          <w:sz w:val="49"/>
          <w:szCs w:val="49"/>
        </w:rPr>
        <w:t>rb</w: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0"/>
          <w:w w:val="65"/>
          <w:position w:val="0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position w:val="2"/>
          <w:sz w:val="33"/>
          <w:szCs w:val="33"/>
        </w:rPr>
        <w:t>estct'rt</w:t>
      </w:r>
      <w:r>
        <w:rPr>
          <w:rFonts w:ascii="Arial" w:hAnsi="Arial" w:cs="Arial" w:eastAsia="Arial"/>
          <w:b w:val="0"/>
          <w:bCs w:val="0"/>
          <w:color w:val="4D50A5"/>
          <w:spacing w:val="21"/>
          <w:w w:val="105"/>
          <w:position w:val="2"/>
          <w:sz w:val="33"/>
          <w:szCs w:val="3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05"/>
          <w:position w:val="11"/>
          <w:sz w:val="18"/>
          <w:szCs w:val="18"/>
        </w:rPr>
        <w:t>'r-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105"/>
          <w:position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13"/>
          <w:w w:val="105"/>
          <w:position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0"/>
          <w:w w:val="105"/>
          <w:position w:val="11"/>
          <w:sz w:val="24"/>
          <w:szCs w:val="24"/>
        </w:rPr>
        <w:t>,t</w: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0"/>
          <w:w w:val="100"/>
          <w:position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11"/>
          <w:w w:val="100"/>
          <w:position w:val="11"/>
          <w:sz w:val="24"/>
          <w:szCs w:val="24"/>
        </w:rPr>
        <w:t> </w:t>
      </w:r>
      <w:r>
        <w:rPr/>
        <w:pict>
          <v:shape style="width:57.12pt;height:25.92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11"/>
          <w:w w:val="100"/>
          <w:position w:val="-11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68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400" w:bottom="0" w:left="1720" w:right="0"/>
          <w:cols w:num="2" w:equalWidth="0">
            <w:col w:w="2197" w:space="40"/>
            <w:col w:w="8283"/>
          </w:cols>
        </w:sectPr>
      </w:pPr>
    </w:p>
    <w:p>
      <w:pPr>
        <w:tabs>
          <w:tab w:pos="2637" w:val="left" w:leader="none"/>
        </w:tabs>
        <w:spacing w:line="301" w:lineRule="exact" w:before="44"/>
        <w:ind w:left="233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30"/>
          <w:sz w:val="26"/>
          <w:szCs w:val="26"/>
        </w:rPr>
        <w:t>Jvof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30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5"/>
          <w:w w:val="13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90"/>
          <w:sz w:val="16"/>
          <w:szCs w:val="16"/>
        </w:rPr>
        <w:t>Md</w:t>
      </w:r>
      <w:r>
        <w:rPr>
          <w:rFonts w:ascii="Arial" w:hAnsi="Arial" w:cs="Arial" w:eastAsia="Arial"/>
          <w:b w:val="0"/>
          <w:bCs w:val="0"/>
          <w:color w:val="4D50A5"/>
          <w:spacing w:val="6"/>
          <w:w w:val="1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90"/>
          <w:sz w:val="16"/>
          <w:szCs w:val="16"/>
        </w:rPr>
        <w:t>'}</w:t>
      </w:r>
      <w:r>
        <w:rPr>
          <w:rFonts w:ascii="Arial" w:hAnsi="Arial" w:cs="Arial" w:eastAsia="Arial"/>
          <w:b w:val="0"/>
          <w:bCs w:val="0"/>
          <w:color w:val="4D50A5"/>
          <w:spacing w:val="30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sz w:val="29"/>
          <w:szCs w:val="29"/>
        </w:rPr>
        <w:t>'f&lt;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30"/>
          <w:sz w:val="14"/>
          <w:szCs w:val="14"/>
        </w:rPr>
        <w:t>lfV.&gt;..e.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351" w:lineRule="exact"/>
        <w:ind w:left="398" w:right="0" w:firstLine="0"/>
        <w:jc w:val="center"/>
        <w:rPr>
          <w:rFonts w:ascii="Arial" w:hAnsi="Arial" w:cs="Arial" w:eastAsia="Arial"/>
          <w:sz w:val="37"/>
          <w:szCs w:val="37"/>
        </w:rPr>
      </w:pP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05"/>
          <w:sz w:val="63"/>
          <w:szCs w:val="63"/>
        </w:rPr>
        <w:t>1</w:t>
      </w:r>
      <w:r>
        <w:rPr>
          <w:rFonts w:ascii="Arial" w:hAnsi="Arial" w:cs="Arial" w:eastAsia="Arial"/>
          <w:b w:val="0"/>
          <w:bCs w:val="0"/>
          <w:i/>
          <w:color w:val="4D50A5"/>
          <w:spacing w:val="-13"/>
          <w:w w:val="105"/>
          <w:sz w:val="63"/>
          <w:szCs w:val="63"/>
        </w:rPr>
        <w:t> 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05"/>
          <w:sz w:val="63"/>
          <w:szCs w:val="63"/>
        </w:rPr>
        <w:t>)</w:t>
      </w:r>
      <w:r>
        <w:rPr>
          <w:rFonts w:ascii="Arial" w:hAnsi="Arial" w:cs="Arial" w:eastAsia="Arial"/>
          <w:b w:val="0"/>
          <w:bCs w:val="0"/>
          <w:i/>
          <w:color w:val="4D50A5"/>
          <w:spacing w:val="-80"/>
          <w:w w:val="105"/>
          <w:sz w:val="63"/>
          <w:szCs w:val="6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105"/>
          <w:sz w:val="45"/>
          <w:szCs w:val="45"/>
        </w:rPr>
        <w:t>Ll.Lb-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-57"/>
          <w:w w:val="105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sz w:val="24"/>
          <w:szCs w:val="24"/>
        </w:rPr>
        <w:t>_BC'}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sz w:val="24"/>
          <w:szCs w:val="24"/>
        </w:rPr>
        <w:t>\t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-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95"/>
          <w:position w:val="-2"/>
          <w:sz w:val="37"/>
          <w:szCs w:val="37"/>
        </w:rPr>
        <w:t>lb.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line="119" w:lineRule="exact" w:before="41"/>
        <w:ind w:left="5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95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1499" w:val="left" w:leader="none"/>
        </w:tabs>
        <w:spacing w:line="204" w:lineRule="exact"/>
        <w:ind w:left="-66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4D50A5"/>
          <w:spacing w:val="-1035"/>
          <w:w w:val="290"/>
          <w:position w:val="-1"/>
          <w:sz w:val="23"/>
          <w:szCs w:val="23"/>
        </w:rPr>
        <w:t>"</w:t>
      </w:r>
      <w:r>
        <w:rPr>
          <w:rFonts w:ascii="Arial" w:hAnsi="Arial" w:cs="Arial" w:eastAsia="Arial"/>
          <w:b w:val="0"/>
          <w:bCs w:val="0"/>
          <w:color w:val="424185"/>
          <w:spacing w:val="0"/>
          <w:w w:val="290"/>
          <w:position w:val="-6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24185"/>
          <w:spacing w:val="-10"/>
          <w:w w:val="290"/>
          <w:position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360"/>
          <w:position w:val="-1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position w:val="0"/>
          <w:sz w:val="6"/>
          <w:szCs w:val="6"/>
        </w:rPr>
        <w:t>1</w:t>
      </w:r>
      <w:r>
        <w:rPr>
          <w:rFonts w:ascii="Arial" w:hAnsi="Arial" w:cs="Arial" w:eastAsia="Arial"/>
          <w:b w:val="0"/>
          <w:bCs w:val="0"/>
          <w:color w:val="242326"/>
          <w:spacing w:val="5"/>
          <w:w w:val="85"/>
          <w:position w:val="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6469B5"/>
          <w:spacing w:val="0"/>
          <w:w w:val="85"/>
          <w:position w:val="0"/>
          <w:sz w:val="22"/>
          <w:szCs w:val="22"/>
        </w:rPr>
        <w:t>C.óM</w:t>
      </w:r>
      <w:r>
        <w:rPr>
          <w:rFonts w:ascii="Arial" w:hAnsi="Arial" w:cs="Arial" w:eastAsia="Arial"/>
          <w:b w:val="0"/>
          <w:bCs w:val="0"/>
          <w:i/>
          <w:color w:val="6469B5"/>
          <w:spacing w:val="-6"/>
          <w:w w:val="8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-52"/>
          <w:w w:val="125"/>
          <w:position w:val="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color w:val="7C7EBC"/>
          <w:spacing w:val="-13"/>
          <w:w w:val="125"/>
          <w:position w:val="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 w:val="0"/>
          <w:color w:val="6469B5"/>
          <w:spacing w:val="0"/>
          <w:w w:val="125"/>
          <w:position w:val="0"/>
          <w:sz w:val="16"/>
          <w:szCs w:val="16"/>
        </w:rPr>
        <w:t>E'\</w:t>
      </w:r>
      <w:r>
        <w:rPr>
          <w:rFonts w:ascii="Arial" w:hAnsi="Arial" w:cs="Arial" w:eastAsia="Arial"/>
          <w:b w:val="0"/>
          <w:bCs w:val="0"/>
          <w:i w:val="0"/>
          <w:color w:val="6469B5"/>
          <w:spacing w:val="0"/>
          <w:w w:val="125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 w:val="0"/>
          <w:color w:val="6469B5"/>
          <w:spacing w:val="-40"/>
          <w:w w:val="12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469B5"/>
          <w:spacing w:val="0"/>
          <w:w w:val="85"/>
          <w:position w:val="0"/>
          <w:sz w:val="21"/>
          <w:szCs w:val="21"/>
        </w:rPr>
        <w:t>r.'</w:t>
      </w:r>
      <w:r>
        <w:rPr>
          <w:rFonts w:ascii="Arial" w:hAnsi="Arial" w:cs="Arial" w:eastAsia="Arial"/>
          <w:b w:val="0"/>
          <w:bCs w:val="0"/>
          <w:i/>
          <w:color w:val="6469B5"/>
          <w:spacing w:val="-9"/>
          <w:w w:val="8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7C7EBC"/>
          <w:spacing w:val="0"/>
          <w:w w:val="125"/>
          <w:position w:val="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1027" w:val="left" w:leader="none"/>
          <w:tab w:pos="1953" w:val="left" w:leader="none"/>
        </w:tabs>
        <w:spacing w:line="331" w:lineRule="exact"/>
        <w:ind w:left="49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position w:val="1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160"/>
          <w:position w:val="10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-55"/>
          <w:w w:val="110"/>
          <w:position w:val="10"/>
          <w:sz w:val="54"/>
          <w:szCs w:val="5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0"/>
          <w:w w:val="110"/>
          <w:position w:val="13"/>
          <w:sz w:val="18"/>
          <w:szCs w:val="18"/>
        </w:rPr>
        <w:t>¡.....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0"/>
          <w:w w:val="110"/>
          <w:position w:val="13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6469B5"/>
          <w:spacing w:val="9"/>
          <w:w w:val="95"/>
          <w:position w:val="0"/>
          <w:sz w:val="22"/>
          <w:szCs w:val="22"/>
        </w:rPr>
        <w:t>]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95"/>
          <w:position w:val="0"/>
          <w:sz w:val="22"/>
          <w:szCs w:val="22"/>
        </w:rPr>
        <w:t>1!\lJ'-</w:t>
      </w:r>
      <w:r>
        <w:rPr>
          <w:rFonts w:ascii="Arial" w:hAnsi="Arial" w:cs="Arial" w:eastAsia="Arial"/>
          <w:b w:val="0"/>
          <w:bCs w:val="0"/>
          <w:i/>
          <w:color w:val="4D50A5"/>
          <w:spacing w:val="-38"/>
          <w:w w:val="95"/>
          <w:position w:val="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9B5"/>
          <w:spacing w:val="0"/>
          <w:w w:val="85"/>
          <w:position w:val="0"/>
          <w:sz w:val="18"/>
          <w:szCs w:val="18"/>
        </w:rPr>
        <w:t>c--J'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349" w:lineRule="exact"/>
        <w:ind w:left="25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3"/>
          <w:w w:val="115"/>
          <w:sz w:val="35"/>
          <w:szCs w:val="3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C7EBC"/>
          <w:spacing w:val="0"/>
          <w:w w:val="115"/>
          <w:sz w:val="35"/>
          <w:szCs w:val="35"/>
        </w:rPr>
        <w:t>,t</w:t>
      </w:r>
      <w:r>
        <w:rPr>
          <w:rFonts w:ascii="Times New Roman" w:hAnsi="Times New Roman" w:cs="Times New Roman" w:eastAsia="Times New Roman"/>
          <w:b w:val="0"/>
          <w:bCs w:val="0"/>
          <w:color w:val="7C7EBC"/>
          <w:spacing w:val="11"/>
          <w:w w:val="115"/>
          <w:sz w:val="35"/>
          <w:szCs w:val="3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115"/>
          <w:sz w:val="35"/>
          <w:szCs w:val="35"/>
        </w:rPr>
        <w:t>dr-a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tabs>
          <w:tab w:pos="533" w:val="left" w:leader="none"/>
        </w:tabs>
        <w:spacing w:line="347" w:lineRule="exact"/>
        <w:ind w:left="127" w:right="0" w:firstLine="0"/>
        <w:jc w:val="left"/>
        <w:rPr>
          <w:rFonts w:ascii="Times New Roman" w:hAnsi="Times New Roman" w:cs="Times New Roman" w:eastAsia="Times New Roman"/>
          <w:sz w:val="62"/>
          <w:szCs w:val="62"/>
        </w:rPr>
      </w:pPr>
      <w:r>
        <w:rPr>
          <w:rFonts w:ascii="Arial" w:hAnsi="Arial" w:cs="Arial" w:eastAsia="Arial"/>
          <w:b w:val="0"/>
          <w:bCs w:val="0"/>
          <w:color w:val="6469B5"/>
          <w:spacing w:val="0"/>
          <w:w w:val="60"/>
          <w:sz w:val="62"/>
          <w:szCs w:val="62"/>
        </w:rPr>
        <w:t>'}</w:t>
      </w:r>
      <w:r>
        <w:rPr>
          <w:rFonts w:ascii="Arial" w:hAnsi="Arial" w:cs="Arial" w:eastAsia="Arial"/>
          <w:b w:val="0"/>
          <w:bCs w:val="0"/>
          <w:color w:val="6469B5"/>
          <w:spacing w:val="0"/>
          <w:w w:val="60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60"/>
          <w:sz w:val="62"/>
          <w:szCs w:val="62"/>
        </w:rPr>
        <w:t>1</w:t>
      </w:r>
      <w:r>
        <w:rPr>
          <w:rFonts w:ascii="Arial" w:hAnsi="Arial" w:cs="Arial" w:eastAsia="Arial"/>
          <w:b w:val="0"/>
          <w:bCs w:val="0"/>
          <w:i/>
          <w:color w:val="4D50A5"/>
          <w:spacing w:val="28"/>
          <w:w w:val="60"/>
          <w:sz w:val="62"/>
          <w:szCs w:val="62"/>
        </w:rPr>
        <w:t> 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60"/>
          <w:sz w:val="49"/>
          <w:szCs w:val="49"/>
        </w:rPr>
        <w:t>A-</w:t>
      </w:r>
      <w:r>
        <w:rPr>
          <w:rFonts w:ascii="Arial" w:hAnsi="Arial" w:cs="Arial" w:eastAsia="Arial"/>
          <w:b w:val="0"/>
          <w:bCs w:val="0"/>
          <w:i/>
          <w:color w:val="4D50A5"/>
          <w:spacing w:val="32"/>
          <w:w w:val="6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0"/>
          <w:w w:val="60"/>
          <w:sz w:val="62"/>
          <w:szCs w:val="62"/>
        </w:rPr>
        <w:t>L!J--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2"/>
          <w:szCs w:val="62"/>
        </w:rPr>
      </w:r>
    </w:p>
    <w:p>
      <w:pPr>
        <w:spacing w:after="0" w:line="347" w:lineRule="exact"/>
        <w:jc w:val="left"/>
        <w:rPr>
          <w:rFonts w:ascii="Times New Roman" w:hAnsi="Times New Roman" w:cs="Times New Roman" w:eastAsia="Times New Roman"/>
          <w:sz w:val="62"/>
          <w:szCs w:val="62"/>
        </w:rPr>
        <w:sectPr>
          <w:type w:val="continuous"/>
          <w:pgSz w:w="12240" w:h="15840"/>
          <w:pgMar w:top="400" w:bottom="0" w:left="1720" w:right="0"/>
          <w:cols w:num="3" w:equalWidth="0">
            <w:col w:w="3788" w:space="40"/>
            <w:col w:w="2827" w:space="40"/>
            <w:col w:w="3825"/>
          </w:cols>
        </w:sectPr>
      </w:pPr>
    </w:p>
    <w:p>
      <w:pPr>
        <w:tabs>
          <w:tab w:pos="3337" w:val="left" w:leader="none"/>
          <w:tab w:pos="5763" w:val="left" w:leader="none"/>
        </w:tabs>
        <w:spacing w:line="397" w:lineRule="exact"/>
        <w:ind w:left="490" w:right="0" w:firstLine="0"/>
        <w:jc w:val="center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color w:val="4D50A5"/>
          <w:spacing w:val="0"/>
          <w:w w:val="110"/>
          <w:position w:val="9"/>
          <w:sz w:val="7"/>
          <w:szCs w:val="7"/>
        </w:rPr>
        <w:t>V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10"/>
          <w:position w:val="9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0"/>
          <w:sz w:val="38"/>
          <w:szCs w:val="38"/>
        </w:rPr>
        <w:t>........-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color w:val="4D50A5"/>
          <w:spacing w:val="0"/>
          <w:w w:val="140"/>
          <w:position w:val="2"/>
          <w:sz w:val="41"/>
          <w:szCs w:val="4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1"/>
          <w:szCs w:val="41"/>
        </w:rPr>
      </w:r>
    </w:p>
    <w:p>
      <w:pPr>
        <w:tabs>
          <w:tab w:pos="2905" w:val="left" w:leader="none"/>
          <w:tab w:pos="6078" w:val="left" w:leader="none"/>
          <w:tab w:pos="7417" w:val="left" w:leader="none"/>
        </w:tabs>
        <w:spacing w:line="376" w:lineRule="exact"/>
        <w:ind w:left="35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242326"/>
          <w:spacing w:val="222"/>
          <w:w w:val="65"/>
          <w:position w:val="1"/>
          <w:sz w:val="39"/>
          <w:szCs w:val="3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9"/>
          <w:szCs w:val="39"/>
        </w:rPr>
        <w:t>05c.a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7"/>
          <w:w w:val="65"/>
          <w:position w:val="1"/>
          <w:sz w:val="39"/>
          <w:szCs w:val="3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65"/>
          <w:position w:val="1"/>
          <w:sz w:val="39"/>
          <w:szCs w:val="39"/>
        </w:rPr>
        <w:t>y-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35"/>
          <w:w w:val="65"/>
          <w:position w:val="1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2"/>
          <w:szCs w:val="32"/>
        </w:rPr>
        <w:t>Ar_íY\a..Mo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65"/>
          <w:position w:val="1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85"/>
          <w:position w:val="1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14"/>
          <w:w w:val="85"/>
          <w:position w:val="1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A8A8CA"/>
          <w:spacing w:val="-40"/>
          <w:w w:val="85"/>
          <w:position w:val="1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0"/>
          <w:w w:val="85"/>
          <w:position w:val="1"/>
          <w:sz w:val="32"/>
          <w:szCs w:val="32"/>
        </w:rPr>
        <w:t>,2</w:t>
      </w:r>
      <w:r>
        <w:rPr>
          <w:rFonts w:ascii="Times New Roman" w:hAnsi="Times New Roman" w:cs="Times New Roman" w:eastAsia="Times New Roman"/>
          <w:b w:val="0"/>
          <w:bCs w:val="0"/>
          <w:color w:val="6469B5"/>
          <w:spacing w:val="-31"/>
          <w:w w:val="85"/>
          <w:position w:val="1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85"/>
          <w:position w:val="-1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4D50A5"/>
          <w:spacing w:val="2"/>
          <w:w w:val="85"/>
          <w:position w:val="-1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5"/>
          <w:position w:val="-1"/>
          <w:sz w:val="15"/>
          <w:szCs w:val="15"/>
        </w:rPr>
        <w:t>&lt;;of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5"/>
          <w:position w:val="-1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30"/>
          <w:w w:val="85"/>
          <w:position w:val="-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185"/>
          <w:spacing w:val="15"/>
          <w:w w:val="85"/>
          <w:position w:val="-1"/>
          <w:sz w:val="29"/>
          <w:szCs w:val="29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85"/>
          <w:position w:val="-1"/>
          <w:sz w:val="24"/>
          <w:szCs w:val="24"/>
        </w:rPr>
        <w:t>rrrol't'bJl</w:t>
      </w:r>
      <w:r>
        <w:rPr>
          <w:rFonts w:ascii="Arial" w:hAnsi="Arial" w:cs="Arial" w:eastAsia="Arial"/>
          <w:b w:val="0"/>
          <w:bCs w:val="0"/>
          <w:i w:val="0"/>
          <w:color w:val="4D50A5"/>
          <w:spacing w:val="0"/>
          <w:w w:val="85"/>
          <w:position w:val="-1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CA"/>
          <w:spacing w:val="0"/>
          <w:w w:val="85"/>
          <w:position w:val="-1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A8CA"/>
          <w:spacing w:val="37"/>
          <w:w w:val="85"/>
          <w:position w:val="-1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-1"/>
          <w:sz w:val="32"/>
          <w:szCs w:val="32"/>
        </w:rPr>
        <w:t>t10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-1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0"/>
          <w:sz w:val="26"/>
          <w:szCs w:val="26"/>
        </w:rPr>
        <w:t>Aff!')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95"/>
          <w:position w:val="0"/>
          <w:sz w:val="26"/>
          <w:szCs w:val="2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28"/>
          <w:w w:val="95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BC"/>
          <w:spacing w:val="-18"/>
          <w:w w:val="85"/>
          <w:position w:val="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5"/>
          <w:position w:val="0"/>
          <w:sz w:val="26"/>
          <w:szCs w:val="26"/>
        </w:rPr>
        <w:t>_fun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2992" w:val="left" w:leader="none"/>
          <w:tab w:pos="3780" w:val="left" w:leader="none"/>
          <w:tab w:pos="7086" w:val="left" w:leader="none"/>
        </w:tabs>
        <w:spacing w:line="517" w:lineRule="exact"/>
        <w:ind w:left="48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0"/>
          <w:w w:val="140"/>
          <w:position w:val="5"/>
          <w:sz w:val="37"/>
          <w:szCs w:val="37"/>
        </w:rPr>
        <w:t>:J¿;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-59"/>
          <w:w w:val="140"/>
          <w:position w:val="5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/>
          <w:color w:val="6469B5"/>
          <w:spacing w:val="0"/>
          <w:w w:val="140"/>
          <w:position w:val="5"/>
          <w:sz w:val="27"/>
          <w:szCs w:val="27"/>
        </w:rPr>
        <w:t>J;.uH</w:t>
      </w:r>
      <w:r>
        <w:rPr>
          <w:rFonts w:ascii="Arial" w:hAnsi="Arial" w:cs="Arial" w:eastAsia="Arial"/>
          <w:b w:val="0"/>
          <w:bCs w:val="0"/>
          <w:i/>
          <w:color w:val="6469B5"/>
          <w:spacing w:val="-50"/>
          <w:w w:val="140"/>
          <w:position w:val="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6469B5"/>
          <w:spacing w:val="0"/>
          <w:w w:val="140"/>
          <w:position w:val="5"/>
          <w:sz w:val="27"/>
          <w:szCs w:val="27"/>
        </w:rPr>
        <w:t>t/</w:t>
      </w:r>
      <w:r>
        <w:rPr>
          <w:rFonts w:ascii="Arial" w:hAnsi="Arial" w:cs="Arial" w:eastAsia="Arial"/>
          <w:b w:val="0"/>
          <w:bCs w:val="0"/>
          <w:i/>
          <w:color w:val="6469B5"/>
          <w:spacing w:val="0"/>
          <w:w w:val="140"/>
          <w:position w:val="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75"/>
          <w:position w:val="5"/>
          <w:sz w:val="47"/>
          <w:szCs w:val="47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75"/>
          <w:position w:val="5"/>
          <w:sz w:val="47"/>
          <w:szCs w:val="4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40"/>
          <w:position w:val="2"/>
          <w:sz w:val="18"/>
          <w:szCs w:val="18"/>
        </w:rPr>
        <w:t>::;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9"/>
          <w:w w:val="140"/>
          <w:position w:val="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-154"/>
          <w:w w:val="140"/>
          <w:position w:val="2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0"/>
          <w:w w:val="140"/>
          <w:position w:val="2"/>
          <w:sz w:val="18"/>
          <w:szCs w:val="18"/>
        </w:rPr>
        <w:t>CJ-4;l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16"/>
          <w:w w:val="140"/>
          <w:position w:val="2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0"/>
          <w:w w:val="140"/>
          <w:position w:val="2"/>
          <w:sz w:val="18"/>
          <w:szCs w:val="18"/>
        </w:rPr>
        <w:t>l¡.t-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11"/>
          <w:w w:val="140"/>
          <w:position w:val="2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>/o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-14"/>
          <w:w w:val="110"/>
          <w:position w:val="0"/>
          <w:sz w:val="26"/>
          <w:szCs w:val="26"/>
        </w:rPr>
        <w:t>k</w:t>
      </w:r>
      <w:r>
        <w:rPr>
          <w:rFonts w:ascii="Courier New" w:hAnsi="Courier New" w:cs="Courier New" w:eastAsia="Courier New"/>
          <w:b w:val="0"/>
          <w:bCs w:val="0"/>
          <w:i/>
          <w:color w:val="9595C8"/>
          <w:spacing w:val="-61"/>
          <w:w w:val="110"/>
          <w:position w:val="0"/>
          <w:sz w:val="26"/>
          <w:szCs w:val="26"/>
        </w:rPr>
        <w:t>í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>Jortv</w:t>
      </w:r>
      <w:r>
        <w:rPr>
          <w:rFonts w:ascii="Courier New" w:hAnsi="Courier New" w:cs="Courier New" w:eastAsia="Courier New"/>
          <w:b w:val="0"/>
          <w:bCs w:val="0"/>
          <w:i/>
          <w:color w:val="7C7EBC"/>
          <w:spacing w:val="0"/>
          <w:w w:val="110"/>
          <w:position w:val="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40"/>
          <w:position w:val="1"/>
          <w:sz w:val="15"/>
          <w:szCs w:val="15"/>
        </w:rPr>
        <w:t>1-()</w:t>
      </w: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140"/>
          <w:position w:val="1"/>
          <w:sz w:val="15"/>
          <w:szCs w:val="15"/>
        </w:rPr>
        <w:t>-.LrJ/.At'--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5506" w:val="left" w:leader="none"/>
          <w:tab w:pos="8202" w:val="left" w:leader="none"/>
        </w:tabs>
        <w:spacing w:line="574" w:lineRule="exact" w:before="2"/>
        <w:ind w:left="351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/>
        <w:pict>
          <v:shape style="position:absolute;margin-left:490.924286pt;margin-top:12.000291pt;width:10.43955pt;height:27.5pt;mso-position-horizontal-relative:page;mso-position-vertical-relative:paragraph;z-index:-743" type="#_x0000_t202" filled="f" stroked="f">
            <v:textbox inset="0,0,0,0">
              <w:txbxContent>
                <w:p>
                  <w:pPr>
                    <w:spacing w:line="5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D50A5"/>
                      <w:spacing w:val="0"/>
                      <w:w w:val="110"/>
                      <w:sz w:val="55"/>
                      <w:szCs w:val="5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55"/>
                      <w:szCs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70"/>
          <w:position w:val="1"/>
          <w:sz w:val="51"/>
          <w:szCs w:val="51"/>
        </w:rPr>
        <w:t>bo..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0"/>
          <w:w w:val="70"/>
          <w:position w:val="1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6"/>
          <w:w w:val="80"/>
          <w:position w:val="1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80"/>
          <w:position w:val="1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0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24185"/>
          <w:spacing w:val="1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0"/>
          <w:w w:val="80"/>
          <w:position w:val="1"/>
          <w:sz w:val="24"/>
          <w:szCs w:val="24"/>
        </w:rPr>
        <w:t>tr: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18"/>
          <w:w w:val="80"/>
          <w:position w:val="1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0"/>
          <w:w w:val="8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-13"/>
          <w:w w:val="8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50A5"/>
          <w:spacing w:val="-36"/>
          <w:w w:val="105"/>
          <w:position w:val="1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D50A5"/>
          <w:spacing w:val="0"/>
          <w:w w:val="105"/>
          <w:position w:val="1"/>
          <w:sz w:val="36"/>
          <w:szCs w:val="36"/>
        </w:rPr>
        <w:t>J-</w:t>
      </w:r>
      <w:r>
        <w:rPr>
          <w:rFonts w:ascii="Arial" w:hAnsi="Arial" w:cs="Arial" w:eastAsia="Arial"/>
          <w:b w:val="0"/>
          <w:bCs w:val="0"/>
          <w:color w:val="4D50A5"/>
          <w:spacing w:val="-53"/>
          <w:w w:val="105"/>
          <w:position w:val="1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4D50A5"/>
          <w:spacing w:val="9"/>
          <w:w w:val="160"/>
          <w:position w:val="1"/>
          <w:sz w:val="36"/>
          <w:szCs w:val="36"/>
        </w:rPr>
        <w:t>-</w:t>
      </w:r>
      <w:r>
        <w:rPr>
          <w:rFonts w:ascii="Arial" w:hAnsi="Arial" w:cs="Arial" w:eastAsia="Arial"/>
          <w:b w:val="0"/>
          <w:bCs w:val="0"/>
          <w:i/>
          <w:color w:val="424185"/>
          <w:spacing w:val="0"/>
          <w:w w:val="160"/>
          <w:position w:val="1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/>
          <w:color w:val="424185"/>
          <w:spacing w:val="4"/>
          <w:w w:val="160"/>
          <w:position w:val="1"/>
          <w:sz w:val="13"/>
          <w:szCs w:val="13"/>
        </w:rPr>
        <w:t>&gt;</w:t>
      </w:r>
      <w:r>
        <w:rPr>
          <w:rFonts w:ascii="Arial" w:hAnsi="Arial" w:cs="Arial" w:eastAsia="Arial"/>
          <w:b w:val="0"/>
          <w:bCs w:val="0"/>
          <w:i/>
          <w:color w:val="4D50A5"/>
          <w:spacing w:val="0"/>
          <w:w w:val="160"/>
          <w:position w:val="1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/>
          <w:color w:val="4D50A5"/>
          <w:spacing w:val="-32"/>
          <w:w w:val="160"/>
          <w:position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105"/>
          <w:position w:val="1"/>
          <w:sz w:val="15"/>
          <w:szCs w:val="15"/>
        </w:rPr>
        <w:t>W1/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-22"/>
          <w:w w:val="105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C8"/>
          <w:spacing w:val="-14"/>
          <w:w w:val="105"/>
          <w:position w:val="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9B5"/>
          <w:spacing w:val="0"/>
          <w:w w:val="105"/>
          <w:position w:val="1"/>
          <w:sz w:val="15"/>
          <w:szCs w:val="15"/>
        </w:rPr>
        <w:t>VD7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9B5"/>
          <w:spacing w:val="37"/>
          <w:w w:val="105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70"/>
          <w:position w:val="1"/>
          <w:sz w:val="54"/>
          <w:szCs w:val="54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70"/>
          <w:position w:val="1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5"/>
          <w:szCs w:val="35"/>
        </w:rPr>
        <w:t>LC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6"/>
          <w:w w:val="80"/>
          <w:position w:val="2"/>
          <w:sz w:val="35"/>
          <w:szCs w:val="3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1"/>
          <w:szCs w:val="31"/>
        </w:rPr>
        <w:t>n-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1"/>
          <w:w w:val="80"/>
          <w:position w:val="2"/>
          <w:sz w:val="31"/>
          <w:szCs w:val="31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EBC"/>
          <w:spacing w:val="-18"/>
          <w:w w:val="80"/>
          <w:position w:val="2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80"/>
          <w:position w:val="2"/>
          <w:sz w:val="31"/>
          <w:szCs w:val="31"/>
        </w:rPr>
        <w:t>s-ruJ&lt;l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42"/>
          <w:w w:val="80"/>
          <w:position w:val="2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2"/>
          <w:szCs w:val="32"/>
        </w:rPr>
        <w:t>R.n.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1"/>
          <w:w w:val="80"/>
          <w:position w:val="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0"/>
          <w:w w:val="80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469B5"/>
          <w:spacing w:val="-48"/>
          <w:w w:val="80"/>
          <w:position w:val="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0"/>
          <w:szCs w:val="30"/>
        </w:rPr>
        <w:t>clw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80"/>
          <w:position w:val="0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 w:val="0"/>
          <w:color w:val="6469B5"/>
          <w:spacing w:val="0"/>
          <w:w w:val="60"/>
          <w:position w:val="0"/>
          <w:sz w:val="40"/>
          <w:szCs w:val="40"/>
        </w:rPr>
        <w:t>e,.."""</w:t>
      </w:r>
      <w:r>
        <w:rPr>
          <w:rFonts w:ascii="Arial" w:hAnsi="Arial" w:cs="Arial" w:eastAsia="Arial"/>
          <w:b w:val="0"/>
          <w:bCs w:val="0"/>
          <w:i w:val="0"/>
          <w:color w:val="6469B5"/>
          <w:spacing w:val="-37"/>
          <w:w w:val="60"/>
          <w:position w:val="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50A5"/>
          <w:spacing w:val="0"/>
          <w:w w:val="60"/>
          <w:position w:val="0"/>
          <w:sz w:val="49"/>
          <w:szCs w:val="4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9"/>
          <w:szCs w:val="49"/>
        </w:rPr>
      </w:r>
    </w:p>
    <w:p>
      <w:pPr>
        <w:spacing w:line="158" w:lineRule="exact"/>
        <w:ind w:left="16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4D50A5"/>
          <w:spacing w:val="0"/>
          <w:w w:val="155"/>
          <w:sz w:val="20"/>
          <w:szCs w:val="20"/>
        </w:rPr>
        <w:t>"''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0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9595C8"/>
          <w:spacing w:val="0"/>
          <w:w w:val="70"/>
          <w:position w:val="7"/>
          <w:sz w:val="35"/>
          <w:szCs w:val="3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595C8"/>
          <w:spacing w:val="47"/>
          <w:w w:val="70"/>
          <w:position w:val="7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50A5"/>
          <w:spacing w:val="0"/>
          <w:w w:val="70"/>
          <w:position w:val="0"/>
          <w:sz w:val="39"/>
          <w:szCs w:val="39"/>
        </w:rPr>
        <w:t>Rose"-\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400" w:bottom="0" w:left="1720" w:right="0"/>
          <w:cols w:num="2" w:equalWidth="0">
            <w:col w:w="8945" w:space="40"/>
            <w:col w:w="153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.847759pt;margin-top:27.347012pt;width:4.020093pt;height:340.473816pt;mso-position-horizontal-relative:page;mso-position-vertical-relative:page;z-index:-746" coordorigin="97,547" coordsize="80,6809">
            <v:group style="position:absolute;left:111;top:561;width:2;height:3700" coordorigin="111,561" coordsize="2,3700">
              <v:shape style="position:absolute;left:111;top:561;width:2;height:3700" coordorigin="111,561" coordsize="0,3700" path="m111,4261l111,561e" filled="f" stroked="t" strokeweight="1.418856pt" strokecolor="#D4D4D8">
                <v:path arrowok="t"/>
              </v:shape>
            </v:group>
            <v:group style="position:absolute;left:130;top:737;width:2;height:5026" coordorigin="130,737" coordsize="2,5026">
              <v:shape style="position:absolute;left:130;top:737;width:2;height:5026" coordorigin="130,737" coordsize="0,5026" path="m130,5763l130,737e" filled="f" stroked="t" strokeweight="1.418856pt" strokecolor="#D4D4D8">
                <v:path arrowok="t"/>
              </v:shape>
            </v:group>
            <v:group style="position:absolute;left:149;top:2577;width:2;height:4765" coordorigin="149,2577" coordsize="2,4765">
              <v:shape style="position:absolute;left:149;top:2577;width:2;height:4765" coordorigin="149,2577" coordsize="0,4765" path="m149,7342l149,2577e" filled="f" stroked="t" strokeweight="1.418856pt" strokecolor="#CFCFD4">
                <v:path arrowok="t"/>
              </v:shape>
            </v:group>
            <v:group style="position:absolute;left:166;top:6020;width:2;height:1322" coordorigin="166,6020" coordsize="2,1322">
              <v:shape style="position:absolute;left:166;top:6020;width:2;height:1322" coordorigin="166,6020" coordsize="0,1322" path="m166,7342l166,6020e" filled="f" stroked="t" strokeweight="1.18238pt" strokecolor="#CFCFD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631376pt;margin-top:396.360474pt;width:4.374802pt;height:369.956856pt;mso-position-horizontal-relative:page;mso-position-vertical-relative:page;z-index:-745" coordorigin="173,7927" coordsize="87,7399">
            <v:group style="position:absolute;left:225;top:10766;width:2;height:4299" coordorigin="225,10766" coordsize="2,4299">
              <v:shape style="position:absolute;left:225;top:10766;width:2;height:4299" coordorigin="225,10766" coordsize="0,4299" path="m225,15065l225,10766e" filled="f" stroked="t" strokeweight="1.418856pt" strokecolor="#D4CFD4">
                <v:path arrowok="t"/>
              </v:shape>
            </v:group>
            <v:group style="position:absolute;left:187;top:7941;width:2;height:3852" coordorigin="187,7941" coordsize="2,3852">
              <v:shape style="position:absolute;left:187;top:7941;width:2;height:3852" coordorigin="187,7941" coordsize="0,3852" path="m187,11793l187,7941e" filled="f" stroked="t" strokeweight="1.418856pt" strokecolor="#CFCFD4">
                <v:path arrowok="t"/>
              </v:shape>
            </v:group>
            <v:group style="position:absolute;left:206;top:8854;width:2;height:4784" coordorigin="206,8854" coordsize="2,4784">
              <v:shape style="position:absolute;left:206;top:8854;width:2;height:4784" coordorigin="206,8854" coordsize="0,4784" path="m206,13638l206,8854e" filled="f" stroked="t" strokeweight="1.418856pt" strokecolor="#CFCFD4">
                <v:path arrowok="t"/>
              </v:shape>
            </v:group>
            <v:group style="position:absolute;left:246;top:13676;width:2;height:1636" coordorigin="246,13676" coordsize="2,1636">
              <v:shape style="position:absolute;left:246;top:13676;width:2;height:1636" coordorigin="246,13676" coordsize="0,1636" path="m246,15312l246,13676e" filled="f" stroked="t" strokeweight="1.418856pt" strokecolor="#D4D4D4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5"/>
        <w:ind w:left="0" w:right="808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C7EBC"/>
          <w:spacing w:val="0"/>
          <w:w w:val="5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400" w:bottom="0" w:left="1720" w:right="0"/>
        </w:sectPr>
      </w:pPr>
    </w:p>
    <w:p>
      <w:pPr>
        <w:spacing w:before="51"/>
        <w:ind w:left="11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50"/>
          <w:sz w:val="33"/>
          <w:szCs w:val="3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5"/>
        <w:ind w:left="14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181818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181818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181818"/>
          <w:spacing w:val="-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27</w:t>
      </w:r>
      <w:r>
        <w:rPr>
          <w:rFonts w:ascii="Arial" w:hAnsi="Arial" w:cs="Arial" w:eastAsia="Arial"/>
          <w:b w:val="0"/>
          <w:bCs w:val="0"/>
          <w:color w:val="181818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-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OCTUBRE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81818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738" w:val="left" w:leader="none"/>
          <w:tab w:pos="6549" w:val="left" w:leader="none"/>
          <w:tab w:pos="8064" w:val="left" w:leader="none"/>
        </w:tabs>
        <w:ind w:left="15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93.120003pt;margin-top:10.620389pt;width:492.48pt;height:563.52pt;mso-position-horizontal-relative:page;mso-position-vertical-relative:paragraph;z-index:-742" coordorigin="1862,212" coordsize="9850,11270">
            <v:shape style="position:absolute;left:1862;top:212;width:9850;height:11270" type="#_x0000_t75">
              <v:imagedata r:id="rId40" o:title=""/>
            </v:shape>
            <v:group style="position:absolute;left:5703;top:11419;width:1101;height:2" coordorigin="5703,11419" coordsize="1101,2">
              <v:shape style="position:absolute;left:5703;top:11419;width:1101;height:2" coordorigin="5703,11419" coordsize="1101,0" path="m5703,11419l6804,11419e" filled="f" stroked="t" strokeweight=".47645pt" strokecolor="#545454">
                <v:path arrowok="t"/>
              </v:shape>
            </v:group>
            <v:group style="position:absolute;left:6713;top:11428;width:3935;height:2" coordorigin="6713,11428" coordsize="3935,2">
              <v:shape style="position:absolute;left:6713;top:11428;width:3935;height:2" coordorigin="6713,11428" coordsize="3935,0" path="m6713,11428l10649,11428e" filled="f" stroked="t" strokeweight=".47645pt" strokecolor="#5B5B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6.481117pt;margin-top:-1.098231pt;width:436.66638pt;height:.1pt;mso-position-horizontal-relative:page;mso-position-vertical-relative:paragraph;z-index:-740" coordorigin="1930,-22" coordsize="8733,2">
            <v:shape style="position:absolute;left:1930;top:-22;width:8733;height:2" coordorigin="1930,-22" coordsize="8733,0" path="m1930,-22l10663,-22e" filled="f" stroked="t" strokeweight=".47645pt" strokecolor="#4B4B4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LOC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95"/>
          <w:position w:val="1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5"/>
          <w:position w:val="1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95"/>
          <w:position w:val="1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position w:val="1"/>
          <w:sz w:val="19"/>
          <w:szCs w:val="19"/>
        </w:rPr>
        <w:t>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0403" w:val="left" w:leader="none"/>
        </w:tabs>
        <w:spacing w:before="65"/>
        <w:ind w:left="1484" w:right="0" w:firstLine="0"/>
        <w:jc w:val="left"/>
        <w:rPr>
          <w:rFonts w:ascii="Courier New" w:hAnsi="Courier New" w:cs="Courier New" w:eastAsia="Courier New"/>
          <w:sz w:val="36"/>
          <w:szCs w:val="36"/>
        </w:rPr>
      </w:pPr>
      <w:r>
        <w:rPr>
          <w:rFonts w:ascii="Courier New" w:hAnsi="Courier New" w:cs="Courier New" w:eastAsia="Courier New"/>
          <w:b w:val="0"/>
          <w:bCs w:val="0"/>
          <w:i/>
          <w:color w:val="7477A1"/>
          <w:spacing w:val="0"/>
          <w:w w:val="180"/>
          <w:sz w:val="36"/>
          <w:szCs w:val="36"/>
        </w:rPr>
        <w:t>L</w:t>
      </w:r>
      <w:r>
        <w:rPr>
          <w:rFonts w:ascii="Courier New" w:hAnsi="Courier New" w:cs="Courier New" w:eastAsia="Courier New"/>
          <w:b w:val="0"/>
          <w:bCs w:val="0"/>
          <w:i/>
          <w:color w:val="7477A1"/>
          <w:spacing w:val="0"/>
          <w:w w:val="180"/>
          <w:sz w:val="36"/>
          <w:szCs w:val="36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6E70C3"/>
          <w:spacing w:val="0"/>
          <w:w w:val="140"/>
          <w:sz w:val="36"/>
          <w:szCs w:val="36"/>
        </w:rPr>
        <w:t>e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36"/>
          <w:szCs w:val="36"/>
        </w:rPr>
        <w:sectPr>
          <w:pgSz w:w="12240" w:h="15840"/>
          <w:pgMar w:top="500" w:bottom="280" w:left="540" w:right="320"/>
        </w:sectPr>
      </w:pP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tabs>
          <w:tab w:pos="7690" w:val="left" w:leader="none"/>
        </w:tabs>
        <w:ind w:left="4251" w:right="0"/>
        <w:jc w:val="left"/>
      </w:pPr>
      <w:r>
        <w:rPr>
          <w:b w:val="0"/>
          <w:bCs w:val="0"/>
          <w:color w:val="414262"/>
          <w:spacing w:val="0"/>
          <w:w w:val="170"/>
        </w:rPr>
        <w:t>-w</w:t>
      </w:r>
      <w:r>
        <w:rPr>
          <w:b w:val="0"/>
          <w:bCs w:val="0"/>
          <w:color w:val="414262"/>
          <w:spacing w:val="0"/>
          <w:w w:val="170"/>
        </w:rPr>
        <w:tab/>
      </w:r>
      <w:r>
        <w:rPr>
          <w:b w:val="0"/>
          <w:bCs w:val="0"/>
          <w:color w:val="414262"/>
          <w:spacing w:val="0"/>
          <w:w w:val="155"/>
        </w:rPr>
        <w:t>Yr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32" w:lineRule="exact"/>
        <w:ind w:left="2120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spacing w:val="0"/>
          <w:w w:val="2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8387CA"/>
          <w:spacing w:val="0"/>
          <w:w w:val="215"/>
          <w:sz w:val="40"/>
          <w:szCs w:val="40"/>
        </w:rPr>
        <w:t>fas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after="0" w:line="432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2240" w:h="15840"/>
          <w:pgMar w:top="400" w:bottom="0" w:left="540" w:right="320"/>
          <w:cols w:num="2" w:equalWidth="0">
            <w:col w:w="8106" w:space="40"/>
            <w:col w:w="323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9.290775pt;margin-top:3.58263pt;width:.1pt;height:743.51507pt;mso-position-horizontal-relative:page;mso-position-vertical-relative:page;z-index:-741" coordorigin="186,72" coordsize="2,14870">
            <v:shape style="position:absolute;left:186;top:72;width:2;height:14870" coordorigin="186,72" coordsize="0,14870" path="m186,14942l186,72e" filled="f" stroked="t" strokeweight="1.191125pt" strokecolor="#D4D4D4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029" w:val="left" w:leader="none"/>
          <w:tab w:pos="6638" w:val="left" w:leader="none"/>
        </w:tabs>
        <w:spacing w:before="46"/>
        <w:ind w:left="1313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100"/>
          <w:sz w:val="11"/>
          <w:szCs w:val="11"/>
        </w:rPr>
        <w:t>-j-=--"""""""--+-.&lt;.++-'""'-------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-9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100"/>
          <w:sz w:val="11"/>
          <w:szCs w:val="11"/>
        </w:rPr>
        <w:t>.J.-..-J...q--t'J+-f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10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0"/>
          <w:w w:val="285"/>
          <w:sz w:val="11"/>
          <w:szCs w:val="11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-45"/>
          <w:w w:val="2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680"/>
          <w:spacing w:val="-33"/>
          <w:w w:val="100"/>
          <w:sz w:val="42"/>
          <w:szCs w:val="4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0"/>
          <w:w w:val="100"/>
          <w:sz w:val="42"/>
          <w:szCs w:val="4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-25"/>
          <w:w w:val="100"/>
          <w:sz w:val="42"/>
          <w:szCs w:val="4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680"/>
          <w:spacing w:val="-14"/>
          <w:w w:val="100"/>
          <w:sz w:val="42"/>
          <w:szCs w:val="4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0"/>
          <w:w w:val="100"/>
          <w:sz w:val="42"/>
          <w:szCs w:val="42"/>
        </w:rPr>
        <w:t>Jr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69E"/>
          <w:spacing w:val="-57"/>
          <w:w w:val="100"/>
          <w:sz w:val="42"/>
          <w:szCs w:val="4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A"/>
          <w:spacing w:val="0"/>
          <w:w w:val="100"/>
          <w:sz w:val="42"/>
          <w:szCs w:val="4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387CA"/>
          <w:spacing w:val="36"/>
          <w:w w:val="100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3"/>
          <w:w w:val="45"/>
          <w:sz w:val="34"/>
          <w:szCs w:val="3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0"/>
          <w:w w:val="45"/>
          <w:sz w:val="34"/>
          <w:szCs w:val="34"/>
        </w:rPr>
        <w:t>cr</w:t>
      </w:r>
      <w:r>
        <w:rPr>
          <w:rFonts w:ascii="Times New Roman" w:hAnsi="Times New Roman" w:cs="Times New Roman" w:eastAsia="Times New Roman"/>
          <w:b w:val="0"/>
          <w:bCs w:val="0"/>
          <w:i/>
          <w:color w:val="62669E"/>
          <w:spacing w:val="-31"/>
          <w:w w:val="45"/>
          <w:sz w:val="34"/>
          <w:szCs w:val="3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>_;_¡¿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80"/>
          <w:sz w:val="34"/>
          <w:szCs w:val="34"/>
        </w:rPr>
        <w:t>'-I---f--1-L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17"/>
          <w:w w:val="80"/>
          <w:sz w:val="34"/>
          <w:szCs w:val="3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80"/>
          <w:sz w:val="34"/>
          <w:szCs w:val="34"/>
        </w:rPr>
        <w:t>,¿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  <w:u w:val="single" w:color="53557F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-15"/>
          <w:w w:val="80"/>
          <w:sz w:val="34"/>
          <w:szCs w:val="3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45"/>
          <w:sz w:val="34"/>
          <w:szCs w:val="34"/>
          <w:u w:val="none"/>
        </w:rPr>
        <w:t>¡....L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38"/>
          <w:w w:val="45"/>
          <w:sz w:val="34"/>
          <w:szCs w:val="3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45"/>
          <w:sz w:val="34"/>
          <w:szCs w:val="34"/>
          <w:u w:val="none"/>
        </w:rPr>
        <w:t>J....L..!._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0"/>
          <w:w w:val="45"/>
          <w:sz w:val="34"/>
          <w:szCs w:val="3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262"/>
          <w:spacing w:val="32"/>
          <w:w w:val="45"/>
          <w:sz w:val="34"/>
          <w:szCs w:val="3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680"/>
          <w:spacing w:val="0"/>
          <w:w w:val="80"/>
          <w:sz w:val="34"/>
          <w:szCs w:val="34"/>
          <w:u w:val="none"/>
        </w:rPr>
        <w:t>¡._v-...,r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  <w:u w:val="none"/>
        </w:rPr>
      </w:r>
    </w:p>
    <w:p>
      <w:pPr>
        <w:tabs>
          <w:tab w:pos="4475" w:val="left" w:leader="none"/>
          <w:tab w:pos="5002" w:val="left" w:leader="none"/>
        </w:tabs>
        <w:spacing w:before="49"/>
        <w:ind w:left="137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</w:rPr>
        <w:t>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single" w:color="373737"/>
        </w:rPr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single" w:color="373737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250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56565D"/>
          <w:spacing w:val="0"/>
          <w:w w:val="110"/>
          <w:sz w:val="7"/>
          <w:szCs w:val="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56565D"/>
          <w:spacing w:val="-10"/>
          <w:w w:val="110"/>
          <w:sz w:val="7"/>
          <w:szCs w:val="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95"/>
          <w:sz w:val="7"/>
          <w:szCs w:val="7"/>
          <w:u w:val="none"/>
        </w:rPr>
        <w:t>...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383838"/>
          <w:spacing w:val="0"/>
          <w:w w:val="99"/>
          <w:sz w:val="7"/>
          <w:szCs w:val="7"/>
          <w:u w:val="single" w:color="373737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7"/>
          <w:szCs w:val="7"/>
          <w:u w:val="single" w:color="373737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7"/>
          <w:szCs w:val="7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  <w:u w:val="none"/>
        </w:rPr>
      </w:r>
    </w:p>
    <w:sectPr>
      <w:type w:val="continuous"/>
      <w:pgSz w:w="12240" w:h="15840"/>
      <w:pgMar w:top="400" w:bottom="0" w:left="5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•"/>
      <w:lvlJc w:val="left"/>
      <w:pPr>
        <w:ind w:hanging="172"/>
      </w:pPr>
      <w:rPr>
        <w:rFonts w:hint="default" w:ascii="Arial" w:hAnsi="Arial" w:eastAsia="Arial"/>
        <w:color w:val="606060"/>
        <w:w w:val="140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164"/>
      </w:pPr>
      <w:rPr>
        <w:rFonts w:hint="default" w:ascii="Arial" w:hAnsi="Arial" w:eastAsia="Arial"/>
        <w:color w:val="5D5D5B"/>
        <w:w w:val="14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69"/>
      </w:pPr>
      <w:rPr>
        <w:rFonts w:hint="default" w:ascii="Arial" w:hAnsi="Arial" w:eastAsia="Arial"/>
        <w:color w:val="5D5D5B"/>
        <w:w w:val="145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o"/>
      <w:lvlJc w:val="left"/>
      <w:pPr>
        <w:ind w:hanging="1484"/>
      </w:pPr>
      <w:rPr>
        <w:rFonts w:hint="default" w:ascii="Times New Roman" w:hAnsi="Times New Roman" w:eastAsia="Times New Roman"/>
        <w:color w:val="8589C6"/>
        <w:w w:val="121"/>
        <w:sz w:val="22"/>
        <w:szCs w:val="22"/>
      </w:rPr>
    </w:lvl>
    <w:lvl w:ilvl="1">
      <w:start w:val="1"/>
      <w:numFmt w:val="bullet"/>
      <w:lvlText w:val="•"/>
      <w:lvlJc w:val="left"/>
      <w:pPr>
        <w:ind w:hanging="170"/>
      </w:pPr>
      <w:rPr>
        <w:rFonts w:hint="default" w:ascii="Arial" w:hAnsi="Arial" w:eastAsia="Arial"/>
        <w:color w:val="5E5E5D"/>
        <w:w w:val="138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268"/>
    </w:pPr>
    <w:rPr>
      <w:rFonts w:ascii="Arial" w:hAnsi="Arial" w:eastAsia="Arial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4040"/>
      <w:outlineLvl w:val="2"/>
    </w:pPr>
    <w:rPr>
      <w:rFonts w:ascii="Arial" w:hAnsi="Arial" w:eastAsia="Arial"/>
      <w:b/>
      <w:bCs/>
      <w:sz w:val="29"/>
      <w:szCs w:val="29"/>
    </w:rPr>
  </w:style>
  <w:style w:styleId="Heading3" w:type="paragraph">
    <w:name w:val="Heading 3"/>
    <w:basedOn w:val="Normal"/>
    <w:uiPriority w:val="1"/>
    <w:qFormat/>
    <w:pPr>
      <w:spacing w:before="12"/>
      <w:ind w:left="273"/>
      <w:outlineLvl w:val="3"/>
    </w:pPr>
    <w:rPr>
      <w:rFonts w:ascii="Arial" w:hAnsi="Arial" w:eastAsia="Arial"/>
      <w:i/>
      <w:sz w:val="24"/>
      <w:szCs w:val="24"/>
    </w:rPr>
  </w:style>
  <w:style w:styleId="Heading4" w:type="paragraph">
    <w:name w:val="Heading 4"/>
    <w:basedOn w:val="Normal"/>
    <w:uiPriority w:val="1"/>
    <w:qFormat/>
    <w:pPr>
      <w:ind w:left="166"/>
      <w:outlineLvl w:val="4"/>
    </w:pPr>
    <w:rPr>
      <w:rFonts w:ascii="Courier New" w:hAnsi="Courier New" w:eastAsia="Courier New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image" Target="media/image36.jp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2021-06-10T01:55:48Z</dcterms:created>
  <dcterms:modified xsi:type="dcterms:W3CDTF">2021-06-10T01:55:48Z</dcterms:modified>
</cp:coreProperties>
</file>