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20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shape style="position:absolute;margin-left:46.080002pt;margin-top:28.04896pt;width:40.32pt;height:51.84pt;mso-position-horizontal-relative:page;mso-position-vertical-relative:paragraph;z-index:-1174" type="#_x0000_t75">
            <v:imagedata r:id="rId5" o:title=""/>
          </v:shape>
        </w:pict>
      </w:r>
      <w:r>
        <w:rPr/>
        <w:pict>
          <v:group style="position:absolute;margin-left:16.595400pt;margin-top:49.934639pt;width:.1pt;height:37.32692pt;mso-position-horizontal-relative:page;mso-position-vertical-relative:paragraph;z-index:-1168" coordorigin="332,999" coordsize="2,747">
            <v:shape style="position:absolute;left:332;top:999;width:2;height:747" coordorigin="332,999" coordsize="0,747" path="m332,1745l332,999e" filled="f" stroked="t" strokeweight=".716348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6B5B5"/>
          <w:spacing w:val="2"/>
          <w:w w:val="50"/>
          <w:sz w:val="47"/>
          <w:szCs w:val="4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50"/>
          <w:sz w:val="47"/>
          <w:szCs w:val="4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tabs>
          <w:tab w:pos="2453" w:val="left" w:leader="none"/>
          <w:tab w:pos="3551" w:val="left" w:leader="none"/>
        </w:tabs>
        <w:spacing w:line="814" w:lineRule="exact"/>
        <w:ind w:left="1068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>m1flta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---(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55"/>
          <w:sz w:val="63"/>
          <w:szCs w:val="63"/>
        </w:rPr>
        <w:tab/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/>
          <w:color w:val="676BB3"/>
          <w:spacing w:val="-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15"/>
          <w:sz w:val="74"/>
          <w:szCs w:val="74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46"/>
          <w:w w:val="115"/>
          <w:sz w:val="74"/>
          <w:szCs w:val="74"/>
        </w:rPr>
        <w:t>!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15"/>
          <w:sz w:val="44"/>
          <w:szCs w:val="44"/>
        </w:rPr>
        <w:t>!:y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tabs>
          <w:tab w:pos="2405" w:val="left" w:leader="none"/>
        </w:tabs>
        <w:spacing w:line="284" w:lineRule="exact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884903pt;margin-top:2.197298pt;width:40.469969pt;height:60.366062pt;mso-position-horizontal-relative:page;mso-position-vertical-relative:paragraph;z-index:-1164" type="#_x0000_t202" filled="f" stroked="f">
            <v:textbox inset="0,0,0,0">
              <w:txbxContent>
                <w:p>
                  <w:pPr>
                    <w:spacing w:line="120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21"/>
                      <w:spacing w:val="-71"/>
                      <w:w w:val="70"/>
                      <w:position w:val="-10"/>
                      <w:sz w:val="73"/>
                      <w:szCs w:val="7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36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26060"/>
                      <w:spacing w:val="-64"/>
                      <w:w w:val="70"/>
                      <w:position w:val="16"/>
                      <w:sz w:val="73"/>
                      <w:szCs w:val="7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84848"/>
                      <w:spacing w:val="-84"/>
                      <w:w w:val="70"/>
                      <w:position w:val="16"/>
                      <w:sz w:val="73"/>
                      <w:szCs w:val="73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0"/>
                      <w:w w:val="70"/>
                      <w:position w:val="0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1F21"/>
                      <w:spacing w:val="-18"/>
                      <w:w w:val="70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70"/>
                      <w:position w:val="-32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21"/>
                      <w:w w:val="70"/>
                      <w:position w:val="-32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211F21"/>
          <w:spacing w:val="-4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/>
          <w:bCs/>
          <w:color w:val="211F21"/>
          <w:spacing w:val="0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sz w:val="31"/>
          <w:szCs w:val="3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17"/>
          <w:w w:val="1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20"/>
          <w:sz w:val="35"/>
          <w:szCs w:val="35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25"/>
          <w:w w:val="12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26"/>
          <w:szCs w:val="26"/>
        </w:rPr>
        <w:t>..r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23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60"/>
          <w:position w:val="12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Heading2"/>
        <w:spacing w:line="225" w:lineRule="exact"/>
        <w:ind w:right="2744"/>
        <w:jc w:val="center"/>
        <w:rPr>
          <w:b w:val="0"/>
          <w:bCs w:val="0"/>
        </w:rPr>
      </w:pPr>
      <w:r>
        <w:rPr>
          <w:color w:val="313131"/>
          <w:spacing w:val="0"/>
          <w:w w:val="75"/>
        </w:rPr>
        <w:t>de/osLAGOS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3" w:lineRule="exact"/>
        <w:ind w:left="95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i/>
          <w:color w:val="211F21"/>
          <w:spacing w:val="0"/>
          <w:w w:val="9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211F21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4"/>
          <w:w w:val="9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060"/>
          <w:spacing w:val="1"/>
          <w:w w:val="9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•ldi•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3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90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80" w:lineRule="exact"/>
        <w:ind w:left="9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;{</w:t>
      </w:r>
      <w:r>
        <w:rPr>
          <w:rFonts w:ascii="Arial" w:hAnsi="Arial" w:cs="Arial" w:eastAsia="Arial"/>
          <w:b w:val="0"/>
          <w:bCs w:val="0"/>
          <w:i/>
          <w:color w:val="211F21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211F21"/>
          <w:spacing w:val="0"/>
          <w:w w:val="100"/>
          <w:sz w:val="20"/>
          <w:szCs w:val="20"/>
        </w:rPr>
        <w:t>h/'1.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06" w:lineRule="auto"/>
        <w:ind w:left="1414" w:right="980" w:hanging="1094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21.440002pt;margin-top:-24.713295pt;width:141.12pt;height:30.72pt;mso-position-horizontal-relative:page;mso-position-vertical-relative:paragraph;z-index:-1175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sz w:val="54"/>
          <w:szCs w:val="54"/>
        </w:rPr>
        <w:t>-W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72"/>
          <w:w w:val="9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0"/>
          <w:sz w:val="106"/>
          <w:szCs w:val="106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90"/>
          <w:sz w:val="106"/>
          <w:szCs w:val="106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21"/>
          <w:spacing w:val="0"/>
          <w:w w:val="10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9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6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20" w:bottom="0" w:left="520" w:right="80"/>
          <w:cols w:num="3" w:equalWidth="0">
            <w:col w:w="1208" w:space="40"/>
            <w:col w:w="5540" w:space="400"/>
            <w:col w:w="4452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before="74"/>
        <w:ind w:left="2765" w:right="0"/>
        <w:jc w:val="left"/>
      </w:pPr>
      <w:r>
        <w:rPr/>
        <w:pict>
          <v:group style="position:absolute;margin-left:16.32pt;margin-top:17.726147pt;width:520.320000pt;height:582.72pt;mso-position-horizontal-relative:page;mso-position-vertical-relative:paragraph;z-index:-1173" coordorigin="326,355" coordsize="10406,11654">
            <v:shape style="position:absolute;left:326;top:355;width:10406;height:11654" type="#_x0000_t75">
              <v:imagedata r:id="rId7" o:title=""/>
            </v:shape>
            <v:shape style="position:absolute;left:9984;top:4406;width:250;height:768" type="#_x0000_t75">
              <v:imagedata r:id="rId8" o:title=""/>
            </v:shape>
            <w10:wrap type="none"/>
          </v:group>
        </w:pict>
      </w:r>
      <w:r>
        <w:rPr/>
        <w:pict>
          <v:group style="position:absolute;margin-left:17.550529pt;margin-top:-93.636726pt;width:.1pt;height:51.68338pt;mso-position-horizontal-relative:page;mso-position-vertical-relative:paragraph;z-index:-1169" coordorigin="351,-1873" coordsize="2,1034">
            <v:shape style="position:absolute;left:351;top:-1873;width:2;height:1034" coordorigin="351,-1873" coordsize="0,1034" path="m351,-839l351,-1873e" filled="f" stroked="t" strokeweight=".477565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</w:t>
      </w:r>
      <w:r>
        <w:rPr>
          <w:b w:val="0"/>
          <w:bCs w:val="0"/>
          <w:color w:val="211F21"/>
          <w:spacing w:val="13"/>
          <w:w w:val="105"/>
        </w:rPr>
        <w:t>o</w:t>
      </w:r>
      <w:r>
        <w:rPr>
          <w:b w:val="0"/>
          <w:bCs w:val="0"/>
          <w:color w:val="484848"/>
          <w:spacing w:val="0"/>
          <w:w w:val="105"/>
        </w:rPr>
        <w:t>n</w:t>
      </w:r>
      <w:r>
        <w:rPr>
          <w:b w:val="0"/>
          <w:bCs w:val="0"/>
          <w:color w:val="211F21"/>
          <w:spacing w:val="0"/>
          <w:w w:val="105"/>
        </w:rPr>
        <w:t>sejo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Rural16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7" w:lineRule="auto"/>
        <w:ind w:left="1428" w:right="1437" w:firstLine="721"/>
        <w:jc w:val="both"/>
      </w:pPr>
      <w:r>
        <w:rPr/>
        <w:pict>
          <v:shape style="position:absolute;margin-left:543.359985pt;margin-top:-1.191711pt;width:53.76pt;height:146.88pt;mso-position-horizontal-relative:page;mso-position-vertical-relative:paragraph;z-index:-1172" type="#_x0000_t75">
            <v:imagedata r:id="rId9" o:title=""/>
          </v:shape>
        </w:pic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16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Febrero</w:t>
      </w:r>
      <w:r>
        <w:rPr>
          <w:b w:val="0"/>
          <w:bCs w:val="0"/>
          <w:color w:val="211F21"/>
          <w:spacing w:val="5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12:00</w:t>
      </w:r>
      <w:r>
        <w:rPr>
          <w:b w:val="0"/>
          <w:bCs w:val="0"/>
          <w:color w:val="211F21"/>
          <w:spacing w:val="-9"/>
          <w:w w:val="105"/>
        </w:rPr>
        <w:t> </w:t>
      </w:r>
      <w:r>
        <w:rPr>
          <w:b w:val="0"/>
          <w:bCs w:val="0"/>
          <w:color w:val="211F21"/>
          <w:spacing w:val="6"/>
          <w:w w:val="105"/>
        </w:rPr>
        <w:t>p</w:t>
      </w:r>
      <w:r>
        <w:rPr>
          <w:b w:val="0"/>
          <w:bCs w:val="0"/>
          <w:color w:val="484848"/>
          <w:spacing w:val="0"/>
          <w:w w:val="105"/>
        </w:rPr>
        <w:t>.m.</w:t>
      </w:r>
      <w:r>
        <w:rPr>
          <w:b w:val="0"/>
          <w:bCs w:val="0"/>
          <w:color w:val="484848"/>
          <w:spacing w:val="-1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tuvo</w:t>
      </w:r>
      <w:r>
        <w:rPr>
          <w:b w:val="0"/>
          <w:bCs w:val="0"/>
          <w:color w:val="31313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verificativo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reunión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4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Asamblea</w:t>
      </w:r>
      <w:r>
        <w:rPr>
          <w:b w:val="0"/>
          <w:bCs w:val="0"/>
          <w:color w:val="211F21"/>
          <w:spacing w:val="34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0"/>
          <w:w w:val="109"/>
        </w:rPr>
        <w:t> </w:t>
      </w:r>
      <w:r>
        <w:rPr>
          <w:b w:val="0"/>
          <w:bCs w:val="0"/>
          <w:color w:val="211F21"/>
          <w:spacing w:val="0"/>
          <w:w w:val="105"/>
        </w:rPr>
        <w:t>consejo</w:t>
      </w:r>
      <w:r>
        <w:rPr>
          <w:b w:val="0"/>
          <w:bCs w:val="0"/>
          <w:color w:val="211F21"/>
          <w:spacing w:val="3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3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contando</w:t>
      </w:r>
      <w:r>
        <w:rPr>
          <w:b w:val="0"/>
          <w:bCs w:val="0"/>
          <w:color w:val="211F21"/>
          <w:spacing w:val="5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2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3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regidor</w:t>
      </w:r>
      <w:r>
        <w:rPr>
          <w:b w:val="0"/>
          <w:bCs w:val="0"/>
          <w:color w:val="211F21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34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Isidro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Padilla,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Director</w:t>
      </w:r>
      <w:r>
        <w:rPr>
          <w:b w:val="0"/>
          <w:bCs w:val="0"/>
          <w:color w:val="211F21"/>
          <w:spacing w:val="-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-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Luis</w:t>
      </w:r>
      <w:r>
        <w:rPr>
          <w:b w:val="0"/>
          <w:bCs w:val="0"/>
          <w:color w:val="31313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-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Torre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Muñoz,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105"/>
        </w:rPr>
        <w:t>José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Jesús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Campos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García</w:t>
      </w:r>
      <w:r>
        <w:rPr>
          <w:b w:val="0"/>
          <w:bCs w:val="0"/>
          <w:color w:val="211F21"/>
          <w:spacing w:val="0"/>
          <w:w w:val="97"/>
        </w:rPr>
        <w:t> </w:t>
      </w:r>
      <w:r>
        <w:rPr>
          <w:b w:val="0"/>
          <w:bCs w:val="0"/>
          <w:color w:val="313131"/>
          <w:spacing w:val="0"/>
          <w:w w:val="105"/>
        </w:rPr>
        <w:t>jefe</w:t>
      </w:r>
      <w:r>
        <w:rPr>
          <w:b w:val="0"/>
          <w:bCs w:val="0"/>
          <w:color w:val="31313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rurales,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y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las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diferentes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exact" w:before="67"/>
        <w:ind w:left="0" w:right="170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676BB3"/>
          <w:spacing w:val="0"/>
          <w:w w:val="27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spacing w:line="187" w:lineRule="exact"/>
        <w:ind w:left="2144" w:right="0"/>
        <w:jc w:val="left"/>
      </w:pPr>
      <w:r>
        <w:rPr>
          <w:b w:val="0"/>
          <w:bCs w:val="0"/>
          <w:color w:val="211F21"/>
          <w:spacing w:val="0"/>
          <w:w w:val="105"/>
        </w:rPr>
        <w:t>Orden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5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21"/>
          <w:w w:val="105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5"/>
        </w:rPr>
        <w:t>Lista</w:t>
      </w:r>
      <w:r>
        <w:rPr>
          <w:b w:val="0"/>
          <w:bCs w:val="0"/>
          <w:color w:val="313131"/>
          <w:spacing w:val="-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2.-Auto</w:t>
      </w:r>
      <w:r>
        <w:rPr>
          <w:b w:val="0"/>
          <w:bCs w:val="0"/>
          <w:color w:val="31313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Presentación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2"/>
        <w:ind w:left="0" w:right="164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65BA5"/>
          <w:spacing w:val="0"/>
          <w:w w:val="15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9862" w:val="left" w:leader="none"/>
        </w:tabs>
        <w:spacing w:before="48"/>
        <w:ind w:left="2144" w:right="0"/>
        <w:jc w:val="left"/>
        <w:rPr>
          <w:sz w:val="17"/>
          <w:szCs w:val="17"/>
        </w:rPr>
      </w:pPr>
      <w:r>
        <w:rPr>
          <w:b w:val="0"/>
          <w:bCs w:val="0"/>
          <w:color w:val="211F21"/>
          <w:spacing w:val="0"/>
          <w:w w:val="105"/>
        </w:rPr>
        <w:t>3</w:t>
      </w:r>
      <w:r>
        <w:rPr>
          <w:b w:val="0"/>
          <w:bCs w:val="0"/>
          <w:color w:val="211F21"/>
          <w:spacing w:val="-41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484848"/>
          <w:spacing w:val="5"/>
          <w:w w:val="105"/>
        </w:rPr>
        <w:t>-</w:t>
      </w:r>
      <w:r>
        <w:rPr>
          <w:b w:val="0"/>
          <w:bCs w:val="0"/>
          <w:color w:val="211F21"/>
          <w:spacing w:val="0"/>
          <w:w w:val="105"/>
        </w:rPr>
        <w:t>Lectura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anterior</w:t>
      </w:r>
      <w:r>
        <w:rPr>
          <w:b w:val="0"/>
          <w:bCs w:val="0"/>
          <w:color w:val="313131"/>
          <w:spacing w:val="2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para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0"/>
          <w:w w:val="105"/>
        </w:rPr>
        <w:tab/>
      </w:r>
      <w:r>
        <w:rPr>
          <w:b w:val="0"/>
          <w:bCs w:val="0"/>
          <w:color w:val="676BB3"/>
          <w:spacing w:val="0"/>
          <w:w w:val="105"/>
          <w:sz w:val="17"/>
          <w:szCs w:val="17"/>
        </w:rPr>
        <w:t>'&gt;</w:t>
      </w:r>
      <w:r>
        <w:rPr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40" w:right="0"/>
        <w:jc w:val="left"/>
      </w:pPr>
      <w:r>
        <w:rPr/>
        <w:pict>
          <v:shape style="position:absolute;margin-left:570.23999pt;margin-top:14.981778pt;width:32.64pt;height:52.8pt;mso-position-horizontal-relative:page;mso-position-vertical-relative:paragraph;z-index:-1171" type="#_x0000_t75">
            <v:imagedata r:id="rId10" o:title=""/>
          </v:shape>
        </w:pict>
      </w:r>
      <w:r>
        <w:rPr/>
        <w:pict>
          <v:shape style="position:absolute;margin-left:510.836548pt;margin-top:2.857271pt;width:39.743552pt;height:55pt;mso-position-horizontal-relative:page;mso-position-vertical-relative:paragraph;z-index:-1163" type="#_x0000_t202" filled="f" stroked="f">
            <v:textbox inset="0,0,0,0">
              <w:txbxContent>
                <w:p>
                  <w:pPr>
                    <w:spacing w:line="1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0"/>
                      <w:szCs w:val="1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76BB3"/>
                      <w:spacing w:val="0"/>
                      <w:w w:val="90"/>
                      <w:sz w:val="110"/>
                      <w:szCs w:val="110"/>
                    </w:rPr>
                    <w:t>Jt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0"/>
                      <w:szCs w:val="11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21"/>
          <w:spacing w:val="0"/>
          <w:w w:val="110"/>
        </w:rPr>
        <w:t>4.-Temas</w:t>
      </w:r>
      <w:r>
        <w:rPr>
          <w:b w:val="0"/>
          <w:bCs w:val="0"/>
          <w:color w:val="211F21"/>
          <w:spacing w:val="-9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</w:t>
      </w:r>
      <w:r>
        <w:rPr>
          <w:b w:val="0"/>
          <w:bCs w:val="0"/>
          <w:color w:val="211F21"/>
          <w:spacing w:val="-2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tratar</w:t>
      </w:r>
      <w:r>
        <w:rPr>
          <w:b w:val="0"/>
          <w:bCs w:val="0"/>
          <w:color w:val="211F21"/>
          <w:spacing w:val="-39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6" w:lineRule="auto" w:before="74"/>
        <w:ind w:left="1442" w:right="1441" w:firstLine="711"/>
        <w:jc w:val="both"/>
      </w:pPr>
      <w:r>
        <w:rPr/>
        <w:pict>
          <v:shape style="position:absolute;margin-left:544.320007pt;margin-top:32.506088pt;width:52.8pt;height:201.6pt;mso-position-horizontal-relative:page;mso-position-vertical-relative:paragraph;z-index:-1170" type="#_x0000_t75">
            <v:imagedata r:id="rId11" o:title=""/>
          </v:shape>
        </w:pict>
      </w:r>
      <w:r>
        <w:rPr>
          <w:b w:val="0"/>
          <w:bCs w:val="0"/>
          <w:color w:val="211F21"/>
          <w:spacing w:val="0"/>
          <w:w w:val="105"/>
        </w:rPr>
        <w:t>l.-Se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informa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gestionó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apoyo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cercos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ganaderos,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espera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aprobación</w:t>
      </w:r>
      <w:r>
        <w:rPr>
          <w:b w:val="0"/>
          <w:bCs w:val="0"/>
          <w:color w:val="211F21"/>
          <w:spacing w:val="3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por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parte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Sader,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mientras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tanto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dar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aviso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en</w:t>
      </w:r>
      <w:r>
        <w:rPr>
          <w:b w:val="0"/>
          <w:bCs w:val="0"/>
          <w:color w:val="313131"/>
          <w:spacing w:val="0"/>
          <w:w w:val="102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comunidades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acerque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oficina</w:t>
      </w:r>
      <w:r>
        <w:rPr>
          <w:b w:val="0"/>
          <w:bCs w:val="0"/>
          <w:color w:val="211F21"/>
          <w:spacing w:val="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2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Desarrollo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rural</w:t>
      </w:r>
      <w:r>
        <w:rPr>
          <w:b w:val="0"/>
          <w:bCs w:val="0"/>
          <w:color w:val="211F21"/>
          <w:spacing w:val="1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2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llevar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sus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papeles</w:t>
      </w:r>
      <w:r>
        <w:rPr>
          <w:b w:val="0"/>
          <w:bCs w:val="0"/>
          <w:color w:val="211F21"/>
          <w:spacing w:val="0"/>
          <w:w w:val="104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se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apunten</w:t>
      </w:r>
      <w:r>
        <w:rPr>
          <w:b w:val="0"/>
          <w:bCs w:val="0"/>
          <w:color w:val="211F21"/>
          <w:spacing w:val="2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al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programa</w:t>
      </w:r>
      <w:r>
        <w:rPr>
          <w:b w:val="0"/>
          <w:bCs w:val="0"/>
          <w:color w:val="211F21"/>
          <w:spacing w:val="-30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211F21"/>
          <w:spacing w:val="0"/>
          <w:w w:val="105"/>
        </w:rPr>
        <w:t>2.-Los</w:t>
      </w:r>
      <w:r>
        <w:rPr>
          <w:b w:val="0"/>
          <w:bCs w:val="0"/>
          <w:color w:val="211F21"/>
          <w:spacing w:val="5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Comisarios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54" w:right="0"/>
        <w:jc w:val="left"/>
      </w:pPr>
      <w:r>
        <w:rPr>
          <w:b w:val="0"/>
          <w:bCs w:val="0"/>
          <w:color w:val="313131"/>
          <w:spacing w:val="0"/>
          <w:w w:val="105"/>
        </w:rPr>
        <w:t>*Salvador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Ramírez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Muñoz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Santa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Rosa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Lima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piden</w:t>
      </w:r>
      <w:r>
        <w:rPr>
          <w:b w:val="0"/>
          <w:bCs w:val="0"/>
          <w:color w:val="211F21"/>
          <w:spacing w:val="-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construcción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aljibe.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9" w:right="0"/>
        <w:jc w:val="left"/>
      </w:pPr>
      <w:r>
        <w:rPr>
          <w:b w:val="0"/>
          <w:bCs w:val="0"/>
          <w:color w:val="313131"/>
          <w:spacing w:val="0"/>
          <w:w w:val="105"/>
        </w:rPr>
        <w:t>*Luis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Rubalcaba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cortar</w:t>
      </w:r>
      <w:r>
        <w:rPr>
          <w:b w:val="0"/>
          <w:bCs w:val="0"/>
          <w:color w:val="211F21"/>
          <w:spacing w:val="2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ramas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están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sobre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camino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en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laja.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2135" w:right="1444" w:firstLine="14"/>
        <w:jc w:val="left"/>
      </w:pPr>
      <w:r>
        <w:rPr>
          <w:b w:val="0"/>
          <w:bCs w:val="0"/>
          <w:color w:val="313131"/>
          <w:spacing w:val="0"/>
          <w:w w:val="110"/>
        </w:rPr>
        <w:t>*Alonso</w:t>
      </w:r>
      <w:r>
        <w:rPr>
          <w:b w:val="0"/>
          <w:bCs w:val="0"/>
          <w:color w:val="31313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Rivera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4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Labor</w:t>
      </w:r>
      <w:r>
        <w:rPr>
          <w:b w:val="0"/>
          <w:bCs w:val="0"/>
          <w:color w:val="31313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-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Alba</w:t>
      </w:r>
      <w:r>
        <w:rPr>
          <w:b w:val="0"/>
          <w:bCs w:val="0"/>
          <w:color w:val="211F21"/>
          <w:spacing w:val="17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mantenimiento</w:t>
      </w:r>
      <w:r>
        <w:rPr>
          <w:b w:val="0"/>
          <w:bCs w:val="0"/>
          <w:color w:val="211F21"/>
          <w:spacing w:val="0"/>
          <w:w w:val="110"/>
        </w:rPr>
        <w:t> 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de</w:t>
      </w:r>
      <w:r>
        <w:rPr>
          <w:b w:val="0"/>
          <w:bCs w:val="0"/>
          <w:color w:val="211F21"/>
          <w:spacing w:val="5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la</w:t>
      </w:r>
      <w:r>
        <w:rPr>
          <w:b w:val="0"/>
          <w:bCs w:val="0"/>
          <w:color w:val="211F21"/>
          <w:spacing w:val="-1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escuela</w:t>
      </w:r>
      <w:r>
        <w:rPr>
          <w:b w:val="0"/>
          <w:bCs w:val="0"/>
          <w:color w:val="211F21"/>
          <w:spacing w:val="13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primaria</w:t>
      </w:r>
      <w:r>
        <w:rPr>
          <w:b w:val="0"/>
          <w:bCs w:val="0"/>
          <w:color w:val="211F21"/>
          <w:spacing w:val="10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Emiliano</w:t>
      </w:r>
      <w:r>
        <w:rPr>
          <w:b w:val="0"/>
          <w:bCs w:val="0"/>
          <w:color w:val="211F21"/>
          <w:spacing w:val="0"/>
          <w:w w:val="106"/>
        </w:rPr>
        <w:t> </w:t>
      </w:r>
      <w:r>
        <w:rPr>
          <w:b w:val="0"/>
          <w:bCs w:val="0"/>
          <w:color w:val="211F21"/>
          <w:spacing w:val="0"/>
          <w:w w:val="110"/>
        </w:rPr>
        <w:t>Zapata.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44" w:right="0"/>
        <w:jc w:val="left"/>
      </w:pPr>
      <w:r>
        <w:rPr>
          <w:b w:val="0"/>
          <w:bCs w:val="0"/>
          <w:color w:val="484848"/>
          <w:spacing w:val="0"/>
          <w:w w:val="105"/>
        </w:rPr>
        <w:t>*Gust</w:t>
      </w:r>
      <w:r>
        <w:rPr>
          <w:b w:val="0"/>
          <w:bCs w:val="0"/>
          <w:color w:val="484848"/>
          <w:spacing w:val="-3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avo</w:t>
      </w:r>
      <w:r>
        <w:rPr>
          <w:b w:val="0"/>
          <w:bCs w:val="0"/>
          <w:color w:val="211F21"/>
          <w:spacing w:val="3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Vázquez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2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tecolote</w:t>
      </w:r>
      <w:r>
        <w:rPr>
          <w:b w:val="0"/>
          <w:bCs w:val="0"/>
          <w:color w:val="313131"/>
          <w:spacing w:val="0"/>
          <w:w w:val="105"/>
        </w:rPr>
        <w:t>  </w:t>
      </w:r>
      <w:r>
        <w:rPr>
          <w:b w:val="0"/>
          <w:bCs w:val="0"/>
          <w:color w:val="313131"/>
          <w:spacing w:val="3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pide</w:t>
      </w:r>
      <w:r>
        <w:rPr>
          <w:b w:val="0"/>
          <w:bCs w:val="0"/>
          <w:color w:val="211F21"/>
          <w:spacing w:val="3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una</w:t>
      </w:r>
      <w:r>
        <w:rPr>
          <w:b w:val="0"/>
          <w:bCs w:val="0"/>
          <w:color w:val="211F21"/>
          <w:spacing w:val="3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cisterna</w:t>
      </w:r>
      <w:r>
        <w:rPr>
          <w:b w:val="0"/>
          <w:bCs w:val="0"/>
          <w:color w:val="211F21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50,000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1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lit.</w:t>
      </w:r>
      <w:r>
        <w:rPr>
          <w:b w:val="0"/>
          <w:bCs w:val="0"/>
          <w:i w:val="0"/>
          <w:color w:val="211F21"/>
          <w:spacing w:val="0"/>
          <w:w w:val="105"/>
        </w:rPr>
        <w:t> </w:t>
      </w:r>
      <w:r>
        <w:rPr>
          <w:b w:val="0"/>
          <w:bCs w:val="0"/>
          <w:i w:val="0"/>
          <w:color w:val="211F21"/>
          <w:spacing w:val="5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para</w:t>
      </w:r>
      <w:r>
        <w:rPr>
          <w:b w:val="0"/>
          <w:bCs w:val="0"/>
          <w:i w:val="0"/>
          <w:color w:val="211F21"/>
          <w:spacing w:val="44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dar</w:t>
      </w:r>
      <w:r>
        <w:rPr>
          <w:b w:val="0"/>
          <w:bCs w:val="0"/>
          <w:i w:val="0"/>
          <w:color w:val="211F21"/>
          <w:spacing w:val="46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agu</w:t>
      </w:r>
      <w:r>
        <w:rPr>
          <w:b w:val="0"/>
          <w:bCs w:val="0"/>
          <w:i w:val="0"/>
          <w:color w:val="211F21"/>
          <w:spacing w:val="14"/>
          <w:w w:val="105"/>
        </w:rPr>
        <w:t>a</w:t>
      </w:r>
      <w:r>
        <w:rPr>
          <w:b w:val="0"/>
          <w:bCs w:val="0"/>
          <w:i w:val="0"/>
          <w:color w:val="484848"/>
          <w:spacing w:val="0"/>
          <w:w w:val="105"/>
        </w:rPr>
        <w:t>,</w:t>
      </w:r>
      <w:r>
        <w:rPr>
          <w:b w:val="0"/>
          <w:bCs w:val="0"/>
          <w:i w:val="0"/>
          <w:color w:val="484848"/>
          <w:spacing w:val="8"/>
          <w:w w:val="105"/>
        </w:rPr>
        <w:t> </w:t>
      </w:r>
      <w:r>
        <w:rPr>
          <w:b w:val="0"/>
          <w:bCs w:val="0"/>
          <w:i w:val="0"/>
          <w:color w:val="211F21"/>
          <w:spacing w:val="0"/>
          <w:w w:val="105"/>
        </w:rPr>
        <w:t>uso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20" w:bottom="0" w:left="520" w:right="80"/>
        </w:sectPr>
      </w:pPr>
    </w:p>
    <w:p>
      <w:pPr>
        <w:spacing w:before="78"/>
        <w:ind w:left="14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.118611pt;margin-top:470.653809pt;width:.1pt;height:157.2036pt;mso-position-horizontal-relative:page;mso-position-vertical-relative:page;z-index:-1167" coordorigin="162,9413" coordsize="2,3144">
            <v:shape style="position:absolute;left:162;top:9413;width:2;height:3144" coordorigin="162,9413" coordsize="0,3144" path="m162,12557l162,9413e" filled="f" stroked="t" strokeweight="1.910261pt" strokecolor="#D8D8D8">
              <v:path arrowok="t"/>
            </v:shape>
            <w10:wrap type="none"/>
          </v:group>
        </w:pict>
      </w:r>
      <w:r>
        <w:rPr/>
        <w:pict>
          <v:group style="position:absolute;margin-left:4.536871pt;margin-top:703.468323pt;width:.1pt;height:43.0695pt;mso-position-horizontal-relative:page;mso-position-vertical-relative:page;z-index:-1166" coordorigin="91,14069" coordsize="2,861">
            <v:shape style="position:absolute;left:91;top:14069;width:2;height:861" coordorigin="91,14069" coordsize="0,861" path="m91,14931l91,14069e" filled="f" stroked="t" strokeweight=".95513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848"/>
          <w:spacing w:val="0"/>
          <w:w w:val="11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484848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848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9"/>
        <w:ind w:left="3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13131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626060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-9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484848"/>
          <w:spacing w:val="1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060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6" w:val="left" w:leader="none"/>
        </w:tabs>
        <w:spacing w:line="189" w:lineRule="exact"/>
        <w:ind w:left="296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1313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21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77" w:val="left" w:leader="none"/>
        </w:tabs>
        <w:spacing w:before="65"/>
        <w:ind w:left="277" w:right="0" w:hanging="163"/>
        <w:jc w:val="left"/>
        <w:rPr>
          <w:rFonts w:ascii="Arial" w:hAnsi="Arial" w:cs="Arial" w:eastAsia="Arial"/>
          <w:sz w:val="18"/>
          <w:szCs w:val="18"/>
        </w:rPr>
      </w:pPr>
      <w:hyperlink r:id="rId12"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www.sanjuandeloslagos.gob</w:t>
        </w:r>
        <w:r>
          <w:rPr>
            <w:rFonts w:ascii="Arial" w:hAnsi="Arial" w:cs="Arial" w:eastAsia="Arial"/>
            <w:b w:val="0"/>
            <w:bCs w:val="0"/>
            <w:color w:val="313131"/>
            <w:spacing w:val="0"/>
            <w:w w:val="95"/>
            <w:sz w:val="18"/>
            <w:szCs w:val="18"/>
          </w:rPr>
          <w:t>  </w:t>
        </w:r>
        <w:r>
          <w:rPr>
            <w:rFonts w:ascii="Arial" w:hAnsi="Arial" w:cs="Arial" w:eastAsia="Arial"/>
            <w:b w:val="0"/>
            <w:bCs w:val="0"/>
            <w:color w:val="313131"/>
            <w:spacing w:val="18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777575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8484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6"/>
        <w:ind w:left="115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00"/>
          <w:sz w:val="40"/>
          <w:szCs w:val="40"/>
        </w:rPr>
        <w:t>,v¡at!c/e</w:t>
      </w:r>
      <w:r>
        <w:rPr>
          <w:rFonts w:ascii="Arial" w:hAnsi="Arial" w:cs="Arial" w:eastAsia="Arial"/>
          <w:b w:val="0"/>
          <w:bCs w:val="0"/>
          <w:i/>
          <w:color w:val="565BA5"/>
          <w:spacing w:val="-9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65"/>
          <w:sz w:val="40"/>
          <w:szCs w:val="40"/>
        </w:rPr>
        <w:t>(</w:t>
      </w:r>
      <w:r>
        <w:rPr>
          <w:rFonts w:ascii="Arial" w:hAnsi="Arial" w:cs="Arial" w:eastAsia="Arial"/>
          <w:b w:val="0"/>
          <w:bCs w:val="0"/>
          <w:i/>
          <w:color w:val="565BA5"/>
          <w:spacing w:val="-164"/>
          <w:w w:val="16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676BB3"/>
          <w:spacing w:val="0"/>
          <w:w w:val="100"/>
          <w:sz w:val="58"/>
          <w:szCs w:val="58"/>
        </w:rPr>
        <w:t>BIZ</w:t>
      </w:r>
      <w:r>
        <w:rPr>
          <w:rFonts w:ascii="Arial" w:hAnsi="Arial" w:cs="Arial" w:eastAsia="Arial"/>
          <w:b w:val="0"/>
          <w:bCs w:val="0"/>
          <w:i/>
          <w:color w:val="676BB3"/>
          <w:spacing w:val="-120"/>
          <w:w w:val="100"/>
          <w:sz w:val="58"/>
          <w:szCs w:val="58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35"/>
          <w:szCs w:val="35"/>
        </w:rPr>
        <w:t>t</w:t>
      </w:r>
      <w:r>
        <w:rPr>
          <w:rFonts w:ascii="Arial" w:hAnsi="Arial" w:cs="Arial" w:eastAsia="Arial"/>
          <w:b w:val="0"/>
          <w:bCs w:val="0"/>
          <w:i/>
          <w:color w:val="565BA5"/>
          <w:spacing w:val="-81"/>
          <w:w w:val="12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565BA5"/>
          <w:spacing w:val="0"/>
          <w:w w:val="125"/>
          <w:sz w:val="40"/>
          <w:szCs w:val="40"/>
        </w:rPr>
        <w:t>z</w:t>
      </w:r>
      <w:r>
        <w:rPr>
          <w:rFonts w:ascii="Arial" w:hAnsi="Arial" w:cs="Arial" w:eastAsia="Arial"/>
          <w:b w:val="0"/>
          <w:bCs w:val="0"/>
          <w:i/>
          <w:color w:val="565BA5"/>
          <w:spacing w:val="-116"/>
          <w:w w:val="12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-8"/>
          <w:w w:val="100"/>
          <w:sz w:val="45"/>
          <w:szCs w:val="4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51"/>
          <w:szCs w:val="5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-78"/>
          <w:w w:val="100"/>
          <w:sz w:val="51"/>
          <w:szCs w:val="51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565BA5"/>
          <w:spacing w:val="0"/>
          <w:w w:val="100"/>
          <w:sz w:val="39"/>
          <w:szCs w:val="39"/>
        </w:rPr>
        <w:t>fe¡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671" w:val="left" w:leader="none"/>
          <w:tab w:pos="2942" w:val="left" w:leader="none"/>
          <w:tab w:pos="4833" w:val="left" w:leader="none"/>
        </w:tabs>
        <w:spacing w:before="67"/>
        <w:ind w:left="1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8.06012pt;margin-top:-45.900661pt;width:.1pt;height:95.7099pt;mso-position-horizontal-relative:page;mso-position-vertical-relative:paragraph;z-index:-1165" coordorigin="12161,-918" coordsize="2,1914">
            <v:shape style="position:absolute;left:12161;top:-918;width:2;height:1914" coordorigin="12161,-918" coordsize="0,1914" path="m12161,996l12161,-918e" filled="f" stroked="t" strokeweight=".955131pt" strokecolor="#D8D8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>JJejY7A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60"/>
          <w:position w:val="-29"/>
          <w:sz w:val="64"/>
          <w:szCs w:val="6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Ce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BB3"/>
          <w:spacing w:val="0"/>
          <w:w w:val="150"/>
          <w:position w:val="-29"/>
          <w:sz w:val="55"/>
          <w:szCs w:val="55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O@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0"/>
          <w:w w:val="95"/>
          <w:position w:val="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i w:val="0"/>
          <w:color w:val="313131"/>
          <w:spacing w:val="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0"/>
          <w:spacing w:val="0"/>
          <w:w w:val="95"/>
          <w:position w:val="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520" w:right="80"/>
          <w:cols w:num="2" w:equalWidth="0">
            <w:col w:w="3181" w:space="1131"/>
            <w:col w:w="732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2240" w:h="15840"/>
          <w:pgMar w:top="40" w:bottom="0" w:left="840" w:right="20"/>
        </w:sectPr>
      </w:pPr>
    </w:p>
    <w:p>
      <w:pPr>
        <w:tabs>
          <w:tab w:pos="2167" w:val="left" w:leader="none"/>
        </w:tabs>
        <w:spacing w:before="21"/>
        <w:ind w:left="1070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80"/>
          <w:sz w:val="62"/>
          <w:szCs w:val="62"/>
        </w:rPr>
        <w:t>Lv(</w:t>
      </w:r>
      <w:r>
        <w:rPr>
          <w:rFonts w:ascii="Arial" w:hAnsi="Arial" w:cs="Arial" w:eastAsia="Arial"/>
          <w:b w:val="0"/>
          <w:bCs w:val="0"/>
          <w:i/>
          <w:color w:val="696DB3"/>
          <w:spacing w:val="-82"/>
          <w:w w:val="8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tt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i w:val="0"/>
          <w:color w:val="696DB3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00"/>
          <w:sz w:val="38"/>
          <w:szCs w:val="38"/>
        </w:rPr>
        <w:t>DMó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332" w:lineRule="exact"/>
        <w:ind w:left="1196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7.040001pt;margin-top:.031096pt;width:40.32pt;height:51.84pt;mso-position-horizontal-relative:page;mso-position-vertical-relative:paragraph;z-index:-1161" type="#_x0000_t75">
            <v:imagedata r:id="rId13" o:title=""/>
          </v:shape>
        </w:pict>
      </w:r>
      <w:r>
        <w:rPr/>
        <w:pict>
          <v:shape style="position:absolute;margin-left:107.384697pt;margin-top:2.404032pt;width:38.326707pt;height:63.402177pt;mso-position-horizontal-relative:page;mso-position-vertical-relative:paragraph;z-index:-1152" type="#_x0000_t202" filled="f" stroked="f">
            <v:textbox inset="0,0,0,0">
              <w:txbxContent>
                <w:p>
                  <w:pPr>
                    <w:spacing w:line="126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F1F"/>
                      <w:spacing w:val="-72"/>
                      <w:w w:val="70"/>
                      <w:position w:val="-10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23"/>
                      <w:w w:val="70"/>
                      <w:position w:val="0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B3B3B"/>
                      <w:spacing w:val="-66"/>
                      <w:w w:val="70"/>
                      <w:position w:val="18"/>
                      <w:sz w:val="75"/>
                      <w:szCs w:val="75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0"/>
                      <w:w w:val="70"/>
                      <w:position w:val="0"/>
                      <w:sz w:val="20"/>
                      <w:szCs w:val="20"/>
                    </w:rPr>
                    <w:t>;f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15"/>
                      <w:w w:val="70"/>
                      <w:position w:val="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B8BAB3"/>
                      <w:spacing w:val="-145"/>
                      <w:w w:val="70"/>
                      <w:position w:val="-32"/>
                      <w:sz w:val="80"/>
                      <w:szCs w:val="8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0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B3B3B"/>
                      <w:spacing w:val="-119"/>
                      <w:w w:val="70"/>
                      <w:position w:val="-32"/>
                      <w:sz w:val="80"/>
                      <w:szCs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/>
          <w:bCs/>
          <w:color w:val="1F1F1F"/>
          <w:spacing w:val="14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spacing w:val="0"/>
          <w:w w:val="85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71" w:lineRule="auto" w:before="2"/>
        <w:ind w:left="1833" w:right="96" w:hanging="21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1F1F"/>
          <w:spacing w:val="-9"/>
          <w:w w:val="9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9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9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lcaldial018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2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9999"/>
          <w:spacing w:val="-3"/>
          <w:w w:val="9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0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1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90"/>
          <w:sz w:val="20"/>
          <w:szCs w:val="20"/>
        </w:rPr>
        <w:t>io/'1..""-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10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221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431.040009pt;margin-top:-11.802766pt;width:138.24pt;height:30.72pt;mso-position-horizontal-relative:page;mso-position-vertical-relative:paragraph;z-index:-1162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00"/>
          <w:sz w:val="48"/>
          <w:szCs w:val="4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4192" w:val="left" w:leader="none"/>
          <w:tab w:pos="4870" w:val="left" w:leader="none"/>
        </w:tabs>
        <w:spacing w:line="553" w:lineRule="exact"/>
        <w:ind w:left="10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696DB3"/>
          <w:spacing w:val="0"/>
          <w:w w:val="170"/>
          <w:sz w:val="50"/>
          <w:szCs w:val="50"/>
        </w:rPr>
        <w:t>;</w:t>
      </w:r>
      <w:r>
        <w:rPr>
          <w:rFonts w:ascii="Arial" w:hAnsi="Arial" w:cs="Arial" w:eastAsia="Arial"/>
          <w:b w:val="0"/>
          <w:bCs w:val="0"/>
          <w:color w:val="696DB3"/>
          <w:spacing w:val="-9"/>
          <w:w w:val="170"/>
          <w:sz w:val="50"/>
          <w:szCs w:val="5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0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-91"/>
          <w:w w:val="1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205"/>
          <w:sz w:val="15"/>
          <w:szCs w:val="15"/>
        </w:rPr>
        <w:t>{j</w:t>
      </w:r>
      <w:r>
        <w:rPr>
          <w:rFonts w:ascii="Arial" w:hAnsi="Arial" w:cs="Arial" w:eastAsia="Arial"/>
          <w:b w:val="0"/>
          <w:bCs w:val="0"/>
          <w:color w:val="696DB3"/>
          <w:spacing w:val="-67"/>
          <w:w w:val="2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0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49"/>
          <w:szCs w:val="49"/>
        </w:rPr>
        <w:t>tl,ilet-lbj,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-49"/>
          <w:w w:val="8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>S-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8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 w:val="0"/>
          <w:color w:val="1F1F1F"/>
          <w:spacing w:val="0"/>
          <w:w w:val="460"/>
          <w:position w:val="-4"/>
          <w:sz w:val="29"/>
          <w:szCs w:val="29"/>
        </w:rPr>
        <w:tab/>
      </w:r>
      <w:r>
        <w:rPr>
          <w:rFonts w:ascii="Arial" w:hAnsi="Arial" w:cs="Arial" w:eastAsia="Arial"/>
          <w:b/>
          <w:bCs/>
          <w:i w:val="0"/>
          <w:color w:val="1F1F1F"/>
          <w:spacing w:val="0"/>
          <w:w w:val="110"/>
          <w:position w:val="-4"/>
          <w:sz w:val="29"/>
          <w:szCs w:val="29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Heading3"/>
        <w:spacing w:line="326" w:lineRule="exact"/>
        <w:ind w:left="4875" w:right="0"/>
        <w:jc w:val="left"/>
        <w:rPr>
          <w:b w:val="0"/>
          <w:bCs w:val="0"/>
        </w:rPr>
      </w:pPr>
      <w:r>
        <w:rPr>
          <w:color w:val="1F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6" w:lineRule="exact"/>
        <w:jc w:val="left"/>
        <w:sectPr>
          <w:type w:val="continuous"/>
          <w:pgSz w:w="12240" w:h="15840"/>
          <w:pgMar w:top="120" w:bottom="0" w:left="840" w:right="20"/>
          <w:cols w:num="2" w:equalWidth="0">
            <w:col w:w="3019" w:space="168"/>
            <w:col w:w="8193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329" w:lineRule="auto" w:before="74"/>
        <w:ind w:left="1907" w:right="0" w:firstLine="9"/>
        <w:jc w:val="left"/>
      </w:pPr>
      <w:r>
        <w:rPr>
          <w:b w:val="0"/>
          <w:bCs w:val="0"/>
          <w:color w:val="1F1F1F"/>
          <w:spacing w:val="0"/>
          <w:w w:val="105"/>
        </w:rPr>
        <w:t>*Miguel</w:t>
      </w:r>
      <w:r>
        <w:rPr>
          <w:b w:val="0"/>
          <w:bCs w:val="0"/>
          <w:color w:val="1F1F1F"/>
          <w:spacing w:val="3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Ángel</w:t>
      </w:r>
      <w:r>
        <w:rPr>
          <w:b w:val="0"/>
          <w:bCs w:val="0"/>
          <w:color w:val="1F1F1F"/>
          <w:spacing w:val="4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Agostadero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Bollas</w:t>
      </w:r>
      <w:r>
        <w:rPr>
          <w:b w:val="0"/>
          <w:bCs w:val="0"/>
          <w:color w:val="1F1F1F"/>
          <w:spacing w:val="4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4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pavimento</w:t>
      </w:r>
      <w:r>
        <w:rPr>
          <w:b w:val="0"/>
          <w:bCs w:val="0"/>
          <w:color w:val="1F1F1F"/>
          <w:spacing w:val="4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y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alumbrado</w:t>
      </w:r>
      <w:r>
        <w:rPr>
          <w:b w:val="0"/>
          <w:bCs w:val="0"/>
          <w:color w:val="1F1F1F"/>
          <w:spacing w:val="5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público</w:t>
      </w:r>
      <w:r>
        <w:rPr>
          <w:b w:val="0"/>
          <w:bCs w:val="0"/>
          <w:color w:val="1F1F1F"/>
          <w:spacing w:val="4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4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8"/>
        </w:rPr>
        <w:t> </w:t>
      </w:r>
      <w:r>
        <w:rPr>
          <w:b w:val="0"/>
          <w:bCs w:val="0"/>
          <w:color w:val="1F1F1F"/>
          <w:spacing w:val="0"/>
          <w:w w:val="105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0" w:lineRule="atLeast" w:before="44"/>
        <w:ind w:left="1912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*Cuco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4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obispo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porque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2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actual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tiene</w:t>
      </w:r>
      <w:r>
        <w:rPr>
          <w:b w:val="0"/>
          <w:bCs w:val="0"/>
          <w:color w:val="1F1F1F"/>
          <w:spacing w:val="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fugas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0"/>
          <w:w w:val="9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1F1F1F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083BF"/>
          <w:spacing w:val="-82"/>
          <w:w w:val="65"/>
          <w:position w:val="12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position w:val="0"/>
          <w:sz w:val="22"/>
          <w:szCs w:val="22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6" w:lineRule="exact"/>
        <w:ind w:left="1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73.183411pt;margin-top:7.777061pt;width:3.99pt;height:21pt;mso-position-horizontal-relative:page;mso-position-vertical-relative:paragraph;z-index:-1151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75"/>
                      <w:sz w:val="42"/>
                      <w:szCs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102173pt;margin-top:12.159271pt;width:5.0pt;height:10pt;mso-position-horizontal-relative:page;mso-position-vertical-relative:paragraph;z-index:-1150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C8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96DB3"/>
          <w:spacing w:val="0"/>
          <w:w w:val="135"/>
          <w:sz w:val="16"/>
          <w:szCs w:val="16"/>
        </w:rPr>
        <w:t>¡f\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20" w:bottom="0" w:left="840" w:right="20"/>
          <w:cols w:num="3" w:equalWidth="0">
            <w:col w:w="9754" w:space="40"/>
            <w:col w:w="478" w:space="40"/>
            <w:col w:w="1068"/>
          </w:cols>
        </w:sectPr>
      </w:pP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*Rafael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Padilla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Matagorda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red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-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0"/>
        </w:rPr>
        <w:t>*Ambrosi</w:t>
      </w:r>
      <w:r>
        <w:rPr>
          <w:b w:val="0"/>
          <w:bCs w:val="0"/>
          <w:color w:val="1F1F1F"/>
          <w:spacing w:val="-29"/>
          <w:w w:val="100"/>
        </w:rPr>
        <w:t> </w:t>
      </w:r>
      <w:r>
        <w:rPr>
          <w:b w:val="0"/>
          <w:bCs w:val="0"/>
          <w:color w:val="3B3B3B"/>
          <w:spacing w:val="0"/>
          <w:w w:val="95"/>
        </w:rPr>
        <w:t>C{</w:t>
      </w:r>
      <w:r>
        <w:rPr>
          <w:b w:val="0"/>
          <w:bCs w:val="0"/>
          <w:color w:val="3B3B3B"/>
          <w:spacing w:val="-5"/>
          <w:w w:val="95"/>
        </w:rPr>
        <w:t> </w:t>
      </w:r>
      <w:r>
        <w:rPr>
          <w:b w:val="0"/>
          <w:bCs w:val="0"/>
          <w:color w:val="1F1F1F"/>
          <w:spacing w:val="0"/>
          <w:w w:val="100"/>
        </w:rPr>
        <w:t>Halconero</w:t>
      </w:r>
      <w:r>
        <w:rPr>
          <w:b w:val="0"/>
          <w:bCs w:val="0"/>
          <w:color w:val="1F1F1F"/>
          <w:spacing w:val="4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Pide</w:t>
      </w:r>
      <w:r>
        <w:rPr>
          <w:b w:val="0"/>
          <w:bCs w:val="0"/>
          <w:color w:val="1F1F1F"/>
          <w:spacing w:val="23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barandal</w:t>
      </w:r>
      <w:r>
        <w:rPr>
          <w:b w:val="0"/>
          <w:bCs w:val="0"/>
          <w:color w:val="1F1F1F"/>
          <w:spacing w:val="3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para</w:t>
      </w:r>
      <w:r>
        <w:rPr>
          <w:b w:val="0"/>
          <w:bCs w:val="0"/>
          <w:color w:val="1F1F1F"/>
          <w:spacing w:val="25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el</w:t>
      </w:r>
      <w:r>
        <w:rPr>
          <w:b w:val="0"/>
          <w:bCs w:val="0"/>
          <w:color w:val="1F1F1F"/>
          <w:spacing w:val="21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puente</w:t>
      </w:r>
      <w:r>
        <w:rPr>
          <w:b w:val="0"/>
          <w:bCs w:val="0"/>
          <w:color w:val="1F1F1F"/>
          <w:spacing w:val="24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de</w:t>
      </w:r>
      <w:r>
        <w:rPr>
          <w:b w:val="0"/>
          <w:bCs w:val="0"/>
          <w:color w:val="1F1F1F"/>
          <w:spacing w:val="30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la</w:t>
      </w:r>
      <w:r>
        <w:rPr>
          <w:b w:val="0"/>
          <w:bCs w:val="0"/>
          <w:color w:val="1F1F1F"/>
          <w:spacing w:val="19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921" w:right="0"/>
        <w:jc w:val="left"/>
      </w:pPr>
      <w:r>
        <w:rPr>
          <w:b w:val="0"/>
          <w:bCs w:val="0"/>
          <w:color w:val="1F1F1F"/>
          <w:spacing w:val="0"/>
          <w:w w:val="105"/>
        </w:rPr>
        <w:t>*Loma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piden</w:t>
      </w:r>
      <w:r>
        <w:rPr>
          <w:b w:val="0"/>
          <w:bCs w:val="0"/>
          <w:color w:val="1F1F1F"/>
          <w:spacing w:val="-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cisterna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potable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-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4" w:lineRule="auto"/>
        <w:ind w:left="1233" w:right="0" w:firstLine="683"/>
        <w:jc w:val="both"/>
      </w:pPr>
      <w:r>
        <w:rPr>
          <w:b w:val="0"/>
          <w:bCs w:val="0"/>
          <w:color w:val="1F1F1F"/>
          <w:spacing w:val="0"/>
          <w:w w:val="105"/>
        </w:rPr>
        <w:t>3)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C.</w:t>
      </w:r>
      <w:r>
        <w:rPr>
          <w:b w:val="0"/>
          <w:bCs w:val="0"/>
          <w:color w:val="1F1F1F"/>
          <w:spacing w:val="-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José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Jesús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Campos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García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informa</w:t>
      </w:r>
      <w:r>
        <w:rPr>
          <w:b w:val="0"/>
          <w:bCs w:val="0"/>
          <w:color w:val="1F1F1F"/>
          <w:spacing w:val="-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sobre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2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avances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máquina</w:t>
      </w:r>
      <w:r>
        <w:rPr>
          <w:b w:val="0"/>
          <w:bCs w:val="0"/>
          <w:color w:val="1F1F1F"/>
          <w:spacing w:val="-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-1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0"/>
          <w:w w:val="99"/>
        </w:rPr>
        <w:t> </w:t>
      </w:r>
      <w:r>
        <w:rPr>
          <w:b w:val="0"/>
          <w:bCs w:val="0"/>
          <w:color w:val="1F1F1F"/>
          <w:spacing w:val="0"/>
          <w:w w:val="105"/>
        </w:rPr>
        <w:t>arreglos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1F1F1F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camino,</w:t>
      </w:r>
      <w:r>
        <w:rPr>
          <w:b w:val="0"/>
          <w:bCs w:val="0"/>
          <w:color w:val="1F1F1F"/>
          <w:spacing w:val="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determina</w:t>
      </w:r>
      <w:r>
        <w:rPr>
          <w:b w:val="0"/>
          <w:bCs w:val="0"/>
          <w:color w:val="1F1F1F"/>
          <w:spacing w:val="3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acuerdo</w:t>
      </w:r>
      <w:r>
        <w:rPr>
          <w:b w:val="0"/>
          <w:bCs w:val="0"/>
          <w:color w:val="1F1F1F"/>
          <w:spacing w:val="2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2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mayoría</w:t>
      </w:r>
      <w:r>
        <w:rPr>
          <w:b w:val="0"/>
          <w:bCs w:val="0"/>
          <w:color w:val="1F1F1F"/>
          <w:spacing w:val="3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2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se</w:t>
      </w:r>
      <w:r>
        <w:rPr>
          <w:b w:val="0"/>
          <w:bCs w:val="0"/>
          <w:color w:val="1F1F1F"/>
          <w:spacing w:val="2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estarán</w:t>
      </w:r>
      <w:r>
        <w:rPr>
          <w:b w:val="0"/>
          <w:bCs w:val="0"/>
          <w:color w:val="1F1F1F"/>
          <w:spacing w:val="3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realizando</w:t>
      </w:r>
      <w:r>
        <w:rPr>
          <w:b w:val="0"/>
          <w:bCs w:val="0"/>
          <w:color w:val="1F1F1F"/>
          <w:spacing w:val="3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programa</w:t>
      </w:r>
      <w:r>
        <w:rPr>
          <w:b w:val="0"/>
          <w:bCs w:val="0"/>
          <w:color w:val="1F1F1F"/>
          <w:spacing w:val="1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empedrados</w:t>
      </w:r>
      <w:r>
        <w:rPr>
          <w:b w:val="0"/>
          <w:bCs w:val="0"/>
          <w:color w:val="1F1F1F"/>
          <w:spacing w:val="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ahogado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comunidades</w:t>
      </w:r>
      <w:r>
        <w:rPr>
          <w:b w:val="0"/>
          <w:bCs w:val="0"/>
          <w:color w:val="1F1F1F"/>
          <w:spacing w:val="1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razón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por</w:t>
      </w:r>
      <w:r>
        <w:rPr>
          <w:b w:val="0"/>
          <w:bCs w:val="0"/>
          <w:color w:val="1F1F1F"/>
          <w:spacing w:val="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que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29" w:val="right" w:leader="none"/>
        </w:tabs>
        <w:spacing w:line="79" w:lineRule="exact"/>
        <w:ind w:left="36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75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175"/>
          <w:position w:val="7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7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70"/>
          <w:position w:val="0"/>
          <w:sz w:val="15"/>
          <w:szCs w:val="15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73" w:lineRule="exact"/>
        <w:ind w:left="3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8.069885pt;margin-top:-.470667pt;width:5.856pt;height:5pt;mso-position-horizontal-relative:page;mso-position-vertical-relative:paragraph;z-index:-1149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DB3"/>
                      <w:spacing w:val="0"/>
                      <w:w w:val="190"/>
                      <w:sz w:val="10"/>
                      <w:szCs w:val="1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25"/>
          <w:szCs w:val="25"/>
        </w:rPr>
        <w:t>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1"/>
        </w:numPr>
        <w:tabs>
          <w:tab w:pos="902" w:val="left" w:leader="none"/>
        </w:tabs>
        <w:spacing w:line="151" w:lineRule="exact"/>
        <w:ind w:left="903" w:right="0" w:hanging="512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95.380920pt;margin-top:5.920695pt;width:.1pt;height:35.989400pt;mso-position-horizontal-relative:page;mso-position-vertical-relative:paragraph;z-index:-1155" coordorigin="11908,118" coordsize="2,720">
            <v:shape style="position:absolute;left:11908;top:118;width:2;height:720" coordorigin="11908,118" coordsize="0,720" path="m11908,838l11908,118e" filled="f" stroked="t" strokeweight=".697303pt" strokecolor="#D8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8BAB3"/>
          <w:spacing w:val="0"/>
          <w:w w:val="45"/>
          <w:position w:val="4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68" w:val="left" w:leader="none"/>
        </w:tabs>
        <w:spacing w:line="257" w:lineRule="exact"/>
        <w:ind w:left="3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49.707581pt;margin-top:7.760673pt;width:2.375967pt;height:31pt;mso-position-horizontal-relative:page;mso-position-vertical-relative:paragraph;z-index:-1148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B1CD"/>
                      <w:spacing w:val="-17"/>
                      <w:w w:val="3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>Jl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10"/>
          <w:position w:val="12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42" w:lineRule="exact" w:before="69"/>
        <w:ind w:left="3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1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9" w:lineRule="exact"/>
        <w:ind w:left="3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89878C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8" w:lineRule="exact"/>
        <w:ind w:left="10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49.010315pt;margin-top:.831892pt;width:11.360001pt;height:16pt;mso-position-horizontal-relative:page;mso-position-vertical-relative:paragraph;z-index:-1144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5DA1"/>
                      <w:spacing w:val="0"/>
                      <w:w w:val="140"/>
                      <w:sz w:val="32"/>
                      <w:szCs w:val="3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95DA1"/>
          <w:spacing w:val="0"/>
          <w:w w:val="145"/>
          <w:sz w:val="12"/>
          <w:szCs w:val="12"/>
        </w:rPr>
        <w:t>'-'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3" w:lineRule="exact"/>
        <w:ind w:left="16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85"/>
          <w:sz w:val="15"/>
          <w:szCs w:val="15"/>
        </w:rPr>
        <w:t>'U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63" w:val="left" w:leader="none"/>
        </w:tabs>
        <w:spacing w:line="233" w:lineRule="exact"/>
        <w:ind w:left="4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>Q}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595DA1"/>
          <w:spacing w:val="0"/>
          <w:w w:val="135"/>
          <w:position w:val="5"/>
          <w:sz w:val="27"/>
          <w:szCs w:val="27"/>
        </w:rPr>
        <w:t>+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305" w:lineRule="exact"/>
        <w:ind w:left="3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5"/>
          <w:position w:val="6"/>
          <w:sz w:val="30"/>
          <w:szCs w:val="30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0"/>
          <w:w w:val="135"/>
          <w:position w:val="6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135"/>
          <w:position w:val="0"/>
          <w:sz w:val="17"/>
          <w:szCs w:val="17"/>
        </w:rPr>
        <w:t>\{\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0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20" w:bottom="0" w:left="840" w:right="20"/>
          <w:cols w:num="2" w:equalWidth="0">
            <w:col w:w="9765" w:space="40"/>
            <w:col w:w="1575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/>
        <w:ind w:left="1340" w:right="0" w:firstLine="9"/>
        <w:jc w:val="left"/>
      </w:pPr>
      <w:r>
        <w:rPr>
          <w:b w:val="0"/>
          <w:bCs w:val="0"/>
          <w:color w:val="1F1F1F"/>
          <w:spacing w:val="0"/>
          <w:w w:val="100"/>
        </w:rPr>
        <w:t>Bitácora</w:t>
      </w:r>
      <w:r>
        <w:rPr>
          <w:b w:val="0"/>
          <w:bCs w:val="0"/>
          <w:color w:val="1F1F1F"/>
          <w:spacing w:val="0"/>
          <w:w w:val="102"/>
        </w:rPr>
        <w:t> </w:t>
      </w:r>
      <w:r>
        <w:rPr>
          <w:b w:val="0"/>
          <w:bCs w:val="0"/>
          <w:color w:val="1F1F1F"/>
          <w:spacing w:val="0"/>
          <w:w w:val="10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1344" w:right="0"/>
        <w:jc w:val="left"/>
      </w:pPr>
      <w:r>
        <w:rPr>
          <w:b w:val="0"/>
          <w:bCs w:val="0"/>
          <w:color w:val="1F1F1F"/>
          <w:spacing w:val="0"/>
          <w:w w:val="105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30" w:val="left" w:leader="none"/>
          <w:tab w:pos="5582" w:val="left" w:leader="none"/>
        </w:tabs>
        <w:ind w:left="190" w:right="0"/>
        <w:jc w:val="left"/>
      </w:pPr>
      <w:r>
        <w:rPr>
          <w:b w:val="0"/>
          <w:bCs w:val="0"/>
          <w:color w:val="1F1F1F"/>
          <w:spacing w:val="0"/>
          <w:w w:val="105"/>
        </w:rPr>
        <w:t>Nombre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5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Ubicación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obra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Acta</w:t>
      </w:r>
      <w:r>
        <w:rPr>
          <w:b w:val="0"/>
          <w:bCs w:val="0"/>
          <w:color w:val="1F1F1F"/>
          <w:spacing w:val="2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n</w:t>
      </w:r>
      <w:r>
        <w:rPr>
          <w:b w:val="0"/>
          <w:bCs w:val="0"/>
          <w:color w:val="1F1F1F"/>
          <w:spacing w:val="5"/>
          <w:w w:val="105"/>
          <w:position w:val="1"/>
        </w:rPr>
        <w:t>o</w:t>
      </w:r>
      <w:r>
        <w:rPr>
          <w:b w:val="0"/>
          <w:bCs w:val="0"/>
          <w:color w:val="3B3B3B"/>
          <w:spacing w:val="0"/>
          <w:w w:val="10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651" w:val="left" w:leader="none"/>
          <w:tab w:pos="1157" w:val="left" w:leader="none"/>
        </w:tabs>
        <w:spacing w:line="189" w:lineRule="exact" w:before="82"/>
        <w:ind w:left="3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696DB3"/>
          <w:spacing w:val="0"/>
          <w:w w:val="8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>\1"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DA1"/>
          <w:spacing w:val="0"/>
          <w:w w:val="65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148" w:val="left" w:leader="none"/>
        </w:tabs>
        <w:spacing w:line="524" w:lineRule="exact"/>
        <w:ind w:left="641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568.999573pt;margin-top:-8.569233pt;width:36.846082pt;height:64.0pt;mso-position-horizontal-relative:page;mso-position-vertical-relative:paragraph;z-index:-1147" type="#_x0000_t202" filled="f" stroked="f">
            <v:textbox inset="0,0,0,0">
              <w:txbxContent>
                <w:p>
                  <w:pPr>
                    <w:spacing w:line="1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8"/>
                      <w:szCs w:val="1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95DA1"/>
                      <w:spacing w:val="0"/>
                      <w:w w:val="145"/>
                      <w:sz w:val="128"/>
                      <w:szCs w:val="128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35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8083BF"/>
          <w:spacing w:val="0"/>
          <w:w w:val="95"/>
          <w:sz w:val="53"/>
          <w:szCs w:val="53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3"/>
          <w:szCs w:val="53"/>
        </w:rPr>
      </w:r>
    </w:p>
    <w:p>
      <w:pPr>
        <w:tabs>
          <w:tab w:pos="1845" w:val="left" w:leader="none"/>
        </w:tabs>
        <w:spacing w:line="371" w:lineRule="exact" w:before="88"/>
        <w:ind w:left="518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506.939606pt;margin-top:19.126841pt;width:19.706941pt;height:22pt;mso-position-horizontal-relative:page;mso-position-vertical-relative:paragraph;z-index:-1146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265"/>
                      <w:sz w:val="44"/>
                      <w:szCs w:val="44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123688pt;margin-top:26.532555pt;width:41.718242pt;height:72pt;mso-position-horizontal-relative:page;mso-position-vertical-relative:paragraph;z-index:-1143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96DB3"/>
                      <w:spacing w:val="0"/>
                      <w:w w:val="85"/>
                      <w:sz w:val="144"/>
                      <w:szCs w:val="144"/>
                    </w:rPr>
                    <w:t>Jt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8083BF"/>
          <w:spacing w:val="0"/>
          <w:w w:val="22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80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after="0" w:line="371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120" w:bottom="0" w:left="840" w:right="20"/>
          <w:cols w:num="3" w:equalWidth="0">
            <w:col w:w="2105" w:space="40"/>
            <w:col w:w="6389" w:space="40"/>
            <w:col w:w="2806"/>
          </w:cols>
        </w:sectPr>
      </w:pP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line="214" w:lineRule="exact"/>
        <w:ind w:left="1344" w:right="0" w:firstLine="4"/>
        <w:jc w:val="left"/>
      </w:pPr>
      <w:r>
        <w:rPr>
          <w:b w:val="0"/>
          <w:bCs w:val="0"/>
          <w:color w:val="1F1F1F"/>
          <w:spacing w:val="0"/>
          <w:w w:val="105"/>
        </w:rPr>
        <w:t>Movimiento</w:t>
      </w:r>
      <w:r>
        <w:rPr>
          <w:b w:val="0"/>
          <w:bCs w:val="0"/>
          <w:color w:val="1F1F1F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tierra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Ranchos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las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rusas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A-101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4" w:val="left" w:leader="none"/>
          <w:tab w:pos="5179" w:val="left" w:leader="none"/>
          <w:tab w:pos="7727" w:val="left" w:leader="none"/>
        </w:tabs>
        <w:spacing w:before="66"/>
        <w:ind w:left="2335" w:right="0" w:hanging="986"/>
        <w:jc w:val="left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1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2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ojo</w:t>
      </w:r>
      <w:r>
        <w:rPr>
          <w:b w:val="0"/>
          <w:bCs w:val="0"/>
          <w:color w:val="1F1F1F"/>
          <w:spacing w:val="-2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  <w:tab w:pos="5170" w:val="left" w:leader="none"/>
          <w:tab w:pos="7727" w:val="left" w:leader="none"/>
        </w:tabs>
        <w:spacing w:before="66"/>
        <w:ind w:left="2325" w:right="0" w:hanging="977"/>
        <w:jc w:val="left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-1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1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5"/>
        </w:rPr>
        <w:tab/>
      </w:r>
      <w:r>
        <w:rPr>
          <w:b w:val="0"/>
          <w:bCs w:val="0"/>
          <w:color w:val="1F1F1F"/>
          <w:spacing w:val="0"/>
          <w:w w:val="105"/>
        </w:rPr>
        <w:t>A-103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" w:lineRule="exact" w:before="57"/>
        <w:ind w:left="0" w:right="3097"/>
        <w:jc w:val="right"/>
      </w:pPr>
      <w:r>
        <w:rPr>
          <w:b w:val="0"/>
          <w:bCs w:val="0"/>
          <w:color w:val="1F1F1F"/>
          <w:spacing w:val="0"/>
          <w:w w:val="100"/>
        </w:rPr>
        <w:t>A-104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line="204" w:lineRule="exact"/>
        <w:ind w:left="2335" w:right="4495" w:hanging="981"/>
        <w:jc w:val="both"/>
      </w:pPr>
      <w:r>
        <w:rPr/>
        <w:pict>
          <v:shape style="position:absolute;margin-left:545.280029pt;margin-top:2.344847pt;width:64.320000pt;height:192.0pt;mso-position-horizontal-relative:page;mso-position-vertical-relative:paragraph;z-index:-1159" type="#_x0000_t75">
            <v:imagedata r:id="rId15" o:title=""/>
          </v:shape>
        </w:pict>
      </w:r>
      <w:r>
        <w:rPr>
          <w:b w:val="0"/>
          <w:bCs w:val="0"/>
          <w:color w:val="1F1F1F"/>
          <w:spacing w:val="0"/>
          <w:w w:val="110"/>
        </w:rPr>
        <w:t>Movimiento</w:t>
      </w:r>
      <w:r>
        <w:rPr>
          <w:b w:val="0"/>
          <w:bCs w:val="0"/>
          <w:color w:val="1F1F1F"/>
          <w:spacing w:val="1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de</w:t>
      </w:r>
      <w:r>
        <w:rPr>
          <w:b w:val="0"/>
          <w:bCs w:val="0"/>
          <w:color w:val="1F1F1F"/>
          <w:spacing w:val="-13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tierra</w:t>
      </w:r>
      <w:r>
        <w:rPr>
          <w:b w:val="0"/>
          <w:bCs w:val="0"/>
          <w:color w:val="1F1F1F"/>
          <w:spacing w:val="0"/>
          <w:w w:val="110"/>
        </w:rPr>
        <w:t>          </w:t>
      </w:r>
      <w:r>
        <w:rPr>
          <w:b w:val="0"/>
          <w:bCs w:val="0"/>
          <w:color w:val="1F1F1F"/>
          <w:spacing w:val="38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Rancho</w:t>
      </w:r>
      <w:r>
        <w:rPr>
          <w:b w:val="0"/>
          <w:bCs w:val="0"/>
          <w:color w:val="1F1F1F"/>
          <w:spacing w:val="10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el</w:t>
      </w:r>
      <w:r>
        <w:rPr>
          <w:b w:val="0"/>
          <w:bCs w:val="0"/>
          <w:color w:val="1F1F1F"/>
          <w:spacing w:val="-16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tepozan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079" w:hanging="986"/>
        <w:jc w:val="both"/>
      </w:pPr>
      <w:r>
        <w:rPr/>
        <w:pict>
          <v:shape style="position:absolute;margin-left:549.242676pt;margin-top:3.29093pt;width:34.944002pt;height:32pt;mso-position-horizontal-relative:page;mso-position-vertical-relative:paragraph;z-index:-1142" type="#_x0000_t202" filled="f" stroked="f">
            <v:textbox inset="0,0,0,0">
              <w:txbxContent>
                <w:p>
                  <w:pPr>
                    <w:spacing w:line="64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64"/>
                      <w:szCs w:val="6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/>
                      <w:color w:val="696DB3"/>
                      <w:spacing w:val="0"/>
                      <w:w w:val="180"/>
                      <w:sz w:val="64"/>
                      <w:szCs w:val="64"/>
                    </w:rPr>
                    <w:t>(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-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golondrinas</w:t>
      </w:r>
      <w:r>
        <w:rPr>
          <w:b w:val="0"/>
          <w:bCs w:val="0"/>
          <w:color w:val="1F1F1F"/>
          <w:spacing w:val="0"/>
          <w:w w:val="100"/>
        </w:rPr>
        <w:t>            </w:t>
      </w:r>
      <w:r>
        <w:rPr>
          <w:b w:val="0"/>
          <w:bCs w:val="0"/>
          <w:color w:val="1F1F1F"/>
          <w:spacing w:val="-6"/>
          <w:w w:val="100"/>
        </w:rPr>
        <w:t> </w:t>
      </w:r>
      <w:r>
        <w:rPr>
          <w:b w:val="0"/>
          <w:bCs w:val="0"/>
          <w:color w:val="1F1F1F"/>
          <w:spacing w:val="13"/>
          <w:w w:val="105"/>
          <w:position w:val="1"/>
        </w:rPr>
        <w:t>A</w:t>
      </w:r>
      <w:r>
        <w:rPr>
          <w:b w:val="0"/>
          <w:bCs w:val="0"/>
          <w:color w:val="3B3B3B"/>
          <w:spacing w:val="16"/>
          <w:w w:val="105"/>
          <w:position w:val="1"/>
        </w:rPr>
        <w:t>-</w:t>
      </w:r>
      <w:r>
        <w:rPr>
          <w:b w:val="0"/>
          <w:bCs w:val="0"/>
          <w:color w:val="1F1F1F"/>
          <w:spacing w:val="0"/>
          <w:w w:val="105"/>
          <w:position w:val="1"/>
        </w:rPr>
        <w:t>105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6"/>
        <w:ind w:left="2335" w:right="3098" w:hanging="981"/>
        <w:jc w:val="both"/>
      </w:pPr>
      <w:r>
        <w:rPr>
          <w:b w:val="0"/>
          <w:bCs w:val="0"/>
          <w:color w:val="1F1F1F"/>
          <w:spacing w:val="0"/>
          <w:w w:val="105"/>
        </w:rPr>
        <w:t>Rehabilitación</w:t>
      </w:r>
      <w:r>
        <w:rPr>
          <w:b w:val="0"/>
          <w:bCs w:val="0"/>
          <w:color w:val="1F1F1F"/>
          <w:spacing w:val="8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camino</w:t>
      </w:r>
      <w:r>
        <w:rPr>
          <w:b w:val="0"/>
          <w:bCs w:val="0"/>
          <w:color w:val="1F1F1F"/>
          <w:spacing w:val="0"/>
          <w:w w:val="105"/>
        </w:rPr>
        <w:t>       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Rancho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loma</w:t>
      </w:r>
      <w:r>
        <w:rPr>
          <w:b w:val="0"/>
          <w:bCs w:val="0"/>
          <w:color w:val="1F1F1F"/>
          <w:spacing w:val="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-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taxiroc</w:t>
      </w:r>
      <w:r>
        <w:rPr>
          <w:b w:val="0"/>
          <w:bCs w:val="0"/>
          <w:color w:val="1F1F1F"/>
          <w:spacing w:val="0"/>
          <w:w w:val="105"/>
        </w:rPr>
        <w:t>     </w:t>
      </w:r>
      <w:r>
        <w:rPr>
          <w:b w:val="0"/>
          <w:bCs w:val="0"/>
          <w:color w:val="1F1F1F"/>
          <w:spacing w:val="1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A-106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before="66"/>
        <w:ind w:left="2325" w:right="3103" w:hanging="977"/>
        <w:jc w:val="both"/>
      </w:pPr>
      <w:r>
        <w:rPr>
          <w:b w:val="0"/>
          <w:bCs w:val="0"/>
          <w:color w:val="1F1F1F"/>
          <w:spacing w:val="0"/>
          <w:w w:val="105"/>
        </w:rPr>
        <w:t>Suministro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agua</w:t>
      </w:r>
      <w:r>
        <w:rPr>
          <w:b w:val="0"/>
          <w:bCs w:val="0"/>
          <w:color w:val="1F1F1F"/>
          <w:spacing w:val="0"/>
          <w:w w:val="105"/>
        </w:rPr>
        <w:t>         </w:t>
      </w:r>
      <w:r>
        <w:rPr>
          <w:b w:val="0"/>
          <w:bCs w:val="0"/>
          <w:color w:val="1F1F1F"/>
          <w:spacing w:val="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San</w:t>
      </w:r>
      <w:r>
        <w:rPr>
          <w:b w:val="0"/>
          <w:bCs w:val="0"/>
          <w:color w:val="1F1F1F"/>
          <w:spacing w:val="-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Juan</w:t>
      </w:r>
      <w:r>
        <w:rPr>
          <w:b w:val="0"/>
          <w:bCs w:val="0"/>
          <w:color w:val="1F1F1F"/>
          <w:spacing w:val="2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los</w:t>
      </w:r>
      <w:r>
        <w:rPr>
          <w:b w:val="0"/>
          <w:bCs w:val="0"/>
          <w:color w:val="1F1F1F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lagos</w:t>
      </w:r>
      <w:r>
        <w:rPr>
          <w:b w:val="0"/>
          <w:bCs w:val="0"/>
          <w:color w:val="1F1F1F"/>
          <w:spacing w:val="0"/>
          <w:w w:val="100"/>
        </w:rPr>
        <w:t>          </w:t>
      </w:r>
      <w:r>
        <w:rPr>
          <w:b w:val="0"/>
          <w:bCs w:val="0"/>
          <w:color w:val="1F1F1F"/>
          <w:spacing w:val="-12"/>
          <w:w w:val="100"/>
        </w:rPr>
        <w:t> </w:t>
      </w:r>
      <w:r>
        <w:rPr>
          <w:b w:val="0"/>
          <w:bCs w:val="0"/>
          <w:color w:val="1F1F1F"/>
          <w:spacing w:val="0"/>
          <w:w w:val="105"/>
        </w:rPr>
        <w:t>A-107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camino</w:t>
      </w:r>
      <w:r>
        <w:rPr>
          <w:b w:val="0"/>
          <w:bCs w:val="0"/>
          <w:color w:val="1F1F1F"/>
          <w:spacing w:val="0"/>
          <w:w w:val="105"/>
          <w:position w:val="1"/>
        </w:rPr>
        <w:t>     </w:t>
      </w:r>
      <w:r>
        <w:rPr>
          <w:b w:val="0"/>
          <w:bCs w:val="0"/>
          <w:color w:val="1F1F1F"/>
          <w:spacing w:val="5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carrizo</w:t>
      </w:r>
      <w:r>
        <w:rPr>
          <w:b w:val="0"/>
          <w:bCs w:val="0"/>
          <w:color w:val="1F1F1F"/>
          <w:spacing w:val="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3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abajo</w:t>
      </w:r>
      <w:r>
        <w:rPr>
          <w:b w:val="0"/>
          <w:bCs w:val="0"/>
          <w:color w:val="1F1F1F"/>
          <w:spacing w:val="0"/>
          <w:w w:val="105"/>
          <w:position w:val="0"/>
        </w:rPr>
        <w:t>    </w:t>
      </w:r>
      <w:r>
        <w:rPr>
          <w:b w:val="0"/>
          <w:bCs w:val="0"/>
          <w:color w:val="1F1F1F"/>
          <w:spacing w:val="5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A-108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6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Movimiento</w:t>
      </w:r>
      <w:r>
        <w:rPr>
          <w:b w:val="0"/>
          <w:bCs w:val="0"/>
          <w:color w:val="1F1F1F"/>
          <w:spacing w:val="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tierra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39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el</w:t>
      </w:r>
      <w:r>
        <w:rPr>
          <w:b w:val="0"/>
          <w:bCs w:val="0"/>
          <w:color w:val="1F1F1F"/>
          <w:spacing w:val="-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tepozán</w:t>
      </w:r>
      <w:r>
        <w:rPr>
          <w:b w:val="0"/>
          <w:bCs w:val="0"/>
          <w:color w:val="1F1F1F"/>
          <w:spacing w:val="0"/>
          <w:w w:val="100"/>
          <w:position w:val="0"/>
        </w:rPr>
        <w:t>              </w:t>
      </w:r>
      <w:r>
        <w:rPr>
          <w:b w:val="0"/>
          <w:bCs w:val="0"/>
          <w:color w:val="1F1F1F"/>
          <w:spacing w:val="16"/>
          <w:w w:val="100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A-109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35" w:val="left" w:leader="none"/>
        </w:tabs>
        <w:spacing w:before="51"/>
        <w:ind w:left="2335" w:right="3103" w:hanging="986"/>
        <w:jc w:val="both"/>
      </w:pPr>
      <w:r>
        <w:rPr>
          <w:b w:val="0"/>
          <w:bCs w:val="0"/>
          <w:color w:val="1F1F1F"/>
          <w:spacing w:val="0"/>
          <w:w w:val="100"/>
          <w:position w:val="1"/>
        </w:rPr>
        <w:t>Rehabilitación</w:t>
      </w:r>
      <w:r>
        <w:rPr>
          <w:b w:val="0"/>
          <w:bCs w:val="0"/>
          <w:color w:val="1F1F1F"/>
          <w:spacing w:val="0"/>
          <w:w w:val="100"/>
          <w:position w:val="1"/>
        </w:rPr>
        <w:t> </w:t>
      </w:r>
      <w:r>
        <w:rPr>
          <w:b w:val="0"/>
          <w:bCs w:val="0"/>
          <w:color w:val="1F1F1F"/>
          <w:spacing w:val="44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de</w:t>
      </w:r>
      <w:r>
        <w:rPr>
          <w:b w:val="0"/>
          <w:bCs w:val="0"/>
          <w:color w:val="1F1F1F"/>
          <w:spacing w:val="40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camino</w:t>
      </w:r>
      <w:r>
        <w:rPr>
          <w:b w:val="0"/>
          <w:bCs w:val="0"/>
          <w:color w:val="1F1F1F"/>
          <w:spacing w:val="0"/>
          <w:w w:val="100"/>
          <w:position w:val="1"/>
        </w:rPr>
        <w:t>       </w:t>
      </w:r>
      <w:r>
        <w:rPr>
          <w:b w:val="0"/>
          <w:bCs w:val="0"/>
          <w:color w:val="1F1F1F"/>
          <w:spacing w:val="43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Rancho</w:t>
      </w:r>
      <w:r>
        <w:rPr>
          <w:b w:val="0"/>
          <w:bCs w:val="0"/>
          <w:color w:val="1F1F1F"/>
          <w:spacing w:val="4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la</w:t>
      </w:r>
      <w:r>
        <w:rPr>
          <w:b w:val="0"/>
          <w:bCs w:val="0"/>
          <w:color w:val="1F1F1F"/>
          <w:spacing w:val="32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1"/>
        </w:rPr>
        <w:t>alcala</w:t>
      </w:r>
      <w:r>
        <w:rPr>
          <w:b w:val="0"/>
          <w:bCs w:val="0"/>
          <w:color w:val="1F1F1F"/>
          <w:spacing w:val="0"/>
          <w:w w:val="100"/>
          <w:position w:val="1"/>
        </w:rPr>
        <w:t>                  </w:t>
      </w:r>
      <w:r>
        <w:rPr>
          <w:b w:val="0"/>
          <w:bCs w:val="0"/>
          <w:color w:val="1F1F1F"/>
          <w:spacing w:val="16"/>
          <w:w w:val="100"/>
          <w:position w:val="1"/>
        </w:rPr>
        <w:t> </w:t>
      </w:r>
      <w:r>
        <w:rPr>
          <w:b w:val="0"/>
          <w:bCs w:val="0"/>
          <w:color w:val="1F1F1F"/>
          <w:spacing w:val="0"/>
          <w:w w:val="100"/>
          <w:position w:val="0"/>
        </w:rPr>
        <w:t>A-110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1"/>
        </w:numPr>
        <w:tabs>
          <w:tab w:pos="2325" w:val="left" w:leader="none"/>
        </w:tabs>
        <w:spacing w:line="280" w:lineRule="auto" w:before="41"/>
        <w:ind w:left="1344" w:right="3081" w:firstLine="4"/>
        <w:jc w:val="both"/>
      </w:pPr>
      <w:r>
        <w:rPr>
          <w:b w:val="0"/>
          <w:bCs w:val="0"/>
          <w:color w:val="1F1F1F"/>
          <w:spacing w:val="0"/>
          <w:w w:val="105"/>
          <w:position w:val="1"/>
        </w:rPr>
        <w:t>Suministro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1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agua</w:t>
      </w:r>
      <w:r>
        <w:rPr>
          <w:b w:val="0"/>
          <w:bCs w:val="0"/>
          <w:color w:val="1F1F1F"/>
          <w:spacing w:val="0"/>
          <w:w w:val="105"/>
          <w:position w:val="1"/>
        </w:rPr>
        <w:t>           </w:t>
      </w:r>
      <w:r>
        <w:rPr>
          <w:b w:val="0"/>
          <w:bCs w:val="0"/>
          <w:color w:val="1F1F1F"/>
          <w:spacing w:val="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San</w:t>
      </w:r>
      <w:r>
        <w:rPr>
          <w:b w:val="0"/>
          <w:bCs w:val="0"/>
          <w:color w:val="1F1F1F"/>
          <w:spacing w:val="-1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Juan</w:t>
      </w:r>
      <w:r>
        <w:rPr>
          <w:b w:val="0"/>
          <w:bCs w:val="0"/>
          <w:color w:val="1F1F1F"/>
          <w:spacing w:val="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los</w:t>
      </w:r>
      <w:r>
        <w:rPr>
          <w:b w:val="0"/>
          <w:bCs w:val="0"/>
          <w:color w:val="1F1F1F"/>
          <w:spacing w:val="-2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Lagos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38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A-111</w:t>
      </w:r>
      <w:r>
        <w:rPr>
          <w:b w:val="0"/>
          <w:bCs w:val="0"/>
          <w:color w:val="1F1F1F"/>
          <w:spacing w:val="0"/>
          <w:w w:val="106"/>
          <w:position w:val="0"/>
        </w:rPr>
        <w:t> </w:t>
      </w:r>
      <w:r>
        <w:rPr>
          <w:b w:val="0"/>
          <w:bCs w:val="0"/>
          <w:color w:val="3B3B3B"/>
          <w:spacing w:val="-40"/>
          <w:w w:val="105"/>
          <w:position w:val="0"/>
        </w:rPr>
        <w:t>1</w:t>
      </w:r>
      <w:r>
        <w:rPr>
          <w:b w:val="0"/>
          <w:bCs w:val="0"/>
          <w:color w:val="1F1F1F"/>
          <w:spacing w:val="0"/>
          <w:w w:val="105"/>
          <w:position w:val="0"/>
        </w:rPr>
        <w:t>12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Movimiento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4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tierra</w:t>
      </w:r>
      <w:r>
        <w:rPr>
          <w:b w:val="0"/>
          <w:bCs w:val="0"/>
          <w:color w:val="1F1F1F"/>
          <w:spacing w:val="0"/>
          <w:w w:val="105"/>
          <w:position w:val="0"/>
        </w:rPr>
        <w:t>          </w:t>
      </w:r>
      <w:r>
        <w:rPr>
          <w:b w:val="0"/>
          <w:bCs w:val="0"/>
          <w:color w:val="1F1F1F"/>
          <w:spacing w:val="4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3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matagorda</w:t>
      </w:r>
      <w:r>
        <w:rPr>
          <w:b w:val="0"/>
          <w:bCs w:val="0"/>
          <w:color w:val="1F1F1F"/>
          <w:spacing w:val="0"/>
          <w:w w:val="105"/>
          <w:position w:val="0"/>
        </w:rPr>
        <w:t>           </w:t>
      </w:r>
      <w:r>
        <w:rPr>
          <w:b w:val="0"/>
          <w:bCs w:val="0"/>
          <w:color w:val="1F1F1F"/>
          <w:spacing w:val="5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A-112</w:t>
      </w:r>
      <w:r>
        <w:rPr>
          <w:b w:val="0"/>
          <w:bCs w:val="0"/>
          <w:color w:val="1F1F1F"/>
          <w:spacing w:val="0"/>
          <w:w w:val="101"/>
          <w:position w:val="-1"/>
        </w:rPr>
        <w:t> </w:t>
      </w:r>
      <w:r>
        <w:rPr>
          <w:b w:val="0"/>
          <w:bCs w:val="0"/>
          <w:color w:val="3B3B3B"/>
          <w:spacing w:val="-40"/>
          <w:w w:val="105"/>
          <w:position w:val="1"/>
        </w:rPr>
        <w:t>1</w:t>
      </w:r>
      <w:r>
        <w:rPr>
          <w:b w:val="0"/>
          <w:bCs w:val="0"/>
          <w:color w:val="1F1F1F"/>
          <w:spacing w:val="0"/>
          <w:w w:val="105"/>
          <w:position w:val="1"/>
        </w:rPr>
        <w:t>13</w:t>
      </w:r>
      <w:r>
        <w:rPr>
          <w:b w:val="0"/>
          <w:bCs w:val="0"/>
          <w:color w:val="1F1F1F"/>
          <w:spacing w:val="0"/>
          <w:w w:val="105"/>
          <w:position w:val="1"/>
        </w:rPr>
        <w:t>         </w:t>
      </w:r>
      <w:r>
        <w:rPr>
          <w:b w:val="0"/>
          <w:bCs w:val="0"/>
          <w:color w:val="1F1F1F"/>
          <w:spacing w:val="3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>       </w:t>
      </w:r>
      <w:r>
        <w:rPr>
          <w:b w:val="0"/>
          <w:bCs w:val="0"/>
          <w:color w:val="1F1F1F"/>
          <w:spacing w:val="1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Rancho</w:t>
      </w:r>
      <w:r>
        <w:rPr>
          <w:b w:val="0"/>
          <w:bCs w:val="0"/>
          <w:color w:val="1F1F1F"/>
          <w:spacing w:val="10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la</w:t>
      </w:r>
      <w:r>
        <w:rPr>
          <w:b w:val="0"/>
          <w:bCs w:val="0"/>
          <w:color w:val="1F1F1F"/>
          <w:spacing w:val="-1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jara</w:t>
      </w:r>
      <w:r>
        <w:rPr>
          <w:b w:val="0"/>
          <w:bCs w:val="0"/>
          <w:color w:val="1F1F1F"/>
          <w:spacing w:val="0"/>
          <w:w w:val="105"/>
          <w:position w:val="0"/>
        </w:rPr>
        <w:t>                    </w:t>
      </w:r>
      <w:r>
        <w:rPr>
          <w:b w:val="0"/>
          <w:bCs w:val="0"/>
          <w:color w:val="1F1F1F"/>
          <w:spacing w:val="7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A-113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80" w:lineRule="auto"/>
        <w:jc w:val="both"/>
        <w:sectPr>
          <w:type w:val="continuous"/>
          <w:pgSz w:w="12240" w:h="15840"/>
          <w:pgMar w:top="120" w:bottom="0" w:left="840" w:right="20"/>
        </w:sectPr>
      </w:pPr>
    </w:p>
    <w:p>
      <w:pPr>
        <w:pStyle w:val="BodyText"/>
        <w:spacing w:line="224" w:lineRule="exact"/>
        <w:ind w:left="0" w:right="0"/>
        <w:jc w:val="right"/>
      </w:pPr>
      <w:r>
        <w:rPr>
          <w:b w:val="0"/>
          <w:bCs w:val="0"/>
          <w:color w:val="1F1F1F"/>
          <w:spacing w:val="0"/>
          <w:w w:val="105"/>
        </w:rPr>
        <w:t>114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1"/>
        <w:ind w:left="0" w:right="22"/>
        <w:jc w:val="right"/>
      </w:pPr>
      <w:r>
        <w:rPr>
          <w:b w:val="0"/>
          <w:bCs w:val="0"/>
          <w:color w:val="1F1F1F"/>
          <w:spacing w:val="0"/>
          <w:w w:val="110"/>
        </w:rPr>
        <w:t>1</w:t>
      </w:r>
      <w:r>
        <w:rPr>
          <w:b w:val="0"/>
          <w:bCs w:val="0"/>
          <w:color w:val="1F1F1F"/>
          <w:spacing w:val="-46"/>
          <w:w w:val="110"/>
        </w:rPr>
        <w:t>1</w:t>
      </w:r>
      <w:r>
        <w:rPr>
          <w:b w:val="0"/>
          <w:bCs w:val="0"/>
          <w:color w:val="3B3B3B"/>
          <w:spacing w:val="0"/>
          <w:w w:val="110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18" w:val="left" w:leader="none"/>
          <w:tab w:pos="5984" w:val="left" w:leader="none"/>
        </w:tabs>
        <w:spacing w:line="270" w:lineRule="auto" w:before="2"/>
        <w:ind w:left="587" w:right="3107" w:hanging="1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1F1F1F"/>
          <w:spacing w:val="0"/>
          <w:w w:val="105"/>
          <w:position w:val="3"/>
        </w:rPr>
        <w:t>Suministro</w:t>
      </w:r>
      <w:r>
        <w:rPr>
          <w:b w:val="0"/>
          <w:bCs w:val="0"/>
          <w:color w:val="1F1F1F"/>
          <w:spacing w:val="7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de</w:t>
      </w:r>
      <w:r>
        <w:rPr>
          <w:b w:val="0"/>
          <w:bCs w:val="0"/>
          <w:color w:val="1F1F1F"/>
          <w:spacing w:val="3"/>
          <w:w w:val="105"/>
          <w:position w:val="3"/>
        </w:rPr>
        <w:t> </w:t>
      </w:r>
      <w:r>
        <w:rPr>
          <w:b w:val="0"/>
          <w:bCs w:val="0"/>
          <w:color w:val="1F1F1F"/>
          <w:spacing w:val="0"/>
          <w:w w:val="105"/>
          <w:position w:val="3"/>
        </w:rPr>
        <w:t>agua</w:t>
      </w:r>
      <w:r>
        <w:rPr>
          <w:b w:val="0"/>
          <w:bCs w:val="0"/>
          <w:color w:val="1F1F1F"/>
          <w:spacing w:val="0"/>
          <w:w w:val="105"/>
          <w:position w:val="3"/>
        </w:rPr>
        <w:tab/>
      </w:r>
      <w:r>
        <w:rPr>
          <w:b w:val="0"/>
          <w:bCs w:val="0"/>
          <w:color w:val="1F1F1F"/>
          <w:spacing w:val="0"/>
          <w:w w:val="105"/>
          <w:position w:val="1"/>
        </w:rPr>
        <w:t>San</w:t>
      </w:r>
      <w:r>
        <w:rPr>
          <w:b w:val="0"/>
          <w:bCs w:val="0"/>
          <w:color w:val="1F1F1F"/>
          <w:spacing w:val="-1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Juan</w:t>
      </w:r>
      <w:r>
        <w:rPr>
          <w:b w:val="0"/>
          <w:bCs w:val="0"/>
          <w:color w:val="1F1F1F"/>
          <w:spacing w:val="-3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de</w:t>
      </w:r>
      <w:r>
        <w:rPr>
          <w:b w:val="0"/>
          <w:bCs w:val="0"/>
          <w:color w:val="1F1F1F"/>
          <w:spacing w:val="-6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los</w:t>
      </w:r>
      <w:r>
        <w:rPr>
          <w:b w:val="0"/>
          <w:bCs w:val="0"/>
          <w:color w:val="1F1F1F"/>
          <w:spacing w:val="-12"/>
          <w:w w:val="105"/>
          <w:position w:val="1"/>
        </w:rPr>
        <w:t> </w:t>
      </w:r>
      <w:r>
        <w:rPr>
          <w:b w:val="0"/>
          <w:bCs w:val="0"/>
          <w:color w:val="1F1F1F"/>
          <w:spacing w:val="0"/>
          <w:w w:val="105"/>
          <w:position w:val="1"/>
        </w:rPr>
        <w:t>Lagos</w:t>
      </w:r>
      <w:r>
        <w:rPr>
          <w:b w:val="0"/>
          <w:bCs w:val="0"/>
          <w:color w:val="1F1F1F"/>
          <w:spacing w:val="0"/>
          <w:w w:val="105"/>
          <w:position w:val="1"/>
        </w:rPr>
        <w:tab/>
      </w:r>
      <w:r>
        <w:rPr>
          <w:b w:val="0"/>
          <w:bCs w:val="0"/>
          <w:color w:val="1F1F1F"/>
          <w:spacing w:val="0"/>
          <w:w w:val="100"/>
          <w:position w:val="0"/>
        </w:rPr>
        <w:t>A-114</w:t>
      </w:r>
      <w:r>
        <w:rPr>
          <w:b w:val="0"/>
          <w:bCs w:val="0"/>
          <w:color w:val="1F1F1F"/>
          <w:spacing w:val="0"/>
          <w:w w:val="102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Rehabilitación</w:t>
      </w:r>
      <w:r>
        <w:rPr>
          <w:b w:val="0"/>
          <w:bCs w:val="0"/>
          <w:color w:val="1F1F1F"/>
          <w:spacing w:val="9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de</w:t>
      </w:r>
      <w:r>
        <w:rPr>
          <w:b w:val="0"/>
          <w:bCs w:val="0"/>
          <w:color w:val="1F1F1F"/>
          <w:spacing w:val="-1"/>
          <w:w w:val="105"/>
          <w:position w:val="0"/>
        </w:rPr>
        <w:t> </w:t>
      </w:r>
      <w:r>
        <w:rPr>
          <w:b w:val="0"/>
          <w:bCs w:val="0"/>
          <w:color w:val="1F1F1F"/>
          <w:spacing w:val="0"/>
          <w:w w:val="105"/>
          <w:position w:val="0"/>
        </w:rPr>
        <w:t>camino</w:t>
      </w:r>
      <w:r>
        <w:rPr>
          <w:b w:val="0"/>
          <w:bCs w:val="0"/>
          <w:color w:val="1F1F1F"/>
          <w:spacing w:val="0"/>
          <w:w w:val="105"/>
          <w:position w:val="0"/>
        </w:rPr>
        <w:tab/>
      </w:r>
      <w:r>
        <w:rPr>
          <w:b w:val="0"/>
          <w:bCs w:val="0"/>
          <w:color w:val="1F1F1F"/>
          <w:spacing w:val="0"/>
          <w:w w:val="105"/>
          <w:position w:val="-1"/>
        </w:rPr>
        <w:t>Rancho</w:t>
      </w:r>
      <w:r>
        <w:rPr>
          <w:b w:val="0"/>
          <w:bCs w:val="0"/>
          <w:color w:val="1F1F1F"/>
          <w:spacing w:val="5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el</w:t>
      </w:r>
      <w:r>
        <w:rPr>
          <w:b w:val="0"/>
          <w:bCs w:val="0"/>
          <w:color w:val="1F1F1F"/>
          <w:spacing w:val="-19"/>
          <w:w w:val="105"/>
          <w:position w:val="-1"/>
        </w:rPr>
        <w:t> </w:t>
      </w:r>
      <w:r>
        <w:rPr>
          <w:b w:val="0"/>
          <w:bCs w:val="0"/>
          <w:color w:val="1F1F1F"/>
          <w:spacing w:val="0"/>
          <w:w w:val="105"/>
          <w:position w:val="-1"/>
        </w:rPr>
        <w:t>jaral</w:t>
      </w:r>
      <w:r>
        <w:rPr>
          <w:b w:val="0"/>
          <w:bCs w:val="0"/>
          <w:color w:val="1F1F1F"/>
          <w:spacing w:val="0"/>
          <w:w w:val="105"/>
          <w:position w:val="-1"/>
        </w:rPr>
        <w:tab/>
      </w:r>
      <w:r>
        <w:rPr>
          <w:b w:val="0"/>
          <w:bCs w:val="0"/>
          <w:color w:val="1F1F1F"/>
          <w:spacing w:val="0"/>
          <w:w w:val="100"/>
          <w:position w:val="-2"/>
        </w:rPr>
        <w:t>A-115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70" w:lineRule="auto"/>
        <w:jc w:val="left"/>
        <w:sectPr>
          <w:type w:val="continuous"/>
          <w:pgSz w:w="12240" w:h="15840"/>
          <w:pgMar w:top="120" w:bottom="0" w:left="840" w:right="20"/>
          <w:cols w:num="2" w:equalWidth="0">
            <w:col w:w="1699" w:space="40"/>
            <w:col w:w="9641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2240" w:h="15840"/>
          <w:pgMar w:top="120" w:bottom="0" w:left="840" w:right="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59" w:lineRule="exact"/>
        <w:ind w:left="1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1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3B3B3B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F1F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393" w:val="left" w:leader="none"/>
          <w:tab w:pos="3831" w:val="left" w:leader="none"/>
        </w:tabs>
        <w:spacing w:before="64"/>
        <w:ind w:left="8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>/7¿/¿Y¿::./!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4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>C-4'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2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25"/>
          <w:sz w:val="25"/>
          <w:szCs w:val="25"/>
        </w:rPr>
        <w:t>¡;;¿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51"/>
          <w:w w:val="2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¡?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87"/>
          <w:w w:val="2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235"/>
          <w:sz w:val="19"/>
          <w:szCs w:val="19"/>
        </w:rPr>
        <w:t>.t/r;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540" w:val="left" w:leader="none"/>
          <w:tab w:pos="4213" w:val="left" w:leader="none"/>
          <w:tab w:pos="4948" w:val="left" w:leader="none"/>
        </w:tabs>
        <w:ind w:left="476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Osé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22"/>
          <w:w w:val="140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14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>·-e:_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3BF"/>
          <w:spacing w:val="0"/>
          <w:w w:val="8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¡V{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67"/>
          <w:w w:val="12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20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57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19.839996pt;margin-top:6.604919pt;width:48.96pt;height:24pt;mso-position-horizontal-relative:page;mso-position-vertical-relative:paragraph;z-index:-1158" type="#_x0000_t75">
            <v:imagedata r:id="rId16" o:title=""/>
          </v:shape>
        </w:pict>
      </w:r>
      <w:r>
        <w:rPr/>
        <w:pict>
          <v:group style="position:absolute;margin-left:226.856094pt;margin-top:-5.315781pt;width:68.8006pt;height:.1pt;mso-position-horizontal-relative:page;mso-position-vertical-relative:paragraph;z-index:-1154" coordorigin="4537,-106" coordsize="1376,2">
            <v:shape style="position:absolute;left:4537;top:-106;width:1376;height:2" coordorigin="4537,-106" coordsize="1376,0" path="m4537,-106l5913,-106e" filled="f" stroked="t" strokeweight=".929738pt" strokecolor="#838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5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.04pt;height:37.44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spacing w:line="232" w:lineRule="exact"/>
        <w:ind w:left="150" w:right="0"/>
        <w:jc w:val="left"/>
      </w:pPr>
      <w:r>
        <w:rPr/>
        <w:pict>
          <v:group style="position:absolute;margin-left:608.745911pt;margin-top:-31.550634pt;width:.1pt;height:121.8462pt;mso-position-horizontal-relative:page;mso-position-vertical-relative:paragraph;z-index:-1153" coordorigin="12175,-631" coordsize="2,2437">
            <v:shape style="position:absolute;left:12175;top:-631;width:2;height:2437" coordorigin="12175,-631" coordsize="0,2437" path="m12175,1806l12175,-631e" filled="f" stroked="t" strokeweight=".929738pt" strokecolor="#D4CFCF">
              <v:path arrowok="t"/>
            </v:shape>
            <w10:wrap type="none"/>
          </v:group>
        </w:pict>
      </w:r>
      <w:r>
        <w:rPr/>
        <w:pict>
          <v:shape style="position:absolute;margin-left:543.199402pt;margin-top:-3.979237pt;width:5.208903pt;height:22pt;mso-position-horizontal-relative:page;mso-position-vertical-relative:paragraph;z-index:-1145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6DB3"/>
                      <w:spacing w:val="-70"/>
                      <w:w w:val="55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96DB3"/>
          <w:spacing w:val="0"/>
          <w:w w:val="50"/>
        </w:rPr>
        <w:t>--</w:t>
      </w:r>
      <w:r>
        <w:rPr>
          <w:b w:val="0"/>
          <w:bCs w:val="0"/>
          <w:color w:val="696DB3"/>
          <w:spacing w:val="0"/>
          <w:w w:val="50"/>
        </w:rPr>
        <w:t>....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3" w:lineRule="exact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5DA1"/>
          <w:spacing w:val="0"/>
          <w:w w:val="195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20" w:bottom="0" w:left="840" w:right="20"/>
          <w:cols w:num="3" w:equalWidth="0">
            <w:col w:w="1779" w:space="1646"/>
            <w:col w:w="6179" w:space="288"/>
            <w:col w:w="1488"/>
          </w:cols>
        </w:sectPr>
      </w:pPr>
    </w:p>
    <w:p>
      <w:pPr>
        <w:spacing w:before="39"/>
        <w:ind w:left="2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8.827192pt;margin-top:166.079971pt;width:454.409443pt;height:612.265868pt;mso-position-horizontal-relative:page;mso-position-vertical-relative:page;z-index:-1160" coordorigin="377,3322" coordsize="9088,12245">
            <v:shape style="position:absolute;left:403;top:3322;width:4032;height:10694" type="#_x0000_t75">
              <v:imagedata r:id="rId18" o:title=""/>
            </v:shape>
            <v:group style="position:absolute;left:395;top:12213;width:2;height:3335" coordorigin="395,12213" coordsize="2,3335">
              <v:shape style="position:absolute;left:395;top:12213;width:2;height:3335" coordorigin="395,12213" coordsize="0,3335" path="m395,15548l395,12213e" filled="f" stroked="t" strokeweight="1.859476pt" strokecolor="#D4CFD4">
                <v:path arrowok="t"/>
              </v:shape>
            </v:group>
            <v:group style="position:absolute;left:2064;top:7005;width:995;height:2" coordorigin="2064,7005" coordsize="995,2">
              <v:shape style="position:absolute;left:2064;top:7005;width:995;height:2" coordorigin="2064,7005" coordsize="995,0" path="m2064,7005l3059,7005e" filled="f" stroked="t" strokeweight=".464869pt" strokecolor="#646464">
                <v:path arrowok="t"/>
              </v:shape>
            </v:group>
            <v:group style="position:absolute;left:2389;top:7000;width:7071;height:2" coordorigin="2389,7000" coordsize="7071,2">
              <v:shape style="position:absolute;left:2389;top:7000;width:7071;height:2" coordorigin="2389,7000" coordsize="7071,0" path="m2389,7000l9460,7000e" filled="f" stroked="t" strokeweight=".464869pt" strokecolor="#575757">
                <v:path arrowok="t"/>
              </v:shape>
            </v:group>
            <v:group style="position:absolute;left:2064;top:7868;width:7396;height:2" coordorigin="2064,7868" coordsize="7396,2">
              <v:shape style="position:absolute;left:2064;top:7868;width:7396;height:2" coordorigin="2064,7868" coordsize="7396,0" path="m2064,7868l9460,7868e" filled="f" stroked="t" strokeweight=".464869pt" strokecolor="#575757">
                <v:path arrowok="t"/>
              </v:shape>
            </v:group>
            <v:group style="position:absolute;left:2064;top:8167;width:7396;height:2" coordorigin="2064,8167" coordsize="7396,2">
              <v:shape style="position:absolute;left:2064;top:8167;width:7396;height:2" coordorigin="2064,8167" coordsize="7396,0" path="m2064,8167l9460,8167e" filled="f" stroked="t" strokeweight=".464869pt" strokecolor="#5B5B5B">
                <v:path arrowok="t"/>
              </v:shape>
            </v:group>
            <v:group style="position:absolute;left:2064;top:8466;width:3844;height:2" coordorigin="2064,8466" coordsize="3844,2">
              <v:shape style="position:absolute;left:2064;top:8466;width:3844;height:2" coordorigin="2064,8466" coordsize="3844,0" path="m2064,8466l5908,8466e" filled="f" stroked="t" strokeweight=".464869pt" strokecolor="#5B5B5B">
                <v:path arrowok="t"/>
              </v:shape>
            </v:group>
            <v:group style="position:absolute;left:4853;top:8463;width:4607;height:2" coordorigin="4853,8463" coordsize="4607,2">
              <v:shape style="position:absolute;left:4853;top:8463;width:4607;height:2" coordorigin="4853,8463" coordsize="4607,0" path="m4853,8463l9460,8463e" filled="f" stroked="t" strokeweight=".464869pt" strokecolor="#484848">
                <v:path arrowok="t"/>
              </v:shape>
            </v:group>
            <v:group style="position:absolute;left:2064;top:8757;width:7396;height:2" coordorigin="2064,8757" coordsize="7396,2">
              <v:shape style="position:absolute;left:2064;top:8757;width:7396;height:2" coordorigin="2064,8757" coordsize="7396,0" path="m2064,8757l9460,8757e" filled="f" stroked="t" strokeweight=".464869pt" strokecolor="#545454">
                <v:path arrowok="t"/>
              </v:shape>
            </v:group>
            <v:group style="position:absolute;left:2064;top:9054;width:7396;height:2" coordorigin="2064,9054" coordsize="7396,2">
              <v:shape style="position:absolute;left:2064;top:9054;width:7396;height:2" coordorigin="2064,9054" coordsize="7396,0" path="m2064,9054l9460,9054e" filled="f" stroked="t" strokeweight=".464869pt" strokecolor="#575757">
                <v:path arrowok="t"/>
              </v:shape>
            </v:group>
            <v:group style="position:absolute;left:2064;top:9353;width:7396;height:2" coordorigin="2064,9353" coordsize="7396,2">
              <v:shape style="position:absolute;left:2064;top:9353;width:7396;height:2" coordorigin="2064,9353" coordsize="7396,0" path="m2064,9353l9460,9353e" filled="f" stroked="t" strokeweight=".464869pt" strokecolor="#4B4B4B">
                <v:path arrowok="t"/>
              </v:shape>
            </v:group>
            <v:group style="position:absolute;left:2064;top:9651;width:7396;height:2" coordorigin="2064,9651" coordsize="7396,2">
              <v:shape style="position:absolute;left:2064;top:9651;width:7396;height:2" coordorigin="2064,9651" coordsize="7396,0" path="m2064,9651l9460,9651e" filled="f" stroked="t" strokeweight=".464869pt" strokecolor="#545454">
                <v:path arrowok="t"/>
              </v:shape>
            </v:group>
            <v:group style="position:absolute;left:2064;top:9945;width:995;height:2" coordorigin="2064,9945" coordsize="995,2">
              <v:shape style="position:absolute;left:2064;top:9945;width:995;height:2" coordorigin="2064,9945" coordsize="995,0" path="m2064,9945l3059,9945e" filled="f" stroked="t" strokeweight=".464869pt" strokecolor="#707070">
                <v:path arrowok="t"/>
              </v:shape>
            </v:group>
            <v:group style="position:absolute;left:2971;top:9948;width:6490;height:2" coordorigin="2971,9948" coordsize="6490,2">
              <v:shape style="position:absolute;left:2971;top:9948;width:6490;height:2" coordorigin="2971,9948" coordsize="6490,0" path="m2971,9948l9460,9948e" filled="f" stroked="t" strokeweight=".464869pt" strokecolor="#545454">
                <v:path arrowok="t"/>
              </v:shape>
            </v:group>
            <v:group style="position:absolute;left:8461;top:9597;width:2;height:701" coordorigin="8461,9597" coordsize="2,701">
              <v:shape style="position:absolute;left:8461;top:9597;width:2;height:701" coordorigin="8461,9597" coordsize="0,701" path="m8461,10298l8461,9597e" filled="f" stroked="t" strokeweight=".464869pt" strokecolor="#3F3B3F">
                <v:path arrowok="t"/>
              </v:shape>
            </v:group>
            <v:group style="position:absolute;left:2064;top:10239;width:3844;height:2" coordorigin="2064,10239" coordsize="3844,2">
              <v:shape style="position:absolute;left:2064;top:10239;width:3844;height:2" coordorigin="2064,10239" coordsize="3844,0" path="m2064,10239l5908,10239e" filled="f" stroked="t" strokeweight=".464869pt" strokecolor="#646464">
                <v:path arrowok="t"/>
              </v:shape>
            </v:group>
            <v:group style="position:absolute;left:3054;top:7000;width:2;height:4446" coordorigin="3054,7000" coordsize="2,4446">
              <v:shape style="position:absolute;left:3054;top:7000;width:2;height:4446" coordorigin="3054,7000" coordsize="0,4446" path="m3054,11446l3054,7000e" filled="f" stroked="t" strokeweight=".464869pt" strokecolor="#545454">
                <v:path arrowok="t"/>
              </v:shape>
            </v:group>
            <v:group style="position:absolute;left:5897;top:6996;width:2;height:4196" coordorigin="5897,6996" coordsize="2,4196">
              <v:shape style="position:absolute;left:5897;top:6996;width:2;height:4196" coordorigin="5897,6996" coordsize="0,4196" path="m5897,11192l5897,6996e" filled="f" stroked="t" strokeweight=".464869pt" strokecolor="#4B4B4B">
                <v:path arrowok="t"/>
              </v:shape>
            </v:group>
            <v:group style="position:absolute;left:5843;top:10251;width:3617;height:2" coordorigin="5843,10251" coordsize="3617,2">
              <v:shape style="position:absolute;left:5843;top:10251;width:3617;height:2" coordorigin="5843,10251" coordsize="3617,0" path="m5843,10251l9460,10251e" filled="f" stroked="t" strokeweight=".464869pt" strokecolor="#545454">
                <v:path arrowok="t"/>
              </v:shape>
            </v:group>
            <v:group style="position:absolute;left:2059;top:10536;width:999;height:2" coordorigin="2059,10536" coordsize="999,2">
              <v:shape style="position:absolute;left:2059;top:10536;width:999;height:2" coordorigin="2059,10536" coordsize="999,0" path="m2059,10536l3059,10536e" filled="f" stroked="t" strokeweight=".232434pt" strokecolor="#646464">
                <v:path arrowok="t"/>
              </v:shape>
            </v:group>
            <v:group style="position:absolute;left:2794;top:10543;width:5685;height:2" coordorigin="2794,10543" coordsize="5685,2">
              <v:shape style="position:absolute;left:2794;top:10543;width:5685;height:2" coordorigin="2794,10543" coordsize="5685,0" path="m2794,10543l8479,10543e" filled="f" stroked="t" strokeweight=".464869pt" strokecolor="#575757">
                <v:path arrowok="t"/>
              </v:shape>
            </v:group>
            <v:group style="position:absolute;left:5941;top:10552;width:3519;height:2" coordorigin="5941,10552" coordsize="3519,2">
              <v:shape style="position:absolute;left:5941;top:10552;width:3519;height:2" coordorigin="5941,10552" coordsize="3519,0" path="m5941,10552l9460,10552e" filled="f" stroked="t" strokeweight=".464869pt" strokecolor="#4F4F4F">
                <v:path arrowok="t"/>
              </v:shape>
            </v:group>
            <v:group style="position:absolute;left:2059;top:10830;width:999;height:2" coordorigin="2059,10830" coordsize="999,2">
              <v:shape style="position:absolute;left:2059;top:10830;width:999;height:2" coordorigin="2059,10830" coordsize="999,0" path="m2059,10830l3059,10830e" filled="f" stroked="t" strokeweight=".464869pt" strokecolor="#575757">
                <v:path arrowok="t"/>
              </v:shape>
            </v:group>
            <v:group style="position:absolute;left:2994;top:10837;width:2915;height:2" coordorigin="2994,10837" coordsize="2915,2">
              <v:shape style="position:absolute;left:2994;top:10837;width:2915;height:2" coordorigin="2994,10837" coordsize="2915,0" path="m2994,10837l5908,10837e" filled="f" stroked="t" strokeweight=".464869pt" strokecolor="#575757">
                <v:path arrowok="t"/>
              </v:shape>
            </v:group>
            <v:group style="position:absolute;left:5843;top:10849;width:3617;height:2" coordorigin="5843,10849" coordsize="3617,2">
              <v:shape style="position:absolute;left:5843;top:10849;width:3617;height:2" coordorigin="5843,10849" coordsize="3617,0" path="m5843,10849l9460,10849e" filled="f" stroked="t" strokeweight=".464869pt" strokecolor="#545454">
                <v:path arrowok="t"/>
              </v:shape>
            </v:group>
            <v:group style="position:absolute;left:2041;top:11159;width:990;height:2" coordorigin="2041,11159" coordsize="990,2">
              <v:shape style="position:absolute;left:2041;top:11159;width:990;height:2" coordorigin="2041,11159" coordsize="990,0" path="m2041,11159l3031,11159e" filled="f" stroked="t" strokeweight=".464869pt" strokecolor="#747070">
                <v:path arrowok="t"/>
              </v:shape>
            </v:group>
            <v:group style="position:absolute;left:2994;top:11131;width:2915;height:2" coordorigin="2994,11131" coordsize="2915,2">
              <v:shape style="position:absolute;left:2994;top:11131;width:2915;height:2" coordorigin="2994,11131" coordsize="2915,0" path="m2994,11131l5908,11131e" filled="f" stroked="t" strokeweight=".464869pt" strokecolor="#545454">
                <v:path arrowok="t"/>
              </v:shape>
            </v:group>
            <v:group style="position:absolute;left:5723;top:11140;width:3054;height:2" coordorigin="5723,11140" coordsize="3054,2">
              <v:shape style="position:absolute;left:5723;top:11140;width:3054;height:2" coordorigin="5723,11140" coordsize="3054,0" path="m5723,11140l8777,11140e" filled="f" stroked="t" strokeweight=".464869pt" strokecolor="#4F4F4F">
                <v:path arrowok="t"/>
              </v:shape>
            </v:group>
            <v:group style="position:absolute;left:8414;top:11147;width:1046;height:2" coordorigin="8414,11147" coordsize="1046,2">
              <v:shape style="position:absolute;left:8414;top:11147;width:1046;height:2" coordorigin="8414,11147" coordsize="1046,0" path="m8414,11147l9460,11147e" filled="f" stroked="t" strokeweight=".464869pt" strokecolor="#545454">
                <v:path arrowok="t"/>
              </v:shape>
            </v:group>
            <v:group style="position:absolute;left:2041;top:11451;width:990;height:2" coordorigin="2041,11451" coordsize="990,2">
              <v:shape style="position:absolute;left:2041;top:11451;width:990;height:2" coordorigin="2041,11451" coordsize="990,0" path="m2041,11451l3031,11451e" filled="f" stroked="t" strokeweight=".464869pt" strokecolor="#646064">
                <v:path arrowok="t"/>
              </v:shape>
            </v:group>
            <v:group style="position:absolute;left:2066;top:7005;width:2;height:4512" coordorigin="2066,7005" coordsize="2,4512">
              <v:shape style="position:absolute;left:2066;top:7005;width:2;height:4512" coordorigin="2066,7005" coordsize="0,4512" path="m2066,11517l2066,7005e" filled="f" stroked="t" strokeweight=".464869pt" strokecolor="#605B5B">
                <v:path arrowok="t"/>
              </v:shape>
            </v:group>
            <v:group style="position:absolute;left:2994;top:11425;width:2915;height:2" coordorigin="2994,11425" coordsize="2915,2">
              <v:shape style="position:absolute;left:2994;top:11425;width:2915;height:2" coordorigin="2994,11425" coordsize="2915,0" path="m2994,11425l5908,11425e" filled="f" stroked="t" strokeweight=".464869pt" strokecolor="#575757">
                <v:path arrowok="t"/>
              </v:shape>
            </v:group>
            <v:group style="position:absolute;left:5764;top:11437;width:2850;height:2" coordorigin="5764,11437" coordsize="2850,2">
              <v:shape style="position:absolute;left:5764;top:11437;width:2850;height:2" coordorigin="5764,11437" coordsize="2850,0" path="m5764,11437l8614,11437e" filled="f" stroked="t" strokeweight=".464869pt" strokecolor="#545454">
                <v:path arrowok="t"/>
              </v:shape>
            </v:group>
            <v:group style="position:absolute;left:5946;top:11446;width:3510;height:2" coordorigin="5946,11446" coordsize="3510,2">
              <v:shape style="position:absolute;left:5946;top:11446;width:3510;height:2" coordorigin="5946,11446" coordsize="3510,0" path="m5946,11446l9455,11446e" filled="f" stroked="t" strokeweight=".464869pt" strokecolor="#545454">
                <v:path arrowok="t"/>
              </v:shape>
            </v:group>
            <v:group style="position:absolute;left:9451;top:11126;width:2;height:358" coordorigin="9451,11126" coordsize="2,358">
              <v:shape style="position:absolute;left:9451;top:11126;width:2;height:358" coordorigin="9451,11126" coordsize="0,358" path="m9451,11484l9451,11126e" filled="f" stroked="t" strokeweight=".464869pt" strokecolor="#4F4F4F">
                <v:path arrowok="t"/>
              </v:shape>
            </v:group>
            <v:group style="position:absolute;left:2055;top:11707;width:1004;height:2" coordorigin="2055,11707" coordsize="1004,2">
              <v:shape style="position:absolute;left:2055;top:11707;width:1004;height:2" coordorigin="2055,11707" coordsize="1004,0" path="m2055,11707l3059,11707e" filled="f" stroked="t" strokeweight=".464869pt" strokecolor="#605B5B">
                <v:path arrowok="t"/>
              </v:shape>
            </v:group>
            <v:group style="position:absolute;left:2994;top:11719;width:2915;height:2" coordorigin="2994,11719" coordsize="2915,2">
              <v:shape style="position:absolute;left:2994;top:11719;width:2915;height:2" coordorigin="2994,11719" coordsize="2915,0" path="m2994,11719l5908,11719e" filled="f" stroked="t" strokeweight=".464869pt" strokecolor="#545454">
                <v:path arrowok="t"/>
              </v:shape>
            </v:group>
            <v:group style="position:absolute;left:3287;top:11733;width:5193;height:2" coordorigin="3287,11733" coordsize="5193,2">
              <v:shape style="position:absolute;left:3287;top:11733;width:5193;height:2" coordorigin="3287,11733" coordsize="5193,0" path="m3287,11733l8479,11733e" filled="f" stroked="t" strokeweight=".464869pt" strokecolor="#4F4F4F">
                <v:path arrowok="t"/>
              </v:shape>
            </v:group>
            <v:group style="position:absolute;left:8414;top:11740;width:767;height:2" coordorigin="8414,11740" coordsize="767,2">
              <v:shape style="position:absolute;left:8414;top:11740;width:767;height:2" coordorigin="8414,11740" coordsize="767,0" path="m8414,11740l9181,11740e" filled="f" stroked="t" strokeweight=".232434pt" strokecolor="#484848">
                <v:path arrowok="t"/>
              </v:shape>
            </v:group>
            <v:group style="position:absolute;left:9451;top:6991;width:2;height:5358" coordorigin="9451,6991" coordsize="2,5358">
              <v:shape style="position:absolute;left:9451;top:6991;width:2;height:5358" coordorigin="9451,6991" coordsize="0,5358" path="m9451,12349l9451,6991e" filled="f" stroked="t" strokeweight=".697303pt" strokecolor="#575757">
                <v:path arrowok="t"/>
              </v:shape>
            </v:group>
            <v:group style="position:absolute;left:2041;top:12043;width:990;height:2" coordorigin="2041,12043" coordsize="990,2">
              <v:shape style="position:absolute;left:2041;top:12043;width:990;height:2" coordorigin="2041,12043" coordsize="990,0" path="m2041,12043l3031,12043e" filled="f" stroked="t" strokeweight=".464869pt" strokecolor="#777477">
                <v:path arrowok="t"/>
              </v:shape>
            </v:group>
            <v:group style="position:absolute;left:2059;top:10764;width:2;height:1534" coordorigin="2059,10764" coordsize="2,1534">
              <v:shape style="position:absolute;left:2059;top:10764;width:2;height:1534" coordorigin="2059,10764" coordsize="0,1534" path="m2059,12298l2059,10764e" filled="f" stroked="t" strokeweight=".464869pt" strokecolor="#646064">
                <v:path arrowok="t"/>
              </v:shape>
            </v:group>
            <v:group style="position:absolute;left:3050;top:11126;width:2;height:1176" coordorigin="3050,11126" coordsize="2,1176">
              <v:shape style="position:absolute;left:3050;top:11126;width:2;height:1176" coordorigin="3050,11126" coordsize="0,1176" path="m3050,12302l3050,11126e" filled="f" stroked="t" strokeweight=".464869pt" strokecolor="#5B575B">
                <v:path arrowok="t"/>
              </v:shape>
            </v:group>
            <v:group style="position:absolute;left:3505;top:12018;width:4551;height:2" coordorigin="3505,12018" coordsize="4551,2">
              <v:shape style="position:absolute;left:3505;top:12018;width:4551;height:2" coordorigin="3505,12018" coordsize="4551,0" path="m3505,12018l8056,12018e" filled="f" stroked="t" strokeweight=".464869pt" strokecolor="#575757">
                <v:path arrowok="t"/>
              </v:shape>
            </v:group>
            <v:group style="position:absolute;left:5286;top:12032;width:3914;height:2" coordorigin="5286,12032" coordsize="3914,2">
              <v:shape style="position:absolute;left:5286;top:12032;width:3914;height:2" coordorigin="5286,12032" coordsize="3914,0" path="m5286,12032l9200,12032e" filled="f" stroked="t" strokeweight=".464869pt" strokecolor="#4F4F4F">
                <v:path arrowok="t"/>
              </v:shape>
            </v:group>
            <v:group style="position:absolute;left:8458;top:6991;width:2;height:5354" coordorigin="8458,6991" coordsize="2,5354">
              <v:shape style="position:absolute;left:8458;top:6991;width:2;height:5354" coordorigin="8458,6991" coordsize="0,5354" path="m8458,12345l8458,6991e" filled="f" stroked="t" strokeweight=".697303pt" strokecolor="#4B4B4B">
                <v:path arrowok="t"/>
              </v:shape>
            </v:group>
            <v:group style="position:absolute;left:8414;top:12041;width:1041;height:2" coordorigin="8414,12041" coordsize="1041,2">
              <v:shape style="position:absolute;left:8414;top:12041;width:1041;height:2" coordorigin="8414,12041" coordsize="1041,0" path="m8414,12041l9455,12041e" filled="f" stroked="t" strokeweight=".464869pt" strokecolor="#575757">
                <v:path arrowok="t"/>
              </v:shape>
            </v:group>
            <v:group style="position:absolute;left:2050;top:12295;width:3315;height:2" coordorigin="2050,12295" coordsize="3315,2">
              <v:shape style="position:absolute;left:2050;top:12295;width:3315;height:2" coordorigin="2050,12295" coordsize="3315,0" path="m2050,12295l5365,12295e" filled="f" stroked="t" strokeweight=".464869pt" strokecolor="#545454">
                <v:path arrowok="t"/>
              </v:shape>
            </v:group>
            <v:group style="position:absolute;left:2050;top:12309;width:5797;height:2" coordorigin="2050,12309" coordsize="5797,2">
              <v:shape style="position:absolute;left:2050;top:12309;width:5797;height:2" coordorigin="2050,12309" coordsize="5797,0" path="m2050,12309l7847,12309e" filled="f" stroked="t" strokeweight=".464869pt" strokecolor="#545454">
                <v:path arrowok="t"/>
              </v:shape>
            </v:group>
            <v:group style="position:absolute;left:5890;top:6996;width:2;height:5330" coordorigin="5890,6996" coordsize="2,5330">
              <v:shape style="position:absolute;left:5890;top:6996;width:2;height:5330" coordorigin="5890,6996" coordsize="0,5330" path="m5890,12326l5890,6996e" filled="f" stroked="t" strokeweight=".464869pt" strokecolor="#4F4B4B">
                <v:path arrowok="t"/>
              </v:shape>
            </v:group>
            <v:group style="position:absolute;left:3849;top:12328;width:5253;height:2" coordorigin="3849,12328" coordsize="5253,2">
              <v:shape style="position:absolute;left:3849;top:12328;width:5253;height:2" coordorigin="3849,12328" coordsize="5253,0" path="m3849,12328l9102,12328e" filled="f" stroked="t" strokeweight=".464869pt" strokecolor="#545454">
                <v:path arrowok="t"/>
              </v:shape>
            </v:group>
            <v:group style="position:absolute;left:8414;top:12338;width:679;height:2" coordorigin="8414,12338" coordsize="679,2">
              <v:shape style="position:absolute;left:8414;top:12338;width:679;height:2" coordorigin="8414,12338" coordsize="679,0" path="m8414,12338l9093,12338e" filled="f" stroked="t" strokeweight=".232434pt" strokecolor="#5454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57311pt;margin-top:21.875851pt;width:.1pt;height:50.57321pt;mso-position-horizontal-relative:page;mso-position-vertical-relative:page;z-index:-1157" coordorigin="311,438" coordsize="2,1011">
            <v:shape style="position:absolute;left:311;top:438;width:2;height:1011" coordorigin="311,438" coordsize="0,1011" path="m311,1449l311,438e" filled="f" stroked="t" strokeweight="1.162172pt" strokecolor="#D8D8DB">
              <v:path arrowok="t"/>
            </v:shape>
            <w10:wrap type="none"/>
          </v:group>
        </w:pict>
      </w:r>
      <w:r>
        <w:rPr/>
        <w:pict>
          <v:group style="position:absolute;margin-left:16.96772pt;margin-top:103.263397pt;width:.1pt;height:57.63pt;mso-position-horizontal-relative:page;mso-position-vertical-relative:page;z-index:-1156" coordorigin="339,2065" coordsize="2,1153">
            <v:shape style="position:absolute;left:339;top:2065;width:2;height:1153" coordorigin="339,2065" coordsize="0,1153" path="m339,3218l339,2065e" filled="f" stroked="t" strokeweight=".464869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3B3B3B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94" w:val="left" w:leader="none"/>
        </w:tabs>
        <w:spacing w:line="195" w:lineRule="exact"/>
        <w:ind w:left="294" w:right="0" w:hanging="1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8"/>
          <w:szCs w:val="18"/>
        </w:rPr>
        <w:t>ja</w:t>
      </w:r>
      <w:r>
        <w:rPr>
          <w:rFonts w:ascii="Arial" w:hAnsi="Arial" w:cs="Arial" w:eastAsia="Arial"/>
          <w:b w:val="0"/>
          <w:bCs w:val="0"/>
          <w:color w:val="1F1F1F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3B3B3B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280" w:val="left" w:leader="none"/>
        </w:tabs>
        <w:spacing w:before="47"/>
        <w:ind w:left="280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7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1F1F1F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57577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99999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795" w:val="left" w:leader="none"/>
          <w:tab w:pos="5551" w:val="left" w:leader="none"/>
        </w:tabs>
        <w:spacing w:line="647" w:lineRule="exact"/>
        <w:ind w:left="1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.&lt;'-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27"/>
          <w:szCs w:val="27"/>
        </w:rPr>
        <w:t>(</w:t>
      </w:r>
      <w:r>
        <w:rPr>
          <w:rFonts w:ascii="Arial" w:hAnsi="Arial" w:cs="Arial" w:eastAsia="Arial"/>
          <w:b w:val="0"/>
          <w:bCs w:val="0"/>
          <w:i/>
          <w:color w:val="696DB3"/>
          <w:spacing w:val="-28"/>
          <w:w w:val="95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95"/>
          <w:sz w:val="33"/>
          <w:szCs w:val="33"/>
        </w:rPr>
        <w:t>J1</w:t>
      </w:r>
      <w:r>
        <w:rPr>
          <w:rFonts w:ascii="Arial" w:hAnsi="Arial" w:cs="Arial" w:eastAsia="Arial"/>
          <w:b w:val="0"/>
          <w:bCs w:val="0"/>
          <w:i/>
          <w:color w:val="696DB3"/>
          <w:spacing w:val="-34"/>
          <w:w w:val="9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>{/</w:t>
      </w:r>
      <w:r>
        <w:rPr>
          <w:rFonts w:ascii="Arial" w:hAnsi="Arial" w:cs="Arial" w:eastAsia="Arial"/>
          <w:b w:val="0"/>
          <w:bCs w:val="0"/>
          <w:i/>
          <w:color w:val="696DB3"/>
          <w:spacing w:val="0"/>
          <w:w w:val="13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130"/>
          <w:sz w:val="48"/>
          <w:szCs w:val="4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90"/>
          <w:w w:val="13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t!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4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0"/>
          <w:w w:val="95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-10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DA1"/>
          <w:spacing w:val="51"/>
          <w:w w:val="130"/>
          <w:sz w:val="65"/>
          <w:szCs w:val="65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-34"/>
          <w:w w:val="130"/>
          <w:sz w:val="34"/>
          <w:szCs w:val="3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0"/>
          <w:w w:val="130"/>
          <w:sz w:val="36"/>
          <w:szCs w:val="36"/>
        </w:rPr>
        <w:t>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DB3"/>
          <w:spacing w:val="95"/>
          <w:w w:val="13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60"/>
          <w:sz w:val="33"/>
          <w:szCs w:val="33"/>
        </w:rPr>
        <w:t>®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-66"/>
          <w:w w:val="16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Alcoi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79" w:val="left" w:leader="none"/>
        </w:tabs>
        <w:spacing w:line="677" w:lineRule="exact"/>
        <w:ind w:left="298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>fv.._</w:t>
      </w:r>
      <w:r>
        <w:rPr>
          <w:rFonts w:ascii="Times New Roman" w:hAnsi="Times New Roman" w:cs="Times New Roman" w:eastAsia="Times New Roman"/>
          <w:b w:val="0"/>
          <w:bCs w:val="0"/>
          <w:color w:val="696DB3"/>
          <w:spacing w:val="0"/>
          <w:w w:val="65"/>
          <w:sz w:val="68"/>
          <w:szCs w:val="6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0"/>
          <w:w w:val="60"/>
          <w:sz w:val="48"/>
          <w:szCs w:val="48"/>
        </w:rPr>
        <w:t>C!u</w:t>
      </w:r>
      <w:r>
        <w:rPr>
          <w:rFonts w:ascii="Times New Roman" w:hAnsi="Times New Roman" w:cs="Times New Roman" w:eastAsia="Times New Roman"/>
          <w:b w:val="0"/>
          <w:bCs w:val="0"/>
          <w:i/>
          <w:color w:val="696DB3"/>
          <w:spacing w:val="19"/>
          <w:w w:val="6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595DA1"/>
          <w:spacing w:val="0"/>
          <w:w w:val="60"/>
          <w:sz w:val="60"/>
          <w:szCs w:val="60"/>
        </w:rPr>
        <w:t>rv¡/.c5'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0"/>
          <w:szCs w:val="60"/>
        </w:rPr>
      </w:r>
    </w:p>
    <w:p>
      <w:pPr>
        <w:spacing w:after="0" w:line="677" w:lineRule="exact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2240" w:h="15840"/>
          <w:pgMar w:top="120" w:bottom="0" w:left="840" w:right="20"/>
          <w:cols w:num="2" w:equalWidth="0">
            <w:col w:w="4536" w:space="135"/>
            <w:col w:w="6709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081818pt;margin-top:194.880035pt;width:185.438182pt;height:521.28pt;mso-position-horizontal-relative:page;mso-position-vertical-relative:page;z-index:-1140" coordorigin="362,3898" coordsize="3709,10426">
            <v:shape style="position:absolute;left:442;top:3898;width:3629;height:10426" type="#_x0000_t75">
              <v:imagedata r:id="rId19" o:title=""/>
            </v:shape>
            <v:group style="position:absolute;left:396;top:4227;width:2;height:1559" coordorigin="396,4227" coordsize="2,1559">
              <v:shape style="position:absolute;left:396;top:4227;width:2;height:1559" coordorigin="396,4227" coordsize="0,1559" path="m396,5786l396,4227e" filled="f" stroked="t" strokeweight=".695455pt" strokecolor="#D4D4D4">
                <v:path arrowok="t"/>
              </v:shape>
            </v:group>
            <v:group style="position:absolute;left:380;top:12877;width:2;height:1367" coordorigin="380,12877" coordsize="2,1367">
              <v:shape style="position:absolute;left:380;top:12877;width:2;height:1367" coordorigin="380,12877" coordsize="0,1367" path="m380,14243l380,12877e" filled="f" stroked="t" strokeweight="1.854545pt" strokecolor="#D4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893181pt;margin-top:16.201599pt;width:.1pt;height:54.24014pt;mso-position-horizontal-relative:page;mso-position-vertical-relative:page;z-index:-1134" coordorigin="378,324" coordsize="2,1085">
            <v:shape style="position:absolute;left:378;top:324;width:2;height:1085" coordorigin="378,324" coordsize="0,1085" path="m378,1409l378,324e" filled="f" stroked="t" strokeweight=".463636pt" strokecolor="#DBDBDB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ind w:left="80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6.71pt;height:25.11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309" w:val="left" w:leader="none"/>
        </w:tabs>
        <w:spacing w:line="206" w:lineRule="auto" w:before="18"/>
        <w:ind w:left="8309" w:right="1322" w:hanging="1071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9.919998pt;margin-top:14.247253pt;width:40.32pt;height:51.84pt;mso-position-horizontal-relative:page;mso-position-vertical-relative:paragraph;z-index:-1141" type="#_x0000_t75">
            <v:imagedata r:id="rId21" o:title=""/>
          </v:shape>
        </w:pict>
      </w:r>
      <w:r>
        <w:rPr/>
        <w:pict>
          <v:shape style="position:absolute;margin-left:517.440002pt;margin-top:84.327255pt;width:94.56pt;height:303.36pt;mso-position-horizontal-relative:page;mso-position-vertical-relative:paragraph;z-index:-1139" type="#_x0000_t75">
            <v:imagedata r:id="rId22" o:title=""/>
          </v:shape>
        </w:pict>
      </w:r>
      <w:r>
        <w:rPr/>
        <w:pict>
          <v:shape style="position:absolute;margin-left:106.559998pt;margin-top:-18.392746pt;width:247.68pt;height:82.56pt;mso-position-horizontal-relative:page;mso-position-vertical-relative:paragraph;z-index:-1137" type="#_x0000_t75">
            <v:imagedata r:id="rId23" o:title=""/>
          </v:shape>
        </w:pict>
      </w:r>
      <w:r>
        <w:rPr/>
        <w:pict>
          <v:group style="position:absolute;margin-left:47.754551pt;margin-top:97.593056pt;width:.1pt;height:52.5965pt;mso-position-horizontal-relative:page;mso-position-vertical-relative:paragraph;z-index:-1133" coordorigin="955,1952" coordsize="2,1052">
            <v:shape style="position:absolute;left:955;top:1952;width:2;height:1052" coordorigin="955,1952" coordsize="0,1052" path="m955,3004l955,1952e" filled="f" stroked="t" strokeweight="3.013636pt" strokecolor="#646BB8">
              <v:path arrowok="t"/>
            </v:shape>
            <w10:wrap type="none"/>
          </v:group>
        </w:pict>
      </w:r>
      <w:r>
        <w:rPr/>
        <w:pict>
          <v:group style="position:absolute;margin-left:435.238586pt;margin-top:15.411034pt;width:.1pt;height:38.508160pt;mso-position-horizontal-relative:page;mso-position-vertical-relative:paragraph;z-index:-1132" coordorigin="8705,308" coordsize="2,770">
            <v:shape style="position:absolute;left:8705;top:308;width:2;height:770" coordorigin="8705,308" coordsize="0,770" path="m8705,1078l8705,308e" filled="f" stroked="t" strokeweight="2.086364pt" strokecolor="#342F2F">
              <v:path arrowok="t"/>
            </v:shape>
            <w10:wrap type="none"/>
          </v:group>
        </w:pict>
      </w:r>
      <w:r>
        <w:rPr/>
        <w:pict>
          <v:shape style="position:absolute;margin-left:36.859089pt;margin-top:3.733272pt;width:8.550pt;height:9.5pt;mso-position-horizontal-relative:page;mso-position-vertical-relative:paragraph;z-index:-1131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C7C7C"/>
                      <w:spacing w:val="0"/>
                      <w:w w:val="75"/>
                      <w:sz w:val="19"/>
                      <w:szCs w:val="19"/>
                    </w:rPr>
                    <w:t>.•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4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93"/>
          <w:w w:val="115"/>
          <w:position w:val="14"/>
          <w:sz w:val="58"/>
          <w:szCs w:val="5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371"/>
          <w:w w:val="115"/>
          <w:position w:val="-10"/>
          <w:sz w:val="46"/>
          <w:szCs w:val="4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14"/>
          <w:sz w:val="58"/>
          <w:szCs w:val="5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121"/>
          <w:w w:val="115"/>
          <w:position w:val="14"/>
          <w:sz w:val="58"/>
          <w:szCs w:val="58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position w:val="-10"/>
          <w:sz w:val="46"/>
          <w:szCs w:val="46"/>
        </w:rPr>
        <w:tab/>
      </w:r>
      <w:r>
        <w:rPr>
          <w:rFonts w:ascii="Arial" w:hAnsi="Arial" w:cs="Arial" w:eastAsia="Arial"/>
          <w:b/>
          <w:bCs/>
          <w:color w:val="1D1D1D"/>
          <w:spacing w:val="0"/>
          <w:w w:val="95"/>
          <w:position w:val="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1D1D1D"/>
          <w:spacing w:val="0"/>
          <w:w w:val="97"/>
          <w:position w:val="0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1D1D1D"/>
          <w:spacing w:val="0"/>
          <w:w w:val="110"/>
          <w:position w:val="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55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line="282" w:lineRule="exact"/>
              <w:ind w:left="108" w:right="97" w:firstLine="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Bitácora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2021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4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halcón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F4F4F"/>
              <w:right w:val="single" w:sz="4" w:space="0" w:color="443F3F"/>
            </w:tcBorders>
          </w:tcPr>
          <w:p>
            <w:pPr>
              <w:pStyle w:val="TableParagraph"/>
              <w:spacing w:before="35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42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Loma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4" w:space="0" w:color="5B5B5B"/>
              <w:right w:val="single" w:sz="4" w:space="0" w:color="443F3F"/>
            </w:tcBorders>
          </w:tcPr>
          <w:p>
            <w:pPr>
              <w:pStyle w:val="TableParagraph"/>
              <w:spacing w:before="33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706B6B"/>
              <w:bottom w:val="single" w:sz="4" w:space="0" w:color="4F4F4F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F4F4F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taxiroc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B5B5B"/>
              <w:left w:val="single" w:sz="6" w:space="0" w:color="4F4B4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4F4F4F"/>
              <w:left w:val="single" w:sz="4" w:space="0" w:color="706B6B"/>
              <w:bottom w:val="single" w:sz="6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B5B"/>
              <w:bottom w:val="single" w:sz="6" w:space="0" w:color="5B5B5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4F4F"/>
              <w:bottom w:val="single" w:sz="6" w:space="0" w:color="5B5B5B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teresa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6" w:space="0" w:color="4F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6" w:space="0" w:color="5B5B5B"/>
              <w:left w:val="single" w:sz="4" w:space="0" w:color="706B6B"/>
              <w:bottom w:val="single" w:sz="4" w:space="0" w:color="4B4B4B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5"/>
                <w:sz w:val="20"/>
                <w:szCs w:val="20"/>
              </w:rPr>
              <w:t>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2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4B4B4B"/>
              <w:left w:val="single" w:sz="4" w:space="0" w:color="706B6B"/>
              <w:bottom w:val="single" w:sz="6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6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6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6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8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6" w:space="0" w:color="606060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6" w:space="0" w:color="606060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6" w:space="0" w:color="606060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matagorda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6" w:space="0" w:color="606060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6" w:space="0" w:color="606060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606060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606060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606060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75757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1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desperdicio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3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06B6B"/>
              <w:bottom w:val="single" w:sz="4" w:space="0" w:color="5B5B5B"/>
              <w:right w:val="single" w:sz="6" w:space="0" w:color="5B5B5B"/>
            </w:tcBorders>
          </w:tcPr>
          <w:p>
            <w:pPr>
              <w:pStyle w:val="TableParagraph"/>
              <w:spacing w:before="3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6" w:space="0" w:color="4F4B4B"/>
              <w:bottom w:val="single" w:sz="4" w:space="0" w:color="484848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494" w:type="dxa"/>
            <w:tcBorders>
              <w:top w:val="single" w:sz="4" w:space="0" w:color="5B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5B5B5B"/>
              <w:left w:val="nil" w:sz="6" w:space="0" w:color="auto"/>
              <w:bottom w:val="single" w:sz="4" w:space="0" w:color="4B4B4B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5B5B5B"/>
              <w:left w:val="single" w:sz="6" w:space="0" w:color="5B5B5B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B5B5B"/>
              <w:left w:val="single" w:sz="4" w:space="0" w:color="544F4F"/>
              <w:bottom w:val="single" w:sz="4" w:space="0" w:color="4B4B4B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peregrino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84848"/>
              <w:left w:val="single" w:sz="6" w:space="0" w:color="4F4B4B"/>
              <w:bottom w:val="single" w:sz="4" w:space="0" w:color="4B4B4B"/>
              <w:right w:val="single" w:sz="6" w:space="0" w:color="575757"/>
            </w:tcBorders>
          </w:tcPr>
          <w:p>
            <w:pPr>
              <w:pStyle w:val="TableParagraph"/>
              <w:spacing w:before="3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494" w:type="dxa"/>
            <w:tcBorders>
              <w:top w:val="nil" w:sz="6" w:space="0" w:color="auto"/>
              <w:left w:val="single" w:sz="4" w:space="0" w:color="747070"/>
              <w:bottom w:val="single" w:sz="4" w:space="0" w:color="575757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91" w:type="dxa"/>
            <w:tcBorders>
              <w:top w:val="single" w:sz="4" w:space="0" w:color="4B4B4B"/>
              <w:left w:val="nil" w:sz="6" w:space="0" w:color="auto"/>
              <w:bottom w:val="single" w:sz="4" w:space="0" w:color="575757"/>
              <w:right w:val="single" w:sz="6" w:space="0" w:color="5B5B5B"/>
            </w:tcBorders>
          </w:tcPr>
          <w:p>
            <w:pPr/>
          </w:p>
        </w:tc>
        <w:tc>
          <w:tcPr>
            <w:tcW w:w="2833" w:type="dxa"/>
            <w:tcBorders>
              <w:top w:val="single" w:sz="4" w:space="0" w:color="4B4B4B"/>
              <w:left w:val="single" w:sz="6" w:space="0" w:color="5B5B5B"/>
              <w:bottom w:val="single" w:sz="4" w:space="0" w:color="575757"/>
              <w:right w:val="single" w:sz="4" w:space="0" w:color="544F4F"/>
            </w:tcBorders>
          </w:tcPr>
          <w:p>
            <w:pPr>
              <w:pStyle w:val="TableParagraph"/>
              <w:spacing w:before="3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B4B4B"/>
              <w:left w:val="single" w:sz="4" w:space="0" w:color="544F4F"/>
              <w:bottom w:val="single" w:sz="4" w:space="0" w:color="575757"/>
              <w:right w:val="single" w:sz="6" w:space="0" w:color="4F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B4B4B"/>
              <w:left w:val="single" w:sz="6" w:space="0" w:color="4F4B4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75757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75757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9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747070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5"/>
                <w:sz w:val="20"/>
                <w:szCs w:val="20"/>
              </w:rPr>
              <w:t>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75757"/>
              <w:left w:val="single" w:sz="4" w:space="0" w:color="4B4B4B"/>
              <w:bottom w:val="single" w:sz="4" w:space="0" w:color="444444"/>
              <w:right w:val="single" w:sz="6" w:space="0" w:color="575757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A-131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6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tepozán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44444"/>
              <w:left w:val="single" w:sz="4" w:space="0" w:color="4B4B4B"/>
              <w:bottom w:val="single" w:sz="6" w:space="0" w:color="5B5B5B"/>
              <w:right w:val="single" w:sz="6" w:space="0" w:color="575757"/>
            </w:tcBorders>
          </w:tcPr>
          <w:p>
            <w:pPr>
              <w:pStyle w:val="TableParagraph"/>
              <w:spacing w:before="38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4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606060"/>
              <w:right w:val="single" w:sz="6" w:space="0" w:color="5B5B5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B5B"/>
              <w:bottom w:val="single" w:sz="4" w:space="0" w:color="606060"/>
              <w:right w:val="single" w:sz="4" w:space="0" w:color="544F4F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4F4F"/>
              <w:bottom w:val="single" w:sz="4" w:space="0" w:color="575757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verdolagas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B5B5B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3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80" w:hRule="exact"/>
        </w:trPr>
        <w:tc>
          <w:tcPr>
            <w:tcW w:w="985" w:type="dxa"/>
            <w:gridSpan w:val="2"/>
            <w:tcBorders>
              <w:top w:val="single" w:sz="4" w:space="0" w:color="606060"/>
              <w:left w:val="single" w:sz="4" w:space="0" w:color="6B676B"/>
              <w:bottom w:val="single" w:sz="4" w:space="0" w:color="6B6B6B"/>
              <w:right w:val="single" w:sz="6" w:space="0" w:color="5B575B"/>
            </w:tcBorders>
          </w:tcPr>
          <w:p>
            <w:pPr>
              <w:pStyle w:val="TableParagraph"/>
              <w:spacing w:before="31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606060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75757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peña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león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6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mesita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75757"/>
              <w:left w:val="single" w:sz="4" w:space="0" w:color="4B4B4B"/>
              <w:bottom w:val="single" w:sz="6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1" w:hRule="exact"/>
        </w:trPr>
        <w:tc>
          <w:tcPr>
            <w:tcW w:w="985" w:type="dxa"/>
            <w:gridSpan w:val="2"/>
            <w:tcBorders>
              <w:top w:val="single" w:sz="4" w:space="0" w:color="6B6B6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545454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42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545454"/>
              <w:left w:val="single" w:sz="4" w:space="0" w:color="4B4B4B"/>
              <w:bottom w:val="single" w:sz="6" w:space="0" w:color="4F4F4F"/>
              <w:right w:val="single" w:sz="4" w:space="0" w:color="575454"/>
            </w:tcBorders>
          </w:tcPr>
          <w:p>
            <w:pPr>
              <w:pStyle w:val="TableParagraph"/>
              <w:spacing w:before="45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8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6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caminos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6" w:space="0" w:color="4F4F4F"/>
              <w:right w:val="single" w:sz="4" w:space="0" w:color="4B4B4B"/>
            </w:tcBorders>
          </w:tcPr>
          <w:p>
            <w:pPr>
              <w:pStyle w:val="TableParagraph"/>
              <w:spacing w:before="35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Ocote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6" w:space="0" w:color="4F4F4F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6" w:space="0" w:color="4F4F4F"/>
              <w:left w:val="single" w:sz="6" w:space="0" w:color="5B575B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6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38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5"/>
                <w:sz w:val="20"/>
                <w:szCs w:val="20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45454"/>
              <w:right w:val="single" w:sz="4" w:space="0" w:color="575454"/>
            </w:tcBorders>
          </w:tcPr>
          <w:p>
            <w:pPr>
              <w:pStyle w:val="TableParagraph"/>
              <w:spacing w:before="40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single" w:sz="4" w:space="0" w:color="545454"/>
              <w:right w:val="single" w:sz="6" w:space="0" w:color="5B575B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4F4F4F"/>
              <w:left w:val="single" w:sz="6" w:space="0" w:color="5B575B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32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5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10"/>
                <w:sz w:val="20"/>
                <w:szCs w:val="20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4F4F4F"/>
              <w:right w:val="single" w:sz="4" w:space="0" w:color="4B4B4B"/>
            </w:tcBorders>
          </w:tcPr>
          <w:p>
            <w:pPr>
              <w:pStyle w:val="TableParagraph"/>
              <w:spacing w:before="4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mezcalera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545454"/>
              <w:left w:val="single" w:sz="4" w:space="0" w:color="4B4B4B"/>
              <w:bottom w:val="single" w:sz="4" w:space="0" w:color="4F4F4F"/>
              <w:right w:val="single" w:sz="4" w:space="0" w:color="575454"/>
            </w:tcBorders>
          </w:tcPr>
          <w:p>
            <w:pPr>
              <w:pStyle w:val="TableParagraph"/>
              <w:spacing w:before="46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1" w:hRule="exact"/>
        </w:trPr>
        <w:tc>
          <w:tcPr>
            <w:tcW w:w="985" w:type="dxa"/>
            <w:gridSpan w:val="2"/>
            <w:tcBorders>
              <w:top w:val="single" w:sz="4" w:space="0" w:color="545454"/>
              <w:left w:val="single" w:sz="4" w:space="0" w:color="6B676B"/>
              <w:bottom w:val="single" w:sz="4" w:space="0" w:color="5B5B5B"/>
              <w:right w:val="single" w:sz="6" w:space="0" w:color="5B575B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4"/>
                <w:spacing w:val="0"/>
                <w:w w:val="105"/>
                <w:sz w:val="20"/>
                <w:szCs w:val="20"/>
              </w:rPr>
              <w:t>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3" w:type="dxa"/>
            <w:tcBorders>
              <w:top w:val="single" w:sz="4" w:space="0" w:color="545454"/>
              <w:left w:val="single" w:sz="6" w:space="0" w:color="5B575B"/>
              <w:bottom w:val="single" w:sz="4" w:space="0" w:color="575757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556" w:type="dxa"/>
            <w:tcBorders>
              <w:top w:val="single" w:sz="4" w:space="0" w:color="4F4F4F"/>
              <w:left w:val="single" w:sz="4" w:space="0" w:color="545454"/>
              <w:bottom w:val="single" w:sz="4" w:space="0" w:color="545454"/>
              <w:right w:val="single" w:sz="4" w:space="0" w:color="4B4B4B"/>
            </w:tcBorders>
          </w:tcPr>
          <w:p>
            <w:pPr>
              <w:pStyle w:val="TableParagraph"/>
              <w:spacing w:before="45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Lagos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91" w:type="dxa"/>
            <w:tcBorders>
              <w:top w:val="single" w:sz="4" w:space="0" w:color="4F4F4F"/>
              <w:left w:val="single" w:sz="4" w:space="0" w:color="4B4B4B"/>
              <w:bottom w:val="single" w:sz="4" w:space="0" w:color="575757"/>
              <w:right w:val="single" w:sz="4" w:space="0" w:color="575454"/>
            </w:tcBorders>
          </w:tcPr>
          <w:p>
            <w:pPr>
              <w:pStyle w:val="TableParagraph"/>
              <w:spacing w:before="49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D1D1D"/>
                <w:spacing w:val="0"/>
                <w:w w:val="100"/>
                <w:sz w:val="20"/>
                <w:szCs w:val="20"/>
              </w:rPr>
              <w:t>A-139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9" w:hRule="exact"/>
        </w:trPr>
        <w:tc>
          <w:tcPr>
            <w:tcW w:w="985" w:type="dxa"/>
            <w:gridSpan w:val="2"/>
            <w:tcBorders>
              <w:top w:val="single" w:sz="4" w:space="0" w:color="5B5B5B"/>
              <w:left w:val="single" w:sz="4" w:space="0" w:color="6B676B"/>
              <w:bottom w:val="nil" w:sz="6" w:space="0" w:color="auto"/>
              <w:right w:val="single" w:sz="6" w:space="0" w:color="5B575B"/>
            </w:tcBorders>
          </w:tcPr>
          <w:p>
            <w:pPr/>
          </w:p>
        </w:tc>
        <w:tc>
          <w:tcPr>
            <w:tcW w:w="6380" w:type="dxa"/>
            <w:gridSpan w:val="3"/>
            <w:tcBorders>
              <w:top w:val="single" w:sz="4" w:space="0" w:color="575757"/>
              <w:left w:val="single" w:sz="6" w:space="0" w:color="5B575B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362" w:val="left" w:leader="none"/>
          <w:tab w:pos="8012" w:val="left" w:leader="none"/>
        </w:tabs>
        <w:spacing w:line="988" w:lineRule="exact"/>
        <w:ind w:left="36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526.080017pt;margin-top:-114.229996pt;width:84.48pt;height:278.320646pt;mso-position-horizontal-relative:page;mso-position-vertical-relative:paragraph;z-index:-1138" coordorigin="10522,-2285" coordsize="1690,5566">
            <v:shape style="position:absolute;left:10522;top:-2285;width:1690;height:4589" type="#_x0000_t75">
              <v:imagedata r:id="rId24" o:title=""/>
            </v:shape>
            <v:group style="position:absolute;left:12143;top:809;width:2;height:845" coordorigin="12143,809" coordsize="2,845">
              <v:shape style="position:absolute;left:12143;top:809;width:2;height:845" coordorigin="12143,809" coordsize="0,845" path="m12143,1655l12143,809e" filled="f" stroked="t" strokeweight="1.159091pt" strokecolor="#D4D4D4">
                <v:path arrowok="t"/>
              </v:shape>
            </v:group>
            <v:group style="position:absolute;left:12133;top:1937;width:2;height:1334" coordorigin="12133,1937" coordsize="2,1334">
              <v:shape style="position:absolute;left:12133;top:1937;width:2;height:1334" coordorigin="12133,1937" coordsize="0,1334" path="m12133,3270l12133,1937e" filled="f" stroked="t" strokeweight="1.159091pt" strokecolor="#D4D4D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>/'7U-"'¿A¿,c./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0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210"/>
          <w:sz w:val="87"/>
          <w:szCs w:val="8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35"/>
          <w:sz w:val="28"/>
          <w:szCs w:val="28"/>
        </w:rPr>
        <w:t>/l&amp;V7YcL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5694" w:val="left" w:leader="none"/>
          <w:tab w:pos="7261" w:val="left" w:leader="none"/>
        </w:tabs>
        <w:ind w:left="3812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>Oséix"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5D62AF"/>
          <w:spacing w:val="0"/>
          <w:w w:val="120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0"/>
          <w:w w:val="85"/>
          <w:sz w:val="56"/>
          <w:szCs w:val="56"/>
        </w:rPr>
        <w:t>,,-z</w:t>
      </w:r>
      <w:r>
        <w:rPr>
          <w:rFonts w:ascii="Times New Roman" w:hAnsi="Times New Roman" w:cs="Times New Roman" w:eastAsia="Times New Roman"/>
          <w:b w:val="0"/>
          <w:bCs w:val="0"/>
          <w:i/>
          <w:color w:val="7075BA"/>
          <w:spacing w:val="-19"/>
          <w:w w:val="85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0"/>
          <w:w w:val="120"/>
          <w:sz w:val="39"/>
          <w:szCs w:val="39"/>
        </w:rPr>
        <w:t>ftA</w:t>
      </w:r>
      <w:r>
        <w:rPr>
          <w:rFonts w:ascii="Arial" w:hAnsi="Arial" w:cs="Arial" w:eastAsia="Arial"/>
          <w:b w:val="0"/>
          <w:bCs w:val="0"/>
          <w:i w:val="0"/>
          <w:color w:val="5D62AF"/>
          <w:spacing w:val="-31"/>
          <w:w w:val="12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5BA"/>
          <w:spacing w:val="0"/>
          <w:w w:val="180"/>
          <w:sz w:val="39"/>
          <w:szCs w:val="3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8"/>
        <w:ind w:left="3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1.040009pt;margin-top:-10.950804pt;width:262.08pt;height:99.840001pt;mso-position-horizontal-relative:page;mso-position-vertical-relative:paragraph;z-index:-1136" type="#_x0000_t75">
            <v:imagedata r:id="rId25" o:title=""/>
          </v:shape>
        </w:pict>
      </w:r>
      <w:r>
        <w:rPr/>
        <w:pict>
          <v:shape style="position:absolute;margin-left:213.119995pt;margin-top:2.489197pt;width:72pt;height:23.04pt;mso-position-horizontal-relative:page;mso-position-vertical-relative:paragraph;z-index:-1135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26262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63434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D1D1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4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2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B4B4B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2"/>
        </w:numPr>
        <w:tabs>
          <w:tab w:pos="478" w:val="left" w:leader="none"/>
        </w:tabs>
        <w:spacing w:line="190" w:lineRule="exact"/>
        <w:ind w:left="478" w:right="0" w:hanging="16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D1D1D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D1D1D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D1D1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D1D1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1D1D1D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D1D1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464" w:val="left" w:leader="none"/>
        </w:tabs>
        <w:spacing w:before="51"/>
        <w:ind w:left="464" w:right="0" w:hanging="15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www.sanjuandeloslagos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63434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90"/>
          <w:sz w:val="18"/>
          <w:szCs w:val="18"/>
        </w:rPr>
        <w:t>.g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C7C7C"/>
          <w:spacing w:val="-1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B4B4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620" w:right="0"/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79" w:val="left" w:leader="none"/>
        </w:tabs>
        <w:ind w:left="31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8.350471pt;margin-top:-2.602591pt;width:5.63695pt;height:18.5pt;mso-position-horizontal-relative:page;mso-position-vertical-relative:paragraph;z-index:-1127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E80"/>
                      <w:spacing w:val="0"/>
                      <w:w w:val="110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>&lt;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23"/>
          <w:w w:val="2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435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"/>
        <w:ind w:left="15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3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83" w:lineRule="exact"/>
        <w:ind w:left="9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075B8"/>
          <w:spacing w:val="6"/>
          <w:w w:val="55"/>
          <w:sz w:val="100"/>
          <w:szCs w:val="100"/>
        </w:rPr>
        <w:t>L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100"/>
          <w:szCs w:val="100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61"/>
          <w:w w:val="55"/>
          <w:sz w:val="100"/>
          <w:szCs w:val="100"/>
        </w:rPr>
        <w:t>)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'.t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5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33" w:lineRule="exact"/>
        <w:ind w:left="10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1.606796pt;margin-top:-2.232354pt;width:22.3425pt;height:51.4679pt;mso-position-horizontal-relative:page;mso-position-vertical-relative:paragraph;z-index:-1126" type="#_x0000_t202" filled="f" stroked="f">
            <v:textbox inset="0,0,0,0">
              <w:txbxContent>
                <w:p>
                  <w:pPr>
                    <w:spacing w:line="102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8"/>
                      <w:w w:val="70"/>
                      <w:position w:val="-28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D"/>
                      <w:spacing w:val="-75"/>
                      <w:w w:val="70"/>
                      <w:position w:val="0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3131"/>
                      <w:spacing w:val="0"/>
                      <w:w w:val="70"/>
                      <w:position w:val="0"/>
                      <w:sz w:val="74"/>
                      <w:szCs w:val="7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211F1F"/>
          <w:spacing w:val="-39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211F1F"/>
          <w:spacing w:val="0"/>
          <w:w w:val="9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1" w:lineRule="exact"/>
        <w:ind w:left="5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2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39" w:lineRule="exact"/>
        <w:ind w:left="54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90"/>
          <w:sz w:val="11"/>
          <w:szCs w:val="11"/>
        </w:rPr>
        <w:t>Alcaldia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E80"/>
          <w:spacing w:val="-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D5D"/>
          <w:spacing w:val="0"/>
          <w:w w:val="90"/>
          <w:sz w:val="12"/>
          <w:szCs w:val="12"/>
        </w:rPr>
        <w:t>2011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329" w:lineRule="exact"/>
        <w:ind w:left="4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color w:val="211F1F"/>
          <w:spacing w:val="-7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106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5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50"/>
          <w:w w:val="100"/>
          <w:position w:val="-9"/>
          <w:sz w:val="34"/>
          <w:szCs w:val="34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19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1"/>
          <w:w w:val="100"/>
          <w:position w:val="-9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-142"/>
          <w:w w:val="100"/>
          <w:position w:val="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0"/>
          <w:w w:val="100"/>
          <w:position w:val="-9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1"/>
          <w:spacing w:val="-37"/>
          <w:w w:val="100"/>
          <w:position w:val="-9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iol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position w:val="0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8" w:right="0" w:firstLine="0"/>
        <w:jc w:val="left"/>
        <w:rPr>
          <w:rFonts w:ascii="Courier New" w:hAnsi="Courier New" w:cs="Courier New" w:eastAsia="Courier New"/>
          <w:sz w:val="57"/>
          <w:szCs w:val="57"/>
        </w:rPr>
      </w:pPr>
      <w:r>
        <w:rPr>
          <w:rFonts w:ascii="Courier New" w:hAnsi="Courier New" w:cs="Courier New" w:eastAsia="Courier New"/>
          <w:b w:val="0"/>
          <w:bCs w:val="0"/>
          <w:i/>
          <w:color w:val="7075B8"/>
          <w:spacing w:val="0"/>
          <w:w w:val="75"/>
          <w:sz w:val="57"/>
          <w:szCs w:val="57"/>
        </w:rPr>
        <w:t>(j)tMJ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57"/>
          <w:szCs w:val="57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402" w:val="left" w:leader="none"/>
        </w:tabs>
        <w:ind w:left="10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fesu"?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{!t{</w:t>
      </w:r>
      <w:r>
        <w:rPr>
          <w:rFonts w:ascii="Arial" w:hAnsi="Arial" w:cs="Arial" w:eastAsia="Arial"/>
          <w:b w:val="0"/>
          <w:bCs w:val="0"/>
          <w:i/>
          <w:color w:val="7075B8"/>
          <w:spacing w:val="77"/>
          <w:w w:val="95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/>
          <w:color w:val="7075B8"/>
          <w:spacing w:val="0"/>
          <w:w w:val="95"/>
          <w:sz w:val="41"/>
          <w:szCs w:val="41"/>
        </w:rPr>
        <w:t>fo69-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2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68pt;height:28.8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55" w:lineRule="auto"/>
        <w:ind w:right="1282"/>
        <w:jc w:val="left"/>
        <w:rPr>
          <w:b w:val="0"/>
          <w:bCs w:val="0"/>
        </w:rPr>
      </w:pP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6"/>
        </w:rPr>
        <w:t> </w:t>
      </w:r>
      <w:r>
        <w:rPr>
          <w:color w:val="211F1F"/>
          <w:spacing w:val="0"/>
          <w:w w:val="9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5" w:lineRule="auto"/>
        <w:jc w:val="left"/>
        <w:sectPr>
          <w:pgSz w:w="12240" w:h="15840"/>
          <w:pgMar w:top="140" w:bottom="280" w:left="660" w:right="80"/>
          <w:cols w:num="4" w:equalWidth="0">
            <w:col w:w="875" w:space="485"/>
            <w:col w:w="1931" w:space="113"/>
            <w:col w:w="2966" w:space="1774"/>
            <w:col w:w="3356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/>
        <w:pict>
          <v:group style="position:absolute;margin-left:29.76pt;margin-top:57.071495pt;width:582.24pt;height:734.928506pt;mso-position-horizontal-relative:page;mso-position-vertical-relative:page;z-index:-1130" coordorigin="595,1141" coordsize="11645,14699">
            <v:shape style="position:absolute;left:595;top:1152;width:11645;height:14688" type="#_x0000_t75">
              <v:imagedata r:id="rId28" o:title=""/>
            </v:shape>
            <v:shape style="position:absolute;left:8179;top:1190;width:787;height:787" type="#_x0000_t75">
              <v:imagedata r:id="rId29" o:title=""/>
            </v:shape>
            <v:shape style="position:absolute;left:11270;top:11597;width:970;height:1632" type="#_x0000_t75">
              <v:imagedata r:id="rId30" o:title=""/>
            </v:shape>
            <v:group style="position:absolute;left:8687;top:1162;width:2;height:756" coordorigin="8687,1162" coordsize="2,756">
              <v:shape style="position:absolute;left:8687;top:1162;width:2;height:756" coordorigin="8687,1162" coordsize="0,756" path="m8687,1918l8687,1162e" filled="f" stroked="t" strokeweight="2.066792pt" strokecolor="#2B2B2B">
                <v:path arrowok="t"/>
              </v:shape>
            </v:group>
            <v:group style="position:absolute;left:11847;top:4130;width:2;height:672" coordorigin="11847,4130" coordsize="2,672">
              <v:shape style="position:absolute;left:11847;top:4130;width:2;height:672" coordorigin="11847,4130" coordsize="0,672" path="m11847,4802l11847,4130e" filled="f" stroked="t" strokeweight=".688931pt" strokecolor="#D8D4D4">
                <v:path arrowok="t"/>
              </v:shape>
            </v:group>
            <v:group style="position:absolute;left:12072;top:10394;width:2;height:3981" coordorigin="12072,10394" coordsize="2,3981">
              <v:shape style="position:absolute;left:12072;top:10394;width:2;height:3981" coordorigin="12072,10394" coordsize="0,3981" path="m12072,14375l12072,10394e" filled="f" stroked="t" strokeweight="1.148218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81613pt;margin-top:230.552704pt;width:.1pt;height:51.3377pt;mso-position-horizontal-relative:page;mso-position-vertical-relative:page;z-index:-1129" coordorigin="436,4611" coordsize="2,1027">
            <v:shape style="position:absolute;left:436;top:4611;width:2;height:1027" coordorigin="436,4611" coordsize="0,1027" path="m436,5638l436,4611e" filled="f" stroked="t" strokeweight=".688931pt" strokecolor="#D4D4D4">
              <v:path arrowok="t"/>
            </v:shape>
            <w10:wrap type="none"/>
          </v:group>
        </w:pict>
      </w:r>
      <w:r>
        <w:rPr/>
        <w:pict>
          <v:group style="position:absolute;margin-left:22.275419pt;margin-top:526.677673pt;width:.1pt;height:143.9788pt;mso-position-horizontal-relative:page;mso-position-vertical-relative:page;z-index:-1128" coordorigin="446,10534" coordsize="2,2880">
            <v:shape style="position:absolute;left:446;top:10534;width:2;height:2880" coordorigin="446,10534" coordsize="0,2880" path="m446,13413l446,10534e" filled="f" stroked="t" strokeweight="1.148218pt" strokecolor="#CCCCCC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1494" w:right="0"/>
        <w:jc w:val="left"/>
      </w:pPr>
      <w:r>
        <w:rPr>
          <w:b w:val="0"/>
          <w:bCs w:val="0"/>
          <w:color w:val="211F1F"/>
          <w:spacing w:val="0"/>
          <w:w w:val="105"/>
        </w:rPr>
        <w:t>-Se</w:t>
      </w:r>
      <w:r>
        <w:rPr>
          <w:b w:val="0"/>
          <w:bCs w:val="0"/>
          <w:color w:val="211F1F"/>
          <w:spacing w:val="-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anexa</w:t>
      </w:r>
      <w:r>
        <w:rPr>
          <w:b w:val="0"/>
          <w:bCs w:val="0"/>
          <w:color w:val="211F1F"/>
          <w:spacing w:val="-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lista</w:t>
      </w:r>
      <w:r>
        <w:rPr>
          <w:b w:val="0"/>
          <w:bCs w:val="0"/>
          <w:color w:val="211F1F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asistencia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0" w:right="74"/>
        <w:jc w:val="center"/>
      </w:pPr>
      <w:r>
        <w:rPr>
          <w:b w:val="0"/>
          <w:bCs w:val="0"/>
          <w:color w:val="333131"/>
          <w:spacing w:val="0"/>
          <w:w w:val="100"/>
        </w:rPr>
        <w:t>"2020</w:t>
      </w:r>
      <w:r>
        <w:rPr>
          <w:b w:val="0"/>
          <w:bCs w:val="0"/>
          <w:color w:val="333131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Año</w:t>
      </w:r>
      <w:r>
        <w:rPr>
          <w:b w:val="0"/>
          <w:bCs w:val="0"/>
          <w:color w:val="211F1F"/>
          <w:spacing w:val="3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Independencia"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4"/>
        <w:ind w:left="0" w:right="40"/>
        <w:jc w:val="center"/>
      </w:pPr>
      <w:r>
        <w:rPr>
          <w:b w:val="0"/>
          <w:bCs w:val="0"/>
          <w:color w:val="211F1F"/>
          <w:spacing w:val="0"/>
          <w:w w:val="95"/>
        </w:rPr>
        <w:t>ATENTAMENTE</w:t>
      </w:r>
      <w:r>
        <w:rPr>
          <w:b w:val="0"/>
          <w:bCs w:val="0"/>
          <w:color w:val="211F1F"/>
          <w:spacing w:val="-17"/>
          <w:w w:val="95"/>
        </w:rPr>
        <w:t> </w:t>
      </w:r>
      <w:r>
        <w:rPr>
          <w:b w:val="0"/>
          <w:bCs w:val="0"/>
          <w:color w:val="46464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15" w:right="0" w:firstLine="0"/>
        <w:jc w:val="left"/>
        <w:rPr>
          <w:rFonts w:ascii="Times New Roman" w:hAnsi="Times New Roman" w:cs="Times New Roman" w:eastAsia="Times New Roman"/>
          <w:sz w:val="95"/>
          <w:szCs w:val="95"/>
        </w:rPr>
      </w:pPr>
      <w:r>
        <w:rPr>
          <w:rFonts w:ascii="Times New Roman" w:hAnsi="Times New Roman" w:cs="Times New Roman" w:eastAsia="Times New Roman"/>
          <w:b w:val="0"/>
          <w:bCs w:val="0"/>
          <w:color w:val="7075B8"/>
          <w:spacing w:val="0"/>
          <w:w w:val="50"/>
          <w:sz w:val="95"/>
          <w:szCs w:val="9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5"/>
          <w:szCs w:val="9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6" w:lineRule="auto" w:before="74"/>
        <w:ind w:left="6858" w:right="1933" w:firstLine="275"/>
        <w:jc w:val="left"/>
      </w:pPr>
      <w:r>
        <w:rPr>
          <w:b w:val="0"/>
          <w:bCs w:val="0"/>
          <w:color w:val="211F1F"/>
          <w:spacing w:val="0"/>
          <w:w w:val="100"/>
        </w:rPr>
        <w:t>sé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</w:t>
      </w:r>
      <w:r>
        <w:rPr>
          <w:b w:val="0"/>
          <w:bCs w:val="0"/>
          <w:color w:val="211F1F"/>
          <w:spacing w:val="0"/>
          <w:w w:val="106"/>
        </w:rPr>
        <w:t> </w:t>
      </w:r>
      <w:r>
        <w:rPr>
          <w:b w:val="0"/>
          <w:bCs w:val="0"/>
          <w:color w:val="211F1F"/>
          <w:spacing w:val="0"/>
          <w:w w:val="100"/>
        </w:rPr>
        <w:t>ector</w:t>
      </w:r>
      <w:r>
        <w:rPr>
          <w:b w:val="0"/>
          <w:bCs w:val="0"/>
          <w:color w:val="211F1F"/>
          <w:spacing w:val="2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3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D5D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3313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0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3313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11F1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479" w:val="left" w:leader="none"/>
        </w:tabs>
        <w:spacing w:line="210" w:lineRule="exact"/>
        <w:ind w:left="479" w:right="0" w:hanging="16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emboss/>
          <w:color w:val="211F1F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emboss/>
          <w:color w:val="211F1F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211F1F"/>
          <w:spacing w:val="-13"/>
          <w:w w:val="100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0"/>
          <w:w w:val="100"/>
          <w:position w:val="3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shadow w:val="0"/>
          <w:color w:val="333131"/>
          <w:spacing w:val="9"/>
          <w:w w:val="100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"/>
          <w:w w:val="100"/>
          <w:position w:val="3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ern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55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hadow w:val="0"/>
          <w:color w:val="7E7E80"/>
          <w:spacing w:val="-23"/>
          <w:w w:val="100"/>
          <w:position w:val="3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1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3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ez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464646"/>
          <w:spacing w:val="0"/>
          <w:w w:val="100"/>
          <w:position w:val="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5" w:lineRule="exact"/>
        <w:ind w:left="0" w:right="817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211F1F"/>
          <w:spacing w:val="-4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33131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1"/>
          <w:spacing w:val="0"/>
          <w:w w:val="110"/>
          <w:sz w:val="18"/>
          <w:szCs w:val="18"/>
        </w:rPr>
        <w:t>Lagos</w:t>
      </w:r>
      <w:r>
        <w:rPr>
          <w:rFonts w:ascii="Arial" w:hAnsi="Arial" w:cs="Arial" w:eastAsia="Arial"/>
          <w:b w:val="0"/>
          <w:bCs w:val="0"/>
          <w:color w:val="333131"/>
          <w:spacing w:val="16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11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-4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2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4"/>
        </w:numPr>
        <w:tabs>
          <w:tab w:pos="460" w:val="left" w:leader="none"/>
        </w:tabs>
        <w:spacing w:before="54"/>
        <w:ind w:left="460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.go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E7E80"/>
          <w:spacing w:val="-13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20" w:bottom="0" w:left="660" w:right="80"/>
        </w:sectPr>
      </w:pPr>
    </w:p>
    <w:p>
      <w:pPr>
        <w:spacing w:before="92"/>
        <w:ind w:left="93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width:40.32pt;height:6.72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3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F1F1F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F1F1F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9.839996pt;margin-top:19.599075pt;width:486.72pt;height:583.131708pt;mso-position-horizontal-relative:page;mso-position-vertical-relative:paragraph;z-index:-1125" coordorigin="1997,392" coordsize="9734,11663">
            <v:shape style="position:absolute;left:2246;top:1015;width:1651;height:269" type="#_x0000_t75">
              <v:imagedata r:id="rId32" o:title=""/>
            </v:shape>
            <v:shape style="position:absolute;left:8909;top:688;width:1766;height:653" type="#_x0000_t75">
              <v:imagedata r:id="rId33" o:title=""/>
            </v:shape>
            <v:shape style="position:absolute;left:7277;top:880;width:1402;height:365" type="#_x0000_t75">
              <v:imagedata r:id="rId34" o:title=""/>
            </v:shape>
            <v:shape style="position:absolute;left:1997;top:1514;width:9734;height:10541" type="#_x0000_t75">
              <v:imagedata r:id="rId35" o:title=""/>
            </v:shape>
            <v:group style="position:absolute;left:2031;top:413;width:8503;height:2" coordorigin="2031,413" coordsize="8503,2">
              <v:shape style="position:absolute;left:2031;top:413;width:8503;height:2" coordorigin="2031,413" coordsize="8503,0" path="m2031,413l10534,413e" filled="f" stroked="t" strokeweight=".463636pt" strokecolor="#575757">
                <v:path arrowok="t"/>
              </v:shape>
            </v:group>
            <v:group style="position:absolute;left:2035;top:418;width:2;height:1038" coordorigin="2035,418" coordsize="2,1038">
              <v:shape style="position:absolute;left:2035;top:418;width:2;height:1038" coordorigin="2035,418" coordsize="0,1038" path="m2035,1456l2035,418e" filled="f" stroked="t" strokeweight=".463636pt" strokecolor="#605B60">
                <v:path arrowok="t"/>
              </v:shape>
            </v:group>
            <v:group style="position:absolute;left:5170;top:408;width:2;height:5767" coordorigin="5170,408" coordsize="2,5767">
              <v:shape style="position:absolute;left:5170;top:408;width:2;height:5767" coordorigin="5170,408" coordsize="0,5767" path="m5170,6175l5170,408e" filled="f" stroked="t" strokeweight=".463636pt" strokecolor="#4F4B54">
                <v:path arrowok="t"/>
              </v:shape>
            </v:group>
            <v:group style="position:absolute;left:8403;top:404;width:2;height:1052" coordorigin="8403,404" coordsize="2,1052">
              <v:shape style="position:absolute;left:8403;top:404;width:2;height:1052" coordorigin="8403,404" coordsize="0,1052" path="m8403,1456l8403,404e" filled="f" stroked="t" strokeweight=".463636pt" strokecolor="#4B4B4F">
                <v:path arrowok="t"/>
              </v:shape>
            </v:group>
            <v:group style="position:absolute;left:10527;top:399;width:2;height:1057" coordorigin="10527,399" coordsize="2,1057">
              <v:shape style="position:absolute;left:10527;top:399;width:2;height:1057" coordorigin="10527,399" coordsize="0,1057" path="m10527,1456l10527,399e" filled="f" stroked="t" strokeweight=".695455pt" strokecolor="#676767">
                <v:path arrowok="t"/>
              </v:shape>
            </v:group>
            <v:group style="position:absolute;left:6941;top:404;width:2;height:1052" coordorigin="6941,404" coordsize="2,1052">
              <v:shape style="position:absolute;left:6941;top:404;width:2;height:1052" coordorigin="6941,404" coordsize="0,1052" path="m6941,1456l6941,404e" filled="f" stroked="t" strokeweight=".463636pt" strokecolor="#444444">
                <v:path arrowok="t"/>
              </v:shape>
            </v:group>
            <v:group style="position:absolute;left:2031;top:681;width:7548;height:2" coordorigin="2031,681" coordsize="7548,2">
              <v:shape style="position:absolute;left:2031;top:681;width:7548;height:2" coordorigin="2031,681" coordsize="7548,0" path="m2031,681l9579,681e" filled="f" stroked="t" strokeweight=".463636pt" strokecolor="#575757">
                <v:path arrowok="t"/>
              </v:shape>
            </v:group>
            <v:group style="position:absolute;left:2026;top:1214;width:7525;height:2" coordorigin="2026,1214" coordsize="7525,2">
              <v:shape style="position:absolute;left:2026;top:1214;width:7525;height:2" coordorigin="2026,1214" coordsize="7525,0" path="m2026,1214l9551,1214e" filled="f" stroked="t" strokeweight=".463636pt" strokecolor="#54545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top="100" w:bottom="0" w:left="1720" w:right="80"/>
        </w:sectPr>
      </w:pPr>
    </w:p>
    <w:p>
      <w:pPr>
        <w:tabs>
          <w:tab w:pos="3570" w:val="left" w:leader="none"/>
        </w:tabs>
        <w:spacing w:before="8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85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4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20" w:bottom="0" w:left="1720" w:right="80"/>
          <w:cols w:num="3" w:equalWidth="0">
            <w:col w:w="4126" w:space="770"/>
            <w:col w:w="1049" w:space="425"/>
            <w:col w:w="407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37273pt;margin-top:16.671209pt;width:.1pt;height:549.445590pt;mso-position-horizontal-relative:page;mso-position-vertical-relative:page;z-index:-1124" coordorigin="287,333" coordsize="2,10989">
            <v:shape style="position:absolute;left:287;top:333;width:2;height:10989" coordorigin="287,333" coordsize="0,10989" path="m287,11322l287,333e" filled="f" stroked="t" strokeweight="1.622727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58"/>
        <w:ind w:right="114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604.349976pt;margin-top:-191.249634pt;width:2.202282pt;height:190.061882pt;mso-position-horizontal-relative:page;mso-position-vertical-relative:paragraph;z-index:-1123" coordorigin="12087,-3825" coordsize="44,3801">
            <v:group style="position:absolute;left:12119;top:-3813;width:2;height:1620" coordorigin="12119,-3813" coordsize="2,1620">
              <v:shape style="position:absolute;left:12119;top:-3813;width:2;height:1620" coordorigin="12119,-3813" coordsize="0,1620" path="m12119,-2193l12119,-3813e" filled="f" stroked="t" strokeweight="1.159091pt" strokecolor="#D4D4D4">
                <v:path arrowok="t"/>
              </v:shape>
            </v:group>
            <v:group style="position:absolute;left:12096;top:-2118;width:2;height:2085" coordorigin="12096,-2118" coordsize="2,2085">
              <v:shape style="position:absolute;left:12096;top:-2118;width:2;height:2085" coordorigin="12096,-2118" coordsize="0,2085" path="m12096,-33l12096,-2118e" filled="f" stroked="t" strokeweight=".9272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1AFB3"/>
          <w:spacing w:val="0"/>
          <w:w w:val="35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20" w:bottom="0" w:left="1720" w:right="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C1C1D"/>
          <w:spacing w:val="3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2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C1C1D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1C1C1D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FEBRERO</w:t>
      </w:r>
      <w:r>
        <w:rPr>
          <w:rFonts w:ascii="Arial" w:hAnsi="Arial" w:cs="Arial" w:eastAsia="Arial"/>
          <w:b w:val="0"/>
          <w:bCs w:val="0"/>
          <w:color w:val="1C1C1D"/>
          <w:spacing w:val="4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C1C1D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730919pt;margin-top:18.746988pt;width:426.531464pt;height:559.754264pt;mso-position-horizontal-relative:page;mso-position-vertical-relative:paragraph;z-index:-1120" coordorigin="2035,375" coordsize="8531,11195">
            <v:group style="position:absolute;left:2069;top:497;width:2;height:192" coordorigin="2069,497" coordsize="2,192">
              <v:shape style="position:absolute;left:2069;top:497;width:2;height:192" coordorigin="2069,497" coordsize="0,192" path="m2069,689l2069,497e" filled="f" stroked="t" strokeweight=".230682pt" strokecolor="#5B5B60">
                <v:path arrowok="t"/>
              </v:shape>
            </v:group>
            <v:group style="position:absolute;left:5130;top:380;width:2;height:281" coordorigin="5130,380" coordsize="2,281">
              <v:shape style="position:absolute;left:5130;top:380;width:2;height:281" coordorigin="5130,380" coordsize="0,281" path="m5130,660l5130,380e" filled="f" stroked="t" strokeweight=".461364pt" strokecolor="#707070">
                <v:path arrowok="t"/>
              </v:shape>
            </v:group>
            <v:group style="position:absolute;left:2067;top:412;width:4900;height:2" coordorigin="2067,412" coordsize="4900,2">
              <v:shape style="position:absolute;left:2067;top:412;width:4900;height:2" coordorigin="2067,412" coordsize="4900,0" path="m2067,412l6967,412e" filled="f" stroked="t" strokeweight=".230682pt" strokecolor="#4F4F4F">
                <v:path arrowok="t"/>
              </v:shape>
            </v:group>
            <v:group style="position:absolute;left:6960;top:408;width:2;height:5633" coordorigin="6960,408" coordsize="2,5633">
              <v:shape style="position:absolute;left:6960;top:408;width:2;height:5633" coordorigin="6960,408" coordsize="0,5633" path="m6960,6040l6960,408e" filled="f" stroked="t" strokeweight=".692047pt" strokecolor="#545457">
                <v:path arrowok="t"/>
              </v:shape>
            </v:group>
            <v:group style="position:absolute;left:8418;top:403;width:2;height:5637" coordorigin="8418,403" coordsize="2,5637">
              <v:shape style="position:absolute;left:8418;top:403;width:2;height:5637" coordorigin="8418,403" coordsize="0,5637" path="m8418,6040l8418,403e" filled="f" stroked="t" strokeweight=".461364pt" strokecolor="#4F4F54">
                <v:path arrowok="t"/>
              </v:shape>
            </v:group>
            <v:group style="position:absolute;left:5361;top:408;width:5172;height:2" coordorigin="5361,408" coordsize="5172,2">
              <v:shape style="position:absolute;left:5361;top:408;width:5172;height:2" coordorigin="5361,408" coordsize="5172,0" path="m5361,408l10533,408e" filled="f" stroked="t" strokeweight=".461364pt" strokecolor="#545454">
                <v:path arrowok="t"/>
              </v:shape>
            </v:group>
            <v:group style="position:absolute;left:2067;top:679;width:8448;height:2" coordorigin="2067,679" coordsize="8448,2">
              <v:shape style="position:absolute;left:2067;top:679;width:8448;height:2" coordorigin="2067,679" coordsize="8448,0" path="m2067,679l10514,679e" filled="f" stroked="t" strokeweight=".461364pt" strokecolor="#4F4F4F">
                <v:path arrowok="t"/>
              </v:shape>
            </v:group>
            <v:group style="position:absolute;left:10482;top:380;width:2;height:281" coordorigin="10482,380" coordsize="2,281">
              <v:shape style="position:absolute;left:10482;top:380;width:2;height:281" coordorigin="10482,380" coordsize="0,281" path="m10482,660l10482,380e" filled="f" stroked="t" strokeweight=".461364pt" strokecolor="#575757">
                <v:path arrowok="t"/>
              </v:shape>
            </v:group>
            <v:group style="position:absolute;left:10450;top:675;width:83;height:2" coordorigin="10450,675" coordsize="83,2">
              <v:shape style="position:absolute;left:10450;top:675;width:83;height:2" coordorigin="10450,675" coordsize="83,0" path="m10450,675l10533,675e" filled="f" stroked="t" strokeweight=".461364pt" strokecolor="#3B3B3B">
                <v:path arrowok="t"/>
              </v:shape>
            </v:group>
            <v:group style="position:absolute;left:2069;top:820;width:2;height:206" coordorigin="2069,820" coordsize="2,206">
              <v:shape style="position:absolute;left:2069;top:820;width:2;height:206" coordorigin="2069,820" coordsize="0,206" path="m2069,1026l2069,820e" filled="f" stroked="t" strokeweight=".230682pt" strokecolor="#606064">
                <v:path arrowok="t"/>
              </v:shape>
            </v:group>
            <v:group style="position:absolute;left:2805;top:1218;width:4134;height:2" coordorigin="2805,1218" coordsize="4134,2">
              <v:shape style="position:absolute;left:2805;top:1218;width:4134;height:2" coordorigin="2805,1218" coordsize="4134,0" path="m2805,1218l6939,1218e" filled="f" stroked="t" strokeweight=".461364pt" strokecolor="#545454">
                <v:path arrowok="t"/>
              </v:shape>
            </v:group>
            <v:group style="position:absolute;left:2067;top:1218;width:4974;height:2" coordorigin="2067,1218" coordsize="4974,2">
              <v:shape style="position:absolute;left:2067;top:1218;width:4974;height:2" coordorigin="2067,1218" coordsize="4974,0" path="m2067,1218l7040,1218e" filled="f" stroked="t" strokeweight=".461364pt" strokecolor="#575757">
                <v:path arrowok="t"/>
              </v:shape>
            </v:group>
            <v:group style="position:absolute;left:10482;top:651;width:2;height:726" coordorigin="10482,651" coordsize="2,726">
              <v:shape style="position:absolute;left:10482;top:651;width:2;height:726" coordorigin="10482,651" coordsize="0,726" path="m10482,1377l10482,651e" filled="f" stroked="t" strokeweight=".461364pt" strokecolor="#383838">
                <v:path arrowok="t"/>
              </v:shape>
            </v:group>
            <v:group style="position:absolute;left:6902;top:1211;width:3631;height:2" coordorigin="6902,1211" coordsize="3631,2">
              <v:shape style="position:absolute;left:6902;top:1211;width:3631;height:2" coordorigin="6902,1211" coordsize="3631,0" path="m6902,1211l10533,1211e" filled="f" stroked="t" strokeweight=".461364pt" strokecolor="#545454">
                <v:path arrowok="t"/>
              </v:shape>
            </v:group>
            <v:group style="position:absolute;left:2069;top:1176;width:2;height:192" coordorigin="2069,1176" coordsize="2,192">
              <v:shape style="position:absolute;left:2069;top:1176;width:2;height:192" coordorigin="2069,1176" coordsize="0,192" path="m2069,1368l2069,1176e" filled="f" stroked="t" strokeweight=".230682pt" strokecolor="#575757">
                <v:path arrowok="t"/>
              </v:shape>
            </v:group>
            <v:group style="position:absolute;left:5130;top:1204;width:2;height:173" coordorigin="5130,1204" coordsize="2,173">
              <v:shape style="position:absolute;left:5130;top:1204;width:2;height:173" coordorigin="5130,1204" coordsize="0,173" path="m5130,1377l5130,1204e" filled="f" stroked="t" strokeweight=".461364pt" strokecolor="#606060">
                <v:path arrowok="t"/>
              </v:shape>
            </v:group>
            <v:group style="position:absolute;left:2069;top:1382;width:2;height:272" coordorigin="2069,1382" coordsize="2,272">
              <v:shape style="position:absolute;left:2069;top:1382;width:2;height:272" coordorigin="2069,1382" coordsize="0,272" path="m2069,1653l2069,1382e" filled="f" stroked="t" strokeweight=".230682pt" strokecolor="#5B5B60">
                <v:path arrowok="t"/>
              </v:shape>
            </v:group>
            <v:group style="position:absolute;left:2067;top:1747;width:8466;height:2" coordorigin="2067,1747" coordsize="8466,2">
              <v:shape style="position:absolute;left:2067;top:1747;width:8466;height:2" coordorigin="2067,1747" coordsize="8466,0" path="m2067,1747l10533,1747e" filled="f" stroked="t" strokeweight=".692047pt" strokecolor="#545464">
                <v:path arrowok="t"/>
              </v:shape>
            </v:group>
            <v:group style="position:absolute;left:2072;top:2278;width:637;height:2" coordorigin="2072,2278" coordsize="637,2">
              <v:shape style="position:absolute;left:2072;top:2278;width:637;height:2" coordorigin="2072,2278" coordsize="637,0" path="m2072,2278l2708,2278e" filled="f" stroked="t" strokeweight=".230682pt" strokecolor="#575757">
                <v:path arrowok="t"/>
              </v:shape>
            </v:group>
            <v:group style="position:absolute;left:2069;top:1705;width:2;height:412" coordorigin="2069,1705" coordsize="2,412">
              <v:shape style="position:absolute;left:2069;top:1705;width:2;height:412" coordorigin="2069,1705" coordsize="0,412" path="m2069,2117l2069,1705e" filled="f" stroked="t" strokeweight=".230682pt" strokecolor="#606064">
                <v:path arrowok="t"/>
              </v:shape>
            </v:group>
            <v:group style="position:absolute;left:5130;top:1733;width:2;height:520" coordorigin="5130,1733" coordsize="2,520">
              <v:shape style="position:absolute;left:5130;top:1733;width:2;height:520" coordorigin="5130,1733" coordsize="0,520" path="m5130,2252l5130,1733e" filled="f" stroked="t" strokeweight=".461364pt" strokecolor="#4B4B67">
                <v:path arrowok="t"/>
              </v:shape>
            </v:group>
            <v:group style="position:absolute;left:10482;top:1733;width:2;height:520" coordorigin="10482,1733" coordsize="2,520">
              <v:shape style="position:absolute;left:10482;top:1733;width:2;height:520" coordorigin="10482,1733" coordsize="0,520" path="m10482,2252l10482,1733e" filled="f" stroked="t" strokeweight=".461364pt" strokecolor="#3F3F3F">
                <v:path arrowok="t"/>
              </v:shape>
            </v:group>
            <v:group style="position:absolute;left:3211;top:2274;width:7322;height:2" coordorigin="3211,2274" coordsize="7322,2">
              <v:shape style="position:absolute;left:3211;top:2274;width:7322;height:2" coordorigin="3211,2274" coordsize="7322,0" path="m3211,2274l10533,2274e" filled="f" stroked="t" strokeweight=".461364pt" strokecolor="#575757">
                <v:path arrowok="t"/>
              </v:shape>
            </v:group>
            <v:group style="position:absolute;left:2069;top:2290;width:2;height:276" coordorigin="2069,2290" coordsize="2,276">
              <v:shape style="position:absolute;left:2069;top:2290;width:2;height:276" coordorigin="2069,2290" coordsize="0,276" path="m2069,2566l2069,2290e" filled="f" stroked="t" strokeweight=".230682pt" strokecolor="#57575B">
                <v:path arrowok="t"/>
              </v:shape>
            </v:group>
            <v:group style="position:absolute;left:2072;top:2814;width:3068;height:2" coordorigin="2072,2814" coordsize="3068,2">
              <v:shape style="position:absolute;left:2072;top:2814;width:3068;height:2" coordorigin="2072,2814" coordsize="3068,0" path="m2072,2814l5140,2814e" filled="f" stroked="t" strokeweight=".461364pt" strokecolor="#5B5B5B">
                <v:path arrowok="t"/>
              </v:shape>
            </v:group>
            <v:group style="position:absolute;left:5130;top:2243;width:2;height:2692" coordorigin="5130,2243" coordsize="2,2692">
              <v:shape style="position:absolute;left:5130;top:2243;width:2;height:2692" coordorigin="5130,2243" coordsize="0,2692" path="m5130,4935l5130,2243e" filled="f" stroked="t" strokeweight=".461364pt" strokecolor="#646464">
                <v:path arrowok="t"/>
              </v:shape>
            </v:group>
            <v:group style="position:absolute;left:5163;top:2814;width:245;height:2" coordorigin="5163,2814" coordsize="245,2">
              <v:shape style="position:absolute;left:5163;top:2814;width:245;height:2" coordorigin="5163,2814" coordsize="245,0" path="m5163,2814l5407,2814e" filled="f" stroked="t" strokeweight=".461364pt" strokecolor="#444444">
                <v:path arrowok="t"/>
              </v:shape>
            </v:group>
            <v:group style="position:absolute;left:5163;top:2812;width:3945;height:2" coordorigin="5163,2812" coordsize="3945,2">
              <v:shape style="position:absolute;left:5163;top:2812;width:3945;height:2" coordorigin="5163,2812" coordsize="3945,0" path="m5163,2812l9107,2812e" filled="f" stroked="t" strokeweight=".461364pt" strokecolor="#575757">
                <v:path arrowok="t"/>
              </v:shape>
            </v:group>
            <v:group style="position:absolute;left:2072;top:3355;width:1195;height:2" coordorigin="2072,3355" coordsize="1195,2">
              <v:shape style="position:absolute;left:2072;top:3355;width:1195;height:2" coordorigin="2072,3355" coordsize="1195,0" path="m2072,3355l3266,3355e" filled="f" stroked="t" strokeweight=".461364pt" strokecolor="#6B6B6B">
                <v:path arrowok="t"/>
              </v:shape>
            </v:group>
            <v:group style="position:absolute;left:2039;top:2782;width:2;height:3231" coordorigin="2039,2782" coordsize="2,3231">
              <v:shape style="position:absolute;left:2039;top:2782;width:2;height:3231" coordorigin="2039,2782" coordsize="0,3231" path="m2039,6012l2039,2782e" filled="f" stroked="t" strokeweight=".461364pt" strokecolor="#000000">
                <v:path arrowok="t"/>
              </v:shape>
            </v:group>
            <v:group style="position:absolute;left:3096;top:3353;width:7437;height:2" coordorigin="3096,3353" coordsize="7437,2">
              <v:shape style="position:absolute;left:3096;top:3353;width:7437;height:2" coordorigin="3096,3353" coordsize="7437,0" path="m3096,3353l10533,3353e" filled="f" stroked="t" strokeweight=".461364pt" strokecolor="#575757">
                <v:path arrowok="t"/>
              </v:shape>
            </v:group>
            <v:group style="position:absolute;left:2072;top:3884;width:8461;height:2" coordorigin="2072,3884" coordsize="8461,2">
              <v:shape style="position:absolute;left:2072;top:3884;width:8461;height:2" coordorigin="2072,3884" coordsize="8461,0" path="m2072,3884l10533,3884e" filled="f" stroked="t" strokeweight=".461364pt" strokecolor="#5B5B5B">
                <v:path arrowok="t"/>
              </v:shape>
            </v:group>
            <v:group style="position:absolute;left:10482;top:3325;width:2;height:1611" coordorigin="10482,3325" coordsize="2,1611">
              <v:shape style="position:absolute;left:10482;top:3325;width:2;height:1611" coordorigin="10482,3325" coordsize="0,1611" path="m10482,4935l10482,3325e" filled="f" stroked="t" strokeweight=".461364pt" strokecolor="#484848">
                <v:path arrowok="t"/>
              </v:shape>
            </v:group>
            <v:group style="position:absolute;left:2072;top:4416;width:8466;height:2" coordorigin="2072,4416" coordsize="8466,2">
              <v:shape style="position:absolute;left:2072;top:4416;width:8466;height:2" coordorigin="2072,4416" coordsize="8466,0" path="m2072,4416l10538,4416e" filled="f" stroked="t" strokeweight=".461364pt" strokecolor="#545454">
                <v:path arrowok="t"/>
              </v:shape>
            </v:group>
            <v:group style="position:absolute;left:2072;top:4954;width:8461;height:2" coordorigin="2072,4954" coordsize="8461,2">
              <v:shape style="position:absolute;left:2072;top:4954;width:8461;height:2" coordorigin="2072,4954" coordsize="8461,0" path="m2072,4954l10533,4954e" filled="f" stroked="t" strokeweight=".461364pt" strokecolor="#545454">
                <v:path arrowok="t"/>
              </v:shape>
            </v:group>
            <v:group style="position:absolute;left:2072;top:5488;width:6353;height:2" coordorigin="2072,5488" coordsize="6353,2">
              <v:shape style="position:absolute;left:2072;top:5488;width:6353;height:2" coordorigin="2072,5488" coordsize="6353,0" path="m2072,5488l8425,5488e" filled="f" stroked="t" strokeweight=".461364pt" strokecolor="#575757">
                <v:path arrowok="t"/>
              </v:shape>
            </v:group>
            <v:group style="position:absolute;left:5130;top:4926;width:2;height:543" coordorigin="5130,4926" coordsize="2,543">
              <v:shape style="position:absolute;left:5130;top:4926;width:2;height:543" coordorigin="5130,4926" coordsize="0,543" path="m5130,5469l5130,4926e" filled="f" stroked="t" strokeweight=".461364pt" strokecolor="#3B3B3B">
                <v:path arrowok="t"/>
              </v:shape>
            </v:group>
            <v:group style="position:absolute;left:8360;top:5493;width:780;height:2" coordorigin="8360,5493" coordsize="780,2">
              <v:shape style="position:absolute;left:8360;top:5493;width:780;height:2" coordorigin="8360,5493" coordsize="780,0" path="m8360,5493l9140,5493e" filled="f" stroked="t" strokeweight=".461364pt" strokecolor="#4B4B4B">
                <v:path arrowok="t"/>
              </v:shape>
            </v:group>
            <v:group style="position:absolute;left:8932;top:5493;width:1601;height:2" coordorigin="8932,5493" coordsize="1601,2">
              <v:shape style="position:absolute;left:8932;top:5493;width:1601;height:2" coordorigin="8932,5493" coordsize="1601,0" path="m8932,5493l10533,5493e" filled="f" stroked="t" strokeweight=".461364pt" strokecolor="#646464">
                <v:path arrowok="t"/>
              </v:shape>
            </v:group>
            <v:group style="position:absolute;left:10482;top:4926;width:2;height:1615" coordorigin="10482,4926" coordsize="2,1615">
              <v:shape style="position:absolute;left:10482;top:4926;width:2;height:1615" coordorigin="10482,4926" coordsize="0,1615" path="m10482,6541l10482,4926e" filled="f" stroked="t" strokeweight=".461364pt" strokecolor="#646464">
                <v:path arrowok="t"/>
              </v:shape>
            </v:group>
            <v:group style="position:absolute;left:2072;top:6022;width:6999;height:2" coordorigin="2072,6022" coordsize="6999,2">
              <v:shape style="position:absolute;left:2072;top:6022;width:6999;height:2" coordorigin="2072,6022" coordsize="6999,0" path="m2072,6022l9070,6022e" filled="f" stroked="t" strokeweight=".461364pt" strokecolor="#575757">
                <v:path arrowok="t"/>
              </v:shape>
            </v:group>
            <v:group style="position:absolute;left:5130;top:5460;width:2;height:2154" coordorigin="5130,5460" coordsize="2,2154">
              <v:shape style="position:absolute;left:5130;top:5460;width:2;height:2154" coordorigin="5130,5460" coordsize="0,2154" path="m5130,7614l5130,5460e" filled="f" stroked="t" strokeweight=".461364pt" strokecolor="#5B5B57">
                <v:path arrowok="t"/>
              </v:shape>
            </v:group>
            <v:group style="position:absolute;left:8360;top:6026;width:706;height:2" coordorigin="8360,6026" coordsize="706,2">
              <v:shape style="position:absolute;left:8360;top:6026;width:706;height:2" coordorigin="8360,6026" coordsize="706,0" path="m8360,6026l9066,6026e" filled="f" stroked="t" strokeweight=".461364pt" strokecolor="#4B4B4B">
                <v:path arrowok="t"/>
              </v:shape>
            </v:group>
            <v:group style="position:absolute;left:9010;top:6029;width:1523;height:2" coordorigin="9010,6029" coordsize="1523,2">
              <v:shape style="position:absolute;left:9010;top:6029;width:1523;height:2" coordorigin="9010,6029" coordsize="1523,0" path="m9010,6029l10533,6029e" filled="f" stroked="t" strokeweight=".461364pt" strokecolor="#676767">
                <v:path arrowok="t"/>
              </v:shape>
            </v:group>
            <v:group style="position:absolute;left:2067;top:6551;width:4900;height:2" coordorigin="2067,6551" coordsize="4900,2">
              <v:shape style="position:absolute;left:2067;top:6551;width:4900;height:2" coordorigin="2067,6551" coordsize="4900,0" path="m2067,6551l6967,6551e" filled="f" stroked="t" strokeweight=".461364pt" strokecolor="#545454">
                <v:path arrowok="t"/>
              </v:shape>
            </v:group>
            <v:group style="position:absolute;left:2069;top:6040;width:2;height:258" coordorigin="2069,6040" coordsize="2,258">
              <v:shape style="position:absolute;left:2069;top:6040;width:2;height:258" coordorigin="2069,6040" coordsize="0,258" path="m2069,6298l2069,6040e" filled="f" stroked="t" strokeweight=".230682pt" strokecolor="#5B5B60">
                <v:path arrowok="t"/>
              </v:shape>
            </v:group>
            <v:group style="position:absolute;left:5513;top:6558;width:3723;height:2" coordorigin="5513,6558" coordsize="3723,2">
              <v:shape style="position:absolute;left:5513;top:6558;width:3723;height:2" coordorigin="5513,6558" coordsize="3723,0" path="m5513,6558l9237,6558e" filled="f" stroked="t" strokeweight=".461364pt" strokecolor="#545454">
                <v:path arrowok="t"/>
              </v:shape>
            </v:group>
            <v:group style="position:absolute;left:9010;top:6565;width:1523;height:2" coordorigin="9010,6565" coordsize="1523,2">
              <v:shape style="position:absolute;left:9010;top:6565;width:1523;height:2" coordorigin="9010,6565" coordsize="1523,0" path="m9010,6565l10533,6565e" filled="f" stroked="t" strokeweight=".461364pt" strokecolor="#5B5B5B">
                <v:path arrowok="t"/>
              </v:shape>
            </v:group>
            <v:group style="position:absolute;left:2067;top:7085;width:3147;height:2" coordorigin="2067,7085" coordsize="3147,2">
              <v:shape style="position:absolute;left:2067;top:7085;width:3147;height:2" coordorigin="2067,7085" coordsize="3147,0" path="m2067,7085l5213,7085e" filled="f" stroked="t" strokeweight=".461364pt" strokecolor="#5B5B5B">
                <v:path arrowok="t"/>
              </v:shape>
            </v:group>
            <v:group style="position:absolute;left:2069;top:6504;width:2;height:604" coordorigin="2069,6504" coordsize="2,604">
              <v:shape style="position:absolute;left:2069;top:6504;width:2;height:604" coordorigin="2069,6504" coordsize="0,604" path="m2069,7108l2069,6504e" filled="f" stroked="t" strokeweight=".230682pt" strokecolor="#57575B">
                <v:path arrowok="t"/>
              </v:shape>
            </v:group>
            <v:group style="position:absolute;left:3003;top:7094;width:6108;height:2" coordorigin="3003,7094" coordsize="6108,2">
              <v:shape style="position:absolute;left:3003;top:7094;width:6108;height:2" coordorigin="3003,7094" coordsize="6108,0" path="m3003,7094l9112,7094e" filled="f" stroked="t" strokeweight=".461364pt" strokecolor="#545454">
                <v:path arrowok="t"/>
              </v:shape>
            </v:group>
            <v:group style="position:absolute;left:8360;top:7101;width:2150;height:2" coordorigin="8360,7101" coordsize="2150,2">
              <v:shape style="position:absolute;left:8360;top:7101;width:2150;height:2" coordorigin="8360,7101" coordsize="2150,0" path="m8360,7101l10510,7101e" filled="f" stroked="t" strokeweight=".461364pt" strokecolor="#676767">
                <v:path arrowok="t"/>
              </v:shape>
            </v:group>
            <v:group style="position:absolute;left:10455;top:7106;width:74;height:2" coordorigin="10455,7106" coordsize="74,2">
              <v:shape style="position:absolute;left:10455;top:7106;width:74;height:2" coordorigin="10455,7106" coordsize="74,0" path="m10455,7106l10528,7106e" filled="f" stroked="t" strokeweight=".230682pt" strokecolor="#707070">
                <v:path arrowok="t"/>
              </v:shape>
            </v:group>
            <v:group style="position:absolute;left:2062;top:7618;width:3100;height:2" coordorigin="2062,7618" coordsize="3100,2">
              <v:shape style="position:absolute;left:2062;top:7618;width:3100;height:2" coordorigin="2062,7618" coordsize="3100,0" path="m2062,7618l5163,7618e" filled="f" stroked="t" strokeweight=".461364pt" strokecolor="#545454">
                <v:path arrowok="t"/>
              </v:shape>
            </v:group>
            <v:group style="position:absolute;left:5098;top:7623;width:115;height:2" coordorigin="5098,7623" coordsize="115,2">
              <v:shape style="position:absolute;left:5098;top:7623;width:115;height:2" coordorigin="5098,7623" coordsize="115,0" path="m5098,7623l5213,7623e" filled="f" stroked="t" strokeweight=".461364pt" strokecolor="#3B3B3B">
                <v:path arrowok="t"/>
              </v:shape>
            </v:group>
            <v:group style="position:absolute;left:5158;top:7628;width:1809;height:2" coordorigin="5158,7628" coordsize="1809,2">
              <v:shape style="position:absolute;left:5158;top:7628;width:1809;height:2" coordorigin="5158,7628" coordsize="1809,0" path="m5158,7628l6967,7628e" filled="f" stroked="t" strokeweight=".692047pt" strokecolor="#4F4F4F">
                <v:path arrowok="t"/>
              </v:shape>
            </v:group>
            <v:group style="position:absolute;left:6902;top:7635;width:2588;height:2" coordorigin="6902,7635" coordsize="2588,2">
              <v:shape style="position:absolute;left:6902;top:7635;width:2588;height:2" coordorigin="6902,7635" coordsize="2588,0" path="m6902,7635l9490,7635e" filled="f" stroked="t" strokeweight=".461364pt" strokecolor="#545454">
                <v:path arrowok="t"/>
              </v:shape>
            </v:group>
            <v:group style="position:absolute;left:9038;top:7609;width:1449;height:2" coordorigin="9038,7609" coordsize="1449,2">
              <v:shape style="position:absolute;left:9038;top:7609;width:1449;height:2" coordorigin="9038,7609" coordsize="1449,0" path="m9038,7609l10487,7609e" filled="f" stroked="t" strokeweight=".461364pt" strokecolor="#000000">
                <v:path arrowok="t"/>
              </v:shape>
            </v:group>
            <v:group style="position:absolute;left:10482;top:7070;width:2;height:543" coordorigin="10482,7070" coordsize="2,543">
              <v:shape style="position:absolute;left:10482;top:7070;width:2;height:543" coordorigin="10482,7070" coordsize="0,543" path="m10482,7614l10482,7070e" filled="f" stroked="t" strokeweight=".461364pt" strokecolor="#747474">
                <v:path arrowok="t"/>
              </v:shape>
            </v:group>
            <v:group style="position:absolute;left:10478;top:7609;width:83;height:2" coordorigin="10478,7609" coordsize="83,2">
              <v:shape style="position:absolute;left:10478;top:7609;width:83;height:2" coordorigin="10478,7609" coordsize="83,0" path="m10478,7609l10561,7609e" filled="f" stroked="t" strokeweight=".461364pt" strokecolor="#7C7C7C">
                <v:path arrowok="t"/>
              </v:shape>
            </v:group>
            <v:group style="position:absolute;left:2062;top:8147;width:2348;height:2" coordorigin="2062,8147" coordsize="2348,2">
              <v:shape style="position:absolute;left:2062;top:8147;width:2348;height:2" coordorigin="2062,8147" coordsize="2348,0" path="m2062,8147l4411,8147e" filled="f" stroked="t" strokeweight=".461364pt" strokecolor="#605B60">
                <v:path arrowok="t"/>
              </v:shape>
            </v:group>
            <v:group style="position:absolute;left:2653;top:8157;width:4784;height:2" coordorigin="2653,8157" coordsize="4784,2">
              <v:shape style="position:absolute;left:2653;top:8157;width:4784;height:2" coordorigin="2653,8157" coordsize="4784,0" path="m2653,8157l7437,8157e" filled="f" stroked="t" strokeweight=".461364pt" strokecolor="#575757">
                <v:path arrowok="t"/>
              </v:shape>
            </v:group>
            <v:group style="position:absolute;left:5130;top:7604;width:2;height:534" coordorigin="5130,7604" coordsize="2,534">
              <v:shape style="position:absolute;left:5130;top:7604;width:2;height:534" coordorigin="5130,7604" coordsize="0,534" path="m5130,8138l5130,7604e" filled="f" stroked="t" strokeweight=".461364pt" strokecolor="#3F3F3F">
                <v:path arrowok="t"/>
              </v:shape>
            </v:group>
            <v:group style="position:absolute;left:6902;top:8164;width:531;height:2" coordorigin="6902,8164" coordsize="531,2">
              <v:shape style="position:absolute;left:6902;top:8164;width:531;height:2" coordorigin="6902,8164" coordsize="531,0" path="m6902,8164l7433,8164e" filled="f" stroked="t" strokeweight=".230682pt" strokecolor="#4B4B4B">
                <v:path arrowok="t"/>
              </v:shape>
            </v:group>
            <v:group style="position:absolute;left:8411;top:5975;width:2;height:2730" coordorigin="8411,5975" coordsize="2,2730">
              <v:shape style="position:absolute;left:8411;top:5975;width:2;height:2730" coordorigin="8411,5975" coordsize="0,2730" path="m8411,8705l8411,5975e" filled="f" stroked="t" strokeweight=".461364pt" strokecolor="#545457">
                <v:path arrowok="t"/>
              </v:shape>
            </v:group>
            <v:group style="position:absolute;left:8388;top:8133;width:651;height:2" coordorigin="8388,8133" coordsize="651,2">
              <v:shape style="position:absolute;left:8388;top:8133;width:651;height:2" coordorigin="8388,8133" coordsize="651,0" path="m8388,8133l9038,8133e" filled="f" stroked="t" strokeweight=".461364pt" strokecolor="#646464">
                <v:path arrowok="t"/>
              </v:shape>
            </v:group>
            <v:group style="position:absolute;left:9038;top:8133;width:1449;height:2" coordorigin="9038,8133" coordsize="1449,2">
              <v:shape style="position:absolute;left:9038;top:8133;width:1449;height:2" coordorigin="9038,8133" coordsize="1449,0" path="m9038,8133l10487,8133e" filled="f" stroked="t" strokeweight=".461364pt" strokecolor="#000000">
                <v:path arrowok="t"/>
              </v:shape>
            </v:group>
            <v:group style="position:absolute;left:10482;top:7604;width:2;height:1072" coordorigin="10482,7604" coordsize="2,1072">
              <v:shape style="position:absolute;left:10482;top:7604;width:2;height:1072" coordorigin="10482,7604" coordsize="0,1072" path="m10482,8676l10482,7604e" filled="f" stroked="t" strokeweight=".461364pt" strokecolor="#575757">
                <v:path arrowok="t"/>
              </v:shape>
            </v:group>
            <v:group style="position:absolute;left:10478;top:8133;width:83;height:2" coordorigin="10478,8133" coordsize="83,2">
              <v:shape style="position:absolute;left:10478;top:8133;width:83;height:2" coordorigin="10478,8133" coordsize="83,0" path="m10478,8133l10561,8133e" filled="f" stroked="t" strokeweight=".461364pt" strokecolor="#67676B">
                <v:path arrowok="t"/>
              </v:shape>
            </v:group>
            <v:group style="position:absolute;left:2058;top:8676;width:3539;height:2" coordorigin="2058,8676" coordsize="3539,2">
              <v:shape style="position:absolute;left:2058;top:8676;width:3539;height:2" coordorigin="2058,8676" coordsize="3539,0" path="m2058,8676l5596,8676e" filled="f" stroked="t" strokeweight=".461364pt" strokecolor="#5B5B5B">
                <v:path arrowok="t"/>
              </v:shape>
            </v:group>
            <v:group style="position:absolute;left:2065;top:6555;width:2;height:2674" coordorigin="2065,6555" coordsize="2,2674">
              <v:shape style="position:absolute;left:2065;top:6555;width:2;height:2674" coordorigin="2065,6555" coordsize="0,2674" path="m2065,9229l2065,6555e" filled="f" stroked="t" strokeweight=".461364pt" strokecolor="#606060">
                <v:path arrowok="t"/>
              </v:shape>
            </v:group>
            <v:group style="position:absolute;left:3096;top:8686;width:2062;height:2" coordorigin="3096,8686" coordsize="2062,2">
              <v:shape style="position:absolute;left:3096;top:8686;width:2062;height:2" coordorigin="3096,8686" coordsize="2062,0" path="m3096,8686l5158,8686e" filled="f" stroked="t" strokeweight=".461364pt" strokecolor="#5B5B5B">
                <v:path arrowok="t"/>
              </v:shape>
            </v:group>
            <v:group style="position:absolute;left:5043;top:8695;width:2219;height:2" coordorigin="5043,8695" coordsize="2219,2">
              <v:shape style="position:absolute;left:5043;top:8695;width:2219;height:2" coordorigin="5043,8695" coordsize="2219,0" path="m5043,8695l7262,8695e" filled="f" stroked="t" strokeweight=".461364pt" strokecolor="#545454">
                <v:path arrowok="t"/>
              </v:shape>
            </v:group>
            <v:group style="position:absolute;left:6953;top:3961;width:2;height:5043" coordorigin="6953,3961" coordsize="2,5043">
              <v:shape style="position:absolute;left:6953;top:3961;width:2;height:5043" coordorigin="6953,3961" coordsize="0,5043" path="m6953,9004l6953,3961e" filled="f" stroked="t" strokeweight=".692047pt" strokecolor="#4F4F54">
                <v:path arrowok="t"/>
              </v:shape>
            </v:group>
            <v:group style="position:absolute;left:6768;top:8700;width:1361;height:2" coordorigin="6768,8700" coordsize="1361,2">
              <v:shape style="position:absolute;left:6768;top:8700;width:1361;height:2" coordorigin="6768,8700" coordsize="1361,0" path="m6768,8700l8129,8700e" filled="f" stroked="t" strokeweight=".230682pt" strokecolor="#4B4B4B">
                <v:path arrowok="t"/>
              </v:shape>
            </v:group>
            <v:group style="position:absolute;left:8388;top:8672;width:651;height:2" coordorigin="8388,8672" coordsize="651,2">
              <v:shape style="position:absolute;left:8388;top:8672;width:651;height:2" coordorigin="8388,8672" coordsize="651,0" path="m8388,8672l9038,8672e" filled="f" stroked="t" strokeweight=".461364pt" strokecolor="#383838">
                <v:path arrowok="t"/>
              </v:shape>
            </v:group>
            <v:group style="position:absolute;left:9038;top:8672;width:1449;height:2" coordorigin="9038,8672" coordsize="1449,2">
              <v:shape style="position:absolute;left:9038;top:8672;width:1449;height:2" coordorigin="9038,8672" coordsize="1449,0" path="m9038,8672l10487,8672e" filled="f" stroked="t" strokeweight=".461364pt" strokecolor="#000000">
                <v:path arrowok="t"/>
              </v:shape>
            </v:group>
            <v:group style="position:absolute;left:10478;top:8672;width:83;height:2" coordorigin="10478,8672" coordsize="83,2">
              <v:shape style="position:absolute;left:10478;top:8672;width:83;height:2" coordorigin="10478,8672" coordsize="83,0" path="m10478,8672l10561,8672e" filled="f" stroked="t" strokeweight=".461364pt" strokecolor="#747474">
                <v:path arrowok="t"/>
              </v:shape>
            </v:group>
            <v:group style="position:absolute;left:2053;top:9208;width:2159;height:2" coordorigin="2053,9208" coordsize="2159,2">
              <v:shape style="position:absolute;left:2053;top:9208;width:2159;height:2" coordorigin="2053,9208" coordsize="2159,0" path="m2053,9208l4212,9208e" filled="f" stroked="t" strokeweight=".461364pt" strokecolor="#5B5B5B">
                <v:path arrowok="t"/>
              </v:shape>
            </v:group>
            <v:group style="position:absolute;left:3211;top:9215;width:973;height:2" coordorigin="3211,9215" coordsize="973,2">
              <v:shape style="position:absolute;left:3211;top:9215;width:973;height:2" coordorigin="3211,9215" coordsize="973,0" path="m3211,9215l4185,9215e" filled="f" stroked="t" strokeweight=".461364pt" strokecolor="#606060">
                <v:path arrowok="t"/>
              </v:shape>
            </v:group>
            <v:group style="position:absolute;left:2662;top:9222;width:3696;height:2" coordorigin="2662,9222" coordsize="3696,2">
              <v:shape style="position:absolute;left:2662;top:9222;width:3696;height:2" coordorigin="2662,9222" coordsize="3696,0" path="m2662,9222l6358,9222e" filled="f" stroked="t" strokeweight=".461364pt" strokecolor="#5B5B5B">
                <v:path arrowok="t"/>
              </v:shape>
            </v:group>
            <v:group style="position:absolute;left:5130;top:8667;width:2;height:2135" coordorigin="5130,8667" coordsize="2,2135">
              <v:shape style="position:absolute;left:5130;top:8667;width:2;height:2135" coordorigin="5130,8667" coordsize="0,2135" path="m5130,10802l5130,8667e" filled="f" stroked="t" strokeweight=".461364pt" strokecolor="#646464">
                <v:path arrowok="t"/>
              </v:shape>
            </v:group>
            <v:group style="position:absolute;left:6930;top:9196;width:1467;height:2" coordorigin="6930,9196" coordsize="1467,2">
              <v:shape style="position:absolute;left:6930;top:9196;width:1467;height:2" coordorigin="6930,9196" coordsize="1467,0" path="m6930,9196l8397,9196e" filled="f" stroked="t" strokeweight=".461364pt" strokecolor="#3F3F3F">
                <v:path arrowok="t"/>
              </v:shape>
            </v:group>
            <v:group style="position:absolute;left:8388;top:9196;width:651;height:2" coordorigin="8388,9196" coordsize="651,2">
              <v:shape style="position:absolute;left:8388;top:9196;width:651;height:2" coordorigin="8388,9196" coordsize="651,0" path="m8388,9196l9038,9196e" filled="f" stroked="t" strokeweight=".461364pt" strokecolor="#545454">
                <v:path arrowok="t"/>
              </v:shape>
            </v:group>
            <v:group style="position:absolute;left:9038;top:9196;width:1449;height:2" coordorigin="9038,9196" coordsize="1449,2">
              <v:shape style="position:absolute;left:9038;top:9196;width:1449;height:2" coordorigin="9038,9196" coordsize="1449,0" path="m9038,9196l10487,9196e" filled="f" stroked="t" strokeweight=".461364pt" strokecolor="#000000">
                <v:path arrowok="t"/>
              </v:shape>
            </v:group>
            <v:group style="position:absolute;left:2048;top:9739;width:1370;height:2" coordorigin="2048,9739" coordsize="1370,2">
              <v:shape style="position:absolute;left:2048;top:9739;width:1370;height:2" coordorigin="2048,9739" coordsize="1370,0" path="m2048,9739l3419,9739e" filled="f" stroked="t" strokeweight=".461364pt" strokecolor="#606060">
                <v:path arrowok="t"/>
              </v:shape>
            </v:group>
            <v:group style="position:absolute;left:3003;top:9749;width:2159;height:2" coordorigin="3003,9749" coordsize="2159,2">
              <v:shape style="position:absolute;left:3003;top:9749;width:2159;height:2" coordorigin="3003,9749" coordsize="2159,0" path="m3003,9749l5163,9749e" filled="f" stroked="t" strokeweight=".461364pt" strokecolor="#575757">
                <v:path arrowok="t"/>
              </v:shape>
            </v:group>
            <v:group style="position:absolute;left:4904;top:9756;width:1361;height:2" coordorigin="4904,9756" coordsize="1361,2">
              <v:shape style="position:absolute;left:4904;top:9756;width:1361;height:2" coordorigin="4904,9756" coordsize="1361,0" path="m4904,9756l6265,9756e" filled="f" stroked="t" strokeweight=".692047pt" strokecolor="#575757">
                <v:path arrowok="t"/>
              </v:shape>
            </v:group>
            <v:group style="position:absolute;left:4904;top:9763;width:2062;height:2" coordorigin="4904,9763" coordsize="2062,2">
              <v:shape style="position:absolute;left:4904;top:9763;width:2062;height:2" coordorigin="4904,9763" coordsize="2062,0" path="m4904,9763l6967,9763e" filled="f" stroked="t" strokeweight=".461364pt" strokecolor="#575757">
                <v:path arrowok="t"/>
              </v:shape>
            </v:group>
            <v:group style="position:absolute;left:6944;top:8639;width:2;height:1288" coordorigin="6944,8639" coordsize="2,1288">
              <v:shape style="position:absolute;left:6944;top:8639;width:2;height:1288" coordorigin="6944,8639" coordsize="0,1288" path="m6944,9927l6944,8639e" filled="f" stroked="t" strokeweight=".461364pt" strokecolor="#545454">
                <v:path arrowok="t"/>
              </v:shape>
            </v:group>
            <v:group style="position:absolute;left:6902;top:9777;width:3479;height:2" coordorigin="6902,9777" coordsize="3479,2">
              <v:shape style="position:absolute;left:6902;top:9777;width:3479;height:2" coordorigin="6902,9777" coordsize="3479,0" path="m6902,9777l10381,9777e" filled="f" stroked="t" strokeweight=".461364pt" strokecolor="#545454">
                <v:path arrowok="t"/>
              </v:shape>
            </v:group>
            <v:group style="position:absolute;left:8401;top:8639;width:2;height:1147" coordorigin="8401,8639" coordsize="2,1147">
              <v:shape style="position:absolute;left:8401;top:8639;width:2;height:1147" coordorigin="8401,8639" coordsize="0,1147" path="m8401,9786l8401,8639e" filled="f" stroked="t" strokeweight=".692047pt" strokecolor="#575757">
                <v:path arrowok="t"/>
              </v:shape>
            </v:group>
            <v:group style="position:absolute;left:8360;top:9781;width:2021;height:2" coordorigin="8360,9781" coordsize="2021,2">
              <v:shape style="position:absolute;left:8360;top:9781;width:2021;height:2" coordorigin="8360,9781" coordsize="2021,0" path="m8360,9781l10381,9781e" filled="f" stroked="t" strokeweight=".230682pt" strokecolor="#545454">
                <v:path arrowok="t"/>
              </v:shape>
            </v:group>
            <v:group style="position:absolute;left:9038;top:9753;width:1449;height:2" coordorigin="9038,9753" coordsize="1449,2">
              <v:shape style="position:absolute;left:9038;top:9753;width:1449;height:2" coordorigin="9038,9753" coordsize="1449,0" path="m9038,9753l10487,9753e" filled="f" stroked="t" strokeweight=".461364pt" strokecolor="#000000">
                <v:path arrowok="t"/>
              </v:shape>
            </v:group>
            <v:group style="position:absolute;left:10510;top:8639;width:2;height:1728" coordorigin="10510,8639" coordsize="2,1728">
              <v:shape style="position:absolute;left:10510;top:8639;width:2;height:1728" coordorigin="10510,8639" coordsize="0,1728" path="m10510,10367l10510,8639e" filled="f" stroked="t" strokeweight=".461364pt" strokecolor="#5B5B5B">
                <v:path arrowok="t"/>
              </v:shape>
            </v:group>
            <v:group style="position:absolute;left:2044;top:10271;width:1656;height:2" coordorigin="2044,10271" coordsize="1656,2">
              <v:shape style="position:absolute;left:2044;top:10271;width:1656;height:2" coordorigin="2044,10271" coordsize="1656,0" path="m2044,10271l3700,10271e" filled="f" stroked="t" strokeweight=".461364pt" strokecolor="#606060">
                <v:path arrowok="t"/>
              </v:shape>
            </v:group>
            <v:group style="position:absolute;left:2055;top:7567;width:2;height:2734" coordorigin="2055,7567" coordsize="2,2734">
              <v:shape style="position:absolute;left:2055;top:7567;width:2;height:2734" coordorigin="2055,7567" coordsize="0,2734" path="m2055,10301l2055,7567e" filled="f" stroked="t" strokeweight=".461364pt" strokecolor="#646467">
                <v:path arrowok="t"/>
              </v:shape>
            </v:group>
            <v:group style="position:absolute;left:2773;top:10282;width:2390;height:2" coordorigin="2773,10282" coordsize="2390,2">
              <v:shape style="position:absolute;left:2773;top:10282;width:2390;height:2" coordorigin="2773,10282" coordsize="2390,0" path="m2773,10282l5163,10282e" filled="f" stroked="t" strokeweight=".461364pt" strokecolor="#606060">
                <v:path arrowok="t"/>
              </v:shape>
            </v:group>
            <v:group style="position:absolute;left:4987;top:10292;width:1956;height:2" coordorigin="4987,10292" coordsize="1956,2">
              <v:shape style="position:absolute;left:4987;top:10292;width:1956;height:2" coordorigin="4987,10292" coordsize="1956,0" path="m4987,10292l6944,10292e" filled="f" stroked="t" strokeweight=".461364pt" strokecolor="#575757">
                <v:path arrowok="t"/>
              </v:shape>
            </v:group>
            <v:group style="position:absolute;left:6930;top:10268;width:2108;height:2" coordorigin="6930,10268" coordsize="2108,2">
              <v:shape style="position:absolute;left:6930;top:10268;width:2108;height:2" coordorigin="6930,10268" coordsize="2108,0" path="m6930,10268l9038,10268e" filled="f" stroked="t" strokeweight=".461364pt" strokecolor="#5B5B5B">
                <v:path arrowok="t"/>
              </v:shape>
            </v:group>
            <v:group style="position:absolute;left:9038;top:10268;width:1449;height:2" coordorigin="9038,10268" coordsize="1449,2">
              <v:shape style="position:absolute;left:9038;top:10268;width:1449;height:2" coordorigin="9038,10268" coordsize="1449,0" path="m9038,10268l10487,10268e" filled="f" stroked="t" strokeweight=".461364pt" strokecolor="#000000">
                <v:path arrowok="t"/>
              </v:shape>
            </v:group>
            <v:group style="position:absolute;left:2039;top:10800;width:2371;height:2" coordorigin="2039,10800" coordsize="2371,2">
              <v:shape style="position:absolute;left:2039;top:10800;width:2371;height:2" coordorigin="2039,10800" coordsize="2371,0" path="m2039,10800l4411,10800e" filled="f" stroked="t" strokeweight=".461364pt" strokecolor="#5B5B5B">
                <v:path arrowok="t"/>
              </v:shape>
            </v:group>
            <v:group style="position:absolute;left:2048;top:10236;width:2;height:595" coordorigin="2048,10236" coordsize="2,595">
              <v:shape style="position:absolute;left:2048;top:10236;width:2;height:595" coordorigin="2048,10236" coordsize="0,595" path="m2048,10830l2048,10236e" filled="f" stroked="t" strokeweight=".461364pt" strokecolor="#676767">
                <v:path arrowok="t"/>
              </v:shape>
            </v:group>
            <v:group style="position:absolute;left:2593;top:10809;width:1633;height:2" coordorigin="2593,10809" coordsize="1633,2">
              <v:shape style="position:absolute;left:2593;top:10809;width:1633;height:2" coordorigin="2593,10809" coordsize="1633,0" path="m2593,10809l4226,10809e" filled="f" stroked="t" strokeweight=".461364pt" strokecolor="#5B5B5B">
                <v:path arrowok="t"/>
              </v:shape>
            </v:group>
            <v:group style="position:absolute;left:2593;top:10821;width:2713;height:2" coordorigin="2593,10821" coordsize="2713,2">
              <v:shape style="position:absolute;left:2593;top:10821;width:2713;height:2" coordorigin="2593,10821" coordsize="2713,0" path="m2593,10821l5306,10821e" filled="f" stroked="t" strokeweight=".461364pt" strokecolor="#606060">
                <v:path arrowok="t"/>
              </v:shape>
            </v:group>
            <v:group style="position:absolute;left:6934;top:9524;width:2;height:1302" coordorigin="6934,9524" coordsize="2,1302">
              <v:shape style="position:absolute;left:6934;top:9524;width:2;height:1302" coordorigin="6934,9524" coordsize="0,1302" path="m6934,10826l6934,9524e" filled="f" stroked="t" strokeweight=".461364pt" strokecolor="#575757">
                <v:path arrowok="t"/>
              </v:shape>
            </v:group>
            <v:group style="position:absolute;left:6930;top:10798;width:1467;height:2" coordorigin="6930,10798" coordsize="1467,2">
              <v:shape style="position:absolute;left:6930;top:10798;width:1467;height:2" coordorigin="6930,10798" coordsize="1467,0" path="m6930,10798l8397,10798e" filled="f" stroked="t" strokeweight=".461364pt" strokecolor="#484848">
                <v:path arrowok="t"/>
              </v:shape>
            </v:group>
            <v:group style="position:absolute;left:8392;top:9173;width:2;height:2393" coordorigin="8392,9173" coordsize="2,2393">
              <v:shape style="position:absolute;left:8392;top:9173;width:2;height:2393" coordorigin="8392,9173" coordsize="0,2393" path="m8392,11565l8392,9173e" filled="f" stroked="t" strokeweight=".461364pt" strokecolor="#4F4F54">
                <v:path arrowok="t"/>
              </v:shape>
            </v:group>
            <v:group style="position:absolute;left:8388;top:10798;width:651;height:2" coordorigin="8388,10798" coordsize="651,2">
              <v:shape style="position:absolute;left:8388;top:10798;width:651;height:2" coordorigin="8388,10798" coordsize="651,0" path="m8388,10798l9038,10798e" filled="f" stroked="t" strokeweight=".461364pt" strokecolor="#343434">
                <v:path arrowok="t"/>
              </v:shape>
            </v:group>
            <v:group style="position:absolute;left:9038;top:10798;width:1449;height:2" coordorigin="9038,10798" coordsize="1449,2">
              <v:shape style="position:absolute;left:9038;top:10798;width:1449;height:2" coordorigin="9038,10798" coordsize="1449,0" path="m9038,10798l10487,10798e" filled="f" stroked="t" strokeweight=".461364pt" strokecolor="#000000">
                <v:path arrowok="t"/>
              </v:shape>
            </v:group>
            <v:group style="position:absolute;left:10505;top:9276;width:2;height:1676" coordorigin="10505,9276" coordsize="2,1676">
              <v:shape style="position:absolute;left:10505;top:9276;width:2;height:1676" coordorigin="10505,9276" coordsize="0,1676" path="m10505,10952l10505,9276e" filled="f" stroked="t" strokeweight=".461364pt" strokecolor="#605B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4" w:val="left" w:leader="none"/>
          <w:tab w:pos="5348" w:val="left" w:leader="none"/>
          <w:tab w:pos="6815" w:val="left" w:leader="none"/>
        </w:tabs>
        <w:ind w:left="4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50.636993pt;margin-top:5.286547pt;width:22.934341pt;height:22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5BC"/>
                      <w:spacing w:val="0"/>
                      <w:w w:val="95"/>
                      <w:sz w:val="44"/>
                      <w:szCs w:val="44"/>
                    </w:rPr>
                    <w:t>:re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position w:val="1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976" w:val="left" w:leader="none"/>
          <w:tab w:pos="7724" w:val="left" w:leader="none"/>
        </w:tabs>
        <w:spacing w:line="184" w:lineRule="exact"/>
        <w:ind w:left="588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2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7275BC"/>
          <w:spacing w:val="-18"/>
          <w:w w:val="155"/>
          <w:position w:val="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17"/>
          <w:w w:val="120"/>
          <w:position w:val="2"/>
          <w:sz w:val="25"/>
          <w:szCs w:val="2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>e::,</w:t>
      </w:r>
      <w:r>
        <w:rPr>
          <w:rFonts w:ascii="Times New Roman" w:hAnsi="Times New Roman" w:cs="Times New Roman" w:eastAsia="Times New Roman"/>
          <w:b w:val="0"/>
          <w:bCs w:val="0"/>
          <w:color w:val="8387C8"/>
          <w:spacing w:val="0"/>
          <w:w w:val="120"/>
          <w:position w:val="2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155"/>
          <w:position w:val="0"/>
          <w:sz w:val="19"/>
          <w:szCs w:val="19"/>
        </w:rPr>
        <w:t>""</w:t>
      </w:r>
      <w:r>
        <w:rPr>
          <w:rFonts w:ascii="Arial" w:hAnsi="Arial" w:cs="Arial" w:eastAsia="Arial"/>
          <w:b w:val="0"/>
          <w:bCs w:val="0"/>
          <w:color w:val="7275BC"/>
          <w:spacing w:val="-51"/>
          <w:w w:val="15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>"'-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120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959ACF"/>
          <w:spacing w:val="16"/>
          <w:w w:val="120"/>
          <w:position w:val="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0"/>
          <w:w w:val="120"/>
          <w:position w:val="0"/>
          <w:sz w:val="16"/>
          <w:szCs w:val="16"/>
        </w:rPr>
        <w:t>e,....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17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20"/>
          <w:position w:val="0"/>
          <w:sz w:val="28"/>
          <w:szCs w:val="28"/>
        </w:rPr>
        <w:t>de.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top="1480" w:bottom="280" w:left="1720" w:right="1540"/>
        </w:sectPr>
      </w:pPr>
    </w:p>
    <w:p>
      <w:pPr>
        <w:spacing w:line="407" w:lineRule="exact"/>
        <w:ind w:left="4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0"/>
          <w:sz w:val="16"/>
          <w:szCs w:val="16"/>
        </w:rPr>
        <w:t>O&lt;:&gt;e.</w:t>
      </w:r>
      <w:r>
        <w:rPr>
          <w:rFonts w:ascii="Arial" w:hAnsi="Arial" w:cs="Arial" w:eastAsia="Arial"/>
          <w:b w:val="0"/>
          <w:bCs w:val="0"/>
          <w:i/>
          <w:color w:val="7275BC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85"/>
          <w:sz w:val="21"/>
          <w:szCs w:val="21"/>
        </w:rPr>
        <w:t>Oe</w:t>
      </w:r>
      <w:r>
        <w:rPr>
          <w:rFonts w:ascii="Arial" w:hAnsi="Arial" w:cs="Arial" w:eastAsia="Arial"/>
          <w:b w:val="0"/>
          <w:bCs w:val="0"/>
          <w:i/>
          <w:color w:val="7275BC"/>
          <w:spacing w:val="-8"/>
          <w:w w:val="8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sz w:val="29"/>
          <w:szCs w:val="29"/>
        </w:rPr>
        <w:t>-s-e:x:;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75"/>
          <w:position w:val="6"/>
          <w:sz w:val="18"/>
          <w:szCs w:val="18"/>
        </w:rPr>
        <w:t>C..&lt;.A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23"/>
          <w:w w:val="7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3"/>
          <w:szCs w:val="13"/>
        </w:rPr>
        <w:t>....-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3"/>
          <w:w w:val="85"/>
          <w:position w:val="6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85"/>
          <w:position w:val="6"/>
          <w:sz w:val="19"/>
          <w:szCs w:val="19"/>
        </w:rPr>
        <w:t>:'o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34"/>
          <w:w w:val="85"/>
          <w:position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8"/>
          <w:spacing w:val="6"/>
          <w:w w:val="85"/>
          <w:position w:val="6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38"/>
          <w:szCs w:val="38"/>
        </w:rPr>
        <w:t>t:r.;Sc6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17"/>
          <w:w w:val="85"/>
          <w:position w:val="-8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-8"/>
          <w:sz w:val="20"/>
          <w:szCs w:val="20"/>
        </w:rPr>
        <w:t>1.A11'1C05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1667" w:val="left" w:leader="none"/>
          <w:tab w:pos="2349" w:val="left" w:leader="none"/>
          <w:tab w:pos="2852" w:val="left" w:leader="none"/>
        </w:tabs>
        <w:spacing w:line="281" w:lineRule="exact"/>
        <w:ind w:left="2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&lt;A</w:t>
      </w:r>
      <w:r>
        <w:rPr>
          <w:rFonts w:ascii="Arial" w:hAnsi="Arial" w:cs="Arial" w:eastAsia="Arial"/>
          <w:b w:val="0"/>
          <w:bCs w:val="0"/>
          <w:color w:val="8387C8"/>
          <w:spacing w:val="21"/>
          <w:w w:val="140"/>
          <w:position w:val="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>:V\.oS</w:t>
      </w:r>
      <w:r>
        <w:rPr>
          <w:rFonts w:ascii="Arial" w:hAnsi="Arial" w:cs="Arial" w:eastAsia="Arial"/>
          <w:b w:val="0"/>
          <w:bCs w:val="0"/>
          <w:color w:val="8387C8"/>
          <w:spacing w:val="0"/>
          <w:w w:val="140"/>
          <w:position w:val="2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14:&gt;</w:t>
      </w:r>
      <w:r>
        <w:rPr>
          <w:rFonts w:ascii="Arial" w:hAnsi="Arial" w:cs="Arial" w:eastAsia="Arial"/>
          <w:b w:val="0"/>
          <w:bCs w:val="0"/>
          <w:color w:val="7275BC"/>
          <w:spacing w:val="-8"/>
          <w:w w:val="8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7275BC"/>
          <w:spacing w:val="0"/>
          <w:w w:val="27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4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9"/>
          <w:w w:val="14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5BC"/>
          <w:spacing w:val="0"/>
          <w:w w:val="85"/>
          <w:position w:val="0"/>
          <w:sz w:val="17"/>
          <w:szCs w:val="17"/>
        </w:rPr>
        <w:t>S"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94" w:lineRule="exact"/>
        <w:ind w:left="0" w:right="107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275BC"/>
          <w:spacing w:val="0"/>
          <w:w w:val="160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94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20" w:bottom="0" w:left="1720" w:right="1540"/>
          <w:cols w:num="2" w:equalWidth="0">
            <w:col w:w="5062" w:space="40"/>
            <w:col w:w="3878"/>
          </w:cols>
        </w:sectPr>
      </w:pPr>
    </w:p>
    <w:p>
      <w:pPr>
        <w:tabs>
          <w:tab w:pos="6675" w:val="left" w:leader="none"/>
        </w:tabs>
        <w:spacing w:line="382" w:lineRule="exact" w:before="51"/>
        <w:ind w:left="0" w:right="193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7.647190pt;margin-top:24.11351pt;width:.1pt;height:563.97519pt;mso-position-horizontal-relative:page;mso-position-vertical-relative:page;z-index:-1122" coordorigin="353,482" coordsize="2,11280">
            <v:shape style="position:absolute;left:353;top:482;width:2;height:11280" coordorigin="353,482" coordsize="0,11280" path="m353,11762l353,482e" filled="f" stroked="t" strokeweight="1.614776pt" strokecolor="#D4D4D8">
              <v:path arrowok="t"/>
            </v:shape>
            <w10:wrap type="none"/>
          </v:group>
        </w:pict>
      </w:r>
      <w:r>
        <w:rPr/>
        <w:pict>
          <v:group style="position:absolute;margin-left:605.310181pt;margin-top:562.102295pt;width:.1pt;height:180.5001pt;mso-position-horizontal-relative:page;mso-position-vertical-relative:page;z-index:-1121" coordorigin="12106,11242" coordsize="2,3610">
            <v:shape style="position:absolute;left:12106;top:11242;width:2;height:3610" coordorigin="12106,11242" coordsize="0,3610" path="m12106,14852l12106,11242e" filled="f" stroked="t" strokeweight=".922729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4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6"/>
          <w:szCs w:val="26"/>
        </w:rPr>
        <w:t>·,-;Jy/?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6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65"/>
          <w:sz w:val="28"/>
          <w:szCs w:val="28"/>
        </w:rPr>
        <w:t>.Pt-:rrJ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4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0"/>
          <w:w w:val="105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959ACF"/>
          <w:spacing w:val="-2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8"/>
          <w:szCs w:val="28"/>
        </w:rPr>
        <w:t>1/a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5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0"/>
          <w:sz w:val="23"/>
          <w:szCs w:val="23"/>
        </w:rPr>
        <w:t>r?u.h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DB"/>
          <w:spacing w:val="-15"/>
          <w:w w:val="10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105"/>
          <w:sz w:val="23"/>
          <w:szCs w:val="23"/>
        </w:rPr>
        <w:t>e'Írr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60"/>
          <w:sz w:val="25"/>
          <w:szCs w:val="25"/>
        </w:rPr>
        <w:t>?</w:t>
      </w:r>
      <w:r>
        <w:rPr>
          <w:rFonts w:ascii="Arial" w:hAnsi="Arial" w:cs="Arial" w:eastAsia="Arial"/>
          <w:b w:val="0"/>
          <w:bCs w:val="0"/>
          <w:i/>
          <w:color w:val="8387C8"/>
          <w:spacing w:val="-89"/>
          <w:w w:val="1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T.S/rl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sz w:val="20"/>
          <w:szCs w:val="20"/>
        </w:rPr>
        <w:t>f?ctt!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3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8"/>
          <w:w w:val="65"/>
          <w:position w:val="2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//_,.1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6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40"/>
          <w:w w:val="6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FA5"/>
          <w:spacing w:val="6"/>
          <w:w w:val="65"/>
          <w:position w:val="2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0"/>
          <w:w w:val="65"/>
          <w:position w:val="2"/>
          <w:sz w:val="35"/>
          <w:szCs w:val="35"/>
        </w:rPr>
        <w:t>.,.,.</w:t>
      </w:r>
      <w:r>
        <w:rPr>
          <w:rFonts w:ascii="Times New Roman" w:hAnsi="Times New Roman" w:cs="Times New Roman" w:eastAsia="Times New Roman"/>
          <w:b w:val="0"/>
          <w:bCs w:val="0"/>
          <w:i/>
          <w:color w:val="8387C8"/>
          <w:spacing w:val="-20"/>
          <w:w w:val="65"/>
          <w:position w:val="2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5BC"/>
          <w:spacing w:val="-22"/>
          <w:w w:val="105"/>
          <w:position w:val="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-)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>,]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05"/>
          <w:position w:val="2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8387C8"/>
          <w:spacing w:val="0"/>
          <w:w w:val="105"/>
          <w:position w:val="0"/>
          <w:sz w:val="19"/>
          <w:szCs w:val="19"/>
        </w:rPr>
        <w:t>St'on</w:t>
      </w:r>
      <w:r>
        <w:rPr>
          <w:rFonts w:ascii="Arial" w:hAnsi="Arial" w:cs="Arial" w:eastAsia="Arial"/>
          <w:b w:val="0"/>
          <w:bCs w:val="0"/>
          <w:i/>
          <w:color w:val="8387C8"/>
          <w:spacing w:val="4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05"/>
          <w:position w:val="0"/>
          <w:sz w:val="20"/>
          <w:szCs w:val="20"/>
        </w:rPr>
        <w:t>lutH?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-3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65"/>
          <w:position w:val="0"/>
          <w:sz w:val="30"/>
          <w:szCs w:val="30"/>
        </w:rPr>
        <w:t>dt::&gt;</w:t>
      </w:r>
      <w:r>
        <w:rPr>
          <w:rFonts w:ascii="Arial" w:hAnsi="Arial" w:cs="Arial" w:eastAsia="Arial"/>
          <w:b w:val="0"/>
          <w:bCs w:val="0"/>
          <w:i/>
          <w:color w:val="7275BC"/>
          <w:spacing w:val="44"/>
          <w:w w:val="6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0"/>
          <w:w w:val="100"/>
          <w:position w:val="0"/>
          <w:sz w:val="30"/>
          <w:szCs w:val="30"/>
        </w:rPr>
        <w:t>/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-13"/>
          <w:w w:val="100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5BC"/>
          <w:spacing w:val="19"/>
          <w:w w:val="105"/>
          <w:position w:val="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ACF"/>
          <w:spacing w:val="0"/>
          <w:w w:val="105"/>
          <w:position w:val="0"/>
          <w:sz w:val="30"/>
          <w:szCs w:val="30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tabs>
          <w:tab w:pos="6058" w:val="left" w:leader="none"/>
          <w:tab w:pos="7714" w:val="left" w:leader="none"/>
        </w:tabs>
        <w:spacing w:line="236" w:lineRule="exact"/>
        <w:ind w:left="13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5BC"/>
          <w:spacing w:val="0"/>
          <w:w w:val="95"/>
          <w:position w:val="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27"/>
          <w:w w:val="140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0"/>
          <w:w w:val="125"/>
          <w:position w:val="12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52527B"/>
          <w:spacing w:val="2"/>
          <w:w w:val="125"/>
          <w:position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>l/</w:t>
      </w:r>
      <w:r>
        <w:rPr>
          <w:rFonts w:ascii="Times New Roman" w:hAnsi="Times New Roman" w:cs="Times New Roman" w:eastAsia="Times New Roman"/>
          <w:b w:val="0"/>
          <w:bCs w:val="0"/>
          <w:i/>
          <w:color w:val="7275BC"/>
          <w:spacing w:val="0"/>
          <w:w w:val="140"/>
          <w:position w:val="12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/>
          <w:color w:val="7275BC"/>
          <w:spacing w:val="0"/>
          <w:w w:val="125"/>
          <w:position w:val="0"/>
          <w:sz w:val="22"/>
          <w:szCs w:val="22"/>
        </w:rPr>
        <w:t>i-tffjoS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0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-35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849"/>
          <w:spacing w:val="0"/>
          <w:w w:val="3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5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D5D5E"/>
          <w:spacing w:val="0"/>
          <w:w w:val="4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02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84849"/>
          <w:spacing w:val="0"/>
          <w:w w:val="5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2048"/>
        <w:jc w:val="center"/>
      </w:pPr>
      <w:r>
        <w:rPr>
          <w:b w:val="0"/>
          <w:bCs w:val="0"/>
          <w:color w:val="5D5D5E"/>
          <w:spacing w:val="0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15840"/>
      <w:pgMar w:top="120" w:bottom="0" w:left="17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Arial" w:hAnsi="Arial" w:eastAsia="Arial"/>
        <w:color w:val="5D5D5D"/>
        <w:w w:val="15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5D5D5D"/>
        <w:w w:val="15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3"/>
      </w:pPr>
      <w:rPr>
        <w:rFonts w:hint="default" w:ascii="Arial" w:hAnsi="Arial" w:eastAsia="Arial"/>
        <w:color w:val="626262"/>
        <w:w w:val="14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8"/>
      </w:pPr>
      <w:rPr>
        <w:rFonts w:hint="default" w:ascii="Arial" w:hAnsi="Arial" w:eastAsia="Arial"/>
        <w:color w:val="626060"/>
        <w:w w:val="148"/>
        <w:sz w:val="18"/>
        <w:szCs w:val="18"/>
      </w:rPr>
    </w:lvl>
    <w:lvl w:ilvl="1">
      <w:start w:val="20"/>
      <w:numFmt w:val="lowerLetter"/>
      <w:lvlText w:val="%2)"/>
      <w:lvlJc w:val="left"/>
      <w:pPr>
        <w:ind w:hanging="512"/>
        <w:jc w:val="left"/>
      </w:pPr>
      <w:rPr>
        <w:rFonts w:hint="default" w:ascii="Arial" w:hAnsi="Arial" w:eastAsia="Arial"/>
        <w:color w:val="8083BF"/>
        <w:w w:val="103"/>
        <w:sz w:val="15"/>
        <w:szCs w:val="15"/>
      </w:rPr>
    </w:lvl>
    <w:lvl w:ilvl="2">
      <w:start w:val="101"/>
      <w:numFmt w:val="decimal"/>
      <w:lvlText w:val="%3"/>
      <w:lvlJc w:val="left"/>
      <w:pPr>
        <w:ind w:hanging="986"/>
        <w:jc w:val="left"/>
      </w:pPr>
      <w:rPr>
        <w:rFonts w:hint="default" w:ascii="Arial" w:hAnsi="Arial" w:eastAsia="Arial"/>
        <w:color w:val="1F1F1F"/>
        <w:w w:val="115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335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ind w:left="107"/>
      <w:outlineLvl w:val="3"/>
    </w:pPr>
    <w:rPr>
      <w:rFonts w:ascii="Arial" w:hAnsi="Arial" w:eastAsia="Arial"/>
      <w:b/>
      <w:bCs/>
      <w:sz w:val="29"/>
      <w:szCs w:val="2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www.sanjuandeloslagos.gob/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pn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2021-06-10T01:55:08Z</dcterms:created>
  <dcterms:modified xsi:type="dcterms:W3CDTF">2021-06-10T01:55:08Z</dcterms:modified>
</cp:coreProperties>
</file>