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598" w:lineRule="exact" w:before="28"/>
        <w:ind w:left="543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49.919998pt;margin-top:28.624596pt;width:40.32pt;height:51.84pt;mso-position-horizontal-relative:page;mso-position-vertical-relative:paragraph;z-index:-544" type="#_x0000_t75">
            <v:imagedata r:id="rId5" o:title=""/>
          </v:shape>
        </w:pict>
      </w:r>
      <w:r>
        <w:rPr/>
        <w:pict>
          <v:group style="position:absolute;margin-left:18.552401pt;margin-top:-5.653055pt;width:.1pt;height:32.61177pt;mso-position-horizontal-relative:page;mso-position-vertical-relative:paragraph;z-index:-535" coordorigin="371,-113" coordsize="2,652">
            <v:shape style="position:absolute;left:371;top:-113;width:2;height:652" coordorigin="371,-113" coordsize="0,652" path="m371,539l371,-113e" filled="f" stroked="t" strokeweight=".458084pt" strokecolor="#DBDBDB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3368pt;margin-top:30.326931pt;width:21.43735pt;height:51.9424pt;mso-position-horizontal-relative:page;mso-position-vertical-relative:paragraph;z-index:-531" type="#_x0000_t202" filled="f" stroked="f">
            <v:textbox inset="0,0,0,0">
              <w:txbxContent>
                <w:p>
                  <w:pPr>
                    <w:spacing w:line="103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1"/>
                      <w:w w:val="65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0"/>
                      <w:w w:val="65"/>
                      <w:position w:val="0"/>
                      <w:sz w:val="75"/>
                      <w:szCs w:val="7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3A3A3"/>
          <w:spacing w:val="0"/>
          <w:w w:val="60"/>
          <w:sz w:val="54"/>
          <w:szCs w:val="54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pStyle w:val="Heading1"/>
        <w:spacing w:line="265" w:lineRule="exact"/>
        <w:ind w:left="1821" w:right="0"/>
        <w:jc w:val="left"/>
        <w:rPr>
          <w:b w:val="0"/>
          <w:bCs w:val="0"/>
        </w:rPr>
      </w:pPr>
      <w:r>
        <w:rPr>
          <w:color w:val="211F1F"/>
          <w:spacing w:val="0"/>
          <w:w w:val="85"/>
        </w:rPr>
        <w:t>SAN</w:t>
      </w:r>
      <w:r>
        <w:rPr>
          <w:color w:val="211F1F"/>
          <w:spacing w:val="-9"/>
          <w:w w:val="85"/>
        </w:rPr>
        <w:t> </w:t>
      </w:r>
      <w:r>
        <w:rPr>
          <w:color w:val="211F1F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6" w:lineRule="exact"/>
        <w:ind w:left="223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46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.66692pt;margin-top:3.297386pt;width:.1pt;height:57.30356pt;mso-position-horizontal-relative:page;mso-position-vertical-relative:paragraph;z-index:-534" coordorigin="373,66" coordsize="2,1146">
            <v:shape style="position:absolute;left:373;top:66;width:2;height:1146" coordorigin="373,66" coordsize="0,1146" path="m373,1212l373,66e" filled="f" stroked="t" strokeweight=".687126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5"/>
          <w:sz w:val="11"/>
          <w:szCs w:val="11"/>
        </w:rPr>
        <w:t>Alcaldia2018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l021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23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DBCC3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315" w:lineRule="exact"/>
        <w:ind w:left="22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sz w:val="18"/>
          <w:szCs w:val="18"/>
        </w:rPr>
        <w:t>VC</w:t>
      </w:r>
      <w:r>
        <w:rPr>
          <w:rFonts w:ascii="Arial" w:hAnsi="Arial" w:cs="Arial" w:eastAsia="Arial"/>
          <w:b w:val="0"/>
          <w:bCs w:val="0"/>
          <w:i/>
          <w:color w:val="211F1F"/>
          <w:spacing w:val="-24"/>
          <w:w w:val="8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-67"/>
          <w:w w:val="80"/>
          <w:position w:val="-1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54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94"/>
          <w:w w:val="8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2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80"/>
          <w:w w:val="8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74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Ítll\t:iA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29" w:val="left" w:leader="none"/>
        </w:tabs>
        <w:spacing w:line="434" w:lineRule="exact"/>
        <w:ind w:left="543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405.119995pt;margin-top:2.033186pt;width:39.36pt;height:40.263727pt;mso-position-horizontal-relative:page;mso-position-vertical-relative:paragraph;z-index:-538" coordorigin="8102,41" coordsize="787,805">
            <v:shape style="position:absolute;left:8102;top:101;width:787;height:730" type="#_x0000_t75">
              <v:imagedata r:id="rId6" o:title=""/>
            </v:shape>
            <v:group style="position:absolute;left:8601;top:61;width:2;height:764" coordorigin="8601,61" coordsize="2,764">
              <v:shape style="position:absolute;left:8601;top:61;width:2;height:764" coordorigin="8601,61" coordsize="0,764" path="m8601,825l8601,61e" filled="f" stroked="t" strokeweight="2.061377pt" strokecolor="#2F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39"/>
          <w:szCs w:val="39"/>
        </w:rPr>
        <w:t>/_p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876" w:val="left" w:leader="none"/>
        </w:tabs>
        <w:spacing w:line="420" w:lineRule="exact"/>
        <w:ind w:left="543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RURAL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0"/>
          <w:sz w:val="44"/>
          <w:szCs w:val="44"/>
        </w:rPr>
        <w:t>Df1'a'1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tabs>
          <w:tab w:pos="2897" w:val="left" w:leader="none"/>
        </w:tabs>
        <w:spacing w:line="864" w:lineRule="exact"/>
        <w:ind w:left="101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75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5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04"/>
          <w:w w:val="65"/>
          <w:position w:val="14"/>
          <w:sz w:val="74"/>
          <w:szCs w:val="7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0"/>
          <w:w w:val="65"/>
          <w:position w:val="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63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48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73"/>
          <w:w w:val="65"/>
          <w:position w:val="14"/>
          <w:sz w:val="74"/>
          <w:szCs w:val="74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24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>Q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0"/>
          <w:w w:val="65"/>
          <w:position w:val="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3"/>
          <w:w w:val="65"/>
          <w:position w:val="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EC6"/>
          <w:spacing w:val="0"/>
          <w:w w:val="90"/>
          <w:position w:val="0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2471" w:val="left" w:leader="none"/>
        </w:tabs>
        <w:spacing w:line="338" w:lineRule="exact"/>
        <w:ind w:left="1074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>VJ\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)d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115"/>
          <w:sz w:val="34"/>
          <w:szCs w:val="34"/>
        </w:rPr>
        <w:t>'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115"/>
          <w:sz w:val="39"/>
          <w:szCs w:val="39"/>
        </w:rPr>
        <w:t>,A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286" w:lineRule="exact"/>
        <w:ind w:left="116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27.84pt;margin-top:3.979271pt;width:24.0pt;height:64.320000pt;mso-position-horizontal-relative:page;mso-position-vertical-relative:paragraph;z-index:-543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11"/>
          <w:w w:val="60"/>
          <w:sz w:val="43"/>
          <w:szCs w:val="4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C8EC6"/>
          <w:spacing w:val="-33"/>
          <w:w w:val="6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32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58"/>
          <w:szCs w:val="58"/>
        </w:rPr>
        <w:t>t-ljucii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51"/>
          <w:w w:val="60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35"/>
          <w:szCs w:val="3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560" w:bottom="280" w:left="240" w:right="160"/>
          <w:cols w:num="2" w:equalWidth="0">
            <w:col w:w="3621" w:space="4418"/>
            <w:col w:w="3801"/>
          </w:cols>
        </w:sectPr>
      </w:pPr>
    </w:p>
    <w:p>
      <w:pPr>
        <w:pStyle w:val="BodyText"/>
        <w:tabs>
          <w:tab w:pos="6971" w:val="left" w:leader="none"/>
          <w:tab w:pos="7530" w:val="left" w:leader="none"/>
          <w:tab w:pos="8135" w:val="left" w:leader="none"/>
        </w:tabs>
        <w:spacing w:line="441" w:lineRule="exact"/>
        <w:ind w:left="0" w:right="623"/>
        <w:jc w:val="right"/>
        <w:rPr>
          <w:rFonts w:ascii="Arial" w:hAnsi="Arial" w:cs="Arial" w:eastAsia="Arial"/>
        </w:rPr>
      </w:pPr>
      <w:r>
        <w:rPr>
          <w:b w:val="0"/>
          <w:bCs w:val="0"/>
          <w:color w:val="211F1F"/>
          <w:spacing w:val="0"/>
          <w:w w:val="90"/>
        </w:rPr>
        <w:t>Reunión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Consejo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9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Desarrollo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3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Rural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29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6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Septiembre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4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4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2020</w:t>
      </w:r>
      <w:r>
        <w:rPr>
          <w:b w:val="0"/>
          <w:bCs w:val="0"/>
          <w:color w:val="211F1F"/>
          <w:spacing w:val="0"/>
          <w:w w:val="90"/>
        </w:rPr>
        <w:tab/>
      </w:r>
      <w:r>
        <w:rPr>
          <w:b w:val="0"/>
          <w:bCs w:val="0"/>
          <w:color w:val="6060AA"/>
          <w:spacing w:val="0"/>
          <w:w w:val="60"/>
          <w:sz w:val="49"/>
          <w:szCs w:val="49"/>
        </w:rPr>
        <w:t>rr..</w:t>
      </w:r>
      <w:r>
        <w:rPr>
          <w:b w:val="0"/>
          <w:bCs w:val="0"/>
          <w:color w:val="6060AA"/>
          <w:spacing w:val="0"/>
          <w:w w:val="60"/>
          <w:sz w:val="49"/>
          <w:szCs w:val="49"/>
        </w:rPr>
        <w:tab/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>.,</w:t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/>
          <w:color w:val="8C8EC6"/>
          <w:spacing w:val="7"/>
          <w:w w:val="90"/>
        </w:rPr>
        <w:t>t</w:t>
      </w:r>
      <w:r>
        <w:rPr>
          <w:rFonts w:ascii="Arial" w:hAnsi="Arial" w:cs="Arial" w:eastAsia="Arial"/>
          <w:b w:val="0"/>
          <w:bCs w:val="0"/>
          <w:i/>
          <w:color w:val="7072BC"/>
          <w:spacing w:val="1"/>
          <w:w w:val="90"/>
        </w:rPr>
        <w:t>f</w:t>
      </w:r>
      <w:r>
        <w:rPr>
          <w:rFonts w:ascii="Arial" w:hAnsi="Arial" w:cs="Arial" w:eastAsia="Arial"/>
          <w:b w:val="0"/>
          <w:bCs w:val="0"/>
          <w:i/>
          <w:color w:val="8C8EC6"/>
          <w:spacing w:val="0"/>
          <w:w w:val="90"/>
        </w:rPr>
        <w:t>t'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745" w:val="left" w:leader="none"/>
        </w:tabs>
        <w:spacing w:line="441" w:lineRule="exact"/>
        <w:ind w:left="0" w:right="649" w:firstLine="0"/>
        <w:jc w:val="righ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cvMr</w:t>
      </w:r>
      <w:r>
        <w:rPr>
          <w:rFonts w:ascii="Arial" w:hAnsi="Arial" w:cs="Arial" w:eastAsia="Arial"/>
          <w:b w:val="0"/>
          <w:bCs w:val="0"/>
          <w:i/>
          <w:color w:val="7072BC"/>
          <w:spacing w:val="73"/>
          <w:w w:val="6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o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 w:val="0"/>
          <w:color w:val="BDBCC3"/>
          <w:spacing w:val="0"/>
          <w:w w:val="10"/>
          <w:sz w:val="49"/>
          <w:szCs w:val="49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pStyle w:val="BodyText"/>
        <w:spacing w:line="308" w:lineRule="exact" w:before="15"/>
        <w:ind w:left="1766" w:right="0" w:firstLine="677"/>
        <w:jc w:val="both"/>
      </w:pPr>
      <w:r>
        <w:rPr/>
        <w:pict>
          <v:shape style="position:absolute;margin-left:23.040001pt;margin-top:13.055905pt;width:25.92pt;height:41.28pt;mso-position-horizontal-relative:page;mso-position-vertical-relative:paragraph;z-index:-542" type="#_x0000_t75">
            <v:imagedata r:id="rId8" o:title=""/>
          </v:shape>
        </w:pic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día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29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Septiembre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12:00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p.m.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tuvo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verificativo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reunión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Asamblea</w:t>
      </w:r>
      <w:r>
        <w:rPr>
          <w:b w:val="0"/>
          <w:bCs w:val="0"/>
          <w:color w:val="211F1F"/>
          <w:spacing w:val="0"/>
          <w:w w:val="98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consejo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contando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asistencia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Isidro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Padilla,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obras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públicas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Mvz.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Jorge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Liborio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Marín,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Director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Muñoz,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Jesús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Campos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García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jefe</w:t>
      </w:r>
      <w:r>
        <w:rPr>
          <w:b w:val="0"/>
          <w:bCs w:val="0"/>
          <w:color w:val="211F1F"/>
          <w:spacing w:val="3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rurales,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61" w:val="left" w:leader="none"/>
        </w:tabs>
        <w:spacing w:line="279" w:lineRule="exact"/>
        <w:ind w:left="1322" w:right="0"/>
        <w:jc w:val="left"/>
      </w:pPr>
      <w:r>
        <w:rPr>
          <w:b w:val="0"/>
          <w:bCs w:val="0"/>
          <w:color w:val="7072BC"/>
          <w:spacing w:val="0"/>
          <w:w w:val="95"/>
          <w:sz w:val="43"/>
          <w:szCs w:val="43"/>
        </w:rPr>
        <w:t>'J</w:t>
      </w:r>
      <w:r>
        <w:rPr>
          <w:b w:val="0"/>
          <w:bCs w:val="0"/>
          <w:color w:val="7072BC"/>
          <w:spacing w:val="0"/>
          <w:w w:val="95"/>
          <w:sz w:val="43"/>
          <w:szCs w:val="43"/>
        </w:rPr>
        <w:tab/>
      </w:r>
      <w:r>
        <w:rPr>
          <w:b w:val="0"/>
          <w:bCs w:val="0"/>
          <w:color w:val="211F1F"/>
          <w:spacing w:val="0"/>
          <w:w w:val="95"/>
        </w:rPr>
        <w:t>comisarios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5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39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las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diferentes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comunidades.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El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Mvz.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Guillermo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Camarena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coordinador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8" w:lineRule="exact"/>
        <w:ind w:left="8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4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5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t\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¡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64"/>
          <w:w w:val="95"/>
          <w:sz w:val="34"/>
          <w:szCs w:val="34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distrito</w:t>
      </w:r>
      <w:r>
        <w:rPr>
          <w:b w:val="0"/>
          <w:bCs w:val="0"/>
          <w:i w:val="0"/>
          <w:color w:val="211F1F"/>
          <w:spacing w:val="42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altos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norte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avisa</w:t>
      </w:r>
      <w:r>
        <w:rPr>
          <w:b w:val="0"/>
          <w:bCs w:val="0"/>
          <w:i w:val="0"/>
          <w:color w:val="211F1F"/>
          <w:spacing w:val="4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3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podrá</w:t>
      </w:r>
      <w:r>
        <w:rPr>
          <w:b w:val="0"/>
          <w:bCs w:val="0"/>
          <w:i w:val="0"/>
          <w:color w:val="211F1F"/>
          <w:spacing w:val="37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llegar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</w:t>
      </w:r>
      <w:r>
        <w:rPr>
          <w:b w:val="0"/>
          <w:bCs w:val="0"/>
          <w:i w:val="0"/>
          <w:color w:val="211F1F"/>
          <w:spacing w:val="40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3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reunión</w:t>
      </w:r>
      <w:r>
        <w:rPr>
          <w:b w:val="0"/>
          <w:bCs w:val="0"/>
          <w:i w:val="0"/>
          <w:color w:val="211F1F"/>
          <w:spacing w:val="3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por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2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se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averió</w:t>
      </w:r>
      <w:r>
        <w:rPr>
          <w:b w:val="0"/>
          <w:bCs w:val="0"/>
          <w:i w:val="0"/>
          <w:color w:val="211F1F"/>
          <w:spacing w:val="4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camioneta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77" w:lineRule="exact"/>
        <w:ind w:left="220" w:right="0"/>
        <w:jc w:val="left"/>
      </w:pPr>
      <w:r>
        <w:rPr/>
        <w:pict>
          <v:shape style="position:absolute;margin-left:558.719971pt;margin-top:-27.403086pt;width:20.16pt;height:32.64pt;mso-position-horizontal-relative:page;mso-position-vertical-relative:paragraph;z-index:-537" type="#_x0000_t75">
            <v:imagedata r:id="rId9" o:title=""/>
          </v:shape>
        </w:pict>
      </w:r>
      <w:r>
        <w:rPr/>
        <w:pict>
          <v:shape style="position:absolute;margin-left:588.408691pt;margin-top:.698676pt;width:5.9475pt;height:19.5pt;mso-position-horizontal-relative:page;mso-position-vertical-relative:paragraph;z-index:-529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2BC"/>
                      <w:spacing w:val="0"/>
                      <w:w w:val="60"/>
                      <w:sz w:val="39"/>
                      <w:szCs w:val="3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9447E"/>
          <w:spacing w:val="0"/>
          <w:w w:val="14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77" w:val="left" w:leader="none"/>
        </w:tabs>
        <w:spacing w:line="282" w:lineRule="exact"/>
        <w:ind w:left="0" w:right="178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072BC"/>
          <w:spacing w:val="0"/>
          <w:w w:val="85"/>
          <w:position w:val="-14"/>
          <w:sz w:val="35"/>
          <w:szCs w:val="35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Heading3"/>
        <w:spacing w:line="196" w:lineRule="exact"/>
        <w:ind w:right="217"/>
        <w:jc w:val="right"/>
      </w:pPr>
      <w:r>
        <w:rPr>
          <w:b w:val="0"/>
          <w:bCs w:val="0"/>
          <w:color w:val="7072BC"/>
          <w:spacing w:val="0"/>
          <w:w w:val="11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"/>
        <w:ind w:left="0" w:right="20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BDBCC3"/>
          <w:spacing w:val="0"/>
          <w:w w:val="4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righ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560" w:bottom="280" w:left="240" w:right="160"/>
          <w:cols w:num="2" w:equalWidth="0">
            <w:col w:w="10175" w:space="179"/>
            <w:col w:w="1486"/>
          </w:cols>
        </w:sectPr>
      </w:pPr>
    </w:p>
    <w:p>
      <w:pPr>
        <w:tabs>
          <w:tab w:pos="9599" w:val="left" w:leader="none"/>
          <w:tab w:pos="10451" w:val="left" w:leader="none"/>
        </w:tabs>
        <w:spacing w:line="830" w:lineRule="exact"/>
        <w:ind w:left="1235" w:right="0" w:firstLine="0"/>
        <w:jc w:val="left"/>
        <w:rPr>
          <w:rFonts w:ascii="Arial" w:hAnsi="Arial" w:cs="Arial" w:eastAsia="Arial"/>
          <w:sz w:val="83"/>
          <w:szCs w:val="83"/>
        </w:rPr>
      </w:pPr>
      <w:r>
        <w:rPr>
          <w:rFonts w:ascii="Arial" w:hAnsi="Arial" w:cs="Arial" w:eastAsia="Arial"/>
          <w:b w:val="0"/>
          <w:bCs w:val="0"/>
          <w:color w:val="6060AA"/>
          <w:spacing w:val="0"/>
          <w:w w:val="100"/>
          <w:sz w:val="65"/>
          <w:szCs w:val="65"/>
        </w:rPr>
        <w:t>k</w:t>
      </w:r>
      <w:r>
        <w:rPr>
          <w:rFonts w:ascii="Arial" w:hAnsi="Arial" w:cs="Arial" w:eastAsia="Arial"/>
          <w:b w:val="0"/>
          <w:bCs w:val="0"/>
          <w:color w:val="6060AA"/>
          <w:spacing w:val="-58"/>
          <w:w w:val="100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camino.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5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00"/>
          <w:sz w:val="83"/>
          <w:szCs w:val="83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3"/>
          <w:szCs w:val="83"/>
        </w:rPr>
      </w:r>
    </w:p>
    <w:p>
      <w:pPr>
        <w:spacing w:line="179" w:lineRule="exact"/>
        <w:ind w:left="0" w:right="355" w:firstLine="0"/>
        <w:jc w:val="righ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76"/>
          <w:szCs w:val="7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6"/>
          <w:szCs w:val="76"/>
        </w:rPr>
      </w:r>
    </w:p>
    <w:p>
      <w:pPr>
        <w:spacing w:after="0" w:line="179" w:lineRule="exact"/>
        <w:jc w:val="right"/>
        <w:rPr>
          <w:rFonts w:ascii="Times New Roman" w:hAnsi="Times New Roman" w:cs="Times New Roman" w:eastAsia="Times New Roman"/>
          <w:sz w:val="76"/>
          <w:szCs w:val="7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610" w:lineRule="exact"/>
        <w:ind w:left="0" w:right="0" w:firstLine="0"/>
        <w:jc w:val="right"/>
        <w:rPr>
          <w:rFonts w:ascii="Arial" w:hAnsi="Arial" w:cs="Arial" w:eastAsia="Arial"/>
          <w:sz w:val="77"/>
          <w:szCs w:val="77"/>
        </w:rPr>
      </w:pPr>
      <w:r>
        <w:rPr/>
        <w:pict>
          <v:shape style="position:absolute;margin-left:52.710331pt;margin-top:10.505978pt;width:238.89038pt;height:37.962091pt;mso-position-horizontal-relative:page;mso-position-vertical-relative:paragraph;z-index:-53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2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AA"/>
                            <w:spacing w:val="0"/>
                            <w:w w:val="45"/>
                            <w:sz w:val="39"/>
                            <w:szCs w:val="39"/>
                          </w:rPr>
                          <w:t>'il---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9"/>
                            <w:szCs w:val="39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 w:before="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Orden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día: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AA"/>
                            <w:spacing w:val="0"/>
                            <w:w w:val="145"/>
                            <w:sz w:val="20"/>
                            <w:szCs w:val="20"/>
                          </w:rPr>
                          <w:t>'"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2BC"/>
                            <w:spacing w:val="0"/>
                            <w:w w:val="55"/>
                            <w:sz w:val="20"/>
                            <w:szCs w:val="20"/>
                          </w:rPr>
                          <w:t>::"-...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0"/>
                            <w:sz w:val="20"/>
                            <w:szCs w:val="20"/>
                          </w:rPr>
                          <w:t>1.-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-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Lista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Asistencia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45"/>
          <w:sz w:val="77"/>
          <w:szCs w:val="77"/>
        </w:rPr>
        <w:t>#¡j</w:t>
      </w:r>
      <w:r>
        <w:rPr>
          <w:rFonts w:ascii="Arial" w:hAnsi="Arial" w:cs="Arial" w:eastAsia="Arial"/>
          <w:b w:val="0"/>
          <w:bCs w:val="0"/>
          <w:i/>
          <w:color w:val="7072BC"/>
          <w:spacing w:val="17"/>
          <w:w w:val="45"/>
          <w:sz w:val="77"/>
          <w:szCs w:val="7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45"/>
          <w:sz w:val="77"/>
          <w:szCs w:val="77"/>
        </w:rPr>
        <w:t>)</w:t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45"/>
          <w:sz w:val="77"/>
          <w:szCs w:val="77"/>
        </w:rPr>
        <w:t>\,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7"/>
          <w:szCs w:val="7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00" w:lineRule="exact"/>
        <w:ind w:left="577" w:right="0"/>
        <w:jc w:val="left"/>
      </w:pPr>
      <w:r>
        <w:rPr>
          <w:b w:val="0"/>
          <w:bCs w:val="0"/>
          <w:color w:val="7072BC"/>
          <w:spacing w:val="0"/>
          <w:w w:val="75"/>
        </w:rPr>
        <w:t>,0'1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left"/>
        <w:sectPr>
          <w:type w:val="continuous"/>
          <w:pgSz w:w="12240" w:h="15840"/>
          <w:pgMar w:top="560" w:bottom="280" w:left="240" w:right="160"/>
          <w:cols w:num="2" w:equalWidth="0">
            <w:col w:w="10036" w:space="40"/>
            <w:col w:w="1764"/>
          </w:cols>
        </w:sectPr>
      </w:pPr>
    </w:p>
    <w:p>
      <w:pPr>
        <w:spacing w:line="343" w:lineRule="exact"/>
        <w:ind w:left="0" w:right="0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45"/>
          <w:sz w:val="40"/>
          <w:szCs w:val="40"/>
        </w:rPr>
        <w:t>ciJ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31" w:lineRule="exact"/>
        <w:ind w:left="3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122"/>
          <w:w w:val="70"/>
          <w:position w:val="-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18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5"/>
          <w:position w:val="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180" w:lineRule="exact"/>
        <w:ind w:left="1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560" w:bottom="280" w:left="240" w:right="160"/>
          <w:cols w:num="3" w:equalWidth="0">
            <w:col w:w="9599" w:space="40"/>
            <w:col w:w="764" w:space="40"/>
            <w:col w:w="1397"/>
          </w:cols>
        </w:sectPr>
      </w:pPr>
    </w:p>
    <w:p>
      <w:pPr>
        <w:tabs>
          <w:tab w:pos="9631" w:val="left" w:leader="none"/>
          <w:tab w:pos="11386" w:val="left" w:leader="none"/>
        </w:tabs>
        <w:spacing w:line="461" w:lineRule="exact"/>
        <w:ind w:left="243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211F1F"/>
          <w:spacing w:val="17"/>
          <w:w w:val="9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5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3"/>
          <w:szCs w:val="23"/>
        </w:rPr>
        <w:t>-Auto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Presentación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3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Asistentes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060AA"/>
          <w:spacing w:val="0"/>
          <w:w w:val="195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6060AA"/>
          <w:spacing w:val="-49"/>
          <w:w w:val="1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95"/>
          <w:sz w:val="28"/>
          <w:szCs w:val="28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49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110"/>
          <w:sz w:val="48"/>
          <w:szCs w:val="48"/>
        </w:rPr>
        <w:t>j</w:t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110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90"/>
          <w:sz w:val="33"/>
          <w:szCs w:val="33"/>
        </w:rPr>
        <w:t>,y1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pStyle w:val="Heading3"/>
        <w:tabs>
          <w:tab w:pos="8943" w:val="left" w:leader="none"/>
          <w:tab w:pos="10332" w:val="left" w:leader="none"/>
          <w:tab w:pos="11221" w:val="left" w:leader="none"/>
        </w:tabs>
        <w:spacing w:line="434" w:lineRule="exact"/>
        <w:ind w:left="243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7.280001pt;margin-top:16.829533pt;width:5.76pt;height:59.52pt;mso-position-horizontal-relative:page;mso-position-vertical-relative:paragraph;z-index:-541" type="#_x0000_t75">
            <v:imagedata r:id="rId10" o:title=""/>
          </v:shape>
        </w:pict>
      </w:r>
      <w:r>
        <w:rPr>
          <w:b w:val="0"/>
          <w:bCs w:val="0"/>
          <w:color w:val="211F1F"/>
          <w:spacing w:val="-1"/>
          <w:w w:val="105"/>
        </w:rPr>
        <w:t>3</w:t>
      </w:r>
      <w:r>
        <w:rPr>
          <w:b w:val="0"/>
          <w:bCs w:val="0"/>
          <w:color w:val="5B5B5B"/>
          <w:spacing w:val="-17"/>
          <w:w w:val="105"/>
        </w:rPr>
        <w:t>.</w:t>
      </w:r>
      <w:r>
        <w:rPr>
          <w:b w:val="0"/>
          <w:bCs w:val="0"/>
          <w:color w:val="363636"/>
          <w:spacing w:val="0"/>
          <w:w w:val="105"/>
        </w:rPr>
        <w:t>-Lectura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-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acta</w:t>
      </w:r>
      <w:r>
        <w:rPr>
          <w:b w:val="0"/>
          <w:bCs w:val="0"/>
          <w:color w:val="211F1F"/>
          <w:spacing w:val="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anter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84646"/>
          <w:spacing w:val="27"/>
          <w:w w:val="105"/>
        </w:rPr>
        <w:t>i</w:t>
      </w:r>
      <w:r>
        <w:rPr>
          <w:b w:val="0"/>
          <w:bCs w:val="0"/>
          <w:color w:val="211F1F"/>
          <w:spacing w:val="0"/>
          <w:w w:val="105"/>
        </w:rPr>
        <w:t>or</w:t>
      </w:r>
      <w:r>
        <w:rPr>
          <w:b w:val="0"/>
          <w:bCs w:val="0"/>
          <w:color w:val="211F1F"/>
          <w:spacing w:val="-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1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su</w:t>
      </w:r>
      <w:r>
        <w:rPr>
          <w:b w:val="0"/>
          <w:bCs w:val="0"/>
          <w:color w:val="211F1F"/>
          <w:spacing w:val="-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aprobación</w:t>
      </w:r>
      <w:r>
        <w:rPr>
          <w:b w:val="0"/>
          <w:bCs w:val="0"/>
          <w:color w:val="211F1F"/>
          <w:spacing w:val="0"/>
          <w:w w:val="105"/>
        </w:rPr>
        <w:tab/>
      </w:r>
      <w:r>
        <w:rPr>
          <w:b w:val="0"/>
          <w:bCs w:val="0"/>
          <w:color w:val="7072BC"/>
          <w:spacing w:val="-19"/>
          <w:w w:val="105"/>
        </w:rPr>
        <w:t>;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,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\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O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70"/>
        </w:rPr>
        <w:t>'t</w:t>
      </w:r>
      <w:r>
        <w:rPr>
          <w:rFonts w:ascii="Arial" w:hAnsi="Arial" w:cs="Arial" w:eastAsia="Arial"/>
          <w:b w:val="0"/>
          <w:bCs w:val="0"/>
          <w:color w:val="6060AA"/>
          <w:spacing w:val="0"/>
          <w:w w:val="170"/>
        </w:rPr>
        <w:tab/>
      </w:r>
      <w:r>
        <w:rPr>
          <w:rFonts w:ascii="Arial" w:hAnsi="Arial" w:cs="Arial" w:eastAsia="Arial"/>
          <w:b w:val="0"/>
          <w:bCs w:val="0"/>
          <w:color w:val="8C8EC6"/>
          <w:spacing w:val="0"/>
          <w:w w:val="170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2425" w:val="left" w:leader="none"/>
          <w:tab w:pos="8619" w:val="left" w:leader="none"/>
          <w:tab w:pos="9260" w:val="left" w:leader="none"/>
        </w:tabs>
        <w:spacing w:line="576" w:lineRule="exact"/>
        <w:ind w:left="68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15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6"/>
          <w:w w:val="1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>--.1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4.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11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tratar: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70"/>
          <w:sz w:val="63"/>
          <w:szCs w:val="63"/>
        </w:rPr>
        <w:t>r.l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70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105"/>
          <w:sz w:val="60"/>
          <w:szCs w:val="6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27"/>
          <w:w w:val="105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8D1"/>
          <w:spacing w:val="-4"/>
          <w:w w:val="70"/>
          <w:sz w:val="60"/>
          <w:szCs w:val="6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18"/>
          <w:w w:val="7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2"/>
          <w:szCs w:val="32"/>
        </w:rPr>
        <w:t>e{</w:t>
      </w:r>
      <w:r>
        <w:rPr>
          <w:rFonts w:ascii="Arial" w:hAnsi="Arial" w:cs="Arial" w:eastAsia="Arial"/>
          <w:b w:val="0"/>
          <w:bCs w:val="0"/>
          <w:i/>
          <w:color w:val="7072BC"/>
          <w:spacing w:val="15"/>
          <w:w w:val="7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7"/>
          <w:szCs w:val="37"/>
        </w:rPr>
        <w:t>,ro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761" w:val="left" w:leader="none"/>
          <w:tab w:pos="9136" w:val="left" w:leader="none"/>
        </w:tabs>
        <w:spacing w:line="180" w:lineRule="auto"/>
        <w:ind w:left="877" w:right="1602" w:firstLine="1562"/>
        <w:jc w:val="righ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24pt;margin-top:34.877117pt;width:45.12pt;height:128.640000pt;mso-position-horizontal-relative:page;mso-position-vertical-relative:paragraph;z-index:-540" type="#_x0000_t75">
            <v:imagedata r:id="rId11" o:title=""/>
          </v:shape>
        </w:pict>
      </w:r>
      <w:r>
        <w:rPr/>
        <w:pict>
          <v:group style="position:absolute;margin-left:205.440002pt;margin-top:-30.402884pt;width:406.56pt;height:298.56pt;mso-position-horizontal-relative:page;mso-position-vertical-relative:paragraph;z-index:-536" coordorigin="4109,-608" coordsize="8131,5971">
            <v:shape style="position:absolute;left:4109;top:-608;width:8131;height:5971" type="#_x0000_t75">
              <v:imagedata r:id="rId12" o:title=""/>
            </v:shape>
            <v:group style="position:absolute;left:11988;top:3249;width:2;height:2003" coordorigin="11988,3249" coordsize="2,2003">
              <v:shape style="position:absolute;left:11988;top:3249;width:2;height:2003" coordorigin="11988,3249" coordsize="0,2003" path="m11988,5252l11988,3249e" filled="f" stroked="t" strokeweight="1.374251pt" strokecolor="#D8D8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326111pt;margin-top:-6.670405pt;width:23.760001pt;height:22pt;mso-position-horizontal-relative:page;mso-position-vertical-relative:paragraph;z-index:-530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060AA"/>
                      <w:spacing w:val="0"/>
                      <w:w w:val="215"/>
                      <w:sz w:val="44"/>
                      <w:szCs w:val="44"/>
                    </w:rPr>
                    <w:t>€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1F"/>
          <w:spacing w:val="0"/>
          <w:w w:val="95"/>
        </w:rPr>
        <w:t>l)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informa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que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2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está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gestionando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un</w:t>
      </w:r>
      <w:r>
        <w:rPr>
          <w:b w:val="0"/>
          <w:bCs w:val="0"/>
          <w:color w:val="211F1F"/>
          <w:spacing w:val="47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apoyo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para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rollos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alambre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púas</w:t>
      </w:r>
      <w:r>
        <w:rPr>
          <w:b w:val="0"/>
          <w:bCs w:val="0"/>
          <w:color w:val="211F1F"/>
          <w:spacing w:val="4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y</w:t>
      </w:r>
      <w:r>
        <w:rPr>
          <w:b w:val="0"/>
          <w:bCs w:val="0"/>
          <w:color w:val="211F1F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ab/>
      </w:r>
      <w:r>
        <w:rPr>
          <w:b w:val="0"/>
          <w:bCs w:val="0"/>
          <w:color w:val="211F1F"/>
          <w:spacing w:val="0"/>
          <w:w w:val="95"/>
          <w:position w:val="0"/>
        </w:rPr>
        <w:t>postes,</w:t>
      </w:r>
      <w:r>
        <w:rPr>
          <w:b w:val="0"/>
          <w:bCs w:val="0"/>
          <w:color w:val="211F1F"/>
          <w:spacing w:val="3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3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programa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1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en</w:t>
      </w:r>
      <w:r>
        <w:rPr>
          <w:b w:val="0"/>
          <w:bCs w:val="0"/>
          <w:color w:val="211F1F"/>
          <w:spacing w:val="3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conjunto</w:t>
      </w:r>
      <w:r>
        <w:rPr>
          <w:b w:val="0"/>
          <w:bCs w:val="0"/>
          <w:color w:val="211F1F"/>
          <w:spacing w:val="4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</w:t>
      </w:r>
      <w:r>
        <w:rPr>
          <w:b w:val="0"/>
          <w:bCs w:val="0"/>
          <w:color w:val="211F1F"/>
          <w:spacing w:val="40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la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congregación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33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Mariana</w:t>
      </w:r>
      <w:r>
        <w:rPr>
          <w:b w:val="0"/>
          <w:bCs w:val="0"/>
          <w:color w:val="211F1F"/>
          <w:spacing w:val="35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Trinitaria,</w:t>
      </w:r>
      <w:r>
        <w:rPr>
          <w:b w:val="0"/>
          <w:bCs w:val="0"/>
          <w:color w:val="211F1F"/>
          <w:spacing w:val="38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Sader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del</w:t>
      </w:r>
      <w:r>
        <w:rPr>
          <w:b w:val="0"/>
          <w:bCs w:val="0"/>
          <w:color w:val="211F1F"/>
          <w:spacing w:val="2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est</w:t>
      </w:r>
      <w:r>
        <w:rPr>
          <w:b w:val="0"/>
          <w:bCs w:val="0"/>
          <w:color w:val="211F1F"/>
          <w:spacing w:val="14"/>
          <w:w w:val="95"/>
          <w:position w:val="0"/>
        </w:rPr>
        <w:t>a</w:t>
      </w:r>
      <w:r>
        <w:rPr>
          <w:b w:val="0"/>
          <w:bCs w:val="0"/>
          <w:color w:val="3D3D5B"/>
          <w:spacing w:val="-5"/>
          <w:w w:val="95"/>
          <w:position w:val="0"/>
        </w:rPr>
        <w:t>7</w:t>
      </w:r>
      <w:r>
        <w:rPr>
          <w:b w:val="0"/>
          <w:bCs w:val="0"/>
          <w:color w:val="211F1F"/>
          <w:spacing w:val="0"/>
          <w:w w:val="95"/>
          <w:position w:val="0"/>
        </w:rPr>
        <w:t>o</w:t>
      </w:r>
      <w:r>
        <w:rPr>
          <w:b w:val="0"/>
          <w:bCs w:val="0"/>
          <w:color w:val="211F1F"/>
          <w:spacing w:val="0"/>
          <w:w w:val="106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y</w:t>
      </w:r>
      <w:r>
        <w:rPr>
          <w:b w:val="0"/>
          <w:bCs w:val="0"/>
          <w:color w:val="211F1F"/>
          <w:spacing w:val="0"/>
          <w:w w:val="95"/>
          <w:position w:val="0"/>
        </w:rPr>
        <w:t>  </w:t>
      </w:r>
      <w:r>
        <w:rPr>
          <w:b w:val="0"/>
          <w:bCs w:val="0"/>
          <w:color w:val="211F1F"/>
          <w:spacing w:val="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municipio</w:t>
      </w:r>
      <w:r>
        <w:rPr>
          <w:b w:val="0"/>
          <w:bCs w:val="0"/>
          <w:color w:val="211F1F"/>
          <w:spacing w:val="9"/>
          <w:w w:val="95"/>
          <w:position w:val="0"/>
        </w:rPr>
        <w:t> </w:t>
      </w:r>
      <w:r>
        <w:rPr>
          <w:b w:val="0"/>
          <w:bCs w:val="0"/>
          <w:color w:val="484646"/>
          <w:spacing w:val="0"/>
          <w:w w:val="105"/>
          <w:position w:val="0"/>
        </w:rPr>
        <w:t>.</w:t>
      </w:r>
      <w:r>
        <w:rPr>
          <w:b w:val="0"/>
          <w:bCs w:val="0"/>
          <w:color w:val="484646"/>
          <w:spacing w:val="0"/>
          <w:w w:val="105"/>
          <w:position w:val="0"/>
        </w:rPr>
        <w:tab/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65"/>
          <w:position w:val="0"/>
          <w:sz w:val="38"/>
          <w:szCs w:val="38"/>
        </w:rPr>
        <w:t>{b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7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8.959999pt;margin-top:-5.867922pt;width:69.12pt;height:24pt;mso-position-horizontal-relative:page;mso-position-vertical-relative:paragraph;z-index:-539" type="#_x0000_t75">
            <v:imagedata r:id="rId13" o:title=""/>
          </v:shape>
        </w:pict>
      </w:r>
      <w:r>
        <w:rPr/>
        <w:pict>
          <v:group style="position:absolute;margin-left:111.543404pt;margin-top:-24.185522pt;width:58.4057pt;height:.1pt;mso-position-horizontal-relative:page;mso-position-vertical-relative:paragraph;z-index:-533" coordorigin="2231,-484" coordsize="1168,2">
            <v:shape style="position:absolute;left:2231;top:-484;width:1168;height:2" coordorigin="2231,-484" coordsize="1168,0" path="m2231,-484l3399,-484e" filled="f" stroked="t" strokeweight=".687126pt" strokecolor="#8383C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05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6" w:lineRule="exact"/>
        <w:ind w:left="0" w:right="734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Hernánd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B5B5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868" w:val="left" w:leader="none"/>
        </w:tabs>
        <w:spacing w:line="197" w:lineRule="exact"/>
        <w:ind w:left="868" w:right="0" w:hanging="16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1F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4" w:val="left" w:leader="none"/>
        </w:tabs>
        <w:spacing w:before="44"/>
        <w:ind w:left="854" w:right="0" w:hanging="1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B5B5B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.32pt;height:51.84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95" w:lineRule="exact"/>
        <w:ind w:left="536" w:right="0" w:firstLine="0"/>
        <w:jc w:val="left"/>
        <w:rPr>
          <w:rFonts w:ascii="Arial" w:hAnsi="Arial" w:cs="Arial" w:eastAsia="Arial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5"/>
          <w:position w:val="-16"/>
          <w:sz w:val="88"/>
          <w:szCs w:val="88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8"/>
          <w:szCs w:val="88"/>
        </w:rPr>
      </w:r>
    </w:p>
    <w:p>
      <w:pPr>
        <w:tabs>
          <w:tab w:pos="782" w:val="left" w:leader="none"/>
          <w:tab w:pos="5595" w:val="left" w:leader="none"/>
          <w:tab w:pos="6643" w:val="left" w:leader="none"/>
        </w:tabs>
        <w:spacing w:line="661" w:lineRule="exact" w:before="12"/>
        <w:ind w:left="57" w:right="0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>W-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0"/>
          <w:sz w:val="31"/>
          <w:szCs w:val="31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6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0"/>
          <w:sz w:val="31"/>
          <w:szCs w:val="31"/>
        </w:rPr>
        <w:t>ovrt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1110" w:val="left" w:leader="none"/>
          <w:tab w:pos="6692" w:val="left" w:leader="none"/>
          <w:tab w:pos="8416" w:val="left" w:leader="none"/>
          <w:tab w:pos="9013" w:val="left" w:leader="none"/>
        </w:tabs>
        <w:spacing w:line="387" w:lineRule="exact"/>
        <w:ind w:left="64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>$c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0"/>
          <w:w w:val="4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3"/>
          <w:w w:val="40"/>
          <w:sz w:val="43"/>
          <w:szCs w:val="4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67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13"/>
          <w:w w:val="4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ab/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>RURAL</w:t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}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-19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vce&lt;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12" w:lineRule="exact"/>
        <w:ind w:left="0" w:right="74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135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696BB6"/>
          <w:spacing w:val="27"/>
          <w:w w:val="13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8080C1"/>
          <w:spacing w:val="0"/>
          <w:w w:val="135"/>
          <w:sz w:val="19"/>
          <w:szCs w:val="19"/>
        </w:rPr>
        <w:t>otJc-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numPr>
          <w:ilvl w:val="0"/>
          <w:numId w:val="2"/>
        </w:numPr>
        <w:tabs>
          <w:tab w:pos="988" w:val="left" w:leader="none"/>
          <w:tab w:pos="7731" w:val="left" w:leader="none"/>
        </w:tabs>
        <w:spacing w:line="304" w:lineRule="exact"/>
        <w:ind w:left="77" w:right="227" w:firstLine="651"/>
        <w:jc w:val="center"/>
        <w:rPr>
          <w:rFonts w:ascii="Arial" w:hAnsi="Arial" w:cs="Arial" w:eastAsia="Arial"/>
          <w:sz w:val="29"/>
          <w:szCs w:val="29"/>
        </w:rPr>
      </w:pPr>
      <w:r>
        <w:rPr>
          <w:b w:val="0"/>
          <w:bCs w:val="0"/>
          <w:color w:val="211F21"/>
          <w:spacing w:val="0"/>
          <w:w w:val="95"/>
        </w:rPr>
        <w:t>Los</w:t>
      </w:r>
      <w:r>
        <w:rPr>
          <w:b w:val="0"/>
          <w:bCs w:val="0"/>
          <w:color w:val="211F21"/>
          <w:spacing w:val="4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Comisarios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13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solicitan</w:t>
      </w:r>
      <w:r>
        <w:rPr>
          <w:b w:val="0"/>
          <w:bCs w:val="0"/>
          <w:color w:val="211F21"/>
          <w:spacing w:val="-20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: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la</w:t>
      </w:r>
      <w:r>
        <w:rPr>
          <w:b w:val="0"/>
          <w:bCs w:val="0"/>
          <w:color w:val="211F21"/>
          <w:spacing w:val="32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Jara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de</w:t>
      </w:r>
      <w:r>
        <w:rPr>
          <w:b w:val="0"/>
          <w:bCs w:val="0"/>
          <w:color w:val="211F21"/>
          <w:spacing w:val="4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Jiménez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29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pide</w:t>
      </w:r>
      <w:r>
        <w:rPr>
          <w:b w:val="0"/>
          <w:bCs w:val="0"/>
          <w:color w:val="211F21"/>
          <w:spacing w:val="4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apoyo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9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para</w:t>
      </w:r>
      <w:r>
        <w:rPr>
          <w:b w:val="0"/>
          <w:bCs w:val="0"/>
          <w:color w:val="211F21"/>
          <w:spacing w:val="5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la</w:t>
      </w:r>
      <w:r>
        <w:rPr>
          <w:b w:val="0"/>
          <w:bCs w:val="0"/>
          <w:color w:val="211F21"/>
          <w:spacing w:val="4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construcción</w:t>
      </w:r>
      <w:r>
        <w:rPr>
          <w:b w:val="0"/>
          <w:bCs w:val="0"/>
          <w:color w:val="211F21"/>
          <w:spacing w:val="0"/>
          <w:w w:val="95"/>
        </w:rPr>
        <w:tab/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95"/>
          <w:sz w:val="29"/>
          <w:szCs w:val="29"/>
        </w:rPr>
        <w:t>a--tci&gt;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spacing w:line="302" w:lineRule="exact" w:before="3"/>
        <w:ind w:left="63" w:right="1614"/>
        <w:jc w:val="both"/>
      </w:pPr>
      <w:r>
        <w:rPr>
          <w:b w:val="0"/>
          <w:bCs w:val="0"/>
          <w:color w:val="211F21"/>
          <w:spacing w:val="0"/>
          <w:w w:val="100"/>
        </w:rPr>
        <w:t>una</w:t>
      </w:r>
      <w:r>
        <w:rPr>
          <w:b w:val="0"/>
          <w:bCs w:val="0"/>
          <w:color w:val="211F21"/>
          <w:spacing w:val="4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aula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4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secundaria.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Piden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Luminarias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5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comunidades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Antonio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0"/>
          <w:w w:val="99"/>
        </w:rPr>
        <w:t> </w:t>
      </w:r>
      <w:r>
        <w:rPr>
          <w:b w:val="0"/>
          <w:bCs w:val="0"/>
          <w:color w:val="211F21"/>
          <w:spacing w:val="0"/>
          <w:w w:val="100"/>
        </w:rPr>
        <w:t>barreras,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</w:t>
      </w:r>
      <w:r>
        <w:rPr>
          <w:b w:val="0"/>
          <w:bCs w:val="0"/>
          <w:color w:val="211F21"/>
          <w:spacing w:val="13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Pero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las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flores,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Asoleadero,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mixto</w:t>
      </w:r>
      <w:r>
        <w:rPr>
          <w:b w:val="0"/>
          <w:bCs w:val="0"/>
          <w:color w:val="211F21"/>
          <w:spacing w:val="1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Agua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obispo,</w:t>
      </w:r>
      <w:r>
        <w:rPr>
          <w:b w:val="0"/>
          <w:bCs w:val="0"/>
          <w:color w:val="211F21"/>
          <w:spacing w:val="0"/>
          <w:w w:val="101"/>
        </w:rPr>
        <w:t> </w:t>
      </w:r>
      <w:r>
        <w:rPr>
          <w:b w:val="0"/>
          <w:bCs w:val="0"/>
          <w:color w:val="211F21"/>
          <w:spacing w:val="0"/>
          <w:w w:val="100"/>
        </w:rPr>
        <w:t>Caballerias,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Halconero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arriba</w:t>
      </w:r>
      <w:r>
        <w:rPr>
          <w:b w:val="0"/>
          <w:bCs w:val="0"/>
          <w:color w:val="211F21"/>
          <w:spacing w:val="2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Estancia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Vieja</w:t>
      </w:r>
      <w:r>
        <w:rPr>
          <w:b w:val="0"/>
          <w:bCs w:val="0"/>
          <w:color w:val="211F21"/>
          <w:spacing w:val="3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Abajo.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Caballeria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198" w:val="left" w:leader="none"/>
        </w:tabs>
        <w:spacing w:line="344" w:lineRule="exact"/>
        <w:ind w:left="63" w:right="0"/>
        <w:jc w:val="left"/>
        <w:rPr>
          <w:sz w:val="44"/>
          <w:szCs w:val="44"/>
        </w:rPr>
      </w:pP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saber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-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avances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solicitud</w:t>
      </w:r>
      <w:r>
        <w:rPr>
          <w:b w:val="0"/>
          <w:bCs w:val="0"/>
          <w:color w:val="211F21"/>
          <w:spacing w:val="1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puente,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Regidor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Isidro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Padilla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informa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que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ya</w:t>
      </w:r>
      <w:r>
        <w:rPr>
          <w:b w:val="0"/>
          <w:bCs w:val="0"/>
          <w:color w:val="211F21"/>
          <w:spacing w:val="0"/>
          <w:w w:val="100"/>
        </w:rPr>
        <w:tab/>
      </w:r>
      <w:r>
        <w:rPr>
          <w:b w:val="0"/>
          <w:bCs w:val="0"/>
          <w:color w:val="696BB6"/>
          <w:spacing w:val="0"/>
          <w:w w:val="95"/>
          <w:sz w:val="44"/>
          <w:szCs w:val="44"/>
        </w:rPr>
        <w:t>a/'/1</w:t>
      </w:r>
      <w:r>
        <w:rPr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BodyText"/>
        <w:spacing w:before="25"/>
        <w:ind w:left="63" w:right="0"/>
        <w:jc w:val="left"/>
      </w:pP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realizó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levantamiento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topográfico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está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analizando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cotización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42" w:val="left" w:leader="none"/>
        </w:tabs>
        <w:spacing w:line="302" w:lineRule="exact" w:before="22"/>
        <w:ind w:left="67" w:right="56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José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Olivares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rio,</w:t>
      </w:r>
      <w:r>
        <w:rPr>
          <w:b w:val="0"/>
          <w:bCs w:val="0"/>
          <w:color w:val="211F21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-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-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Tecolote</w:t>
      </w:r>
      <w:r>
        <w:rPr>
          <w:b w:val="0"/>
          <w:bCs w:val="0"/>
          <w:color w:val="211F21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165"/>
        </w:rPr>
        <w:t>(</w:t>
      </w:r>
      <w:r>
        <w:rPr>
          <w:rFonts w:ascii="Arial" w:hAnsi="Arial" w:cs="Arial" w:eastAsia="Arial"/>
          <w:b w:val="0"/>
          <w:bCs w:val="0"/>
          <w:i/>
          <w:color w:val="696BB6"/>
          <w:spacing w:val="-10"/>
          <w:w w:val="165"/>
        </w:rPr>
        <w:t>]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65"/>
        </w:rPr>
        <w:t>,</w:t>
      </w:r>
      <w:r>
        <w:rPr>
          <w:rFonts w:ascii="Arial" w:hAnsi="Arial" w:cs="Arial" w:eastAsia="Arial"/>
          <w:b w:val="0"/>
          <w:bCs w:val="0"/>
          <w:i/>
          <w:color w:val="9A9CC8"/>
          <w:spacing w:val="-5"/>
          <w:w w:val="165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fP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23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/</w:t>
      </w:r>
      <w:r>
        <w:rPr>
          <w:b w:val="0"/>
          <w:bCs w:val="0"/>
          <w:i w:val="0"/>
          <w:color w:val="5656A0"/>
          <w:spacing w:val="0"/>
          <w:w w:val="127"/>
          <w:sz w:val="29"/>
          <w:szCs w:val="29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solicita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apoyo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1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cambiar</w:t>
      </w:r>
      <w:r>
        <w:rPr>
          <w:b w:val="0"/>
          <w:bCs w:val="0"/>
          <w:i w:val="0"/>
          <w:color w:val="211F21"/>
          <w:spacing w:val="2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las</w:t>
      </w:r>
      <w:r>
        <w:rPr>
          <w:b w:val="0"/>
          <w:bCs w:val="0"/>
          <w:i w:val="0"/>
          <w:color w:val="211F21"/>
          <w:spacing w:val="1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láminas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-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techo</w:t>
      </w:r>
      <w:r>
        <w:rPr>
          <w:b w:val="0"/>
          <w:bCs w:val="0"/>
          <w:i w:val="0"/>
          <w:color w:val="211F21"/>
          <w:spacing w:val="18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primaria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que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encuentran</w:t>
      </w:r>
      <w:r>
        <w:rPr>
          <w:b w:val="0"/>
          <w:bCs w:val="0"/>
          <w:i w:val="0"/>
          <w:color w:val="211F21"/>
          <w:spacing w:val="2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</w:t>
      </w:r>
      <w:r>
        <w:rPr>
          <w:b w:val="0"/>
          <w:bCs w:val="0"/>
          <w:i w:val="0"/>
          <w:color w:val="211F21"/>
          <w:spacing w:val="7"/>
          <w:w w:val="100"/>
        </w:rPr>
        <w:t>l</w:t>
      </w:r>
      <w:r>
        <w:rPr>
          <w:b w:val="0"/>
          <w:bCs w:val="0"/>
          <w:i w:val="0"/>
          <w:color w:val="5656A0"/>
          <w:spacing w:val="0"/>
          <w:w w:val="100"/>
        </w:rPr>
        <w:t>\/vv&gt;D</w:t>
      </w:r>
      <w:r>
        <w:rPr>
          <w:b w:val="0"/>
          <w:bCs w:val="0"/>
          <w:i w:val="0"/>
          <w:color w:val="5656A0"/>
          <w:spacing w:val="0"/>
          <w:w w:val="79"/>
        </w:rPr>
        <w:t> </w:t>
      </w:r>
      <w:r>
        <w:rPr>
          <w:b w:val="0"/>
          <w:bCs w:val="0"/>
          <w:i w:val="0"/>
          <w:color w:val="444444"/>
          <w:spacing w:val="11"/>
          <w:w w:val="100"/>
        </w:rPr>
        <w:t>e</w:t>
      </w:r>
      <w:r>
        <w:rPr>
          <w:b w:val="0"/>
          <w:bCs w:val="0"/>
          <w:i w:val="0"/>
          <w:color w:val="211F21"/>
          <w:spacing w:val="0"/>
          <w:w w:val="100"/>
        </w:rPr>
        <w:t>stado,</w:t>
      </w:r>
      <w:r>
        <w:rPr>
          <w:b w:val="0"/>
          <w:bCs w:val="0"/>
          <w:i w:val="0"/>
          <w:color w:val="211F21"/>
          <w:spacing w:val="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4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matagorda</w:t>
      </w:r>
      <w:r>
        <w:rPr>
          <w:b w:val="0"/>
          <w:bCs w:val="0"/>
          <w:i w:val="0"/>
          <w:color w:val="211F21"/>
          <w:spacing w:val="1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pide</w:t>
      </w:r>
      <w:r>
        <w:rPr>
          <w:b w:val="0"/>
          <w:bCs w:val="0"/>
          <w:i w:val="0"/>
          <w:color w:val="211F21"/>
          <w:spacing w:val="-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una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red</w:t>
      </w:r>
      <w:r>
        <w:rPr>
          <w:b w:val="0"/>
          <w:bCs w:val="0"/>
          <w:i w:val="0"/>
          <w:color w:val="211F21"/>
          <w:spacing w:val="-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distribución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agua,</w:t>
      </w:r>
      <w:r>
        <w:rPr>
          <w:b w:val="0"/>
          <w:bCs w:val="0"/>
          <w:i w:val="0"/>
          <w:color w:val="211F21"/>
          <w:spacing w:val="5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0C1"/>
          <w:spacing w:val="0"/>
          <w:w w:val="90"/>
          <w:sz w:val="26"/>
          <w:szCs w:val="26"/>
        </w:rPr>
        <w:t>f'v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before="63"/>
        <w:ind w:left="72" w:right="0"/>
        <w:jc w:val="left"/>
      </w:pP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papalote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unos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tubos</w:t>
      </w:r>
      <w:r>
        <w:rPr>
          <w:b w:val="0"/>
          <w:bCs w:val="0"/>
          <w:color w:val="211F21"/>
          <w:spacing w:val="2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arroyo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cruce</w:t>
      </w:r>
      <w:r>
        <w:rPr>
          <w:b w:val="0"/>
          <w:bCs w:val="0"/>
          <w:color w:val="211F21"/>
          <w:spacing w:val="2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09" w:val="left" w:leader="none"/>
          <w:tab w:pos="3249" w:val="left" w:leader="none"/>
          <w:tab w:pos="7689" w:val="left" w:leader="none"/>
        </w:tabs>
        <w:spacing w:line="315" w:lineRule="auto"/>
        <w:ind w:left="77" w:right="150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Jesús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Campos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García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informa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sobre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avances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máquina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11F21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camino,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determina</w:t>
      </w:r>
      <w:r>
        <w:rPr>
          <w:rFonts w:ascii="Arial" w:hAnsi="Arial" w:cs="Arial" w:eastAsia="Arial"/>
          <w:b w:val="0"/>
          <w:bCs w:val="0"/>
          <w:color w:val="211F21"/>
          <w:spacing w:val="5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211F21"/>
          <w:spacing w:val="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acuerdo</w:t>
      </w:r>
      <w:r>
        <w:rPr>
          <w:rFonts w:ascii="Arial" w:hAnsi="Arial" w:cs="Arial" w:eastAsia="Arial"/>
          <w:b w:val="0"/>
          <w:bCs w:val="0"/>
          <w:color w:val="211F21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mayoría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211F21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estarán</w:t>
      </w:r>
      <w:r>
        <w:rPr>
          <w:rFonts w:ascii="Arial" w:hAnsi="Arial" w:cs="Arial" w:eastAsia="Arial"/>
          <w:b w:val="0"/>
          <w:bCs w:val="0"/>
          <w:color w:val="211F21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haciendo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emergentes</w:t>
      </w:r>
      <w:r>
        <w:rPr>
          <w:rFonts w:ascii="Arial" w:hAnsi="Arial" w:cs="Arial" w:eastAsia="Arial"/>
          <w:b w:val="0"/>
          <w:bCs w:val="0"/>
          <w:color w:val="211F21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debido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temporal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va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realizar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bordo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rio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retención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3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5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municipio,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nidades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mixton,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trujillos,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taxiroc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loma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656A0"/>
          <w:spacing w:val="0"/>
          <w:w w:val="105"/>
          <w:sz w:val="22"/>
          <w:szCs w:val="22"/>
        </w:rPr>
        <w:t>'/1;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1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960" w:bottom="0" w:left="840" w:right="280"/>
          <w:cols w:num="2" w:equalWidth="0">
            <w:col w:w="1054" w:space="40"/>
            <w:col w:w="10026"/>
          </w:cols>
        </w:sectPr>
      </w:pPr>
    </w:p>
    <w:p>
      <w:pPr>
        <w:tabs>
          <w:tab w:pos="2346" w:val="left" w:leader="none"/>
        </w:tabs>
        <w:spacing w:line="1437" w:lineRule="exact"/>
        <w:ind w:left="86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pacing w:val="743"/>
          <w:w w:val="35"/>
          <w:sz w:val="144"/>
          <w:szCs w:val="1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sz w:val="144"/>
          <w:szCs w:val="144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0"/>
          <w:w w:val="35"/>
          <w:sz w:val="144"/>
          <w:szCs w:val="144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383669"/>
          <w:spacing w:val="-10"/>
          <w:w w:val="35"/>
          <w:sz w:val="144"/>
          <w:szCs w:val="144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13"/>
          <w:w w:val="35"/>
          <w:position w:val="54"/>
          <w:sz w:val="42"/>
          <w:szCs w:val="42"/>
          <w:u w:val="none"/>
        </w:rPr>
        <w:t>J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54"/>
          <w:w w:val="35"/>
          <w:position w:val="54"/>
          <w:sz w:val="42"/>
          <w:szCs w:val="4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position w:val="0"/>
          <w:sz w:val="144"/>
          <w:szCs w:val="144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4"/>
          <w:szCs w:val="144"/>
          <w:u w:val="none"/>
        </w:rPr>
      </w:r>
    </w:p>
    <w:p>
      <w:pPr>
        <w:pStyle w:val="BodyText"/>
        <w:tabs>
          <w:tab w:pos="2496" w:val="left" w:leader="none"/>
          <w:tab w:pos="5469" w:val="left" w:leader="none"/>
          <w:tab w:pos="8514" w:val="left" w:leader="none"/>
        </w:tabs>
        <w:spacing w:line="186" w:lineRule="exact"/>
        <w:ind w:left="1019" w:right="0"/>
        <w:jc w:val="left"/>
      </w:pPr>
      <w:r>
        <w:rPr>
          <w:b w:val="0"/>
          <w:bCs w:val="0"/>
          <w:color w:val="211F21"/>
          <w:spacing w:val="0"/>
          <w:w w:val="90"/>
        </w:rPr>
        <w:t>BITACORA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NOMB</w:t>
      </w:r>
      <w:r>
        <w:rPr>
          <w:b w:val="0"/>
          <w:bCs w:val="0"/>
          <w:color w:val="211F21"/>
          <w:spacing w:val="-4"/>
          <w:w w:val="90"/>
        </w:rPr>
        <w:t>R</w:t>
      </w:r>
      <w:r>
        <w:rPr>
          <w:b w:val="0"/>
          <w:bCs w:val="0"/>
          <w:color w:val="4B4D6B"/>
          <w:spacing w:val="0"/>
          <w:w w:val="90"/>
        </w:rPr>
        <w:t>"</w:t>
      </w:r>
      <w:r>
        <w:rPr>
          <w:b w:val="0"/>
          <w:bCs w:val="0"/>
          <w:color w:val="4B4D6B"/>
          <w:spacing w:val="-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LA</w:t>
      </w:r>
      <w:r>
        <w:rPr>
          <w:b w:val="0"/>
          <w:bCs w:val="0"/>
          <w:color w:val="211F21"/>
          <w:spacing w:val="16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OBRA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UBICACIÓN</w:t>
      </w:r>
      <w:r>
        <w:rPr>
          <w:b w:val="0"/>
          <w:bCs w:val="0"/>
          <w:color w:val="211F21"/>
          <w:spacing w:val="3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3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LA</w:t>
      </w:r>
      <w:r>
        <w:rPr>
          <w:b w:val="0"/>
          <w:bCs w:val="0"/>
          <w:color w:val="211F21"/>
          <w:spacing w:val="5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OBRA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ACTA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6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No.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8514" w:val="left" w:leader="none"/>
        </w:tabs>
        <w:spacing w:before="52"/>
        <w:ind w:left="2487" w:right="0" w:hanging="1477"/>
        <w:jc w:val="left"/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6" w:val="left" w:leader="none"/>
          <w:tab w:pos="5464" w:val="left" w:leader="none"/>
          <w:tab w:pos="8514" w:val="left" w:leader="none"/>
        </w:tabs>
        <w:spacing w:before="52"/>
        <w:ind w:left="2496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1"/>
        </w:rPr>
        <w:t>MOVIMIENTO</w:t>
      </w:r>
      <w:r>
        <w:rPr>
          <w:b w:val="0"/>
          <w:bCs w:val="0"/>
          <w:color w:val="211F21"/>
          <w:spacing w:val="3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-1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TIERRA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COLONIA</w:t>
      </w:r>
      <w:r>
        <w:rPr>
          <w:b w:val="0"/>
          <w:bCs w:val="0"/>
          <w:color w:val="211F21"/>
          <w:spacing w:val="2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EL</w:t>
      </w:r>
      <w:r>
        <w:rPr>
          <w:b w:val="0"/>
          <w:bCs w:val="0"/>
          <w:color w:val="211F21"/>
          <w:spacing w:val="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ROSARIO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9" w:val="left" w:leader="none"/>
          <w:tab w:pos="8514" w:val="left" w:leader="none"/>
        </w:tabs>
        <w:spacing w:before="58"/>
        <w:ind w:left="2492" w:right="0" w:hanging="1482"/>
        <w:jc w:val="left"/>
      </w:pPr>
      <w:r>
        <w:rPr>
          <w:b w:val="0"/>
          <w:bCs w:val="0"/>
          <w:color w:val="211F21"/>
          <w:spacing w:val="0"/>
          <w:w w:val="90"/>
        </w:rPr>
        <w:t>REHABILITACION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CAMINO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RANCHO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TRUJILLOS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14" w:val="left" w:leader="none"/>
          <w:tab w:pos="9444" w:val="left" w:leader="none"/>
        </w:tabs>
        <w:spacing w:line="269" w:lineRule="exact" w:before="62"/>
        <w:ind w:left="2483" w:right="0" w:hanging="1473"/>
        <w:jc w:val="left"/>
        <w:rPr>
          <w:sz w:val="11"/>
          <w:szCs w:val="11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ABASTECIMIENTO</w:t>
      </w:r>
      <w:r>
        <w:rPr>
          <w:b w:val="0"/>
          <w:bCs w:val="0"/>
          <w:color w:val="211F21"/>
          <w:spacing w:val="49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AGUA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A-078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9A9CC8"/>
          <w:spacing w:val="0"/>
          <w:w w:val="90"/>
          <w:position w:val="-5"/>
          <w:sz w:val="11"/>
          <w:szCs w:val="11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59" w:val="left" w:leader="none"/>
          <w:tab w:pos="8514" w:val="left" w:leader="none"/>
          <w:tab w:pos="9403" w:val="left" w:leader="none"/>
        </w:tabs>
        <w:spacing w:line="317" w:lineRule="exact"/>
        <w:ind w:left="2492" w:right="0" w:hanging="1482"/>
        <w:jc w:val="left"/>
        <w:rPr>
          <w:rFonts w:ascii="Arial" w:hAnsi="Arial" w:cs="Arial" w:eastAsia="Arial"/>
          <w:sz w:val="35"/>
          <w:szCs w:val="35"/>
        </w:rPr>
      </w:pPr>
      <w:r>
        <w:rPr>
          <w:b w:val="0"/>
          <w:bCs w:val="0"/>
          <w:color w:val="211F21"/>
          <w:spacing w:val="0"/>
          <w:w w:val="90"/>
        </w:rPr>
        <w:t>MOVIMIENTO</w:t>
      </w:r>
      <w:r>
        <w:rPr>
          <w:b w:val="0"/>
          <w:bCs w:val="0"/>
          <w:color w:val="211F21"/>
          <w:spacing w:val="34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-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TIERRA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CAMPO</w:t>
      </w:r>
      <w:r>
        <w:rPr>
          <w:b w:val="0"/>
          <w:bCs w:val="0"/>
          <w:color w:val="211F21"/>
          <w:spacing w:val="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2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BESIBOL,</w:t>
      </w:r>
      <w:r>
        <w:rPr>
          <w:b w:val="0"/>
          <w:bCs w:val="0"/>
          <w:color w:val="211F21"/>
          <w:spacing w:val="2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MEZQUITI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A-079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90"/>
          <w:position w:val="-5"/>
          <w:sz w:val="35"/>
          <w:szCs w:val="35"/>
        </w:rPr>
        <w:t>In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4" w:val="left" w:leader="none"/>
          <w:tab w:pos="8509" w:val="left" w:leader="none"/>
          <w:tab w:pos="9444" w:val="left" w:leader="none"/>
        </w:tabs>
        <w:spacing w:line="290" w:lineRule="exact"/>
        <w:ind w:left="2492" w:right="0" w:hanging="1482"/>
        <w:jc w:val="left"/>
        <w:rPr>
          <w:sz w:val="34"/>
          <w:szCs w:val="34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REHABILITACION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2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CAMINO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A-080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696BB6"/>
          <w:spacing w:val="0"/>
          <w:w w:val="90"/>
          <w:position w:val="-4"/>
          <w:sz w:val="34"/>
          <w:szCs w:val="34"/>
        </w:rPr>
        <w:t>/</w:t>
      </w:r>
      <w:r>
        <w:rPr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09" w:val="left" w:leader="none"/>
          <w:tab w:pos="9289" w:val="left" w:leader="none"/>
        </w:tabs>
        <w:spacing w:line="229" w:lineRule="exact"/>
        <w:ind w:left="2483" w:right="0" w:hanging="1473"/>
        <w:jc w:val="left"/>
        <w:rPr>
          <w:sz w:val="28"/>
          <w:szCs w:val="28"/>
        </w:rPr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A-081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696BB6"/>
          <w:spacing w:val="0"/>
          <w:w w:val="90"/>
          <w:position w:val="-1"/>
          <w:sz w:val="28"/>
          <w:szCs w:val="28"/>
        </w:rPr>
        <w:t>fu</w:t>
      </w:r>
      <w:r>
        <w:rPr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5459" w:val="left" w:leader="none"/>
          <w:tab w:pos="8509" w:val="left" w:leader="none"/>
        </w:tabs>
        <w:spacing w:line="355" w:lineRule="exact"/>
        <w:ind w:left="2483" w:right="0" w:hanging="1477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CONTINGENCIA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COLONIA</w:t>
      </w:r>
      <w:r>
        <w:rPr>
          <w:b w:val="0"/>
          <w:bCs w:val="0"/>
          <w:color w:val="211F21"/>
          <w:spacing w:val="3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FOVISTE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A-082</w:t>
      </w:r>
      <w:r>
        <w:rPr>
          <w:b w:val="0"/>
          <w:bCs w:val="0"/>
          <w:color w:val="211F21"/>
          <w:spacing w:val="0"/>
          <w:w w:val="90"/>
          <w:position w:val="-1"/>
        </w:rPr>
        <w:t> </w:t>
      </w:r>
      <w:r>
        <w:rPr>
          <w:b w:val="0"/>
          <w:bCs w:val="0"/>
          <w:color w:val="211F21"/>
          <w:spacing w:val="31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90"/>
          <w:position w:val="-1"/>
          <w:sz w:val="38"/>
          <w:szCs w:val="38"/>
        </w:rPr>
        <w:t>:t: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5464" w:val="left" w:leader="none"/>
          <w:tab w:pos="8509" w:val="left" w:leader="none"/>
        </w:tabs>
        <w:spacing w:line="237" w:lineRule="exact"/>
        <w:ind w:left="2487" w:right="0" w:hanging="1482"/>
        <w:jc w:val="left"/>
      </w:pPr>
      <w:r>
        <w:rPr>
          <w:b w:val="0"/>
          <w:bCs w:val="0"/>
          <w:color w:val="211F21"/>
          <w:spacing w:val="0"/>
          <w:w w:val="100"/>
          <w:position w:val="2"/>
        </w:rPr>
        <w:t>REHABILITACION</w:t>
      </w:r>
      <w:r>
        <w:rPr>
          <w:b w:val="0"/>
          <w:bCs w:val="0"/>
          <w:color w:val="211F21"/>
          <w:spacing w:val="0"/>
          <w:w w:val="100"/>
          <w:position w:val="2"/>
        </w:rPr>
        <w:tab/>
      </w:r>
      <w:r>
        <w:rPr>
          <w:b w:val="0"/>
          <w:bCs w:val="0"/>
          <w:color w:val="211F21"/>
          <w:spacing w:val="0"/>
          <w:w w:val="100"/>
          <w:position w:val="0"/>
        </w:rPr>
        <w:t>RANCHO</w:t>
      </w:r>
      <w:r>
        <w:rPr>
          <w:b w:val="0"/>
          <w:bCs w:val="0"/>
          <w:color w:val="211F21"/>
          <w:spacing w:val="3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EL</w:t>
      </w:r>
      <w:r>
        <w:rPr>
          <w:b w:val="0"/>
          <w:bCs w:val="0"/>
          <w:color w:val="211F21"/>
          <w:spacing w:val="-24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TERRERO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211F21"/>
          <w:spacing w:val="18"/>
          <w:w w:val="140"/>
          <w:position w:val="0"/>
        </w:rPr>
        <w:t>A</w:t>
      </w:r>
      <w:r>
        <w:rPr>
          <w:b w:val="0"/>
          <w:bCs w:val="0"/>
          <w:color w:val="444444"/>
          <w:spacing w:val="9"/>
          <w:w w:val="140"/>
          <w:position w:val="0"/>
        </w:rPr>
        <w:t>-</w:t>
      </w:r>
      <w:r>
        <w:rPr>
          <w:b w:val="0"/>
          <w:bCs w:val="0"/>
          <w:color w:val="211F21"/>
          <w:spacing w:val="0"/>
          <w:w w:val="140"/>
          <w:position w:val="0"/>
        </w:rPr>
        <w:t>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796" w:val="left" w:leader="none"/>
          <w:tab w:pos="4772" w:val="left" w:leader="none"/>
          <w:tab w:pos="7818" w:val="left" w:leader="none"/>
          <w:tab w:pos="8392" w:val="left" w:leader="none"/>
        </w:tabs>
        <w:spacing w:line="307" w:lineRule="exact"/>
        <w:ind w:left="0" w:right="124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\: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17"/>
          <w:w w:val="95"/>
          <w:position w:val="13"/>
          <w:sz w:val="18"/>
          <w:szCs w:val="18"/>
        </w:rPr>
        <w:t> </w:t>
      </w:r>
      <w:r>
        <w:rPr>
          <w:b w:val="0"/>
          <w:bCs w:val="0"/>
          <w:color w:val="211F21"/>
          <w:spacing w:val="0"/>
          <w:w w:val="95"/>
          <w:position w:val="4"/>
        </w:rPr>
        <w:t>084</w:t>
      </w:r>
      <w:r>
        <w:rPr>
          <w:b w:val="0"/>
          <w:bCs w:val="0"/>
          <w:color w:val="211F21"/>
          <w:spacing w:val="0"/>
          <w:w w:val="95"/>
          <w:position w:val="4"/>
        </w:rPr>
        <w:tab/>
      </w:r>
      <w:r>
        <w:rPr>
          <w:b w:val="0"/>
          <w:bCs w:val="0"/>
          <w:color w:val="211F21"/>
          <w:spacing w:val="0"/>
          <w:w w:val="95"/>
          <w:position w:val="3"/>
        </w:rPr>
        <w:t>DESASOLVE</w:t>
      </w:r>
      <w:r>
        <w:rPr>
          <w:b w:val="0"/>
          <w:bCs w:val="0"/>
          <w:color w:val="211F21"/>
          <w:spacing w:val="0"/>
          <w:w w:val="95"/>
          <w:position w:val="3"/>
        </w:rPr>
        <w:tab/>
      </w:r>
      <w:r>
        <w:rPr>
          <w:b w:val="0"/>
          <w:bCs w:val="0"/>
          <w:color w:val="211F21"/>
          <w:spacing w:val="0"/>
          <w:w w:val="95"/>
          <w:position w:val="1"/>
        </w:rPr>
        <w:t>RANCHO</w:t>
      </w:r>
      <w:r>
        <w:rPr>
          <w:b w:val="0"/>
          <w:bCs w:val="0"/>
          <w:color w:val="211F21"/>
          <w:spacing w:val="13"/>
          <w:w w:val="95"/>
          <w:position w:val="1"/>
        </w:rPr>
        <w:t> </w:t>
      </w:r>
      <w:r>
        <w:rPr>
          <w:b w:val="0"/>
          <w:bCs w:val="0"/>
          <w:color w:val="211F21"/>
          <w:spacing w:val="0"/>
          <w:w w:val="95"/>
          <w:position w:val="1"/>
        </w:rPr>
        <w:t>MATAGORDA</w:t>
      </w:r>
      <w:r>
        <w:rPr>
          <w:b w:val="0"/>
          <w:bCs w:val="0"/>
          <w:color w:val="211F21"/>
          <w:spacing w:val="0"/>
          <w:w w:val="95"/>
          <w:position w:val="1"/>
        </w:rPr>
        <w:tab/>
      </w:r>
      <w:r>
        <w:rPr>
          <w:b w:val="0"/>
          <w:bCs w:val="0"/>
          <w:color w:val="211F21"/>
          <w:spacing w:val="0"/>
          <w:w w:val="95"/>
          <w:position w:val="0"/>
        </w:rPr>
        <w:t>A-o</w:t>
      </w:r>
      <w:r>
        <w:rPr>
          <w:b w:val="0"/>
          <w:bCs w:val="0"/>
          <w:color w:val="211F21"/>
          <w:spacing w:val="0"/>
          <w:w w:val="95"/>
          <w:position w:val="0"/>
        </w:rPr>
        <w:tab/>
      </w:r>
      <w:r>
        <w:rPr>
          <w:b w:val="0"/>
          <w:bCs w:val="0"/>
          <w:color w:val="696BB6"/>
          <w:spacing w:val="0"/>
          <w:w w:val="155"/>
          <w:position w:val="0"/>
        </w:rPr>
        <w:t>t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64" w:val="left" w:leader="none"/>
          <w:tab w:pos="8505" w:val="left" w:leader="none"/>
        </w:tabs>
        <w:spacing w:before="24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REHABILITACION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0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CAMINO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RANCHO</w:t>
      </w:r>
      <w:r>
        <w:rPr>
          <w:b w:val="0"/>
          <w:bCs w:val="0"/>
          <w:color w:val="211F21"/>
          <w:spacing w:val="7"/>
          <w:w w:val="90"/>
          <w:position w:val="-1"/>
        </w:rPr>
        <w:t> </w:t>
      </w:r>
      <w:r>
        <w:rPr>
          <w:b w:val="0"/>
          <w:bCs w:val="0"/>
          <w:color w:val="211F21"/>
          <w:spacing w:val="0"/>
          <w:w w:val="90"/>
          <w:position w:val="-1"/>
        </w:rPr>
        <w:t>TECOLOTE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A-085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59" w:val="left" w:leader="none"/>
          <w:tab w:pos="8500" w:val="left" w:leader="none"/>
        </w:tabs>
        <w:spacing w:before="16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2"/>
        </w:rPr>
        <w:t>REHABILITACION</w:t>
      </w:r>
      <w:r>
        <w:rPr>
          <w:b w:val="0"/>
          <w:bCs w:val="0"/>
          <w:color w:val="211F21"/>
          <w:spacing w:val="47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DE</w:t>
      </w:r>
      <w:r>
        <w:rPr>
          <w:b w:val="0"/>
          <w:bCs w:val="0"/>
          <w:color w:val="211F21"/>
          <w:spacing w:val="15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CAMINO</w:t>
      </w:r>
      <w:r>
        <w:rPr>
          <w:b w:val="0"/>
          <w:bCs w:val="0"/>
          <w:color w:val="211F21"/>
          <w:spacing w:val="0"/>
          <w:w w:val="90"/>
          <w:position w:val="2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3" w:val="left" w:leader="none"/>
          <w:tab w:pos="5455" w:val="left" w:leader="none"/>
          <w:tab w:pos="8500" w:val="left" w:leader="none"/>
        </w:tabs>
        <w:spacing w:before="9"/>
        <w:ind w:left="2483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MOVIMIENTO</w:t>
      </w:r>
      <w:r>
        <w:rPr>
          <w:b w:val="0"/>
          <w:bCs w:val="0"/>
          <w:color w:val="211F21"/>
          <w:spacing w:val="34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-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TIERRA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RANCHO</w:t>
      </w:r>
      <w:r>
        <w:rPr>
          <w:b w:val="0"/>
          <w:bCs w:val="0"/>
          <w:color w:val="211F21"/>
          <w:spacing w:val="6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CASAS</w:t>
      </w:r>
      <w:r>
        <w:rPr>
          <w:b w:val="0"/>
          <w:bCs w:val="0"/>
          <w:color w:val="211F21"/>
          <w:spacing w:val="9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VIEJAS</w:t>
      </w:r>
      <w:r>
        <w:rPr>
          <w:b w:val="0"/>
          <w:bCs w:val="0"/>
          <w:color w:val="211F21"/>
          <w:spacing w:val="0"/>
          <w:w w:val="90"/>
          <w:position w:val="-2"/>
        </w:rPr>
        <w:tab/>
      </w:r>
      <w:r>
        <w:rPr>
          <w:b w:val="0"/>
          <w:bCs w:val="0"/>
          <w:color w:val="211F21"/>
          <w:spacing w:val="12"/>
          <w:w w:val="90"/>
          <w:position w:val="-4"/>
        </w:rPr>
        <w:t>A</w:t>
      </w:r>
      <w:r>
        <w:rPr>
          <w:b w:val="0"/>
          <w:bCs w:val="0"/>
          <w:color w:val="444444"/>
          <w:spacing w:val="6"/>
          <w:w w:val="90"/>
          <w:position w:val="-4"/>
        </w:rPr>
        <w:t>-</w:t>
      </w:r>
      <w:r>
        <w:rPr>
          <w:b w:val="0"/>
          <w:bCs w:val="0"/>
          <w:color w:val="211F21"/>
          <w:spacing w:val="0"/>
          <w:w w:val="90"/>
          <w:position w:val="-4"/>
        </w:rPr>
        <w:t>087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/>
        <w:jc w:val="left"/>
        <w:sectPr>
          <w:type w:val="continuous"/>
          <w:pgSz w:w="12240" w:h="15840"/>
          <w:pgMar w:top="560" w:bottom="280" w:left="840" w:right="280"/>
        </w:sectPr>
      </w:pPr>
    </w:p>
    <w:p>
      <w:pPr>
        <w:pStyle w:val="BodyText"/>
        <w:numPr>
          <w:ilvl w:val="0"/>
          <w:numId w:val="3"/>
        </w:numPr>
        <w:tabs>
          <w:tab w:pos="2469" w:val="left" w:leader="none"/>
        </w:tabs>
        <w:spacing w:line="215" w:lineRule="exact"/>
        <w:ind w:left="2469" w:right="0" w:hanging="1473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SUMINISTRO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5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AGUA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58" w:lineRule="exact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BCBCDB"/>
          <w:spacing w:val="0"/>
          <w:w w:val="250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line="209" w:lineRule="exact" w:before="63"/>
        <w:ind w:left="997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11F21"/>
          <w:spacing w:val="0"/>
          <w:w w:val="100"/>
        </w:rPr>
        <w:t>A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088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9" w:lineRule="exact"/>
        <w:jc w:val="left"/>
        <w:sectPr>
          <w:type w:val="continuous"/>
          <w:pgSz w:w="12240" w:h="15840"/>
          <w:pgMar w:top="560" w:bottom="280" w:left="840" w:right="280"/>
          <w:cols w:num="2" w:equalWidth="0">
            <w:col w:w="5318" w:space="2181"/>
            <w:col w:w="3621"/>
          </w:cols>
        </w:sectPr>
      </w:pPr>
    </w:p>
    <w:p>
      <w:pPr>
        <w:pStyle w:val="BodyText"/>
        <w:numPr>
          <w:ilvl w:val="0"/>
          <w:numId w:val="3"/>
        </w:numPr>
        <w:tabs>
          <w:tab w:pos="2474" w:val="left" w:leader="none"/>
          <w:tab w:pos="4976" w:val="left" w:leader="none"/>
          <w:tab w:pos="5450" w:val="left" w:leader="none"/>
          <w:tab w:pos="8491" w:val="left" w:leader="none"/>
        </w:tabs>
        <w:spacing w:line="327" w:lineRule="exact"/>
        <w:ind w:left="2474" w:right="0" w:hanging="1482"/>
        <w:jc w:val="center"/>
      </w:pPr>
      <w:r>
        <w:rPr>
          <w:b w:val="0"/>
          <w:bCs w:val="0"/>
          <w:color w:val="211F21"/>
          <w:spacing w:val="0"/>
          <w:w w:val="100"/>
          <w:position w:val="0"/>
        </w:rPr>
        <w:t>MOVIENTO</w:t>
      </w:r>
      <w:r>
        <w:rPr>
          <w:b w:val="0"/>
          <w:bCs w:val="0"/>
          <w:color w:val="211F21"/>
          <w:spacing w:val="3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DE</w:t>
      </w:r>
      <w:r>
        <w:rPr>
          <w:b w:val="0"/>
          <w:bCs w:val="0"/>
          <w:color w:val="211F21"/>
          <w:spacing w:val="-2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TIERRA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>/</w:t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ab/>
      </w:r>
      <w:r>
        <w:rPr>
          <w:b w:val="0"/>
          <w:bCs w:val="0"/>
          <w:color w:val="211F21"/>
          <w:spacing w:val="0"/>
          <w:w w:val="100"/>
          <w:position w:val="-3"/>
        </w:rPr>
        <w:t>RANCHO</w:t>
      </w:r>
      <w:r>
        <w:rPr>
          <w:b w:val="0"/>
          <w:bCs w:val="0"/>
          <w:color w:val="211F21"/>
          <w:spacing w:val="-5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CASAS</w:t>
      </w:r>
      <w:r>
        <w:rPr>
          <w:b w:val="0"/>
          <w:bCs w:val="0"/>
          <w:color w:val="211F21"/>
          <w:spacing w:val="-10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VIEJAS</w:t>
      </w:r>
      <w:r>
        <w:rPr>
          <w:b w:val="0"/>
          <w:bCs w:val="0"/>
          <w:color w:val="211F21"/>
          <w:spacing w:val="0"/>
          <w:w w:val="100"/>
          <w:position w:val="-3"/>
        </w:rPr>
        <w:tab/>
      </w:r>
      <w:r>
        <w:rPr>
          <w:b w:val="0"/>
          <w:bCs w:val="0"/>
          <w:color w:val="211F21"/>
          <w:spacing w:val="0"/>
          <w:w w:val="95"/>
          <w:position w:val="-6"/>
        </w:rPr>
        <w:t>A-089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474" w:val="left" w:leader="none"/>
          <w:tab w:pos="4297" w:val="left" w:leader="none"/>
          <w:tab w:pos="4680" w:val="left" w:leader="none"/>
          <w:tab w:pos="5446" w:val="left" w:leader="none"/>
          <w:tab w:pos="8491" w:val="left" w:leader="none"/>
        </w:tabs>
        <w:spacing w:line="320" w:lineRule="exact"/>
        <w:ind w:left="864" w:right="0"/>
        <w:jc w:val="center"/>
      </w:pPr>
      <w:r>
        <w:rPr>
          <w:b w:val="0"/>
          <w:bCs w:val="0"/>
          <w:color w:val="211F21"/>
          <w:w w:val="99"/>
          <w:position w:val="2"/>
        </w:rPr>
      </w:r>
      <w:r>
        <w:rPr>
          <w:b w:val="0"/>
          <w:bCs w:val="0"/>
          <w:color w:val="211F21"/>
          <w:w w:val="99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12"/>
          <w:w w:val="100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>090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>REHABILITACION</w:t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  <w:tab/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>/</w:t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ab/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RANCHO</w:t>
      </w:r>
      <w:r>
        <w:rPr>
          <w:b w:val="0"/>
          <w:bCs w:val="0"/>
          <w:color w:val="211F21"/>
          <w:spacing w:val="5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LA</w:t>
      </w:r>
      <w:r>
        <w:rPr>
          <w:b w:val="0"/>
          <w:bCs w:val="0"/>
          <w:color w:val="211F21"/>
          <w:spacing w:val="-2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PURISIMA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ab/>
      </w:r>
      <w:r>
        <w:rPr>
          <w:b w:val="0"/>
          <w:bCs w:val="0"/>
          <w:color w:val="211F21"/>
          <w:spacing w:val="0"/>
          <w:w w:val="95"/>
          <w:position w:val="-6"/>
          <w:u w:val="none"/>
        </w:rPr>
        <w:t>A-090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tabs>
          <w:tab w:pos="2743" w:val="left" w:leader="none"/>
          <w:tab w:pos="3166" w:val="left" w:leader="none"/>
          <w:tab w:pos="3549" w:val="left" w:leader="none"/>
          <w:tab w:pos="3964" w:val="left" w:leader="none"/>
          <w:tab w:pos="4297" w:val="left" w:leader="none"/>
          <w:tab w:pos="5004" w:val="left" w:leader="none"/>
        </w:tabs>
        <w:spacing w:line="174" w:lineRule="exact"/>
        <w:ind w:left="131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 w:val="0"/>
          <w:bCs w:val="0"/>
          <w:color w:val="595759"/>
          <w:spacing w:val="0"/>
          <w:w w:val="140"/>
          <w:position w:val="2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95759"/>
          <w:spacing w:val="15"/>
          <w:w w:val="14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90"/>
          <w:position w:val="2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position w:val="2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9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0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position w:val="0"/>
          <w:sz w:val="18"/>
          <w:szCs w:val="18"/>
        </w:rPr>
        <w:t>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>.'-.</w:t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>X</w:t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5656A0"/>
          <w:spacing w:val="0"/>
          <w:w w:val="90"/>
          <w:position w:val="-28"/>
          <w:sz w:val="57"/>
          <w:szCs w:val="57"/>
          <w:u w:val="none"/>
        </w:rPr>
        <w:t>..4J-.J!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7"/>
          <w:szCs w:val="57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61" w:lineRule="exact"/>
        <w:ind w:left="1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65"/>
          <w:sz w:val="32"/>
          <w:szCs w:val="32"/>
        </w:rPr>
        <w:t>ér</w:t>
      </w:r>
      <w:r>
        <w:rPr>
          <w:rFonts w:ascii="Arial" w:hAnsi="Arial" w:cs="Arial" w:eastAsia="Arial"/>
          <w:b w:val="0"/>
          <w:bCs w:val="0"/>
          <w:color w:val="696BB6"/>
          <w:spacing w:val="19"/>
          <w:w w:val="65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65"/>
          <w:sz w:val="38"/>
          <w:szCs w:val="38"/>
        </w:rPr>
        <w:t>rr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23"/>
          <w:w w:val="65"/>
          <w:sz w:val="38"/>
          <w:szCs w:val="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41"/>
          <w:w w:val="65"/>
          <w:sz w:val="63"/>
          <w:szCs w:val="6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65"/>
          <w:sz w:val="21"/>
          <w:szCs w:val="21"/>
        </w:rPr>
        <w:t>JJC--z.._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46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560" w:bottom="280" w:left="840" w:right="280"/>
          <w:cols w:num="2" w:equalWidth="0">
            <w:col w:w="9025" w:space="479"/>
            <w:col w:w="1616"/>
          </w:cols>
        </w:sectPr>
      </w:pPr>
    </w:p>
    <w:p>
      <w:pPr>
        <w:tabs>
          <w:tab w:pos="3472" w:val="left" w:leader="none"/>
        </w:tabs>
        <w:spacing w:line="220" w:lineRule="exact"/>
        <w:ind w:left="2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2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position w:val="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2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5"/>
          <w:w w:val="100"/>
          <w:position w:val="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656A0"/>
          <w:spacing w:val="0"/>
          <w:w w:val="115"/>
          <w:position w:val="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4"/>
        </w:numPr>
        <w:tabs>
          <w:tab w:pos="281" w:val="left" w:leader="none"/>
        </w:tabs>
        <w:spacing w:line="196" w:lineRule="exact"/>
        <w:ind w:left="281" w:right="0" w:hanging="1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2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7"/>
          <w:w w:val="10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5"/>
        </w:numPr>
        <w:tabs>
          <w:tab w:pos="263" w:val="left" w:leader="none"/>
        </w:tabs>
        <w:spacing w:line="255" w:lineRule="exact"/>
        <w:ind w:left="263" w:right="0" w:hanging="15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5"/>
          <w:position w:val="4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9"/>
          <w:w w:val="95"/>
          <w:position w:val="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759"/>
          <w:spacing w:val="-17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position w:val="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21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2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color w:val="444444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4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9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19" w:lineRule="exact" w:before="98"/>
        <w:ind w:left="36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6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6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1475" w:val="left" w:leader="none"/>
          <w:tab w:pos="3837" w:val="left" w:leader="none"/>
          <w:tab w:pos="4393" w:val="left" w:leader="none"/>
        </w:tabs>
        <w:spacing w:line="535" w:lineRule="exact"/>
        <w:ind w:left="1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21.966492pt;margin-top:1.156215pt;width:18.667531pt;height:13.5pt;mso-position-horizontal-relative:page;mso-position-vertical-relative:paragraph;z-index:-524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656A0"/>
                      <w:spacing w:val="0"/>
                      <w:w w:val="165"/>
                      <w:sz w:val="27"/>
                      <w:szCs w:val="2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>s-ccv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49"/>
          <w:szCs w:val="49"/>
        </w:rPr>
        <w:t>1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25"/>
          <w:w w:val="9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31"/>
          <w:w w:val="9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4"/>
          <w:szCs w:val="24"/>
        </w:rPr>
        <w:t>Yt7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24"/>
          <w:w w:val="9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>aJ1J7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>'@J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 w:val="0"/>
          <w:color w:val="595759"/>
          <w:spacing w:val="0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759"/>
          <w:spacing w:val="1"/>
          <w:w w:val="95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position w:val="-7"/>
          <w:sz w:val="16"/>
          <w:szCs w:val="16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53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560" w:bottom="280" w:left="840" w:right="280"/>
          <w:cols w:num="2" w:equalWidth="0">
            <w:col w:w="3619" w:space="1505"/>
            <w:col w:w="5996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shape style="position:absolute;margin-left:27.84pt;margin-top:122.879997pt;width:70.08pt;height:275.52pt;mso-position-horizontal-relative:page;mso-position-vertical-relative:page;z-index:-528" type="#_x0000_t75">
            <v:imagedata r:id="rId15" o:title=""/>
          </v:shape>
        </w:pict>
      </w:r>
      <w:r>
        <w:rPr/>
        <w:pict>
          <v:group style="position:absolute;margin-left:22.08pt;margin-top:258.239990pt;width:589.920pt;height:509.253333pt;mso-position-horizontal-relative:page;mso-position-vertical-relative:page;z-index:-527" coordorigin="442,5165" coordsize="11798,10185">
            <v:shape style="position:absolute;left:442;top:10829;width:1344;height:3283" type="#_x0000_t75">
              <v:imagedata r:id="rId16" o:title=""/>
            </v:shape>
            <v:shape style="position:absolute;left:10522;top:5165;width:1718;height:7200" type="#_x0000_t75">
              <v:imagedata r:id="rId17" o:title=""/>
            </v:shape>
            <v:shape style="position:absolute;left:11174;top:12864;width:1066;height:1574" type="#_x0000_t75">
              <v:imagedata r:id="rId18" o:title=""/>
            </v:shape>
            <v:group style="position:absolute;left:12014;top:10082;width:2;height:3348" coordorigin="12014,10082" coordsize="2,3348">
              <v:shape style="position:absolute;left:12014;top:10082;width:2;height:3348" coordorigin="12014,10082" coordsize="0,3348" path="m12014,13430l12014,10082e" filled="f" stroked="t" strokeweight="1.139665pt" strokecolor="#D4D4D4">
                <v:path arrowok="t"/>
              </v:shape>
            </v:group>
            <v:group style="position:absolute;left:11971;top:14145;width:2;height:1193" coordorigin="11971,14145" coordsize="2,1193">
              <v:shape style="position:absolute;left:11971;top:14145;width:2;height:1193" coordorigin="11971,14145" coordsize="0,1193" path="m11971,15338l11971,14145e" filled="f" stroked="t" strokeweight="1.139665pt" strokecolor="#D8D8D8">
                <v:path arrowok="t"/>
              </v:shape>
            </v:group>
            <v:group style="position:absolute;left:1737;top:8986;width:8721;height:2" coordorigin="1737,8986" coordsize="8721,2">
              <v:shape style="position:absolute;left:1737;top:8986;width:8721;height:2" coordorigin="1737,8986" coordsize="8721,0" path="m1737,8986l10458,8986e" filled="f" stroked="t" strokeweight=".455866pt" strokecolor="#676767">
                <v:path arrowok="t"/>
              </v:shape>
            </v:group>
            <v:group style="position:absolute;left:1705;top:9255;width:1486;height:2" coordorigin="1705,9255" coordsize="1486,2">
              <v:shape style="position:absolute;left:1705;top:9255;width:1486;height:2" coordorigin="1705,9255" coordsize="1486,0" path="m1705,9255l3191,9255e" filled="f" stroked="t" strokeweight=".455866pt" strokecolor="#6B6B6B">
                <v:path arrowok="t"/>
              </v:shape>
            </v:group>
            <v:group style="position:absolute;left:3216;top:8990;width:2;height:311" coordorigin="3216,8990" coordsize="2,311">
              <v:shape style="position:absolute;left:3216;top:8990;width:2;height:311" coordorigin="3216,8990" coordsize="0,311" path="m3216,9302l3216,8990e" filled="f" stroked="t" strokeweight=".455866pt" strokecolor="#606060">
                <v:path arrowok="t"/>
              </v:shape>
            </v:group>
            <v:group style="position:absolute;left:3706;top:9285;width:2494;height:2" coordorigin="3706,9285" coordsize="2494,2">
              <v:shape style="position:absolute;left:3706;top:9285;width:2494;height:2" coordorigin="3706,9285" coordsize="2494,0" path="m3706,9285l6200,9285e" filled="f" stroked="t" strokeweight=".227933pt" strokecolor="#606060">
                <v:path arrowok="t"/>
              </v:shape>
            </v:group>
            <v:group style="position:absolute;left:6191;top:8986;width:2;height:3334" coordorigin="6191,8986" coordsize="2,3334">
              <v:shape style="position:absolute;left:6191;top:8986;width:2;height:3334" coordorigin="6191,8986" coordsize="0,3334" path="m6191,12320l6191,8986e" filled="f" stroked="t" strokeweight=".455866pt" strokecolor="#545454">
                <v:path arrowok="t"/>
              </v:shape>
            </v:group>
            <v:group style="position:absolute;left:6136;top:9281;width:4322;height:2" coordorigin="6136,9281" coordsize="4322,2">
              <v:shape style="position:absolute;left:6136;top:9281;width:4322;height:2" coordorigin="6136,9281" coordsize="4322,0" path="m6136,9281l10458,9281e" filled="f" stroked="t" strokeweight=".455866pt" strokecolor="#575757">
                <v:path arrowok="t"/>
              </v:shape>
            </v:group>
            <v:group style="position:absolute;left:10455;top:8976;width:2;height:1537" coordorigin="10455,8976" coordsize="2,1537">
              <v:shape style="position:absolute;left:10455;top:8976;width:2;height:1537" coordorigin="10455,8976" coordsize="0,1537" path="m10455,10514l10455,8976e" filled="f" stroked="t" strokeweight=".455866pt" strokecolor="#5B5757">
                <v:path arrowok="t"/>
              </v:shape>
            </v:group>
            <v:group style="position:absolute;left:2603;top:9578;width:7855;height:2" coordorigin="2603,9578" coordsize="7855,2">
              <v:shape style="position:absolute;left:2603;top:9578;width:7855;height:2" coordorigin="2603,9578" coordsize="7855,0" path="m2603,9578l10458,9578e" filled="f" stroked="t" strokeweight=".455866pt" strokecolor="#606060">
                <v:path arrowok="t"/>
              </v:shape>
            </v:group>
            <v:group style="position:absolute;left:1737;top:9875;width:8725;height:2" coordorigin="1737,9875" coordsize="8725,2">
              <v:shape style="position:absolute;left:1737;top:9875;width:8725;height:2" coordorigin="1737,9875" coordsize="8725,0" path="m1737,9875l10462,9875e" filled="f" stroked="t" strokeweight=".455866pt" strokecolor="#646464">
                <v:path arrowok="t"/>
              </v:shape>
            </v:group>
            <v:group style="position:absolute;left:1737;top:10172;width:8725;height:2" coordorigin="1737,10172" coordsize="8725,2">
              <v:shape style="position:absolute;left:1737;top:10172;width:8725;height:2" coordorigin="1737,10172" coordsize="8725,0" path="m1737,10172l10462,10172e" filled="f" stroked="t" strokeweight=".455866pt" strokecolor="#606060">
                <v:path arrowok="t"/>
              </v:shape>
            </v:group>
            <v:group style="position:absolute;left:1737;top:10467;width:8424;height:2" coordorigin="1737,10467" coordsize="8424,2">
              <v:shape style="position:absolute;left:1737;top:10467;width:8424;height:2" coordorigin="1737,10467" coordsize="8424,0" path="m1737,10467l10161,10467e" filled="f" stroked="t" strokeweight=".455866pt" strokecolor="#606060">
                <v:path arrowok="t"/>
              </v:shape>
            </v:group>
            <v:group style="position:absolute;left:9778;top:10472;width:684;height:2" coordorigin="9778,10472" coordsize="684,2">
              <v:shape style="position:absolute;left:9778;top:10472;width:684;height:2" coordorigin="9778,10472" coordsize="684,0" path="m9778,10472l10462,10472e" filled="f" stroked="t" strokeweight=".455866pt" strokecolor="#5B5B60">
                <v:path arrowok="t"/>
              </v:shape>
            </v:group>
            <v:group style="position:absolute;left:1737;top:10757;width:8721;height:2" coordorigin="1737,10757" coordsize="8721,2">
              <v:shape style="position:absolute;left:1737;top:10757;width:8721;height:2" coordorigin="1737,10757" coordsize="8721,0" path="m1737,10757l10458,10757e" filled="f" stroked="t" strokeweight=".455866pt" strokecolor="#646464">
                <v:path arrowok="t"/>
              </v:shape>
            </v:group>
            <v:group style="position:absolute;left:1732;top:11045;width:7535;height:2" coordorigin="1732,11045" coordsize="7535,2">
              <v:shape style="position:absolute;left:1732;top:11045;width:7535;height:2" coordorigin="1732,11045" coordsize="7535,0" path="m1732,11045l9268,11045e" filled="f" stroked="t" strokeweight=".455866pt" strokecolor="#606060">
                <v:path arrowok="t"/>
              </v:shape>
            </v:group>
            <v:group style="position:absolute;left:9204;top:11052;width:1254;height:2" coordorigin="9204,11052" coordsize="1254,2">
              <v:shape style="position:absolute;left:9204;top:11052;width:1254;height:2" coordorigin="9204,11052" coordsize="1254,0" path="m9204,11052l10458,11052e" filled="f" stroked="t" strokeweight=".455866pt" strokecolor="#545457">
                <v:path arrowok="t"/>
              </v:shape>
            </v:group>
            <v:group style="position:absolute;left:1737;top:8995;width:2;height:3325" coordorigin="1737,8995" coordsize="2,3325">
              <v:shape style="position:absolute;left:1737;top:8995;width:2;height:3325" coordorigin="1737,8995" coordsize="0,3325" path="m1737,12320l1737,8995e" filled="f" stroked="t" strokeweight=".455866pt" strokecolor="#646064">
                <v:path arrowok="t"/>
              </v:shape>
            </v:group>
            <v:group style="position:absolute;left:1732;top:11336;width:6838;height:2" coordorigin="1732,11336" coordsize="6838,2">
              <v:shape style="position:absolute;left:1732;top:11336;width:6838;height:2" coordorigin="1732,11336" coordsize="6838,0" path="m1732,11336l8570,11336e" filled="f" stroked="t" strokeweight=".455866pt" strokecolor="#606060">
                <v:path arrowok="t"/>
              </v:shape>
            </v:group>
            <v:group style="position:absolute;left:7353;top:11342;width:3104;height:2" coordorigin="7353,11342" coordsize="3104,2">
              <v:shape style="position:absolute;left:7353;top:11342;width:3104;height:2" coordorigin="7353,11342" coordsize="3104,0" path="m7353,11342l10458,11342e" filled="f" stroked="t" strokeweight=".455866pt" strokecolor="#57575B">
                <v:path arrowok="t"/>
              </v:shape>
            </v:group>
            <v:group style="position:absolute;left:1705;top:11661;width:3100;height:2" coordorigin="1705,11661" coordsize="3100,2">
              <v:shape style="position:absolute;left:1705;top:11661;width:3100;height:2" coordorigin="1705,11661" coordsize="3100,0" path="m1705,11661l4805,11661e" filled="f" stroked="t" strokeweight=".455866pt" strokecolor="#5B5B5B">
                <v:path arrowok="t"/>
              </v:shape>
            </v:group>
            <v:group style="position:absolute;left:4805;top:11661;width:333;height:2" coordorigin="4805,11661" coordsize="333,2">
              <v:shape style="position:absolute;left:4805;top:11661;width:333;height:2" coordorigin="4805,11661" coordsize="333,0" path="m4805,11661l5138,11661e" filled="f" stroked="t" strokeweight=".455866pt" strokecolor="#000000">
                <v:path arrowok="t"/>
              </v:shape>
            </v:group>
            <v:group style="position:absolute;left:5343;top:11630;width:857;height:2" coordorigin="5343,11630" coordsize="857,2">
              <v:shape style="position:absolute;left:5343;top:11630;width:857;height:2" coordorigin="5343,11630" coordsize="857,0" path="m5343,11630l6200,11630e" filled="f" stroked="t" strokeweight=".227933pt" strokecolor="#5B5B5B">
                <v:path arrowok="t"/>
              </v:shape>
            </v:group>
            <v:group style="position:absolute;left:6136;top:11637;width:3132;height:2" coordorigin="6136,11637" coordsize="3132,2">
              <v:shape style="position:absolute;left:6136;top:11637;width:3132;height:2" coordorigin="6136,11637" coordsize="3132,0" path="m6136,11637l9268,11637e" filled="f" stroked="t" strokeweight=".455866pt" strokecolor="#5B5B5B">
                <v:path arrowok="t"/>
              </v:shape>
            </v:group>
            <v:group style="position:absolute;left:6428;top:11647;width:4030;height:2" coordorigin="6428,11647" coordsize="4030,2">
              <v:shape style="position:absolute;left:6428;top:11647;width:4030;height:2" coordorigin="6428,11647" coordsize="4030,0" path="m6428,11647l10458,11647e" filled="f" stroked="t" strokeweight=".455866pt" strokecolor="#57575B">
                <v:path arrowok="t"/>
              </v:shape>
            </v:group>
            <v:group style="position:absolute;left:1705;top:11953;width:3433;height:2" coordorigin="1705,11953" coordsize="3433,2">
              <v:shape style="position:absolute;left:1705;top:11953;width:3433;height:2" coordorigin="1705,11953" coordsize="3433,0" path="m1705,11953l5138,11953e" filled="f" stroked="t" strokeweight=".455866pt" strokecolor="#4F4F4F">
                <v:path arrowok="t"/>
              </v:shape>
            </v:group>
            <v:group style="position:absolute;left:5329;top:11923;width:871;height:2" coordorigin="5329,11923" coordsize="871,2">
              <v:shape style="position:absolute;left:5329;top:11923;width:871;height:2" coordorigin="5329,11923" coordsize="871,0" path="m5329,11923l6200,11923e" filled="f" stroked="t" strokeweight=".227933pt" strokecolor="#606060">
                <v:path arrowok="t"/>
              </v:shape>
            </v:group>
            <v:group style="position:absolute;left:5730;top:11930;width:3538;height:2" coordorigin="5730,11930" coordsize="3538,2">
              <v:shape style="position:absolute;left:5730;top:11930;width:3538;height:2" coordorigin="5730,11930" coordsize="3538,0" path="m5730,11930l9268,11930e" filled="f" stroked="t" strokeweight=".455866pt" strokecolor="#5B5B5B">
                <v:path arrowok="t"/>
              </v:shape>
            </v:group>
            <v:group style="position:absolute;left:7928;top:11942;width:2530;height:2" coordorigin="7928,11942" coordsize="2530,2">
              <v:shape style="position:absolute;left:7928;top:11942;width:2530;height:2" coordorigin="7928,11942" coordsize="2530,0" path="m7928,11942l10458,11942e" filled="f" stroked="t" strokeweight=".455866pt" strokecolor="#57575B">
                <v:path arrowok="t"/>
              </v:shape>
            </v:group>
            <v:group style="position:absolute;left:9933;top:11596;width:2;height:390" coordorigin="9933,11596" coordsize="2,390">
              <v:shape style="position:absolute;left:9933;top:11596;width:2;height:390" coordorigin="9933,11596" coordsize="0,390" path="m9933,11986l9933,11596e" filled="f" stroked="t" strokeweight="1.367598pt" strokecolor="#6B70B8">
                <v:path arrowok="t"/>
              </v:shape>
            </v:group>
            <v:group style="position:absolute;left:1705;top:12287;width:1486;height:2" coordorigin="1705,12287" coordsize="1486,2">
              <v:shape style="position:absolute;left:1705;top:12287;width:1486;height:2" coordorigin="1705,12287" coordsize="1486,0" path="m1705,12287l3191,12287e" filled="f" stroked="t" strokeweight=".455866pt" strokecolor="#3F3F3F">
                <v:path arrowok="t"/>
              </v:shape>
            </v:group>
            <v:group style="position:absolute;left:3328;top:12301;width:1504;height:2" coordorigin="3328,12301" coordsize="1504,2">
              <v:shape style="position:absolute;left:3328;top:12301;width:1504;height:2" coordorigin="3328,12301" coordsize="1504,0" path="m3328,12301l4832,12301e" filled="f" stroked="t" strokeweight=".683799pt" strokecolor="#3B3B3B">
                <v:path arrowok="t"/>
              </v:shape>
            </v:group>
            <v:group style="position:absolute;left:9231;top:12287;width:912;height:2" coordorigin="9231,12287" coordsize="912,2">
              <v:shape style="position:absolute;left:9231;top:12287;width:912;height:2" coordorigin="9231,12287" coordsize="912,0" path="m9231,12287l10143,12287e" filled="f" stroked="t" strokeweight=".455866pt" strokecolor="#646464">
                <v:path arrowok="t"/>
              </v:shape>
            </v:group>
            <v:group style="position:absolute;left:1377;top:12287;width:337;height:2" coordorigin="1377,12287" coordsize="337,2">
              <v:shape style="position:absolute;left:1377;top:12287;width:337;height:2" coordorigin="1377,12287" coordsize="337,0" path="m1377,12287l1714,12287e" filled="f" stroked="t" strokeweight=".455866pt" strokecolor="#000000">
                <v:path arrowok="t"/>
              </v:shape>
            </v:group>
            <v:group style="position:absolute;left:4937;top:12304;width:210;height:2" coordorigin="4937,12304" coordsize="210,2">
              <v:shape style="position:absolute;left:4937;top:12304;width:210;height:2" coordorigin="4937,12304" coordsize="210,0" path="m4937,12304l5147,12304e" filled="f" stroked="t" strokeweight=".911732pt" strokecolor="#3B3B3B">
                <v:path arrowok="t"/>
              </v:shape>
            </v:group>
            <v:group style="position:absolute;left:5138;top:12287;width:4103;height:2" coordorigin="5138,12287" coordsize="4103,2">
              <v:shape style="position:absolute;left:5138;top:12287;width:4103;height:2" coordorigin="5138,12287" coordsize="4103,0" path="m5138,12287l9240,12287e" filled="f" stroked="t" strokeweight=".455866pt" strokecolor="#4F4F4F">
                <v:path arrowok="t"/>
              </v:shape>
            </v:group>
            <v:group style="position:absolute;left:10143;top:12287;width:305;height:2" coordorigin="10143,12287" coordsize="305,2">
              <v:shape style="position:absolute;left:10143;top:12287;width:305;height:2" coordorigin="10143,12287" coordsize="305,0" path="m10143,12287l10448,12287e" filled="f" stroked="t" strokeweight=".455866pt" strokecolor="#544B4F">
                <v:path arrowok="t"/>
              </v:shape>
            </v:group>
            <v:group style="position:absolute;left:10448;top:12018;width:2;height:896" coordorigin="10448,12018" coordsize="2,896">
              <v:shape style="position:absolute;left:10448;top:12018;width:2;height:896" coordorigin="10448,12018" coordsize="0,896" path="m10448,12914l10448,12018e" filled="f" stroked="t" strokeweight=".455866pt" strokecolor="#545454">
                <v:path arrowok="t"/>
              </v:shape>
            </v:group>
            <v:group style="position:absolute;left:1728;top:12487;width:1491;height:2" coordorigin="1728,12487" coordsize="1491,2">
              <v:shape style="position:absolute;left:1728;top:12487;width:1491;height:2" coordorigin="1728,12487" coordsize="1491,0" path="m1728,12487l3218,12487e" filled="f" stroked="t" strokeweight=".455866pt" strokecolor="#6B6B6B">
                <v:path arrowok="t"/>
              </v:shape>
            </v:group>
            <v:group style="position:absolute;left:3212;top:8990;width:2;height:3854" coordorigin="3212,8990" coordsize="2,3854">
              <v:shape style="position:absolute;left:3212;top:8990;width:2;height:3854" coordorigin="3212,8990" coordsize="0,3854" path="m3212,12845l3212,8990e" filled="f" stroked="t" strokeweight=".455866pt" strokecolor="#575757">
                <v:path arrowok="t"/>
              </v:shape>
            </v:group>
            <v:group style="position:absolute;left:3155;top:12499;width:4636;height:2" coordorigin="3155,12499" coordsize="4636,2">
              <v:shape style="position:absolute;left:3155;top:12499;width:4636;height:2" coordorigin="3155,12499" coordsize="4636,0" path="m3155,12499l7791,12499e" filled="f" stroked="t" strokeweight=".455866pt" strokecolor="#646464">
                <v:path arrowok="t"/>
              </v:shape>
            </v:group>
            <v:group style="position:absolute;left:3907;top:12517;width:5092;height:2" coordorigin="3907,12517" coordsize="5092,2">
              <v:shape style="position:absolute;left:3907;top:12517;width:5092;height:2" coordorigin="3907,12517" coordsize="5092,0" path="m3907,12517l8999,12517e" filled="f" stroked="t" strokeweight=".455866pt" strokecolor="#606060">
                <v:path arrowok="t"/>
              </v:shape>
            </v:group>
            <v:group style="position:absolute;left:9231;top:12496;width:702;height:2" coordorigin="9231,12496" coordsize="702,2">
              <v:shape style="position:absolute;left:9231;top:12496;width:702;height:2" coordorigin="9231,12496" coordsize="702,0" path="m9231,12496l9933,12496e" filled="f" stroked="t" strokeweight=".455866pt" strokecolor="#676767">
                <v:path arrowok="t"/>
              </v:shape>
            </v:group>
            <v:group style="position:absolute;left:9933;top:12496;width:210;height:2" coordorigin="9933,12496" coordsize="210,2">
              <v:shape style="position:absolute;left:9933;top:12496;width:210;height:2" coordorigin="9933,12496" coordsize="210,0" path="m9933,12496l10143,12496e" filled="f" stroked="t" strokeweight=".455866pt" strokecolor="#000000">
                <v:path arrowok="t"/>
              </v:shape>
            </v:group>
            <v:group style="position:absolute;left:10143;top:12496;width:305;height:2" coordorigin="10143,12496" coordsize="305,2">
              <v:shape style="position:absolute;left:10143;top:12496;width:305;height:2" coordorigin="10143,12496" coordsize="305,0" path="m10143,12496l10448,12496e" filled="f" stroked="t" strokeweight=".455866pt" strokecolor="#676767">
                <v:path arrowok="t"/>
              </v:shape>
            </v:group>
            <v:group style="position:absolute;left:10448;top:9724;width:2;height:3190" coordorigin="10448,9724" coordsize="2,3190">
              <v:shape style="position:absolute;left:10448;top:9724;width:2;height:3190" coordorigin="10448,9724" coordsize="0,3190" path="m10448,12914l10448,9724e" filled="f" stroked="t" strokeweight=".683799pt" strokecolor="#544F54">
                <v:path arrowok="t"/>
              </v:shape>
            </v:group>
            <v:group style="position:absolute;left:1728;top:12777;width:1709;height:2" coordorigin="1728,12777" coordsize="1709,2">
              <v:shape style="position:absolute;left:1728;top:12777;width:1709;height:2" coordorigin="1728,12777" coordsize="1709,0" path="m1728,12777l3437,12777e" filled="f" stroked="t" strokeweight=".455866pt" strokecolor="#6B6B6B">
                <v:path arrowok="t"/>
              </v:shape>
            </v:group>
            <v:group style="position:absolute;left:3155;top:12791;width:4303;height:2" coordorigin="3155,12791" coordsize="4303,2">
              <v:shape style="position:absolute;left:3155;top:12791;width:4303;height:2" coordorigin="3155,12791" coordsize="4303,0" path="m3155,12791l7458,12791e" filled="f" stroked="t" strokeweight=".455866pt" strokecolor="#606060">
                <v:path arrowok="t"/>
              </v:shape>
            </v:group>
            <v:group style="position:absolute;left:6163;top:12789;width:3770;height:2" coordorigin="6163,12789" coordsize="3770,2">
              <v:shape style="position:absolute;left:6163;top:12789;width:3770;height:2" coordorigin="6163,12789" coordsize="3770,0" path="m6163,12789l9933,12789e" filled="f" stroked="t" strokeweight=".455866pt" strokecolor="#606060">
                <v:path arrowok="t"/>
              </v:shape>
            </v:group>
            <v:group style="position:absolute;left:9245;top:8976;width:2;height:3924" coordorigin="9245,8976" coordsize="2,3924">
              <v:shape style="position:absolute;left:9245;top:8976;width:2;height:3924" coordorigin="9245,8976" coordsize="0,3924" path="m9245,12900l9245,8976e" filled="f" stroked="t" strokeweight=".683799pt" strokecolor="#575454">
                <v:path arrowok="t"/>
              </v:shape>
            </v:group>
            <v:group style="position:absolute;left:9933;top:12789;width:210;height:2" coordorigin="9933,12789" coordsize="210,2">
              <v:shape style="position:absolute;left:9933;top:12789;width:210;height:2" coordorigin="9933,12789" coordsize="210,0" path="m9933,12789l10143,12789e" filled="f" stroked="t" strokeweight=".455866pt" strokecolor="#000000">
                <v:path arrowok="t"/>
              </v:shape>
            </v:group>
            <v:group style="position:absolute;left:10143;top:12789;width:305;height:2" coordorigin="10143,12789" coordsize="305,2">
              <v:shape style="position:absolute;left:10143;top:12789;width:305;height:2" coordorigin="10143,12789" coordsize="305,0" path="m10143,12789l10448,12789e" filled="f" stroked="t" strokeweight=".455866pt" strokecolor="#606060">
                <v:path arrowok="t"/>
              </v:shape>
            </v:group>
            <v:group style="position:absolute;left:1732;top:10137;width:2;height:2814" coordorigin="1732,10137" coordsize="2,2814">
              <v:shape style="position:absolute;left:1732;top:10137;width:2;height:2814" coordorigin="1732,10137" coordsize="0,2814" path="m1732,12952l1732,10137e" filled="f" stroked="t" strokeweight=".455866pt" strokecolor="#606064">
                <v:path arrowok="t"/>
              </v:shape>
            </v:group>
            <v:group style="position:absolute;left:1705;top:13105;width:1486;height:2" coordorigin="1705,13105" coordsize="1486,2">
              <v:shape style="position:absolute;left:1705;top:13105;width:1486;height:2" coordorigin="1705,13105" coordsize="1486,0" path="m1705,13105l3191,13105e" filled="f" stroked="t" strokeweight=".455866pt" strokecolor="#484848">
                <v:path arrowok="t"/>
              </v:shape>
            </v:group>
            <v:group style="position:absolute;left:3779;top:13082;width:2029;height:2" coordorigin="3779,13082" coordsize="2029,2">
              <v:shape style="position:absolute;left:3779;top:13082;width:2029;height:2" coordorigin="3779,13082" coordsize="2029,0" path="m3779,13082l5808,13082e" filled="f" stroked="t" strokeweight=".455866pt" strokecolor="#646464">
                <v:path arrowok="t"/>
              </v:shape>
            </v:group>
            <v:group style="position:absolute;left:6182;top:8986;width:2;height:4987" coordorigin="6182,8986" coordsize="2,4987">
              <v:shape style="position:absolute;left:6182;top:8986;width:2;height:4987" coordorigin="6182,8986" coordsize="0,4987" path="m6182,13973l6182,8986e" filled="f" stroked="t" strokeweight=".455866pt" strokecolor="#545454">
                <v:path arrowok="t"/>
              </v:shape>
            </v:group>
            <v:group style="position:absolute;left:6163;top:13105;width:3077;height:2" coordorigin="6163,13105" coordsize="3077,2">
              <v:shape style="position:absolute;left:6163;top:13105;width:3077;height:2" coordorigin="6163,13105" coordsize="3077,0" path="m6163,13105l9240,13105e" filled="f" stroked="t" strokeweight=".455866pt" strokecolor="#606060">
                <v:path arrowok="t"/>
              </v:shape>
            </v:group>
            <v:group style="position:absolute;left:4417;top:13091;width:3314;height:2" coordorigin="4417,13091" coordsize="3314,2">
              <v:shape style="position:absolute;left:4417;top:13091;width:3314;height:2" coordorigin="4417,13091" coordsize="3314,0" path="m4417,13091l7731,13091e" filled="f" stroked="t" strokeweight=".455866pt" strokecolor="#606060">
                <v:path arrowok="t"/>
              </v:shape>
            </v:group>
            <v:group style="position:absolute;left:9637;top:13130;width:807;height:2" coordorigin="9637,13130" coordsize="807,2">
              <v:shape style="position:absolute;left:9637;top:13130;width:807;height:2" coordorigin="9637,13130" coordsize="807,0" path="m9637,13130l10444,13130e" filled="f" stroked="t" strokeweight=".455866pt" strokecolor="#646464">
                <v:path arrowok="t"/>
              </v:shape>
            </v:group>
            <v:group style="position:absolute;left:3182;top:13393;width:2598;height:2" coordorigin="3182,13393" coordsize="2598,2">
              <v:shape style="position:absolute;left:3182;top:13393;width:2598;height:2" coordorigin="3182,13393" coordsize="2598,0" path="m3182,13393l5780,13393e" filled="f" stroked="t" strokeweight=".455866pt" strokecolor="#484848">
                <v:path arrowok="t"/>
              </v:shape>
            </v:group>
            <v:group style="position:absolute;left:9236;top:8976;width:2;height:4960" coordorigin="9236,8976" coordsize="2,4960">
              <v:shape style="position:absolute;left:9236;top:8976;width:2;height:4960" coordorigin="9236,8976" coordsize="0,4960" path="m9236,13936l9236,8976e" filled="f" stroked="t" strokeweight=".455866pt" strokecolor="#545454">
                <v:path arrowok="t"/>
              </v:shape>
            </v:group>
            <v:group style="position:absolute;left:8069;top:13418;width:2102;height:2" coordorigin="8069,13418" coordsize="2102,2">
              <v:shape style="position:absolute;left:8069;top:13418;width:2102;height:2" coordorigin="8069,13418" coordsize="2102,0" path="m8069,13418l10170,13418e" filled="f" stroked="t" strokeweight=".455866pt" strokecolor="#606060">
                <v:path arrowok="t"/>
              </v:shape>
            </v:group>
            <v:group style="position:absolute;left:10439;top:12984;width:2;height:330" coordorigin="10439,12984" coordsize="2,330">
              <v:shape style="position:absolute;left:10439;top:12984;width:2;height:330" coordorigin="10439,12984" coordsize="0,330" path="m10439,13314l10439,12984e" filled="f" stroked="t" strokeweight=".455866pt" strokecolor="#4B4B4B">
                <v:path arrowok="t"/>
              </v:shape>
            </v:group>
            <v:group style="position:absolute;left:1705;top:13393;width:242;height:2" coordorigin="1705,13393" coordsize="242,2">
              <v:shape style="position:absolute;left:1705;top:13393;width:242;height:2" coordorigin="1705,13393" coordsize="242,0" path="m1705,13393l1947,13393e" filled="f" stroked="t" strokeweight=".455866pt" strokecolor="#6B6B6B">
                <v:path arrowok="t"/>
              </v:shape>
            </v:group>
            <v:group style="position:absolute;left:1947;top:13393;width:1245;height:2" coordorigin="1947,13393" coordsize="1245,2">
              <v:shape style="position:absolute;left:1947;top:13393;width:1245;height:2" coordorigin="1947,13393" coordsize="1245,0" path="m1947,13393l3191,13393e" filled="f" stroked="t" strokeweight=".455866pt" strokecolor="#000000">
                <v:path arrowok="t"/>
              </v:shape>
            </v:group>
            <v:group style="position:absolute;left:4458;top:13379;width:3004;height:2" coordorigin="4458,13379" coordsize="3004,2">
              <v:shape style="position:absolute;left:4458;top:13379;width:3004;height:2" coordorigin="4458,13379" coordsize="3004,0" path="m4458,13379l7463,13379e" filled="f" stroked="t" strokeweight=".455866pt" strokecolor="#606060">
                <v:path arrowok="t"/>
              </v:shape>
            </v:group>
            <v:group style="position:absolute;left:6136;top:13388;width:2667;height:2" coordorigin="6136,13388" coordsize="2667,2">
              <v:shape style="position:absolute;left:6136;top:13388;width:2667;height:2" coordorigin="6136,13388" coordsize="2667,0" path="m6136,13388l8803,13388e" filled="f" stroked="t" strokeweight=".455866pt" strokecolor="#606060">
                <v:path arrowok="t"/>
              </v:shape>
            </v:group>
            <v:group style="position:absolute;left:6341;top:13404;width:4044;height:2" coordorigin="6341,13404" coordsize="4044,2">
              <v:shape style="position:absolute;left:6341;top:13404;width:4044;height:2" coordorigin="6341,13404" coordsize="4044,0" path="m6341,13404l10385,13404e" filled="f" stroked="t" strokeweight=".455866pt" strokecolor="#606060">
                <v:path arrowok="t"/>
              </v:shape>
            </v:group>
            <v:group style="position:absolute;left:10116;top:13423;width:269;height:2" coordorigin="10116,13423" coordsize="269,2">
              <v:shape style="position:absolute;left:10116;top:13423;width:269;height:2" coordorigin="10116,13423" coordsize="269,0" path="m10116,13423l10385,13423e" filled="f" stroked="t" strokeweight=".227933pt" strokecolor="#606060">
                <v:path arrowok="t"/>
              </v:shape>
            </v:group>
            <v:group style="position:absolute;left:1705;top:13685;width:1486;height:2" coordorigin="1705,13685" coordsize="1486,2">
              <v:shape style="position:absolute;left:1705;top:13685;width:1486;height:2" coordorigin="1705,13685" coordsize="1486,0" path="m1705,13685l3191,13685e" filled="f" stroked="t" strokeweight=".455866pt" strokecolor="#646060">
                <v:path arrowok="t"/>
              </v:shape>
            </v:group>
            <v:group style="position:absolute;left:3202;top:12757;width:2;height:1180" coordorigin="3202,12757" coordsize="2,1180">
              <v:shape style="position:absolute;left:3202;top:12757;width:2;height:1180" coordorigin="3202,12757" coordsize="0,1180" path="m3202,13936l3202,12757e" filled="f" stroked="t" strokeweight=".455866pt" strokecolor="#5B5B5B">
                <v:path arrowok="t"/>
              </v:shape>
            </v:group>
            <v:group style="position:absolute;left:3182;top:13685;width:2598;height:2" coordorigin="3182,13685" coordsize="2598,2">
              <v:shape style="position:absolute;left:3182;top:13685;width:2598;height:2" coordorigin="3182,13685" coordsize="2598,0" path="m3182,13685l5780,13685e" filled="f" stroked="t" strokeweight=".455866pt" strokecolor="#7C7790">
                <v:path arrowok="t"/>
              </v:shape>
            </v:group>
            <v:group style="position:absolute;left:5534;top:13669;width:702;height:2" coordorigin="5534,13669" coordsize="702,2">
              <v:shape style="position:absolute;left:5534;top:13669;width:702;height:2" coordorigin="5534,13669" coordsize="702,0" path="m5534,13669l6236,13669e" filled="f" stroked="t" strokeweight=".455866pt" strokecolor="#5B5B5B">
                <v:path arrowok="t"/>
              </v:shape>
            </v:group>
            <v:group style="position:absolute;left:6172;top:11308;width:2;height:2666" coordorigin="6172,11308" coordsize="2,2666">
              <v:shape style="position:absolute;left:6172;top:11308;width:2;height:2666" coordorigin="6172,11308" coordsize="0,2666" path="m6172,13973l6172,11308e" filled="f" stroked="t" strokeweight=".455866pt" strokecolor="#5B575B">
                <v:path arrowok="t"/>
              </v:shape>
            </v:group>
            <v:group style="position:absolute;left:6163;top:13685;width:3077;height:2" coordorigin="6163,13685" coordsize="3077,2">
              <v:shape style="position:absolute;left:6163;top:13685;width:3077;height:2" coordorigin="6163,13685" coordsize="3077,0" path="m6163,13685l9240,13685e" filled="f" stroked="t" strokeweight=".455866pt" strokecolor="#5B5B5B">
                <v:path arrowok="t"/>
              </v:shape>
            </v:group>
            <v:group style="position:absolute;left:8092;top:13713;width:1573;height:2" coordorigin="8092,13713" coordsize="1573,2">
              <v:shape style="position:absolute;left:8092;top:13713;width:1573;height:2" coordorigin="8092,13713" coordsize="1573,0" path="m8092,13713l9664,13713e" filled="f" stroked="t" strokeweight=".227933pt" strokecolor="#606060">
                <v:path arrowok="t"/>
              </v:shape>
            </v:group>
            <v:group style="position:absolute;left:9933;top:13685;width:210;height:2" coordorigin="9933,13685" coordsize="210,2">
              <v:shape style="position:absolute;left:9933;top:13685;width:210;height:2" coordorigin="9933,13685" coordsize="210,0" path="m9933,13685l10143,13685e" filled="f" stroked="t" strokeweight=".455866pt" strokecolor="#000000">
                <v:path arrowok="t"/>
              </v:shape>
            </v:group>
            <v:group style="position:absolute;left:10143;top:13685;width:305;height:2" coordorigin="10143,13685" coordsize="305,2">
              <v:shape style="position:absolute;left:10143;top:13685;width:305;height:2" coordorigin="10143,13685" coordsize="305,0" path="m10143,13685l10448,13685e" filled="f" stroked="t" strokeweight=".455866pt" strokecolor="#5B5B5B">
                <v:path arrowok="t"/>
              </v:shape>
            </v:group>
            <v:group style="position:absolute;left:1723;top:10137;width:2;height:3785" coordorigin="1723,10137" coordsize="2,3785">
              <v:shape style="position:absolute;left:1723;top:10137;width:2;height:3785" coordorigin="1723,10137" coordsize="0,3785" path="m1723,13922l1723,10137e" filled="f" stroked="t" strokeweight=".455866pt" strokecolor="#67646B">
                <v:path arrowok="t"/>
              </v:shape>
            </v:group>
            <v:group style="position:absolute;left:4098;top:13964;width:2133;height:2" coordorigin="4098,13964" coordsize="2133,2">
              <v:shape style="position:absolute;left:4098;top:13964;width:2133;height:2" coordorigin="4098,13964" coordsize="2133,0" path="m4098,13964l6232,13964e" filled="f" stroked="t" strokeweight=".455866pt" strokecolor="#606060">
                <v:path arrowok="t"/>
              </v:shape>
            </v:group>
            <v:group style="position:absolute;left:6163;top:13987;width:3077;height:2" coordorigin="6163,13987" coordsize="3077,2">
              <v:shape style="position:absolute;left:6163;top:13987;width:3077;height:2" coordorigin="6163,13987" coordsize="3077,0" path="m6163,13987l9240,13987e" filled="f" stroked="t" strokeweight=".455866pt" strokecolor="#606060">
                <v:path arrowok="t"/>
              </v:shape>
            </v:group>
            <v:group style="position:absolute;left:9224;top:13653;width:2;height:367" coordorigin="9224,13653" coordsize="2,367">
              <v:shape style="position:absolute;left:9224;top:13653;width:2;height:367" coordorigin="9224,13653" coordsize="0,367" path="m9224,14020l9224,13653e" filled="f" stroked="t" strokeweight=".455866pt" strokecolor="#544F4F">
                <v:path arrowok="t"/>
              </v:shape>
            </v:group>
            <v:group style="position:absolute;left:9204;top:14017;width:369;height:2" coordorigin="9204,14017" coordsize="369,2">
              <v:shape style="position:absolute;left:9204;top:14017;width:369;height:2" coordorigin="9204,14017" coordsize="369,0" path="m9204,14017l9573,14017e" filled="f" stroked="t" strokeweight=".227933pt" strokecolor="#4F4F57">
                <v:path arrowok="t"/>
              </v:shape>
            </v:group>
            <v:group style="position:absolute;left:9933;top:13987;width:210;height:2" coordorigin="9933,13987" coordsize="210,2">
              <v:shape style="position:absolute;left:9933;top:13987;width:210;height:2" coordorigin="9933,13987" coordsize="210,0" path="m9933,13987l10143,13987e" filled="f" stroked="t" strokeweight=".455866pt" strokecolor="#000000">
                <v:path arrowok="t"/>
              </v:shape>
            </v:group>
            <v:group style="position:absolute;left:10143;top:13987;width:305;height:2" coordorigin="10143,13987" coordsize="305,2">
              <v:shape style="position:absolute;left:10143;top:13987;width:305;height:2" coordorigin="10143,13987" coordsize="305,0" path="m10143,13987l10448,13987e" filled="f" stroked="t" strokeweight=".455866pt" strokecolor="#6B6B6B">
                <v:path arrowok="t"/>
              </v:shape>
            </v:group>
            <v:group style="position:absolute;left:10439;top:12464;width:2;height:1579" coordorigin="10439,12464" coordsize="2,1579">
              <v:shape style="position:absolute;left:10439;top:12464;width:2;height:1579" coordorigin="10439,12464" coordsize="0,1579" path="m10439,14043l10439,12464e" filled="f" stroked="t" strokeweight=".455866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135201pt;margin-top:55.261211pt;width:.1pt;height:50.61739pt;mso-position-horizontal-relative:page;mso-position-vertical-relative:page;z-index:-526" coordorigin="463,1105" coordsize="2,1012">
            <v:shape style="position:absolute;left:463;top:1105;width:2;height:1012" coordorigin="463,1105" coordsize="0,1012" path="m463,2118l463,1105e" filled="f" stroked="t" strokeweight=".683799pt" strokecolor="#D8D8D8">
              <v:path arrowok="t"/>
            </v:shape>
            <w10:wrap type="none"/>
          </v:group>
        </w:pict>
      </w:r>
      <w:r>
        <w:rPr/>
        <w:pict>
          <v:group style="position:absolute;margin-left:23.363131pt;margin-top:239.620102pt;width:.1pt;height:284.2005pt;mso-position-horizontal-relative:page;mso-position-vertical-relative:page;z-index:-525" coordorigin="467,4792" coordsize="2,5684">
            <v:shape style="position:absolute;left:467;top:4792;width:2;height:5684" coordorigin="467,4792" coordsize="0,5684" path="m467,10476l467,4792e" filled="f" stroked="t" strokeweight="1.139665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3.36pt;height:11.52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560" w:bottom="280" w:left="840" w:right="2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88" w:lineRule="exact" w:before="58"/>
        <w:ind w:right="0"/>
        <w:jc w:val="left"/>
        <w:rPr>
          <w:b w:val="0"/>
          <w:bCs w:val="0"/>
        </w:rPr>
      </w:pPr>
      <w:r>
        <w:rPr/>
        <w:pict>
          <v:shape style="position:absolute;margin-left:55.68pt;margin-top:4.75272pt;width:41.28pt;height:51.84pt;mso-position-horizontal-relative:page;mso-position-vertical-relative:paragraph;z-index:-523" type="#_x0000_t75">
            <v:imagedata r:id="rId20" o:title=""/>
          </v:shape>
        </w:pict>
      </w:r>
      <w:r>
        <w:rPr/>
        <w:pict>
          <v:group style="position:absolute;margin-left:411.839996pt;margin-top:2.467304pt;width:39.36pt;height:42.605416pt;mso-position-horizontal-relative:page;mso-position-vertical-relative:paragraph;z-index:-521" coordorigin="8237,49" coordsize="787,852">
            <v:shape style="position:absolute;left:8237;top:114;width:787;height:787" type="#_x0000_t75">
              <v:imagedata r:id="rId21" o:title=""/>
            </v:shape>
            <v:group style="position:absolute;left:8640;top:70;width:2;height:750" coordorigin="8640,70" coordsize="2,750">
              <v:shape style="position:absolute;left:8640;top:70;width:2;height:750" coordorigin="8640,70" coordsize="0,750" path="m8640,820l8640,70e" filled="f" stroked="t" strokeweight="2.041512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7.519989pt;margin-top:-29.80728pt;width:144.480pt;height:406.08pt;mso-position-horizontal-relative:page;mso-position-vertical-relative:paragraph;z-index:-520" type="#_x0000_t75">
            <v:imagedata r:id="rId22" o:title=""/>
          </v:shape>
        </w:pict>
      </w:r>
      <w:r>
        <w:rPr/>
        <w:pict>
          <v:shape style="position:absolute;margin-left:113.190498pt;margin-top:17.287056pt;width:5.244555pt;height:37.5pt;mso-position-horizontal-relative:page;mso-position-vertical-relative:paragraph;z-index:-510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A282A"/>
                      <w:spacing w:val="-515"/>
                      <w:w w:val="165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0"/>
          <w:w w:val="85"/>
        </w:rPr>
        <w:t>SAN</w:t>
      </w:r>
      <w:r>
        <w:rPr>
          <w:color w:val="181818"/>
          <w:spacing w:val="-18"/>
          <w:w w:val="85"/>
        </w:rPr>
        <w:t> </w:t>
      </w:r>
      <w:r>
        <w:rPr>
          <w:color w:val="181818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exact"/>
        <w:ind w:left="164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81818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82" w:lineRule="exact"/>
        <w:ind w:left="19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90"/>
          <w:sz w:val="11"/>
          <w:szCs w:val="11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14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1011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2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C3C3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2010" w:val="left" w:leader="none"/>
        </w:tabs>
        <w:spacing w:line="237" w:lineRule="exact"/>
        <w:ind w:left="16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>IÍé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18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52"/>
          <w:w w:val="1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74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90"/>
          <w:position w:val="-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3"/>
        <w:ind w:left="1194" w:right="0"/>
        <w:jc w:val="left"/>
      </w:pPr>
      <w:r>
        <w:rPr>
          <w:b w:val="0"/>
          <w:bCs w:val="0"/>
          <w:color w:val="2A282A"/>
          <w:spacing w:val="0"/>
          <w:w w:val="95"/>
        </w:rPr>
        <w:t>-Se</w:t>
      </w:r>
      <w:r>
        <w:rPr>
          <w:b w:val="0"/>
          <w:bCs w:val="0"/>
          <w:color w:val="2A282A"/>
          <w:spacing w:val="-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anexa</w:t>
      </w:r>
      <w:r>
        <w:rPr>
          <w:b w:val="0"/>
          <w:bCs w:val="0"/>
          <w:color w:val="181818"/>
          <w:spacing w:val="-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lista</w:t>
      </w:r>
      <w:r>
        <w:rPr>
          <w:b w:val="0"/>
          <w:bCs w:val="0"/>
          <w:color w:val="181818"/>
          <w:spacing w:val="-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-1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21"/>
          <w:szCs w:val="21"/>
        </w:rPr>
        <w:t>"2020,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Año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leona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Vicario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Benemérita</w:t>
      </w:r>
      <w:r>
        <w:rPr>
          <w:rFonts w:ascii="Arial" w:hAnsi="Arial" w:cs="Arial" w:eastAsia="Arial"/>
          <w:b w:val="0"/>
          <w:bCs w:val="0"/>
          <w:color w:val="181818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Madre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Patria"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440" w:bottom="0" w:left="920" w:right="0"/>
        </w:sectPr>
      </w:pPr>
    </w:p>
    <w:p>
      <w:pPr>
        <w:spacing w:line="280" w:lineRule="exact" w:before="9"/>
        <w:rPr>
          <w:sz w:val="28"/>
          <w:szCs w:val="28"/>
        </w:rPr>
      </w:pPr>
      <w:r>
        <w:rPr/>
        <w:pict>
          <v:group style="position:absolute;margin-left:24.838396pt;margin-top:126.720001pt;width:72.121605pt;height:372.149752pt;mso-position-horizontal-relative:page;mso-position-vertical-relative:page;z-index:-522" coordorigin="497,2534" coordsize="1442,7443">
            <v:shape style="position:absolute;left:557;top:2534;width:1382;height:6163" type="#_x0000_t75">
              <v:imagedata r:id="rId23" o:title=""/>
            </v:shape>
            <v:group style="position:absolute;left:501;top:4823;width:2;height:694" coordorigin="501,4823" coordsize="2,694">
              <v:shape style="position:absolute;left:501;top:4823;width:2;height:694" coordorigin="501,4823" coordsize="0,694" path="m501,5518l501,4823e" filled="f" stroked="t" strokeweight=".453669pt" strokecolor="#D8D8DB">
                <v:path arrowok="t"/>
              </v:shape>
            </v:group>
            <v:group style="position:absolute;left:529;top:8462;width:2;height:1509" coordorigin="529,8462" coordsize="2,1509">
              <v:shape style="position:absolute;left:529;top:8462;width:2;height:1509" coordorigin="529,8462" coordsize="0,1509" path="m529,9971l529,8462e" filled="f" stroked="t" strokeweight=".680504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.76pt;margin-top:527.039978pt;width:153.6pt;height:192pt;mso-position-horizontal-relative:page;mso-position-vertical-relative:page;z-index:-518" type="#_x0000_t75">
            <v:imagedata r:id="rId24" o:title=""/>
          </v:shape>
        </w:pict>
      </w:r>
      <w:r>
        <w:rPr/>
        <w:pict>
          <v:group style="position:absolute;margin-left:23.931061pt;margin-top:50.917591pt;width:.1pt;height:44.43717pt;mso-position-horizontal-relative:page;mso-position-vertical-relative:page;z-index:-513" coordorigin="479,1018" coordsize="2,889">
            <v:shape style="position:absolute;left:479;top:1018;width:2;height:889" coordorigin="479,1018" coordsize="0,889" path="m479,1907l479,1018e" filled="f" stroked="t" strokeweight=".680504pt" strokecolor="#D8D8D8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ind w:left="0" w:right="496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  <w:u w:val="thick" w:color="000000"/>
        </w:rPr>
        <w:t>Jro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2"/>
          <w:w w:val="120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68"/>
          <w:w w:val="95"/>
          <w:sz w:val="37"/>
          <w:szCs w:val="37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oci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9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46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7"/>
          <w:sz w:val="37"/>
          <w:szCs w:val="3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pStyle w:val="Heading4"/>
        <w:spacing w:line="225" w:lineRule="exact"/>
        <w:ind w:left="1579" w:right="0"/>
        <w:jc w:val="left"/>
      </w:pPr>
      <w:r>
        <w:rPr>
          <w:b w:val="0"/>
          <w:bCs w:val="0"/>
          <w:color w:val="181818"/>
          <w:spacing w:val="0"/>
          <w:w w:val="95"/>
          <w:sz w:val="20"/>
          <w:szCs w:val="20"/>
        </w:rPr>
        <w:t>C.</w:t>
      </w:r>
      <w:r>
        <w:rPr>
          <w:b w:val="0"/>
          <w:bCs w:val="0"/>
          <w:color w:val="181818"/>
          <w:spacing w:val="6"/>
          <w:w w:val="95"/>
          <w:sz w:val="20"/>
          <w:szCs w:val="20"/>
        </w:rPr>
        <w:t> </w:t>
      </w:r>
      <w:r>
        <w:rPr>
          <w:b w:val="0"/>
          <w:bCs w:val="0"/>
          <w:color w:val="181818"/>
          <w:spacing w:val="0"/>
          <w:w w:val="95"/>
        </w:rPr>
        <w:t>Isidro</w:t>
      </w:r>
      <w:r>
        <w:rPr>
          <w:b w:val="0"/>
          <w:bCs w:val="0"/>
          <w:color w:val="181818"/>
          <w:spacing w:val="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Padilla</w:t>
      </w:r>
      <w:r>
        <w:rPr>
          <w:b w:val="0"/>
          <w:bCs w:val="0"/>
          <w:color w:val="181818"/>
          <w:spacing w:val="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Gutiérrez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9"/>
        <w:ind w:left="0" w:right="83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7.52pt;height:94.08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B5B"/>
          <w:spacing w:val="0"/>
          <w:w w:val="12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B5B"/>
          <w:spacing w:val="-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14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84646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646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A282A"/>
          <w:spacing w:val="-2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 w:before="8"/>
        <w:ind w:left="2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0.960007pt;margin-top:.406187pt;width:68.16pt;height:22.08pt;mso-position-horizontal-relative:page;mso-position-vertical-relative:paragraph;z-index:-517" type="#_x0000_t75">
            <v:imagedata r:id="rId26" o:title=""/>
          </v:shape>
        </w:pict>
      </w:r>
      <w:r>
        <w:rPr/>
        <w:pict>
          <v:shape style="position:absolute;margin-left:232.051895pt;margin-top:.615385pt;width:32.156777pt;height:31.5pt;mso-position-horizontal-relative:page;mso-position-vertical-relative:paragraph;z-index:-511" type="#_x0000_t202" filled="f" stroked="f">
            <v:textbox inset="0,0,0,0">
              <w:txbxContent>
                <w:p>
                  <w:pPr>
                    <w:spacing w:line="6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{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)s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A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8464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84646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6"/>
        </w:numPr>
        <w:tabs>
          <w:tab w:pos="286" w:val="left" w:leader="none"/>
        </w:tabs>
        <w:spacing w:line="145" w:lineRule="exact"/>
        <w:ind w:left="286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A282A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A282A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273" w:val="left" w:leader="none"/>
          <w:tab w:pos="4392" w:val="left" w:leader="none"/>
        </w:tabs>
        <w:spacing w:line="297" w:lineRule="exact"/>
        <w:ind w:left="273" w:right="0" w:hanging="15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2A282A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A282A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D5B5B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110"/>
          <w:position w:val="9"/>
          <w:sz w:val="26"/>
          <w:szCs w:val="26"/>
        </w:rPr>
        <w:t>{a.í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810" w:val="left" w:leader="none"/>
        </w:tabs>
        <w:spacing w:line="600" w:lineRule="exact" w:before="31"/>
        <w:ind w:left="1596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>/}--</w:t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ab/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190"/>
          <w:sz w:val="54"/>
          <w:szCs w:val="54"/>
        </w:rPr>
        <w:t>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tabs>
          <w:tab w:pos="3148" w:val="left" w:leader="none"/>
        </w:tabs>
        <w:spacing w:line="469" w:lineRule="exact"/>
        <w:ind w:left="0" w:right="1517" w:firstLine="0"/>
        <w:jc w:val="righ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248.639999pt;margin-top:-166.812607pt;width:168pt;height:194.88pt;mso-position-horizontal-relative:page;mso-position-vertical-relative:paragraph;z-index:-519" type="#_x0000_t75">
            <v:imagedata r:id="rId27" o:title=""/>
          </v:shape>
        </w:pict>
      </w:r>
      <w:r>
        <w:rPr/>
        <w:pict>
          <v:group style="position:absolute;margin-left:569.280029pt;margin-top:-42.97261pt;width:42.72pt;height:152.640pt;mso-position-horizontal-relative:page;mso-position-vertical-relative:paragraph;z-index:-515" coordorigin="11386,-859" coordsize="854,3053">
            <v:shape style="position:absolute;left:11386;top:-859;width:854;height:3053" type="#_x0000_t75">
              <v:imagedata r:id="rId28" o:title=""/>
            </v:shape>
            <v:group style="position:absolute;left:12018;top:671;width:2;height:1079" coordorigin="12018,671" coordsize="2,1079">
              <v:shape style="position:absolute;left:12018;top:671;width:2;height:1079" coordorigin="12018,671" coordsize="0,1079" path="m12018,1749l12018,671e" filled="f" stroked="t" strokeweight="1.1341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9"/>
          <w:w w:val="8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osé</w:t>
      </w:r>
      <w:r>
        <w:rPr>
          <w:rFonts w:ascii="Arial" w:hAnsi="Arial" w:cs="Arial" w:eastAsia="Arial"/>
          <w:b w:val="0"/>
          <w:bCs w:val="0"/>
          <w:color w:val="181818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Luis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Torre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Ji\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pStyle w:val="Heading4"/>
        <w:tabs>
          <w:tab w:pos="3452" w:val="left" w:leader="none"/>
        </w:tabs>
        <w:spacing w:line="237" w:lineRule="exact"/>
        <w:ind w:right="1474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b w:val="0"/>
          <w:bCs w:val="0"/>
          <w:color w:val="181818"/>
          <w:spacing w:val="0"/>
          <w:w w:val="95"/>
        </w:rPr>
        <w:t>Di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ector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Desarrollo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Rural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69E"/>
          <w:spacing w:val="0"/>
          <w:w w:val="95"/>
          <w:sz w:val="13"/>
          <w:szCs w:val="13"/>
        </w:rPr>
        <w:t>"V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48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16.479980pt;margin-top:26.882004pt;width:26.88pt;height:53.76pt;mso-position-horizontal-relative:page;mso-position-vertical-relative:paragraph;z-index:-516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color w:val="8785A1"/>
          <w:spacing w:val="0"/>
          <w:w w:val="7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420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Arial" w:hAnsi="Arial" w:cs="Arial" w:eastAsia="Arial"/>
          <w:b w:val="0"/>
          <w:bCs w:val="0"/>
          <w:color w:val="6769B3"/>
          <w:spacing w:val="0"/>
          <w:w w:val="55"/>
          <w:sz w:val="38"/>
          <w:szCs w:val="38"/>
        </w:rPr>
        <w:t>B</w:t>
      </w:r>
      <w:r>
        <w:rPr>
          <w:rFonts w:ascii="Arial" w:hAnsi="Arial" w:cs="Arial" w:eastAsia="Arial"/>
          <w:b w:val="0"/>
          <w:bCs w:val="0"/>
          <w:color w:val="6769B3"/>
          <w:spacing w:val="-25"/>
          <w:w w:val="5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tfl/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1.}1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55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55"/>
          <w:sz w:val="53"/>
          <w:szCs w:val="53"/>
        </w:rPr>
        <w:t>6trrVr.,­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3"/>
          <w:szCs w:val="53"/>
        </w:rPr>
      </w:r>
    </w:p>
    <w:p>
      <w:pPr>
        <w:spacing w:line="590" w:lineRule="exact"/>
        <w:ind w:left="301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26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l0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48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-7"/>
          <w:w w:val="6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'{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53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24.480011pt;margin-top:43.773834pt;width:255.36pt;height:72.960pt;mso-position-horizontal-relative:page;mso-position-vertical-relative:paragraph;z-index:-514" type="#_x0000_t75">
            <v:imagedata r:id="rId30" o:title=""/>
          </v:shape>
        </w:pict>
      </w:r>
      <w:r>
        <w:rPr/>
        <w:pict>
          <v:group style="position:absolute;margin-left:599.637512pt;margin-top:-.754766pt;width:.1pt;height:99.9836pt;mso-position-horizontal-relative:page;mso-position-vertical-relative:paragraph;z-index:-512" coordorigin="11993,-15" coordsize="2,2000">
            <v:shape style="position:absolute;left:11993;top:-15;width:2;height:2000" coordorigin="11993,-15" coordsize="0,2000" path="m11993,1985l11993,-15e" filled="f" stroked="t" strokeweight="1.134173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7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560" w:bottom="280" w:left="920" w:right="0"/>
          <w:cols w:num="2" w:equalWidth="0">
            <w:col w:w="5474" w:space="40"/>
            <w:col w:w="5806"/>
          </w:cols>
        </w:sectPr>
      </w:pPr>
    </w:p>
    <w:p>
      <w:pPr>
        <w:spacing w:line="130" w:lineRule="exact" w:before="10"/>
        <w:rPr>
          <w:sz w:val="13"/>
          <w:szCs w:val="13"/>
        </w:rPr>
      </w:pPr>
      <w:r>
        <w:rPr/>
        <w:pict>
          <v:group style="position:absolute;margin-left:98.879997pt;margin-top:160.320007pt;width:513.12pt;height:612.944165pt;mso-position-horizontal-relative:page;mso-position-vertical-relative:page;z-index:-509" coordorigin="1978,3206" coordsize="10262,12259">
            <v:shape style="position:absolute;left:1978;top:3206;width:10262;height:11520" type="#_x0000_t75">
              <v:imagedata r:id="rId31" o:title=""/>
            </v:shape>
            <v:group style="position:absolute;left:12092;top:10942;width:2;height:1250" coordorigin="12092,10942" coordsize="2,1250">
              <v:shape style="position:absolute;left:12092;top:10942;width:2;height:1250" coordorigin="12092,10942" coordsize="0,1250" path="m12092,12193l12092,10942e" filled="f" stroked="t" strokeweight="1.153411pt" strokecolor="#D4D4D4">
                <v:path arrowok="t"/>
              </v:shape>
            </v:group>
            <v:group style="position:absolute;left:12055;top:12586;width:2;height:2870" coordorigin="12055,12586" coordsize="2,2870">
              <v:shape style="position:absolute;left:12055;top:12586;width:2;height:2870" coordorigin="12055,12586" coordsize="0,2870" path="m12055,15456l12055,12586e" filled="f" stroked="t" strokeweight=".922729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685261pt;margin-top:18.728939pt;width:.1pt;height:142.33996pt;mso-position-horizontal-relative:page;mso-position-vertical-relative:page;z-index:-508" coordorigin="374,375" coordsize="2,2847">
            <v:shape style="position:absolute;left:374;top:375;width:2;height:2847" coordorigin="374,375" coordsize="0,2847" path="m374,3221l374,375e" filled="f" stroked="t" strokeweight=".461364pt" strokecolor="#D8D8DB">
              <v:path arrowok="t"/>
            </v:shape>
            <w10:wrap type="none"/>
          </v:group>
        </w:pict>
      </w:r>
      <w:r>
        <w:rPr/>
        <w:pict>
          <v:group style="position:absolute;margin-left:17.416510pt;margin-top:181.9048pt;width:.1pt;height:343.44190pt;mso-position-horizontal-relative:page;mso-position-vertical-relative:page;z-index:-506" coordorigin="348,3638" coordsize="2,6869">
            <v:shape style="position:absolute;left:348;top:3638;width:2;height:6869" coordorigin="348,3638" coordsize="0,6869" path="m348,10507l348,3638e" filled="f" stroked="t" strokeweight="1.384093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ind w:left="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323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323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323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39" w:val="left" w:leader="none"/>
          <w:tab w:pos="5292" w:val="left" w:leader="none"/>
          <w:tab w:pos="6755" w:val="left" w:leader="none"/>
        </w:tabs>
        <w:ind w:left="4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269501pt;margin-top:-1.273007pt;width:421.9178pt;height:.1pt;mso-position-horizontal-relative:page;mso-position-vertical-relative:paragraph;z-index:-507" coordorigin="2025,-25" coordsize="8438,2">
            <v:shape style="position:absolute;left:2025;top:-25;width:8438;height:2" coordorigin="2025,-25" coordsize="8438,0" path="m2025,-25l10464,-25e" filled="f" stroked="t" strokeweight=".461364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1480" w:bottom="280" w:left="1720" w:right="172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545460pt;margin-top:66.684853pt;width:.1pt;height:525.96505pt;mso-position-horizontal-relative:page;mso-position-vertical-relative:page;z-index:-505" coordorigin="371,1334" coordsize="2,10519">
            <v:shape style="position:absolute;left:371;top:1334;width:2;height:10519" coordorigin="371,1334" coordsize="0,10519" path="m371,11853l371,1334e" filled="f" stroked="t" strokeweight="1.622727pt" strokecolor="#D4D4D8">
              <v:path arrowok="t"/>
            </v:shape>
            <w10:wrap type="none"/>
          </v:group>
        </w:pict>
      </w:r>
      <w:r>
        <w:rPr/>
        <w:pict>
          <v:group style="position:absolute;margin-left:102.927299pt;margin-top:428.520599pt;width:423.7636pt;height:.1pt;mso-position-horizontal-relative:page;mso-position-vertical-relative:page;z-index:-502" coordorigin="2059,8570" coordsize="8475,2">
            <v:shape style="position:absolute;left:2059;top:8570;width:8475;height:2" coordorigin="2059,8570" coordsize="8475,0" path="m2059,8570l10534,8570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2.927299pt;margin-top:455.288513pt;width:423.7636pt;height:.1pt;mso-position-horizontal-relative:page;mso-position-vertical-relative:page;z-index:-501" coordorigin="2059,9106" coordsize="8475,2">
            <v:shape style="position:absolute;left:2059;top:9106;width:8475;height:2" coordorigin="2059,9106" coordsize="8475,0" path="m2059,9106l10534,910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482.291107pt;width:423.7636pt;height:.1pt;mso-position-horizontal-relative:page;mso-position-vertical-relative:page;z-index:-500" coordorigin="2059,9646" coordsize="8475,2">
            <v:shape style="position:absolute;left:2059;top:9646;width:8475;height:2" coordorigin="2059,9646" coordsize="8475,0" path="m2059,9646l10534,964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09.05899pt;width:423.7636pt;height:.1pt;mso-position-horizontal-relative:page;mso-position-vertical-relative:page;z-index:-499" coordorigin="2059,10181" coordsize="8475,2">
            <v:shape style="position:absolute;left:2059;top:10181;width:8475;height:2" coordorigin="2059,10181" coordsize="8475,0" path="m2059,10181l10534,1018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36.061707pt;width:422.8363pt;height:.1pt;mso-position-horizontal-relative:page;mso-position-vertical-relative:page;z-index:-498" coordorigin="2059,10721" coordsize="8457,2">
            <v:shape style="position:absolute;left:2059;top:10721;width:8457;height:2" coordorigin="2059,10721" coordsize="8457,0" path="m2059,10721l10515,1072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pt;margin-top:563.06427pt;width:423.7636pt;height:.1pt;mso-position-horizontal-relative:page;mso-position-vertical-relative:page;z-index:-497" coordorigin="2040,11261" coordsize="8475,2">
            <v:shape style="position:absolute;left:2040;top:11261;width:8475;height:2" coordorigin="2040,11261" coordsize="8475,0" path="m2040,11261l10515,11261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605.045471pt;margin-top:538.644470pt;width:.1pt;height:70.9114pt;mso-position-horizontal-relative:page;mso-position-vertical-relative:page;z-index:-496" coordorigin="12101,10773" coordsize="2,1418">
            <v:shape style="position:absolute;left:12101;top:10773;width:2;height:1418" coordorigin="12101,10773" coordsize="0,1418" path="m12101,12191l12101,10773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2pt;margin-top:589.36261pt;width:423.7636pt;height:.1pt;mso-position-horizontal-relative:page;mso-position-vertical-relative:page;z-index:-495" coordorigin="2040,11787" coordsize="8475,2">
            <v:shape style="position:absolute;left:2040;top:11787;width:8475;height:2" coordorigin="2040,11787" coordsize="8475,0" path="m2040,11787l10515,11787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2pt;margin-top:616.130371pt;width:422.8364pt;height:.1pt;mso-position-horizontal-relative:page;mso-position-vertical-relative:page;z-index:-494" coordorigin="2040,12323" coordsize="8457,2">
            <v:shape style="position:absolute;left:2040;top:12323;width:8457;height:2" coordorigin="2040,12323" coordsize="8457,0" path="m2040,12323l10497,12323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602.031799pt;margin-top:618.008911pt;width:.1pt;height:157.7895pt;mso-position-horizontal-relative:page;mso-position-vertical-relative:page;z-index:-493" coordorigin="12041,12360" coordsize="2,3156">
            <v:shape style="position:absolute;left:12041;top:12360;width:2;height:3156" coordorigin="12041,12360" coordsize="0,3156" path="m12041,15516l12041,12360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1.072701pt;margin-top:643.602722pt;width:423.7637pt;height:.1pt;mso-position-horizontal-relative:page;mso-position-vertical-relative:page;z-index:-492" coordorigin="2021,12872" coordsize="8475,2">
            <v:shape style="position:absolute;left:2021;top:12872;width:8475;height:2" coordorigin="2021,12872" coordsize="8475,0" path="m2021,12872l10497,12872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1.072701pt;margin-top:669.901001pt;width:422.8364pt;height:.1pt;mso-position-horizontal-relative:page;mso-position-vertical-relative:page;z-index:-491" coordorigin="2021,13398" coordsize="8457,2">
            <v:shape style="position:absolute;left:2021;top:13398;width:8457;height:2" coordorigin="2021,13398" coordsize="8457,0" path="m2021,13398l10478,13398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0.1455pt;margin-top:696.668823pt;width:423.7636pt;height:.1pt;mso-position-horizontal-relative:page;mso-position-vertical-relative:page;z-index:-490" coordorigin="2003,13933" coordsize="8475,2">
            <v:shape style="position:absolute;left:2003;top:13933;width:8475;height:2" coordorigin="2003,13933" coordsize="8475,0" path="m2003,13933l10478,13933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0.1455pt;margin-top:710.52240pt;width:422.8363pt;height:.1pt;mso-position-horizontal-relative:page;mso-position-vertical-relative:page;z-index:-489" coordorigin="2003,14210" coordsize="8457,2">
            <v:shape style="position:absolute;left:2003;top:14210;width:8457;height:2" coordorigin="2003,14210" coordsize="8457,0" path="m2003,14210l10460,14210e" filled="f" stroked="t" strokeweight=".463636pt" strokecolor="#575757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75"/>
        <w:ind w:left="3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123"/>
          <w:spacing w:val="3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123"/>
          <w:spacing w:val="4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123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97" w:val="left" w:leader="none"/>
          <w:tab w:pos="5350" w:val="left" w:leader="none"/>
          <w:tab w:pos="6810" w:val="left" w:leader="none"/>
        </w:tabs>
        <w:ind w:left="4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3.8545pt;margin-top:-1.420599pt;width:422.6046pt;height:.1pt;mso-position-horizontal-relative:page;mso-position-vertical-relative:paragraph;z-index:-504" coordorigin="2077,-28" coordsize="8452,2">
            <v:shape style="position:absolute;left:2077;top:-28;width:8452;height:2" coordorigin="2077,-28" coordsize="8452,0" path="m2077,-28l10529,-28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3.622704pt;margin-top:12.198201pt;width:422.8364pt;height:.1pt;mso-position-horizontal-relative:page;mso-position-vertical-relative:paragraph;z-index:-503" coordorigin="2072,244" coordsize="8457,2">
            <v:shape style="position:absolute;left:2072;top:244;width:8457;height:2" coordorigin="2072,244" coordsize="8457,0" path="m2072,244l10529,244e" filled="f" stroked="t" strokeweight=".463636pt" strokecolor="#54545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4.24pt;height:241.92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1480" w:bottom="280" w:left="17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)"/>
      <w:lvlJc w:val="left"/>
      <w:pPr>
        <w:ind w:hanging="260"/>
        <w:jc w:val="right"/>
      </w:pPr>
      <w:rPr>
        <w:rFonts w:hint="default" w:ascii="Arial" w:hAnsi="Arial" w:eastAsia="Arial"/>
        <w:color w:val="211F21"/>
        <w:w w:val="95"/>
        <w:sz w:val="20"/>
        <w:szCs w:val="20"/>
      </w:rPr>
    </w:lvl>
    <w:lvl w:ilvl="1">
      <w:start w:val="75"/>
      <w:numFmt w:val="decimal"/>
      <w:lvlText w:val="%2"/>
      <w:lvlJc w:val="left"/>
      <w:pPr>
        <w:ind w:hanging="1477"/>
        <w:jc w:val="left"/>
      </w:pPr>
      <w:rPr>
        <w:rFonts w:hint="default" w:ascii="Arial" w:hAnsi="Arial" w:eastAsia="Arial"/>
        <w:color w:val="211F21"/>
        <w:w w:val="101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159"/>
      </w:pPr>
      <w:rPr>
        <w:rFonts w:hint="default" w:ascii="Arial" w:hAnsi="Arial" w:eastAsia="Arial"/>
        <w:color w:val="5D5B5B"/>
        <w:w w:val="13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55"/>
      </w:pPr>
      <w:rPr>
        <w:rFonts w:hint="default" w:ascii="Times New Roman" w:hAnsi="Times New Roman" w:eastAsia="Times New Roman"/>
        <w:color w:val="595759"/>
        <w:w w:val="113"/>
        <w:position w:val="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60"/>
      </w:pPr>
      <w:rPr>
        <w:rFonts w:hint="default" w:ascii="Arial" w:hAnsi="Arial" w:eastAsia="Arial"/>
        <w:color w:val="595759"/>
        <w:w w:val="131"/>
        <w:position w:val="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5"/>
      <w:numFmt w:val="decimal"/>
      <w:lvlText w:val="%1"/>
      <w:lvlJc w:val="left"/>
      <w:pPr>
        <w:ind w:hanging="1487"/>
        <w:jc w:val="left"/>
      </w:pPr>
      <w:rPr>
        <w:rFonts w:hint="default" w:ascii="Arial" w:hAnsi="Arial" w:eastAsia="Arial"/>
        <w:color w:val="211F21"/>
        <w:w w:val="101"/>
        <w:position w:val="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5"/>
      </w:pPr>
      <w:rPr>
        <w:rFonts w:hint="default" w:ascii="Arial" w:hAnsi="Arial" w:eastAsia="Arial"/>
        <w:color w:val="5B5B5B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483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234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2021-06-08T19:00:25Z</dcterms:created>
  <dcterms:modified xsi:type="dcterms:W3CDTF">2021-06-08T19:00:25Z</dcterms:modified>
</cp:coreProperties>
</file>