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70" w:lineRule="exact" w:before="4"/>
        <w:rPr>
          <w:sz w:val="17"/>
          <w:szCs w:val="1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0pt;width:613pt;height:791pt;mso-position-horizontal-relative:page;mso-position-vertical-relative:page;z-index:-2623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13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spacing w:line="286" w:lineRule="auto"/>
                    <w:ind w:left="1972" w:right="1681" w:firstLine="79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MINUTA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3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REUNiÓN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3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ORDINARIA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5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NÚMERO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UNO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5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3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LAS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3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COMISIONES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EDILICIAS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3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EQUIDAD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3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GÉNERO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3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INSTITUTO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4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3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LA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3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MUJER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DEL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5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H.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tabs>
                      <w:tab w:pos="2001" w:val="left" w:leader="none"/>
                      <w:tab w:pos="4211" w:val="left" w:leader="none"/>
                    </w:tabs>
                    <w:spacing w:line="247" w:lineRule="exact"/>
                    <w:ind w:left="0" w:right="33" w:firstLine="0"/>
                    <w:jc w:val="center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AYUNTAMIENTO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CONSTITUCIONAL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SAN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4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JUAN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3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LOS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5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LAGOS.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spacing w:line="200" w:lineRule="exact" w:before="1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505" w:val="left" w:leader="none"/>
                      <w:tab w:pos="5234" w:val="left" w:leader="none"/>
                      <w:tab w:pos="5975" w:val="left" w:leader="none"/>
                      <w:tab w:pos="9734" w:val="left" w:leader="none"/>
                    </w:tabs>
                    <w:spacing w:line="286" w:lineRule="auto"/>
                    <w:ind w:left="1735" w:right="1690" w:firstLine="2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ciudad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Lagos,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16:50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hrs.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noviembre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2018,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reunidas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sesiones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ubicada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planta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Palacio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dirección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calle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Simón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Hernández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Número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colonia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centro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ésta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ciudad,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dando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cumplimiento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establecido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Administración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Transparencia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Acceso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Jalisco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reunimos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llevar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cabo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Sesión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Ordinaria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Número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comisiones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edilicias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Equidad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bajo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siguiente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dia:</w:t>
                  </w:r>
                </w:p>
                <w:p>
                  <w:pPr>
                    <w:spacing w:line="140" w:lineRule="exact" w:before="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437" w:lineRule="auto"/>
                    <w:ind w:left="1749" w:right="4655" w:firstLine="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Lista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asistencia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declaratoria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quórum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legal.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Lectura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aprobación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dia.</w:t>
                  </w:r>
                </w:p>
                <w:p>
                  <w:pPr>
                    <w:pStyle w:val="BodyText"/>
                    <w:spacing w:line="245" w:lineRule="exact"/>
                    <w:ind w:left="1756" w:right="168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Lectura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Revisión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Acceso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</w:p>
                <w:p>
                  <w:pPr>
                    <w:pStyle w:val="BodyText"/>
                    <w:spacing w:before="64"/>
                    <w:ind w:left="1749" w:right="465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violencia.</w:t>
                  </w:r>
                </w:p>
                <w:p>
                  <w:pPr>
                    <w:spacing w:line="180" w:lineRule="exact" w:before="6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pStyle w:val="BodyText"/>
                    <w:spacing w:line="293" w:lineRule="auto"/>
                    <w:ind w:left="1749" w:right="140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Lectura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revisión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propuesta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Hombres.</w:t>
                  </w:r>
                </w:p>
                <w:p>
                  <w:pPr>
                    <w:spacing w:line="130" w:lineRule="exact" w:before="1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spacing w:line="307" w:lineRule="auto"/>
                    <w:ind w:left="1771" w:right="1279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5.~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Lectura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Revisión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Plan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Trabajo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Comisión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Equidad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</w:t>
                  </w:r>
                </w:p>
                <w:p>
                  <w:pPr>
                    <w:spacing w:line="130" w:lineRule="exact" w:before="2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ind w:left="1756" w:right="168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6.-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Asuntos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  <w:p>
                  <w:pPr>
                    <w:spacing w:line="190" w:lineRule="exact" w:before="3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pStyle w:val="BodyText"/>
                    <w:ind w:left="1684" w:right="168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7.-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Clausura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Sesión.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20" w:lineRule="exact" w:before="2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ind w:left="4242" w:right="4733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DESAHOGO</w:t>
                  </w:r>
                </w:p>
                <w:p>
                  <w:pPr>
                    <w:spacing w:line="200" w:lineRule="exact" w:before="1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177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Lista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asistencia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declaratoria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quórum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legal.</w:t>
                  </w:r>
                </w:p>
                <w:p>
                  <w:pPr>
                    <w:spacing w:line="200" w:lineRule="exact" w:before="8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12081" w:val="left" w:leader="none"/>
                    </w:tabs>
                    <w:ind w:left="1764" w:right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procede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tomar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lista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asistencia: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-2"/>
                      <w:sz w:val="24"/>
                      <w:szCs w:val="2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  <w:sz w:val="24"/>
                      <w:szCs w:val="24"/>
                    </w:rPr>
                  </w:r>
                </w:p>
                <w:p>
                  <w:pPr>
                    <w:spacing w:line="150" w:lineRule="exact" w:before="9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6328" w:val="left" w:leader="none"/>
                    </w:tabs>
                    <w:spacing w:line="423" w:lineRule="auto"/>
                    <w:ind w:left="1771" w:right="4982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Lic.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Norma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Elizabeth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Aguirre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Presente.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Dra.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Angélica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Chávez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Contreras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Presente.</w:t>
                  </w:r>
                </w:p>
                <w:p>
                  <w:pPr>
                    <w:pStyle w:val="BodyText"/>
                    <w:tabs>
                      <w:tab w:pos="3599" w:val="left" w:leader="none"/>
                      <w:tab w:pos="4629" w:val="left" w:leader="none"/>
                      <w:tab w:pos="8704" w:val="left" w:leader="none"/>
                    </w:tabs>
                    <w:spacing w:line="282" w:lineRule="auto" w:before="5"/>
                    <w:ind w:left="1764" w:right="1656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Agradecemos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punto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Directora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Abogada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Nidia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Alejandra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Salgado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Cedillo,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quien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reunión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comisiónes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objetivo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participar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lectura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análisis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Acceso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propuesta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diferentes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planes,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actividades,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objetivo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trabajar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equipo.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0pt;width:613pt;height:791pt;mso-position-horizontal-relative:page;mso-position-vertical-relative:page;z-index:-2622" type="#_x0000_t75">
            <v:imagedata r:id="rId5" o:title=""/>
          </v:shape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0" w:right="-22" w:firstLine="0"/>
        <w:jc w:val="right"/>
        <w:rPr>
          <w:rFonts w:ascii="Arial" w:hAnsi="Arial" w:cs="Arial" w:eastAsia="Arial"/>
          <w:sz w:val="20"/>
          <w:szCs w:val="20"/>
        </w:rPr>
      </w:pPr>
      <w:bookmarkStart w:name="00000001" w:id="1"/>
      <w:bookmarkEnd w:id="1"/>
      <w:r>
        <w:rPr/>
      </w:r>
      <w:r>
        <w:rPr>
          <w:rFonts w:ascii="Arial" w:hAnsi="Arial" w:cs="Arial" w:eastAsia="Arial"/>
          <w:b w:val="0"/>
          <w:bCs w:val="0"/>
          <w:spacing w:val="-44"/>
          <w:w w:val="8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85"/>
          <w:position w:val="-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20"/>
          <w:szCs w:val="20"/>
        </w:rPr>
      </w:r>
    </w:p>
    <w:p>
      <w:pPr>
        <w:spacing w:after="0"/>
        <w:jc w:val="right"/>
        <w:rPr>
          <w:rFonts w:ascii="Arial" w:hAnsi="Arial" w:cs="Arial" w:eastAsia="Arial"/>
          <w:sz w:val="20"/>
          <w:szCs w:val="20"/>
        </w:rPr>
        <w:sectPr>
          <w:type w:val="continuous"/>
          <w:pgSz w:w="12260" w:h="15820"/>
          <w:pgMar w:top="0" w:bottom="0" w:left="0" w:right="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1pt;mso-position-horizontal-relative:page;mso-position-vertical-relative:page;z-index:-2621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spacing w:line="297" w:lineRule="auto"/>
                    <w:ind w:left="1756" w:right="1677" w:firstLine="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vez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tomada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lista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asistencia,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encuentran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regidoras,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existe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quórum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legal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realización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acuerdos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tomen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válidos.</w:t>
                  </w:r>
                </w:p>
                <w:p>
                  <w:pPr>
                    <w:spacing w:line="130" w:lineRule="exact" w:before="5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ind w:left="1821" w:right="465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Lectura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aprobación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día.</w:t>
                  </w:r>
                </w:p>
                <w:p>
                  <w:pPr>
                    <w:spacing w:line="190" w:lineRule="exact" w:before="3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pStyle w:val="BodyText"/>
                    <w:tabs>
                      <w:tab w:pos="8402" w:val="left" w:leader="none"/>
                    </w:tabs>
                    <w:spacing w:line="293" w:lineRule="auto"/>
                    <w:ind w:left="1756" w:right="1674" w:firstLine="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vez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lectura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sometido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consideración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día,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aprobado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regidoras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presentes.</w:t>
                  </w:r>
                </w:p>
                <w:p>
                  <w:pPr>
                    <w:spacing w:line="130" w:lineRule="exact" w:before="8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spacing w:line="300" w:lineRule="auto"/>
                    <w:ind w:left="1756" w:right="1626" w:firstLine="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Lectura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Revisión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Acceso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..</w:t>
                  </w:r>
                </w:p>
                <w:p>
                  <w:pPr>
                    <w:spacing w:line="130" w:lineRule="exact" w:before="9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ind w:left="1764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momento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procede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lectura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Reglamento:</w:t>
                  </w:r>
                </w:p>
                <w:p>
                  <w:pPr>
                    <w:spacing w:line="200" w:lineRule="exact" w:before="1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280" w:lineRule="auto"/>
                    <w:ind w:left="3650" w:right="1591" w:hanging="184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accesOo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Lagos,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Jalisco.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18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3023" w:val="left" w:leader="none"/>
                      <w:tab w:pos="10187" w:val="left" w:leader="none"/>
                    </w:tabs>
                    <w:spacing w:line="181" w:lineRule="auto"/>
                    <w:ind w:left="1764" w:right="1648" w:firstLine="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Presidente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San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Juan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Lagos,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Jalisco,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cumplimiento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dispuesto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articulas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40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fracción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4"/>
                      <w:szCs w:val="24"/>
                    </w:rPr>
                    <w:t>11,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85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41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fracción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IV,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45,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34"/>
                      <w:szCs w:val="34"/>
                    </w:rPr>
                    <w:t>46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95"/>
                      <w:sz w:val="34"/>
                      <w:szCs w:val="3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47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fracción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</w:p>
                <w:p>
                  <w:pPr>
                    <w:pStyle w:val="BodyText"/>
                    <w:tabs>
                      <w:tab w:pos="5025" w:val="left" w:leader="none"/>
                    </w:tabs>
                    <w:spacing w:line="276" w:lineRule="auto" w:before="33"/>
                    <w:ind w:left="1771" w:right="1676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Administración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hago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saber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Lagos,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cumplimiento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dispuesto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77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fracción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II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constitución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Politica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habitantes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Municipío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hago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saber: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 w:before="17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4507" w:val="left" w:leader="none"/>
                    </w:tabs>
                    <w:spacing w:line="286" w:lineRule="auto"/>
                    <w:ind w:left="1778" w:right="1656" w:firstLine="33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Lagos,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sesión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ordinaria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celebrada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octubre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2010,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tenido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bien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aprobar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expedir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siguiente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dictamen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ordenamiento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Municipal:</w:t>
                  </w:r>
                </w:p>
                <w:p>
                  <w:pPr>
                    <w:spacing w:line="130" w:lineRule="exact" w:before="8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tabs>
                      <w:tab w:pos="1468" w:val="left" w:leader="none"/>
                    </w:tabs>
                    <w:spacing w:line="287" w:lineRule="exact"/>
                    <w:ind w:left="0" w:right="2261" w:firstLine="0"/>
                    <w:jc w:val="righ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20"/>
                      <w:sz w:val="10"/>
                      <w:szCs w:val="10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2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65"/>
                      <w:sz w:val="26"/>
                      <w:szCs w:val="26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213" w:lineRule="exact"/>
                    <w:ind w:left="205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UNICO: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aprueba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Acceso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</w:p>
                <w:p>
                  <w:pPr>
                    <w:pStyle w:val="BodyText"/>
                    <w:spacing w:line="314" w:lineRule="auto" w:before="42"/>
                    <w:ind w:left="1778" w:right="1676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Lagos,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quedar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continuación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establece:</w:t>
                  </w:r>
                </w:p>
                <w:p>
                  <w:pPr>
                    <w:spacing w:line="130" w:lineRule="exact" w:before="5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280" w:lineRule="auto"/>
                    <w:ind w:left="4622" w:right="1214" w:hanging="278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ACCESO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VIDS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VIOLENCIA.</w:t>
                  </w:r>
                </w:p>
                <w:p>
                  <w:pPr>
                    <w:spacing w:line="150" w:lineRule="exact" w:before="10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6451" w:val="left" w:leader="none"/>
                    </w:tabs>
                    <w:spacing w:line="430" w:lineRule="auto"/>
                    <w:ind w:left="4500" w:right="4463" w:firstLine="113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CAPITULO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DISPOSICIONES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GENERALES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7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280" w:lineRule="auto"/>
                    <w:ind w:left="1807" w:right="1670" w:hanging="1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disposiciones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.del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interés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social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observancia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tiene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objeto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reglamentar:</w:t>
                  </w:r>
                </w:p>
              </w:txbxContent>
            </v:textbox>
            <w10:wrap type="none"/>
          </v:shape>
        </w:pict>
      </w:r>
      <w:bookmarkStart w:name="00000002" w:id="2"/>
      <w:bookmarkEnd w:id="2"/>
      <w:r>
        <w:rPr/>
      </w:r>
      <w:r>
        <w:rPr/>
        <w:pict>
          <v:shape style="width:612.938003pt;height:790.92pt;mso-position-horizontal-relative:char;mso-position-vertical-relative:line" type="#_x0000_t75">
            <v:imagedata r:id="rId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20"/>
          <w:pgMar w:top="0" w:bottom="0" w:left="0" w:right="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0pt;mso-position-horizontal-relative:page;mso-position-vertical-relative:page;z-index:-2620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2483" w:val="left" w:leader="none"/>
                      <w:tab w:pos="4118" w:val="left" w:leader="none"/>
                      <w:tab w:pos="5536" w:val="left" w:leader="none"/>
                      <w:tab w:pos="6782" w:val="left" w:leader="none"/>
                      <w:tab w:pos="8114" w:val="left" w:leader="none"/>
                      <w:tab w:pos="9071" w:val="left" w:leader="none"/>
                      <w:tab w:pos="10418" w:val="left" w:leader="none"/>
                    </w:tabs>
                    <w:spacing w:line="402" w:lineRule="auto"/>
                    <w:ind w:left="2469" w:right="1670" w:hanging="476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orientadas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prevenir,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atender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contra;</w:t>
                  </w:r>
                </w:p>
                <w:p>
                  <w:pPr>
                    <w:pStyle w:val="BodyText"/>
                    <w:tabs>
                      <w:tab w:pos="2476" w:val="left" w:leader="none"/>
                      <w:tab w:pos="9151" w:val="left" w:leader="none"/>
                    </w:tabs>
                    <w:spacing w:line="236" w:lineRule="exact"/>
                    <w:ind w:left="1929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colaboración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adopción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consolidación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</w:t>
                  </w:r>
                </w:p>
                <w:p>
                  <w:pPr>
                    <w:spacing w:line="170" w:lineRule="exact" w:before="9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ind w:left="2476" w:right="168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Estatal;</w:t>
                  </w:r>
                </w:p>
                <w:p>
                  <w:pPr>
                    <w:spacing w:line="140" w:lineRule="exact" w:before="3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396" w:lineRule="auto"/>
                    <w:ind w:left="2469" w:right="1626" w:hanging="612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cursos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capacitación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encargado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atender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violencia;</w:t>
                  </w:r>
                </w:p>
                <w:p>
                  <w:pPr>
                    <w:pStyle w:val="BodyText"/>
                    <w:tabs>
                      <w:tab w:pos="2476" w:val="left" w:leader="none"/>
                      <w:tab w:pos="9143" w:val="left" w:leader="none"/>
                    </w:tabs>
                    <w:spacing w:line="250" w:lineRule="exact"/>
                    <w:ind w:left="182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creación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centros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refugio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temporales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</w:p>
                <w:p>
                  <w:pPr>
                    <w:spacing w:line="170" w:lineRule="exact" w:before="9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ind w:left="246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violencia;</w:t>
                  </w:r>
                </w:p>
                <w:p>
                  <w:pPr>
                    <w:spacing w:line="150" w:lineRule="exact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2476" w:val="left" w:leader="none"/>
                      <w:tab w:pos="6947" w:val="left" w:leader="none"/>
                      <w:tab w:pos="8776" w:val="left" w:leader="none"/>
                    </w:tabs>
                    <w:spacing w:line="402" w:lineRule="auto"/>
                    <w:ind w:left="2469" w:right="1675" w:hanging="59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creación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reeducación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agresores;</w:t>
                  </w:r>
                </w:p>
                <w:p>
                  <w:pPr>
                    <w:pStyle w:val="BodyText"/>
                    <w:tabs>
                      <w:tab w:pos="2476" w:val="left" w:leader="none"/>
                      <w:tab w:pos="4298" w:val="left" w:leader="none"/>
                      <w:tab w:pos="6314" w:val="left" w:leader="none"/>
                      <w:tab w:pos="8985" w:val="left" w:leader="none"/>
                    </w:tabs>
                    <w:spacing w:line="236" w:lineRule="exact"/>
                    <w:ind w:left="1814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participación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</w:p>
                <w:p>
                  <w:pPr>
                    <w:spacing w:line="170" w:lineRule="exact" w:before="2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ind w:left="246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line="150" w:lineRule="exact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2476" w:val="left" w:leader="none"/>
                      <w:tab w:pos="4219" w:val="left" w:leader="none"/>
                      <w:tab w:pos="6350" w:val="left" w:leader="none"/>
                      <w:tab w:pos="8711" w:val="left" w:leader="none"/>
                      <w:tab w:pos="10331" w:val="left" w:leader="none"/>
                    </w:tabs>
                    <w:spacing w:line="396" w:lineRule="auto"/>
                    <w:ind w:left="2462" w:right="1683" w:hanging="72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celebración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dependencias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privadas,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convenios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cooperación,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coordinación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concertación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materia.</w:t>
                  </w:r>
                </w:p>
                <w:p>
                  <w:pPr>
                    <w:spacing w:line="120" w:lineRule="exact" w:before="3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1735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efectos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entenderá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por:</w:t>
                  </w:r>
                </w:p>
                <w:p>
                  <w:pPr>
                    <w:spacing w:line="200" w:lineRule="exact" w:before="8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462" w:val="left" w:leader="none"/>
                      <w:tab w:pos="3491" w:val="left" w:leader="none"/>
                      <w:tab w:pos="4427" w:val="left" w:leader="none"/>
                      <w:tab w:pos="5457" w:val="left" w:leader="none"/>
                      <w:tab w:pos="8027" w:val="left" w:leader="none"/>
                      <w:tab w:pos="9028" w:val="left" w:leader="none"/>
                      <w:tab w:pos="10418" w:val="left" w:leader="none"/>
                    </w:tabs>
                    <w:spacing w:line="396" w:lineRule="auto"/>
                    <w:ind w:left="2448" w:right="1670" w:hanging="46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Consejo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Consejo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Prevenir,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Atender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Mujerés;</w:t>
                  </w:r>
                </w:p>
                <w:p>
                  <w:pPr>
                    <w:pStyle w:val="BodyText"/>
                    <w:tabs>
                      <w:tab w:pos="2469" w:val="left" w:leader="none"/>
                      <w:tab w:pos="4276" w:val="left" w:leader="none"/>
                      <w:tab w:pos="5529" w:val="left" w:leader="none"/>
                      <w:tab w:pos="5867" w:val="left" w:leader="none"/>
                      <w:tab w:pos="7379" w:val="left" w:leader="none"/>
                      <w:tab w:pos="8459" w:val="left" w:leader="none"/>
                      <w:tab w:pos="9071" w:val="left" w:leader="none"/>
                      <w:tab w:pos="10418" w:val="left" w:leader="none"/>
                    </w:tabs>
                    <w:spacing w:line="250" w:lineRule="exact"/>
                    <w:ind w:left="192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Dependencias: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institucionés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conforman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4082" w:val="left" w:leader="none"/>
                    </w:tabs>
                    <w:ind w:left="246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administración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municipal;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ind w:left="1857" w:right="465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Instituto: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Ualisciense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Mujeres;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2469" w:val="left" w:leader="none"/>
                    </w:tabs>
                    <w:spacing w:line="378" w:lineRule="auto"/>
                    <w:ind w:left="2455" w:right="1834" w:hanging="62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Acc'eso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á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Jalisco;</w:t>
                  </w:r>
                </w:p>
                <w:p>
                  <w:pPr>
                    <w:spacing w:line="110" w:lineRule="exact" w:before="8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469" w:val="left" w:leader="none"/>
                    </w:tabs>
                    <w:spacing w:line="402" w:lineRule="auto"/>
                    <w:ind w:left="2469" w:right="2322" w:hanging="59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Principios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rectores: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prinCipios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contenidos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Estatal.;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line="280" w:lineRule="exact" w:before="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2469" w:val="left" w:leader="none"/>
                    </w:tabs>
                    <w:spacing w:line="396" w:lineRule="auto"/>
                    <w:ind w:left="2455" w:right="1987" w:hanging="64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Esiatal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Prevenir,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Atender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Mujerés.</w:t>
                  </w:r>
                </w:p>
                <w:p>
                  <w:pPr>
                    <w:spacing w:line="120" w:lineRule="exact" w:before="1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455" w:val="left" w:leader="none"/>
                    </w:tabs>
                    <w:ind w:left="1749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Agregar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municipal.</w:t>
                  </w:r>
                </w:p>
              </w:txbxContent>
            </v:textbox>
            <w10:wrap type="none"/>
          </v:shape>
        </w:pict>
      </w:r>
      <w:bookmarkStart w:name="00000003" w:id="3"/>
      <w:bookmarkEnd w:id="3"/>
      <w:r>
        <w:rPr/>
      </w:r>
      <w:r>
        <w:rPr/>
        <w:pict>
          <v:shape style="width:612.875848pt;height:789.84pt;mso-position-horizontal-relative:char;mso-position-vertical-relative:line" type="#_x0000_t75">
            <v:imagedata r:id="rId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00"/>
          <w:pgMar w:top="0" w:bottom="0" w:left="0" w:right="0"/>
        </w:sectPr>
      </w:pPr>
    </w:p>
    <w:p>
      <w:pPr>
        <w:ind w:left="0" w:right="12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4pt;height:790pt;mso-position-horizontal-relative:page;mso-position-vertical-relative:page;z-index:-2619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6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3247" w:val="left" w:leader="none"/>
                      <w:tab w:pos="5119" w:val="left" w:leader="none"/>
                      <w:tab w:pos="6911" w:val="left" w:leader="none"/>
                      <w:tab w:pos="7466" w:val="left" w:leader="none"/>
                      <w:tab w:pos="8481" w:val="left" w:leader="none"/>
                      <w:tab w:pos="9165" w:val="left" w:leader="none"/>
                      <w:tab w:pos="9892" w:val="left" w:leader="none"/>
                    </w:tabs>
                    <w:spacing w:line="393" w:lineRule="auto"/>
                    <w:ind w:left="1764" w:right="1683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disposiciones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complementan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principios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consagrados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Tratados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Internacionales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materia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protección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constitución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Unidos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Mexicanos,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Particular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así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dispuesto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Acceso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Estatal.</w:t>
                  </w:r>
                </w:p>
                <w:p>
                  <w:pPr>
                    <w:spacing w:line="130" w:lineRule="exact" w:before="5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402" w:lineRule="auto"/>
                    <w:ind w:left="1764" w:right="2805" w:hanging="1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responsables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aplicación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Municipio:</w:t>
                  </w:r>
                </w:p>
                <w:p>
                  <w:pPr>
                    <w:spacing w:line="150" w:lineRule="exact" w:before="6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2483" w:val="left" w:leader="none"/>
                    </w:tabs>
                    <w:ind w:left="1994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Presidente;</w:t>
                  </w:r>
                </w:p>
                <w:p>
                  <w:pPr>
                    <w:spacing w:line="150" w:lineRule="exact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2483" w:val="left" w:leader="none"/>
                    </w:tabs>
                    <w:ind w:left="193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Ayuntamiento;</w:t>
                  </w:r>
                </w:p>
                <w:p>
                  <w:pPr>
                    <w:spacing w:line="160" w:lineRule="exact" w:before="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ind w:left="1864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Sindicatura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line="150" w:lineRule="exact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2483" w:val="left" w:leader="none"/>
                      <w:tab w:pos="4564" w:val="left" w:leader="none"/>
                    </w:tabs>
                    <w:spacing w:line="396" w:lineRule="auto"/>
                    <w:ind w:left="2469" w:right="1907" w:hanging="62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demás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conformidad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Administración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Jalisco.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 w:before="9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183" w:right="0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CAPITULO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</w:t>
                  </w:r>
                </w:p>
                <w:p>
                  <w:pPr>
                    <w:spacing w:line="130" w:lineRule="exact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367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FACULTADES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17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4456" w:val="left" w:leader="none"/>
                      <w:tab w:pos="9115" w:val="left" w:leader="none"/>
                    </w:tabs>
                    <w:spacing w:line="402" w:lineRule="auto"/>
                    <w:ind w:left="1764" w:right="1676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5.-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además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establecido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otros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ordenamientos:</w:t>
                  </w:r>
                </w:p>
                <w:p>
                  <w:pPr>
                    <w:spacing w:line="110" w:lineRule="exact" w:before="1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483" w:val="left" w:leader="none"/>
                    </w:tabs>
                    <w:spacing w:line="392" w:lineRule="auto"/>
                    <w:ind w:left="2476" w:right="1683" w:hanging="483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Diseñar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politica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perspectiva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promover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cultura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basándose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municipal;</w:t>
                  </w:r>
                </w:p>
                <w:p>
                  <w:pPr>
                    <w:pStyle w:val="BodyText"/>
                    <w:tabs>
                      <w:tab w:pos="2483" w:val="left" w:leader="none"/>
                      <w:tab w:pos="7084" w:val="left" w:leader="none"/>
                      <w:tab w:pos="9352" w:val="left" w:leader="none"/>
                    </w:tabs>
                    <w:spacing w:line="247" w:lineRule="exact"/>
                    <w:ind w:left="193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Formular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bases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coordinación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diferentes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autoridades</w:t>
                  </w:r>
                </w:p>
                <w:p>
                  <w:pPr>
                    <w:spacing w:line="150" w:lineRule="exact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spacing w:line="416" w:lineRule="auto"/>
                    <w:ind w:left="2484" w:right="1725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mujeres;</w:t>
                  </w:r>
                </w:p>
              </w:txbxContent>
            </v:textbox>
            <w10:wrap type="none"/>
          </v:shape>
        </w:pict>
      </w:r>
      <w:bookmarkStart w:name="00000004" w:id="4"/>
      <w:bookmarkEnd w:id="4"/>
      <w:r>
        <w:rPr/>
      </w:r>
      <w:r>
        <w:rPr/>
        <w:pict>
          <v:shape style="width:613.875646pt;height:789.84pt;mso-position-horizontal-relative:char;mso-position-vertical-relative:line" type="#_x0000_t75">
            <v:imagedata r:id="rId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80" w:h="15800"/>
          <w:pgMar w:top="0" w:bottom="0" w:left="0" w:right="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0pt;mso-position-horizontal-relative:page;mso-position-vertical-relative:page;z-index:-2618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20" w:lineRule="exact" w:before="15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tabs>
                      <w:tab w:pos="2462" w:val="left" w:leader="none"/>
                    </w:tabs>
                    <w:spacing w:line="378" w:lineRule="auto"/>
                    <w:ind w:left="2462" w:right="1777" w:hanging="612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4"/>
                      <w:szCs w:val="24"/>
                    </w:rPr>
                    <w:t>111.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Coordinar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seguimiento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materia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mujeres;</w:t>
                  </w:r>
                </w:p>
                <w:p>
                  <w:pPr>
                    <w:pStyle w:val="BodyText"/>
                    <w:tabs>
                      <w:tab w:pos="2462" w:val="left" w:leader="none"/>
                      <w:tab w:pos="4111" w:val="left" w:leader="none"/>
                    </w:tabs>
                    <w:spacing w:line="392" w:lineRule="auto" w:before="15"/>
                    <w:ind w:left="2448" w:right="1677" w:hanging="620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Coordinar,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seguimiento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trabajos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defensa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lleven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cabo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dependencias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Administración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Publicas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  <w:p>
                  <w:pPr>
                    <w:pStyle w:val="BodyText"/>
                    <w:tabs>
                      <w:tab w:pos="2469" w:val="left" w:leader="none"/>
                    </w:tabs>
                    <w:spacing w:line="396" w:lineRule="auto" w:before="1"/>
                    <w:ind w:left="2455" w:right="1690" w:hanging="584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Promover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comunicación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favorezcan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tipos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fortalezcan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dignidad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mujeres.</w:t>
                  </w:r>
                </w:p>
                <w:p>
                  <w:pPr>
                    <w:pStyle w:val="BodyText"/>
                    <w:tabs>
                      <w:tab w:pos="2469" w:val="left" w:leader="none"/>
                    </w:tabs>
                    <w:spacing w:before="4"/>
                    <w:ind w:left="1807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demás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previstas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cumplimiento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Reglamento.</w:t>
                  </w:r>
                </w:p>
                <w:p>
                  <w:pPr>
                    <w:spacing w:line="170" w:lineRule="exact" w:before="10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396" w:lineRule="auto"/>
                    <w:ind w:left="1749" w:right="1591" w:hanging="1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6.-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Instancia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encargada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Desarrollo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Social,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además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establecido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otros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ordenamientos:</w:t>
                  </w:r>
                </w:p>
                <w:p>
                  <w:pPr>
                    <w:spacing w:line="130" w:lineRule="exact" w:before="8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tabs>
                      <w:tab w:pos="2469" w:val="left" w:leader="none"/>
                      <w:tab w:pos="3657" w:val="left" w:leader="none"/>
                      <w:tab w:pos="5277" w:val="left" w:leader="none"/>
                      <w:tab w:pos="6213" w:val="left" w:leader="none"/>
                      <w:tab w:pos="8265" w:val="left" w:leader="none"/>
                      <w:tab w:pos="8711" w:val="left" w:leader="none"/>
                      <w:tab w:pos="10202" w:val="left" w:leader="none"/>
                    </w:tabs>
                    <w:spacing w:line="378" w:lineRule="auto"/>
                    <w:ind w:left="2462" w:right="1702" w:hanging="483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4"/>
                      <w:szCs w:val="24"/>
                    </w:rPr>
                    <w:t>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4"/>
                      <w:szCs w:val="24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Fomentar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protección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perspectiva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garantizar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violencia;</w:t>
                  </w:r>
                </w:p>
                <w:p>
                  <w:pPr>
                    <w:spacing w:line="170" w:lineRule="exact" w:before="6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462" w:val="left" w:leader="none"/>
                    </w:tabs>
                    <w:ind w:left="1915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4"/>
                      <w:szCs w:val="24"/>
                    </w:rPr>
                    <w:t>11.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Coayudar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promoGión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hLui1anos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mujeres;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1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2462" w:val="left" w:leader="none"/>
                    </w:tabs>
                    <w:spacing w:line="372" w:lineRule="auto"/>
                    <w:ind w:left="2426" w:right="1705" w:hanging="576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4"/>
                      <w:szCs w:val="24"/>
                    </w:rPr>
                    <w:t>111.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4"/>
                      <w:szCs w:val="24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Realizar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tendiéhtes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mejorar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condiciones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'se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encuentren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situaciones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exclusión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pobreza;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line="130" w:lineRule="exact" w:before="9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462" w:val="left" w:leader="none"/>
                    </w:tabs>
                    <w:spacing w:line="389" w:lineRule="auto"/>
                    <w:ind w:left="2455" w:right="1703" w:hanging="634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Formular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conducir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politica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perspectiva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prevenir,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atender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corítra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mujeres.</w:t>
                  </w:r>
                </w:p>
                <w:p>
                  <w:pPr>
                    <w:spacing w:line="160" w:lineRule="exact" w:before="8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396" w:lineRule="auto"/>
                    <w:ind w:left="1756" w:right="1478" w:hanging="1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7.-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Instancia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encargada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Seguridad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además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establéciGlo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otros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ordenarhientos:</w:t>
                  </w:r>
                </w:p>
              </w:txbxContent>
            </v:textbox>
            <w10:wrap type="none"/>
          </v:shape>
        </w:pict>
      </w:r>
      <w:bookmarkStart w:name="00000005" w:id="5"/>
      <w:bookmarkEnd w:id="5"/>
      <w:r>
        <w:rPr/>
      </w:r>
      <w:r>
        <w:rPr/>
        <w:pict>
          <v:shape style="width:612.875848pt;height:789.84pt;mso-position-horizontal-relative:char;mso-position-vertical-relative:line" type="#_x0000_t75">
            <v:imagedata r:id="rId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00"/>
          <w:pgMar w:top="0" w:bottom="0" w:left="0" w:right="0"/>
        </w:sectPr>
      </w:pPr>
    </w:p>
    <w:p>
      <w:pPr>
        <w:ind w:left="0" w:right="12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4pt;height:792pt;mso-position-horizontal-relative:page;mso-position-vertical-relative:page;z-index:-2617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11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2483" w:val="left" w:leader="none"/>
                    </w:tabs>
                    <w:spacing w:line="381" w:lineRule="auto"/>
                    <w:ind w:left="2469" w:right="1745" w:hanging="476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Diseñar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implementar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criminal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perspectiva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orientada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delitos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cometidos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mujeres;</w:t>
                  </w:r>
                </w:p>
                <w:p>
                  <w:pPr>
                    <w:pStyle w:val="BodyText"/>
                    <w:tabs>
                      <w:tab w:pos="2476" w:val="left" w:leader="none"/>
                    </w:tabs>
                    <w:spacing w:line="371" w:lineRule="auto" w:before="5"/>
                    <w:ind w:left="2476" w:right="1695" w:hanging="54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80"/>
                      <w:sz w:val="20"/>
                      <w:szCs w:val="20"/>
                    </w:rPr>
                    <w:t>11.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8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Capacitar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diferentes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instancias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policiales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atender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brindar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protección;</w:t>
                  </w:r>
                </w:p>
                <w:p>
                  <w:pPr>
                    <w:pStyle w:val="BodyText"/>
                    <w:tabs>
                      <w:tab w:pos="2476" w:val="left" w:leader="none"/>
                    </w:tabs>
                    <w:spacing w:line="271" w:lineRule="exact"/>
                    <w:ind w:left="1864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80"/>
                      <w:sz w:val="20"/>
                      <w:szCs w:val="20"/>
                    </w:rPr>
                    <w:t>111.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8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Generar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mecanismos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prevención,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4"/>
                      <w:szCs w:val="24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derivación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mujeres</w:t>
                  </w:r>
                </w:p>
                <w:p>
                  <w:pPr>
                    <w:spacing w:line="160" w:lineRule="exac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7214" w:val="left" w:leader="none"/>
                      <w:tab w:pos="8711" w:val="left" w:leader="none"/>
                    </w:tabs>
                    <w:spacing w:line="416" w:lineRule="auto"/>
                    <w:ind w:left="2476" w:right="1697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Dependencias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competentes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conocer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caso;</w:t>
                  </w:r>
                </w:p>
                <w:p>
                  <w:pPr>
                    <w:pStyle w:val="BodyText"/>
                    <w:tabs>
                      <w:tab w:pos="2483" w:val="left" w:leader="none"/>
                      <w:tab w:pos="4874" w:val="left" w:leader="none"/>
                      <w:tab w:pos="8229" w:val="left" w:leader="none"/>
                      <w:tab w:pos="9518" w:val="left" w:leader="none"/>
                    </w:tabs>
                    <w:spacing w:line="212" w:lineRule="exact"/>
                    <w:ind w:left="183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Diseñar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delítos</w:t>
                  </w:r>
                </w:p>
                <w:p>
                  <w:pPr>
                    <w:pStyle w:val="BodyText"/>
                    <w:spacing w:before="68"/>
                    <w:ind w:left="2469" w:right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cometidos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ámbitos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2"/>
                      <w:szCs w:val="32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privado;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110" w:lineRule="exact" w:before="6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pStyle w:val="BodyText"/>
                    <w:tabs>
                      <w:tab w:pos="2483" w:val="left" w:leader="none"/>
                    </w:tabs>
                    <w:spacing w:line="385" w:lineRule="auto"/>
                    <w:ind w:left="2476" w:right="1739" w:hanging="59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Formular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progr~mas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orientados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fómentar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cultura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 w:before="13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402" w:lineRule="auto"/>
                    <w:ind w:left="1771" w:right="1688" w:hanging="1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8.-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IhStáncia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encargada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Salud,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además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establecido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otros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ordenatniénto:</w:t>
                  </w:r>
                </w:p>
                <w:p>
                  <w:pPr>
                    <w:spacing w:line="130" w:lineRule="exact" w:before="5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tabs>
                      <w:tab w:pos="3203" w:val="left" w:leader="none"/>
                    </w:tabs>
                    <w:spacing w:line="378" w:lineRule="auto"/>
                    <w:ind w:left="3196" w:right="1725" w:hanging="483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Diseñar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aplicación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cOhforme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encaminadas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erradicacióri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violencia;</w:t>
                  </w:r>
                </w:p>
                <w:p>
                  <w:pPr>
                    <w:pStyle w:val="BodyText"/>
                    <w:tabs>
                      <w:tab w:pos="3203" w:val="left" w:leader="none"/>
                    </w:tabs>
                    <w:spacing w:line="389" w:lineRule="auto" w:before="5"/>
                    <w:ind w:left="3204" w:right="1701" w:hanging="555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80"/>
                    </w:rPr>
                    <w:t>11.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8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Brindar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!:le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sector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salud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manera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gratuita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medica,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psiquiátrica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psicológica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perspectiva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gériero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victimai;;</w:t>
                  </w:r>
                </w:p>
                <w:p>
                  <w:pPr>
                    <w:pStyle w:val="BodyText"/>
                    <w:tabs>
                      <w:tab w:pos="3275" w:val="left" w:leader="none"/>
                    </w:tabs>
                    <w:spacing w:line="250" w:lineRule="exact"/>
                    <w:ind w:left="2584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80"/>
                      <w:sz w:val="20"/>
                      <w:szCs w:val="20"/>
                    </w:rPr>
                    <w:t>111.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8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Diseñar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programas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permanentes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capacitación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parael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personal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del</w:t>
                  </w:r>
                </w:p>
                <w:p>
                  <w:pPr>
                    <w:pStyle w:val="BodyText"/>
                    <w:tabs>
                      <w:tab w:pos="4031" w:val="left" w:leader="none"/>
                      <w:tab w:pos="4852" w:val="left" w:leader="none"/>
                      <w:tab w:pos="5932" w:val="left" w:leader="none"/>
                      <w:tab w:pos="6386" w:val="left" w:leader="none"/>
                      <w:tab w:pos="7840" w:val="left" w:leader="none"/>
                      <w:tab w:pos="8697" w:val="left" w:leader="none"/>
                      <w:tab w:pos="9179" w:val="left" w:leader="none"/>
                      <w:tab w:pos="10209" w:val="left" w:leader="none"/>
                    </w:tabs>
                    <w:spacing w:line="410" w:lineRule="exact" w:before="35"/>
                    <w:ind w:left="3196" w:right="1703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s~ctor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salud"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resp~cto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viqlencia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garanticen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preVe~cióh,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38"/>
                      <w:szCs w:val="38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80"/>
                      <w:sz w:val="38"/>
                      <w:szCs w:val="3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violencia.</w:t>
                  </w:r>
                </w:p>
                <w:p>
                  <w:pPr>
                    <w:tabs>
                      <w:tab w:pos="6983" w:val="left" w:leader="none"/>
                    </w:tabs>
                    <w:spacing w:line="44" w:lineRule="exact"/>
                    <w:ind w:left="3412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70"/>
                      <w:sz w:val="10"/>
                      <w:szCs w:val="10"/>
                    </w:rPr>
                    <w:t>.'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7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20"/>
                      <w:sz w:val="12"/>
                      <w:szCs w:val="12"/>
                    </w:rPr>
                    <w:t>.</w:t>
                  </w:r>
                </w:p>
                <w:p>
                  <w:pPr>
                    <w:pStyle w:val="BodyText"/>
                    <w:tabs>
                      <w:tab w:pos="3196" w:val="left" w:leader="none"/>
                      <w:tab w:pos="4240" w:val="left" w:leader="none"/>
                    </w:tabs>
                    <w:spacing w:line="381" w:lineRule="auto" w:before="60"/>
                    <w:ind w:left="3196" w:right="1681" w:hanging="634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Valorar,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sitUéltión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riesgo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derivar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vittimas,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dépéndencias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brinden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servicio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necesario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peligro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inmihente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centros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refugio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temporal;</w:t>
                  </w:r>
                </w:p>
                <w:p>
                  <w:pPr>
                    <w:pStyle w:val="BodyText"/>
                    <w:tabs>
                      <w:tab w:pos="3211" w:val="left" w:leader="none"/>
                    </w:tabs>
                    <w:spacing w:before="13"/>
                    <w:ind w:left="2613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Promo'ver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invesÍígación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impacto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violehcia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salud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spacing w:before="3"/>
                    <w:ind w:left="3398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65"/>
                      <w:sz w:val="10"/>
                      <w:szCs w:val="10"/>
                    </w:rPr>
                    <w:t>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pStyle w:val="BodyText"/>
                    <w:spacing w:before="67"/>
                    <w:ind w:left="3211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mujeres;</w:t>
                  </w:r>
                </w:p>
              </w:txbxContent>
            </v:textbox>
            <w10:wrap type="none"/>
          </v:shape>
        </w:pict>
      </w:r>
      <w:bookmarkStart w:name="00000006" w:id="6"/>
      <w:bookmarkEnd w:id="6"/>
      <w:r>
        <w:rPr/>
      </w:r>
      <w:r>
        <w:rPr/>
        <w:pict>
          <v:shape style="width:614pt;height:792pt;mso-position-horizontal-relative:char;mso-position-vertical-relative:line" type="#_x0000_t75">
            <v:imagedata r:id="rId1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80" w:h="15840"/>
          <w:pgMar w:top="0" w:bottom="0" w:left="0" w:right="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1pt;mso-position-horizontal-relative:page;mso-position-vertical-relative:page;z-index:-2616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3189" w:val="left" w:leader="none"/>
                    </w:tabs>
                    <w:spacing w:line="392" w:lineRule="auto"/>
                    <w:ind w:left="3175" w:right="1743" w:hanging="64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Diseñar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implementar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materia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salud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condiciones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vulnerabilidad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violencia;</w:t>
                  </w:r>
                </w:p>
                <w:p>
                  <w:pPr>
                    <w:pStyle w:val="BodyText"/>
                    <w:tabs>
                      <w:tab w:pos="1501" w:val="left" w:leader="none"/>
                    </w:tabs>
                    <w:spacing w:before="8"/>
                    <w:ind w:left="774" w:right="0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difundir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line="160" w:lineRule="exact" w:before="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ind w:right="407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mujeres;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3175" w:val="left" w:leader="none"/>
                    </w:tabs>
                    <w:spacing w:line="402" w:lineRule="auto"/>
                    <w:ind w:left="3189" w:right="1683" w:hanging="800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VIII.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Apoyar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encargadas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efectuar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investigaciones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materia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proporcionando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siguiente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información:</w:t>
                  </w:r>
                </w:p>
                <w:p>
                  <w:pPr>
                    <w:pStyle w:val="BodyText"/>
                    <w:spacing w:line="229" w:lineRule="exact"/>
                    <w:ind w:left="3549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relativa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número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atienden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centros</w:t>
                  </w:r>
                </w:p>
                <w:p>
                  <w:pPr>
                    <w:spacing w:line="170" w:lineRule="exact" w:before="9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ind w:left="3909" w:right="465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servicios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hospitalarios;</w:t>
                  </w:r>
                </w:p>
                <w:p>
                  <w:pPr>
                    <w:spacing w:line="150" w:lineRule="exact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ind w:left="3556" w:right="168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tipo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atendió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lavictima;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ind w:left="3556" w:right="168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efectos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causados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mujeres;</w:t>
                  </w:r>
                </w:p>
                <w:p>
                  <w:pPr>
                    <w:spacing w:line="160" w:lineRule="exact" w:before="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ind w:left="3549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recursos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erogados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line="150" w:lineRule="exact" w:before="9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3391" w:val="left" w:leader="none"/>
                      <w:tab w:pos="9323" w:val="left" w:leader="none"/>
                    </w:tabs>
                    <w:ind w:left="177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-3"/>
                    </w:rPr>
                    <w:t>IX.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-3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</w:rPr>
                    <w:t>demás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</w:rPr>
                    <w:t>previstas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</w:rPr>
                    <w:t>cumplimiento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</w:rPr>
                    <w:t>presente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</w:rPr>
                    <w:t>reglamento.</w:t>
                  </w:r>
                </w:p>
                <w:p>
                  <w:pPr>
                    <w:spacing w:line="100" w:lineRule="exact" w:before="2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402" w:lineRule="auto"/>
                    <w:ind w:left="1771" w:right="1236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9.-la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instancia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además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establecido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otros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ordenamientos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encargara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de:</w:t>
                  </w:r>
                </w:p>
                <w:p>
                  <w:pPr>
                    <w:spacing w:line="120" w:lineRule="exact" w:before="7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pStyle w:val="BodyText"/>
                    <w:tabs>
                      <w:tab w:pos="2483" w:val="left" w:leader="none"/>
                      <w:tab w:pos="5536" w:val="left" w:leader="none"/>
                    </w:tabs>
                    <w:spacing w:line="396" w:lineRule="auto"/>
                    <w:ind w:left="2484" w:right="1652" w:hanging="476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Coayuidar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Federación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consolidación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Sistemas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seguir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recomendaciones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Consejo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observación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aplicación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reglamento;</w:t>
                  </w:r>
                </w:p>
                <w:p>
                  <w:pPr>
                    <w:pStyle w:val="BodyText"/>
                    <w:tabs>
                      <w:tab w:pos="2498" w:val="left" w:leader="none"/>
                    </w:tabs>
                    <w:spacing w:line="243" w:lineRule="exact"/>
                    <w:ind w:left="1951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Ejecutar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seguimiento;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Estatal;</w:t>
                  </w:r>
                </w:p>
                <w:p>
                  <w:pPr>
                    <w:spacing w:line="150" w:lineRule="exact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3715" w:val="left" w:leader="none"/>
                    </w:tabs>
                    <w:spacing w:line="399" w:lineRule="auto"/>
                    <w:ind w:left="2491" w:right="1645" w:hanging="605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Implementar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materia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concordancia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nacionales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locales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correspondientes;</w:t>
                  </w:r>
                </w:p>
                <w:p>
                  <w:pPr>
                    <w:pStyle w:val="BodyText"/>
                    <w:tabs>
                      <w:tab w:pos="2498" w:val="left" w:leader="none"/>
                    </w:tabs>
                    <w:spacing w:line="218" w:lineRule="exact"/>
                    <w:ind w:left="1864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Colaborar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integracióh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actualización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Banco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Datos;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2498" w:val="left" w:leader="none"/>
                      <w:tab w:pos="5277" w:val="left" w:leader="none"/>
                      <w:tab w:pos="10108" w:val="left" w:leader="none"/>
                    </w:tabs>
                    <w:spacing w:line="402" w:lineRule="auto"/>
                    <w:ind w:left="2498" w:right="1627" w:hanging="58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Coayudar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ellnstftuto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investigación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promovidas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Administrativa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causas,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características,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tipos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consecuencias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mujeres.</w:t>
                  </w:r>
                </w:p>
              </w:txbxContent>
            </v:textbox>
            <w10:wrap type="none"/>
          </v:shape>
        </w:pict>
      </w:r>
      <w:bookmarkStart w:name="00000007" w:id="7"/>
      <w:bookmarkEnd w:id="7"/>
      <w:r>
        <w:rPr/>
      </w:r>
      <w:r>
        <w:rPr/>
        <w:pict>
          <v:shape style="width:612.938003pt;height:790.92pt;mso-position-horizontal-relative:char;mso-position-vertical-relative:line" type="#_x0000_t75">
            <v:imagedata r:id="rId1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20"/>
          <w:pgMar w:top="0" w:bottom="0" w:left="0" w:right="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0pt;mso-position-horizontal-relative:page;mso-position-vertical-relative:page;z-index:-2615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2462" w:val="left" w:leader="none"/>
                      <w:tab w:pos="4096" w:val="left" w:leader="none"/>
                      <w:tab w:pos="9770" w:val="left" w:leader="none"/>
                    </w:tabs>
                    <w:spacing w:line="396" w:lineRule="auto"/>
                    <w:ind w:left="2448" w:right="1697" w:hanging="64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Diseñar,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instrumentar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aplicar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modelos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conformidad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principios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reglamento;</w:t>
                  </w:r>
                </w:p>
                <w:p>
                  <w:pPr>
                    <w:pStyle w:val="BodyText"/>
                    <w:tabs>
                      <w:tab w:pos="2462" w:val="left" w:leader="none"/>
                      <w:tab w:pos="7898" w:val="left" w:leader="none"/>
                    </w:tabs>
                    <w:spacing w:line="250" w:lineRule="exact"/>
                    <w:ind w:left="1735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Fungir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órgano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asesoría</w:t>
                  </w:r>
                </w:p>
                <w:p>
                  <w:pPr>
                    <w:pStyle w:val="BodyText"/>
                    <w:spacing w:before="35"/>
                    <w:ind w:left="2433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jurídica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psicológica,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especializada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gratuita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36"/>
                      <w:szCs w:val="36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95"/>
                      <w:sz w:val="36"/>
                      <w:szCs w:val="3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víctimas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violencia;</w:t>
                  </w:r>
                </w:p>
                <w:p>
                  <w:pPr>
                    <w:spacing w:line="130" w:lineRule="exact" w:before="3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tabs>
                      <w:tab w:pos="2462" w:val="left" w:leader="none"/>
                      <w:tab w:pos="3815" w:val="left" w:leader="none"/>
                      <w:tab w:pos="4067" w:val="left" w:leader="none"/>
                      <w:tab w:pos="5176" w:val="left" w:leader="none"/>
                      <w:tab w:pos="5666" w:val="left" w:leader="none"/>
                      <w:tab w:pos="6544" w:val="left" w:leader="none"/>
                      <w:tab w:pos="7243" w:val="left" w:leader="none"/>
                      <w:tab w:pos="8315" w:val="left" w:leader="none"/>
                      <w:tab w:pos="8812" w:val="left" w:leader="none"/>
                      <w:tab w:pos="10317" w:val="left" w:leader="none"/>
                    </w:tabs>
                    <w:spacing w:line="396" w:lineRule="auto"/>
                    <w:ind w:left="2448" w:right="1697" w:hanging="78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VIII.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Establecer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condiciones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vulnerabilidad,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tiendan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fortalecer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desarrollo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integral;</w:t>
                  </w:r>
                </w:p>
                <w:p>
                  <w:pPr>
                    <w:pStyle w:val="BodyText"/>
                    <w:tabs>
                      <w:tab w:pos="2462" w:val="left" w:leader="none"/>
                      <w:tab w:pos="3643" w:val="left" w:leader="none"/>
                      <w:tab w:pos="4687" w:val="left" w:leader="none"/>
                      <w:tab w:pos="5263" w:val="left" w:leader="none"/>
                      <w:tab w:pos="6911" w:val="left" w:leader="none"/>
                      <w:tab w:pos="7603" w:val="left" w:leader="none"/>
                      <w:tab w:pos="9302" w:val="left" w:leader="none"/>
                      <w:tab w:pos="9410" w:val="left" w:leader="none"/>
                      <w:tab w:pos="10324" w:val="left" w:leader="none"/>
                      <w:tab w:pos="10468" w:val="left" w:leader="none"/>
                    </w:tabs>
                    <w:spacing w:line="398" w:lineRule="auto" w:before="4"/>
                    <w:ind w:left="2455" w:right="1681" w:hanging="64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IX.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Promover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realización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campañas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tanto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prevencíón,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servicios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violencia;</w:t>
                  </w:r>
                </w:p>
                <w:p>
                  <w:pPr>
                    <w:pStyle w:val="BodyText"/>
                    <w:tabs>
                      <w:tab w:pos="2462" w:val="left" w:leader="none"/>
                      <w:tab w:pos="4571" w:val="left" w:leader="none"/>
                      <w:tab w:pos="6249" w:val="left" w:leader="none"/>
                    </w:tabs>
                    <w:spacing w:line="234" w:lineRule="exact"/>
                    <w:ind w:left="187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X.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Llevar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constancias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administrativas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tome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4010" w:val="left" w:leader="none"/>
                      <w:tab w:pos="6681" w:val="left" w:leader="none"/>
                      <w:tab w:pos="9014" w:val="left" w:leader="none"/>
                    </w:tabs>
                    <w:spacing w:line="416" w:lineRule="auto"/>
                    <w:ind w:left="2455" w:right="1773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conocimiento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conformidad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consideren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conductas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violentas.</w:t>
                  </w:r>
                </w:p>
                <w:p>
                  <w:pPr>
                    <w:pStyle w:val="BodyText"/>
                    <w:tabs>
                      <w:tab w:pos="2469" w:val="left" w:leader="none"/>
                    </w:tabs>
                    <w:spacing w:line="222" w:lineRule="exact"/>
                    <w:ind w:left="1814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XI.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demás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señale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reglamento.</w:t>
                  </w:r>
                </w:p>
                <w:p>
                  <w:pPr>
                    <w:spacing w:line="120" w:lineRule="exact" w:before="8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right="25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SECCION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PRIMERA</w:t>
                  </w:r>
                </w:p>
                <w:p>
                  <w:pPr>
                    <w:spacing w:line="280" w:lineRule="exact" w:before="1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5896" w:val="left" w:leader="none"/>
                      <w:tab w:pos="6343" w:val="left" w:leader="none"/>
                    </w:tabs>
                    <w:spacing w:line="366" w:lineRule="auto"/>
                    <w:ind w:left="3160" w:right="1781" w:hanging="131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POUriCAS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ORIENTADAS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Á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PREVENIR,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ATENDER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VI6LENCIA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MUJERES.</w:t>
                  </w:r>
                </w:p>
                <w:p>
                  <w:pPr>
                    <w:spacing w:line="180" w:lineRule="exact" w:before="7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pStyle w:val="BodyText"/>
                    <w:tabs>
                      <w:tab w:pos="2692" w:val="left" w:leader="none"/>
                      <w:tab w:pos="5126" w:val="left" w:leader="none"/>
                      <w:tab w:pos="7127" w:val="left" w:leader="none"/>
                      <w:tab w:pos="8135" w:val="left" w:leader="none"/>
                      <w:tab w:pos="9395" w:val="left" w:leader="none"/>
                    </w:tabs>
                    <w:spacing w:line="389" w:lineRule="auto"/>
                    <w:ind w:left="1756" w:right="1677" w:hanging="1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10.-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promovef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orientadas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prevenir,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atender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cohtra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riiujer~s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acuerdo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mismas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sujetarse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lbs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Princípios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Rectores.</w:t>
                  </w:r>
                </w:p>
                <w:p>
                  <w:pPr>
                    <w:spacing w:line="160" w:lineRule="exact" w:before="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2555" w:val="left" w:leader="none"/>
                    </w:tabs>
                    <w:spacing w:line="378" w:lineRule="auto"/>
                    <w:ind w:left="1749" w:right="1674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autdridades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reilponsables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deberah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difundir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través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cualquier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comunicapiéJn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poH!icas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materia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1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acordadas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promover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cultura'de,igualdad,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discriminación.</w:t>
                  </w:r>
                </w:p>
                <w:p>
                  <w:pPr>
                    <w:spacing w:line="160" w:lineRule="exact" w:before="7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spacing w:line="331" w:lineRule="auto"/>
                    <w:ind w:left="1771" w:right="1795" w:hanging="22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Así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mismo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divulgar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oportuna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sobré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causas,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características,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riesgos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efectos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mujeres.</w:t>
                  </w:r>
                </w:p>
              </w:txbxContent>
            </v:textbox>
            <w10:wrap type="none"/>
          </v:shape>
        </w:pict>
      </w:r>
      <w:bookmarkStart w:name="00000008" w:id="8"/>
      <w:bookmarkEnd w:id="8"/>
      <w:r>
        <w:rPr/>
      </w:r>
      <w:r>
        <w:rPr/>
        <w:pict>
          <v:shape style="width:612.875848pt;height:789.84pt;mso-position-horizontal-relative:char;mso-position-vertical-relative:line" type="#_x0000_t75">
            <v:imagedata r:id="rId1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00"/>
          <w:pgMar w:top="0" w:bottom="0" w:left="0" w:right="0"/>
        </w:sectPr>
      </w:pPr>
    </w:p>
    <w:p>
      <w:pPr>
        <w:ind w:left="0" w:right="12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4pt;height:790pt;mso-position-horizontal-relative:page;mso-position-vertical-relative:page;z-index:-2614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6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ind w:right="96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SECCION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SEGUNDA</w:t>
                  </w:r>
                </w:p>
                <w:p>
                  <w:pPr>
                    <w:spacing w:line="280" w:lineRule="exact" w:before="1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2757" w:val="left" w:leader="none"/>
                      <w:tab w:pos="6947" w:val="left" w:leader="none"/>
                    </w:tabs>
                    <w:ind w:right="1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COLABORACION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LAADOPCION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150" w:lineRule="exact" w:before="2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2087" w:val="left" w:leader="none"/>
                    </w:tabs>
                    <w:ind w:right="87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CONSOLlDACION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ESTATAL.</w:t>
                  </w:r>
                </w:p>
                <w:p>
                  <w:pPr>
                    <w:spacing w:line="130" w:lineRule="exact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3081" w:val="left" w:leader="none"/>
                    </w:tabs>
                    <w:spacing w:line="402" w:lineRule="auto"/>
                    <w:ind w:left="1742" w:right="1704" w:hanging="15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ArticuI013.-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incluir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presupuesto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egresos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correspondientes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implementación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procurando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disminuidas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ejercicio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fiscal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anterior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transferidas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otras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partidas.</w:t>
                  </w:r>
                </w:p>
                <w:p>
                  <w:pPr>
                    <w:spacing w:line="120" w:lineRule="exact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pStyle w:val="BodyText"/>
                    <w:spacing w:line="400" w:lineRule="auto"/>
                    <w:ind w:left="1749" w:right="1688" w:hanging="15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14.-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finalidad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atender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oportunamente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través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instancia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proporcionar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servicios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gratuitos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orientación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protección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violencia.</w:t>
                  </w:r>
                </w:p>
                <w:p>
                  <w:pPr>
                    <w:spacing w:line="110" w:lineRule="exact" w:before="3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3139" w:val="left" w:leader="none"/>
                      <w:tab w:pos="3211" w:val="left" w:leader="none"/>
                      <w:tab w:pos="3484" w:val="left" w:leader="none"/>
                      <w:tab w:pos="3758" w:val="left" w:leader="none"/>
                      <w:tab w:pos="4219" w:val="left" w:leader="none"/>
                      <w:tab w:pos="4514" w:val="left" w:leader="none"/>
                      <w:tab w:pos="4643" w:val="left" w:leader="none"/>
                      <w:tab w:pos="5349" w:val="left" w:leader="none"/>
                      <w:tab w:pos="5493" w:val="left" w:leader="none"/>
                      <w:tab w:pos="6170" w:val="left" w:leader="none"/>
                      <w:tab w:pos="6479" w:val="left" w:leader="none"/>
                      <w:tab w:pos="6904" w:val="left" w:leader="none"/>
                      <w:tab w:pos="7127" w:val="left" w:leader="none"/>
                      <w:tab w:pos="7379" w:val="left" w:leader="none"/>
                      <w:tab w:pos="7876" w:val="left" w:leader="none"/>
                      <w:tab w:pos="8387" w:val="left" w:leader="none"/>
                      <w:tab w:pos="8546" w:val="left" w:leader="none"/>
                      <w:tab w:pos="9259" w:val="left" w:leader="none"/>
                      <w:tab w:pos="9547" w:val="left" w:leader="none"/>
                      <w:tab w:pos="10483" w:val="left" w:leader="none"/>
                    </w:tabs>
                    <w:spacing w:line="393" w:lineRule="auto"/>
                    <w:ind w:left="1756" w:right="1679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15.-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servicios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incluirán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impartición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cursos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dirigidos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población,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tengan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finalidad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educar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causas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consecuencias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últimas;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modelos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alternativos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conducta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entrega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escritos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completos,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breves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comprensibles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normas,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procedimientos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recomendaciones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situaciones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manera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evitarla;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cualquiera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dirigida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combatirla.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 w:before="1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spacing w:line="391" w:lineRule="auto"/>
                    <w:ind w:left="1778" w:right="1672" w:hanging="15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16.-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diseñar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aplicación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forma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ordenada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sistemática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realizaran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dependencias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administración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prevenir,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atender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apegándose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objetivos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corto,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mediano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largo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plazo.</w:t>
                  </w:r>
                </w:p>
                <w:p>
                  <w:pPr>
                    <w:spacing w:line="120" w:lineRule="exact" w:before="9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396" w:lineRule="auto"/>
                    <w:ind w:left="1785" w:right="1716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17.-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irlforme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cumplimiento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objetivos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Estatal.</w:t>
                  </w:r>
                </w:p>
              </w:txbxContent>
            </v:textbox>
            <w10:wrap type="none"/>
          </v:shape>
        </w:pict>
      </w:r>
      <w:bookmarkStart w:name="00000009" w:id="9"/>
      <w:bookmarkEnd w:id="9"/>
      <w:r>
        <w:rPr/>
      </w:r>
      <w:r>
        <w:rPr/>
        <w:pict>
          <v:shape style="width:613.875646pt;height:789.84pt;mso-position-horizontal-relative:char;mso-position-vertical-relative:line" type="#_x0000_t75">
            <v:imagedata r:id="rId1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80" w:h="15800"/>
          <w:pgMar w:top="0" w:bottom="0" w:left="0" w:right="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0pt;mso-position-horizontal-relative:page;mso-position-vertical-relative:page;z-index:-2613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396" w:lineRule="auto"/>
                    <w:ind w:left="1735" w:right="1702" w:firstLine="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Dicho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incluir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politicas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implementar,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propuestas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sugerencias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adecuada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ejecución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ejecutadas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solicitud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y/o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entrega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mismo</w:t>
                  </w:r>
                </w:p>
                <w:p>
                  <w:pPr>
                    <w:spacing w:line="170" w:lineRule="exact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ind w:left="1720" w:right="4803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18.-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contener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mínimo:</w:t>
                  </w:r>
                </w:p>
                <w:p>
                  <w:pPr>
                    <w:spacing w:line="100" w:lineRule="exact" w:before="9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455" w:val="left" w:leader="none"/>
                    </w:tabs>
                    <w:spacing w:line="398" w:lineRule="auto"/>
                    <w:ind w:left="2448" w:right="1690" w:hanging="483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situación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habitan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relación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equidad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niveles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educación,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aspectos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socio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económicos,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oportunidades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descripción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tipos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más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recurrentes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perfil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agresores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violentan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mujeres;</w:t>
                  </w:r>
                </w:p>
                <w:p>
                  <w:pPr>
                    <w:pStyle w:val="BodyText"/>
                    <w:tabs>
                      <w:tab w:pos="2462" w:val="left" w:leader="none"/>
                      <w:tab w:pos="3931" w:val="left" w:leader="none"/>
                    </w:tabs>
                    <w:spacing w:line="242" w:lineRule="exact"/>
                    <w:ind w:left="1915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</w:rPr>
                    <w:t>11.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lineamientos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técnicos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ejecutivos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principales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tomar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consideración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en</w:t>
                  </w:r>
                </w:p>
                <w:p>
                  <w:pPr>
                    <w:spacing w:line="170" w:lineRule="exact" w:before="8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ind w:left="2455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line="150" w:lineRule="exact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ind w:left="1843" w:right="3901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</w:rPr>
                    <w:t>111.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</w:rPr>
                    <w:t>    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8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lograr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objetivos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Programa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Estatal;</w:t>
                  </w:r>
                </w:p>
                <w:p>
                  <w:pPr>
                    <w:spacing w:line="160" w:lineRule="exact" w:before="8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right="41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SECCUIN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TERCERA</w:t>
                  </w:r>
                </w:p>
                <w:p>
                  <w:pPr>
                    <w:spacing w:line="280" w:lineRule="exact" w:before="7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spacing w:line="274" w:lineRule="auto"/>
                    <w:ind w:left="1980" w:right="2051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APOYO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CREACION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CENTROS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6"/>
                      <w:szCs w:val="26"/>
                    </w:rPr>
                    <w:t>bE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95"/>
                      <w:sz w:val="26"/>
                      <w:szCs w:val="2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REFUGIO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TEMPORALES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VICTIMAS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34"/>
                      <w:szCs w:val="34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3"/>
                      <w:w w:val="95"/>
                      <w:sz w:val="34"/>
                      <w:szCs w:val="3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ViOLENCIA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 w:before="2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409" w:lineRule="auto"/>
                    <w:ind w:left="1771" w:right="1689" w:hanging="22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19.-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apoyara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creaCión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centros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refugio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temporales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violencia.</w:t>
                  </w:r>
                </w:p>
                <w:p>
                  <w:pPr>
                    <w:spacing w:line="110" w:lineRule="exact" w:before="3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pStyle w:val="BodyText"/>
                    <w:spacing w:line="409" w:lineRule="auto"/>
                    <w:ind w:left="1764" w:right="1676" w:firstLine="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centros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refugio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temporales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separados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centros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rehabilitación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agresdres.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 w:before="9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spacing w:line="342" w:lineRule="auto"/>
                    <w:ind w:left="1771" w:right="1720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20.-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centrós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refugio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temporales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parÉ!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proporcionar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pslcol6gica,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jurídica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medica.</w:t>
                  </w:r>
                </w:p>
                <w:p>
                  <w:pPr>
                    <w:spacing w:line="130" w:lineRule="exact" w:before="1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389" w:lineRule="auto"/>
                    <w:ind w:left="1785" w:right="1691" w:hanging="15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21.-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podrá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apdyar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creación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abastecimiento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algún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centro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refugio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temporal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viciimas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recursos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suficientes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lograrlo,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podrá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apoyos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económicos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través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instituto,</w:t>
                  </w:r>
                </w:p>
              </w:txbxContent>
            </v:textbox>
            <w10:wrap type="none"/>
          </v:shape>
        </w:pict>
      </w:r>
      <w:bookmarkStart w:name="00000010" w:id="10"/>
      <w:bookmarkEnd w:id="10"/>
      <w:r>
        <w:rPr/>
      </w:r>
      <w:r>
        <w:rPr/>
        <w:pict>
          <v:shape style="width:612.875848pt;height:789.84pt;mso-position-horizontal-relative:char;mso-position-vertical-relative:line" type="#_x0000_t75">
            <v:imagedata r:id="rId1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00"/>
          <w:pgMar w:top="0" w:bottom="0" w:left="0" w:right="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2pt;mso-position-horizontal-relative:page;mso-position-vertical-relative:page;z-index:-2612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11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7365" w:val="left" w:leader="none"/>
                    </w:tabs>
                    <w:spacing w:line="399" w:lineRule="auto"/>
                    <w:ind w:left="1728" w:right="1699" w:firstLine="1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elaborando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petición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escrito,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fundamentando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motivos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petición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justificación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monto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solicitado.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canalizara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petición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instancias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correspond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ientes.</w:t>
                  </w:r>
                </w:p>
                <w:p>
                  <w:pPr>
                    <w:spacing w:line="120" w:lineRule="exact" w:before="1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399" w:lineRule="auto"/>
                    <w:ind w:left="1735" w:right="1696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22.-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petición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través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oficio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debidamente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firmada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Presidencia,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Sindicatura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Ayuntamiento.</w:t>
                  </w:r>
                </w:p>
                <w:p>
                  <w:pPr>
                    <w:spacing w:line="150" w:lineRule="exact" w:before="2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ind w:left="1821" w:right="465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petición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contener:</w:t>
                  </w:r>
                </w:p>
                <w:p>
                  <w:pPr>
                    <w:spacing w:line="120" w:lineRule="exact" w:before="3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462" w:val="left" w:leader="none"/>
                    </w:tabs>
                    <w:ind w:left="198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Descripción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proyecto.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2469" w:val="left" w:leader="none"/>
                    </w:tabs>
                    <w:ind w:left="1915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inicio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terminación.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ind w:left="185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Objetivos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centro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refugio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beneficios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esperados.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2469" w:val="left" w:leader="none"/>
                    </w:tabs>
                    <w:ind w:left="182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Lugares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planos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instalaciones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proyecto.</w:t>
                  </w:r>
                </w:p>
                <w:p>
                  <w:pPr>
                    <w:spacing w:line="160" w:lineRule="exact" w:before="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2469" w:val="left" w:leader="none"/>
                    </w:tabs>
                    <w:ind w:left="1879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Desglose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finariciero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detallado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proyectó.</w:t>
                  </w:r>
                </w:p>
                <w:p>
                  <w:pPr>
                    <w:spacing w:line="160" w:lineRule="exact" w:before="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2469" w:val="left" w:leader="none"/>
                    </w:tabs>
                    <w:ind w:left="1807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Encargados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implementación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proyectd,</w:t>
                  </w:r>
                </w:p>
                <w:p>
                  <w:pPr>
                    <w:spacing w:line="160" w:lineRule="exact" w:before="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2469" w:val="left" w:leader="none"/>
                    </w:tabs>
                    <w:ind w:left="174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Motivación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justificacióh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monto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solicitado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  <w:p>
                  <w:pPr>
                    <w:spacing w:line="160" w:lineRule="exact" w:before="8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5228" w:right="4682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SÉCCION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CUARTÁ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8229" w:val="left" w:leader="none"/>
                    </w:tabs>
                    <w:spacing w:line="389" w:lineRule="auto"/>
                    <w:ind w:left="2656" w:right="2001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CREÁCION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PRbGRAMAS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REEDUCACION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AGRESORES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 w:before="1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3405" w:val="left" w:leader="none"/>
                      <w:tab w:pos="3938" w:val="left" w:leader="none"/>
                    </w:tabs>
                    <w:spacing w:line="396" w:lineRule="auto"/>
                    <w:ind w:left="2462" w:right="168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23.-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apoyár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creación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reeducación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agresores,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pudiéndose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apegar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establecido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elgobierhó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 w:before="1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5284" w:val="left" w:leader="none"/>
                      <w:tab w:pos="8560" w:val="left" w:leader="none"/>
                      <w:tab w:pos="10483" w:val="left" w:leader="none"/>
                    </w:tabs>
                    <w:spacing w:line="391" w:lineRule="auto"/>
                    <w:ind w:left="2469" w:right="1666" w:hanging="1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24.-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podrá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elaborar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conjunto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otras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dependencias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objetivo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reeducar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agresores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hacerlos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conscientes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íos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der~ch(js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disuadirlos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utilizar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~ei:iid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corivivencia.</w:t>
                  </w:r>
                </w:p>
              </w:txbxContent>
            </v:textbox>
            <w10:wrap type="none"/>
          </v:shape>
        </w:pict>
      </w:r>
      <w:bookmarkStart w:name="00000011" w:id="11"/>
      <w:bookmarkEnd w:id="11"/>
      <w:r>
        <w:rPr/>
      </w:r>
      <w:r>
        <w:rPr/>
        <w:pict>
          <v:shape style="width:613pt;height:792pt;mso-position-horizontal-relative:char;mso-position-vertical-relative:line" type="#_x0000_t75">
            <v:imagedata r:id="rId1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40"/>
          <w:pgMar w:top="0" w:bottom="0" w:left="0" w:right="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1pt;mso-position-horizontal-relative:page;mso-position-vertical-relative:page;z-index:-2611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3412" w:val="left" w:leader="none"/>
                      <w:tab w:pos="3959" w:val="left" w:leader="none"/>
                      <w:tab w:pos="4622" w:val="left" w:leader="none"/>
                      <w:tab w:pos="5882" w:val="left" w:leader="none"/>
                      <w:tab w:pos="6004" w:val="left" w:leader="none"/>
                      <w:tab w:pos="8128" w:val="left" w:leader="none"/>
                      <w:tab w:pos="8899" w:val="left" w:leader="none"/>
                      <w:tab w:pos="9964" w:val="left" w:leader="none"/>
                      <w:tab w:pos="10317" w:val="left" w:leader="none"/>
                    </w:tabs>
                    <w:spacing w:line="394" w:lineRule="auto"/>
                    <w:ind w:left="2462" w:right="1636" w:hanging="1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25.-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implementación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reeducación,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través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podrá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solicitar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escrito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económico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través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oficio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instituto,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justificar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monto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solicitado,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metas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pretenden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conseguir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apego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 w:before="17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389" w:lineRule="auto"/>
                    <w:ind w:left="2462" w:right="1670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26.-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petición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firmada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Presidente,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Sindicatura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contener:</w:t>
                  </w:r>
                </w:p>
                <w:p>
                  <w:pPr>
                    <w:pStyle w:val="BodyText"/>
                    <w:tabs>
                      <w:tab w:pos="3182" w:val="left" w:leader="none"/>
                    </w:tabs>
                    <w:spacing w:before="11"/>
                    <w:ind w:left="269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Descripción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proyecto.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3182" w:val="left" w:leader="none"/>
                    </w:tabs>
                    <w:ind w:left="262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inicio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terminación.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ind w:left="2563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Objetivos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beneficios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esperados.</w:t>
                  </w:r>
                </w:p>
                <w:p>
                  <w:pPr>
                    <w:spacing w:line="160" w:lineRule="exact" w:before="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3182" w:val="left" w:leader="none"/>
                    </w:tabs>
                    <w:ind w:left="2534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Desglose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financiero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detallado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proyecto.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3182" w:val="left" w:leader="none"/>
                    </w:tabs>
                    <w:ind w:left="2584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Encargados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realización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proyecto.</w:t>
                  </w:r>
                </w:p>
                <w:p>
                  <w:pPr>
                    <w:spacing w:line="160" w:lineRule="exact" w:before="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3182" w:val="left" w:leader="none"/>
                    </w:tabs>
                    <w:ind w:left="252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Motivación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justificación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monto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solicitado.</w:t>
                  </w:r>
                </w:p>
                <w:p>
                  <w:pPr>
                    <w:spacing w:line="160" w:lineRule="exact" w:before="8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1415" w:right="0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SECCION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QUINTA</w:t>
                  </w:r>
                </w:p>
                <w:p>
                  <w:pPr>
                    <w:spacing w:line="130" w:lineRule="exact" w:before="10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tabs>
                      <w:tab w:pos="4187" w:val="left" w:leader="none"/>
                    </w:tabs>
                    <w:ind w:left="1494" w:right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PARTICIPACION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PREVENCION,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150" w:lineRule="exact" w:before="9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3327" w:val="left" w:leader="none"/>
                    </w:tabs>
                    <w:ind w:left="1419" w:right="0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ERRADICAClbN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</w:p>
                <w:p>
                  <w:pPr>
                    <w:spacing w:line="160" w:lineRule="exact" w:before="8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4197" w:val="left" w:leader="none"/>
                      <w:tab w:pos="4262" w:val="left" w:leader="none"/>
                      <w:tab w:pos="4463" w:val="left" w:leader="none"/>
                    </w:tabs>
                    <w:spacing w:line="393" w:lineRule="auto"/>
                    <w:ind w:left="3175" w:right="1677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27.-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desarrollar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así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mismo,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atenderá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determinaciones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Consejo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emita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materia.</w:t>
                  </w:r>
                </w:p>
                <w:p>
                  <w:pPr>
                    <w:spacing w:line="190" w:lineRule="exact" w:before="6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4247" w:val="left" w:leader="none"/>
                      <w:tab w:pos="5342" w:val="left" w:leader="none"/>
                      <w:tab w:pos="5824" w:val="left" w:leader="none"/>
                      <w:tab w:pos="7041" w:val="left" w:leader="none"/>
                      <w:tab w:pos="8632" w:val="left" w:leader="none"/>
                      <w:tab w:pos="8992" w:val="left" w:leader="none"/>
                      <w:tab w:pos="9525" w:val="left" w:leader="none"/>
                    </w:tabs>
                    <w:spacing w:line="396" w:lineRule="auto"/>
                    <w:ind w:left="3175" w:right="1677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28.-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través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Instancia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encargara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recepcióri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seguimiento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quejas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derivándolas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instancias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correspondientes.</w:t>
                  </w:r>
                </w:p>
              </w:txbxContent>
            </v:textbox>
            <w10:wrap type="none"/>
          </v:shape>
        </w:pict>
      </w:r>
      <w:bookmarkStart w:name="00000012" w:id="12"/>
      <w:bookmarkEnd w:id="12"/>
      <w:r>
        <w:rPr/>
      </w:r>
      <w:r>
        <w:rPr/>
        <w:pict>
          <v:shape style="width:612.938003pt;height:790.92pt;mso-position-horizontal-relative:char;mso-position-vertical-relative:line" type="#_x0000_t75">
            <v:imagedata r:id="rId1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20"/>
          <w:pgMar w:top="0" w:bottom="0" w:left="0" w:right="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2pt;mso-position-horizontal-relative:page;mso-position-vertical-relative:page;z-index:-2610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4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4154" w:val="left" w:leader="none"/>
                    </w:tabs>
                    <w:spacing w:line="399" w:lineRule="auto"/>
                    <w:ind w:left="3182" w:right="1687" w:hanging="15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29.-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tener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espacíos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fisicos.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idóneos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privacídad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brindar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adecuada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 w:before="12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394" w:lineRule="auto"/>
                    <w:ind w:left="3175" w:right="1676" w:firstLine="14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brinde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inmediata,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primer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contacto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especializada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cumplir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lineamientos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señale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efecto.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Dicha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incluirá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asesoria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representación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jurídica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gratuita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través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abogados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adscritos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dependencias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municípales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cuenten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dicho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servicio.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 w:before="9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396" w:lineRule="auto"/>
                    <w:ind w:left="3160" w:right="1684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30.-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veZ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queja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correspondiente,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orientara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victima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término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mayor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horas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recepción.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 w:before="1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382" w:lineRule="auto"/>
                    <w:ind w:left="3175" w:right="1747" w:firstLine="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conocer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alcancés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quejas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así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cómo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diversos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organismos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canalizarse.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 w:before="8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389" w:lineRule="auto"/>
                    <w:ind w:left="3168" w:right="1756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31.-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emergencia,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canaiizadas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Ministerio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Publico.</w:t>
                  </w:r>
                </w:p>
                <w:p>
                  <w:pPr>
                    <w:spacing w:line="280" w:lineRule="exact" w:before="13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spacing w:line="410" w:lineRule="exact"/>
                    <w:ind w:left="3168" w:right="1721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32-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lós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posible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inmediata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Ministerio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Publico,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Sindico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podrá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dictar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protección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urgent~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áplicación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función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interés</w:t>
                  </w:r>
                </w:p>
                <w:p>
                  <w:pPr>
                    <w:spacing w:line="130" w:lineRule="exact" w:before="6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ind w:left="3168" w:right="6710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superior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victimas.</w:t>
                  </w:r>
                </w:p>
                <w:p>
                  <w:pPr>
                    <w:spacing w:line="240" w:lineRule="exact" w:before="4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spacing w:line="570" w:lineRule="atLeast"/>
                    <w:ind w:left="3175" w:right="1711" w:hanging="15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33.-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sé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ébnsidera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emergencia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aquel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peligre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23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-13"/>
                      <w:sz w:val="34"/>
                      <w:szCs w:val="34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  <w:position w:val="-13"/>
                      <w:sz w:val="34"/>
                      <w:szCs w:val="3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</w:rPr>
                    <w:t>vida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</w:rPr>
                    <w:t>mUjer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</w:rPr>
                    <w:t>víctima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</w:rPr>
                    <w:t>violencia,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</w:rPr>
                    <w:t>así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</w:rPr>
                    <w:t>integridad</w:t>
                  </w:r>
                </w:p>
                <w:p>
                  <w:pPr>
                    <w:spacing w:line="13" w:lineRule="atLeast"/>
                    <w:ind w:left="0" w:right="3497" w:firstLine="0"/>
                    <w:jc w:val="center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50"/>
                      <w:sz w:val="26"/>
                      <w:szCs w:val="26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before="12"/>
                    <w:ind w:left="3168" w:right="1754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fisica,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sexual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moral.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emergencia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</w:t>
                  </w:r>
                </w:p>
              </w:txbxContent>
            </v:textbox>
            <w10:wrap type="none"/>
          </v:shape>
        </w:pict>
      </w:r>
      <w:bookmarkStart w:name="00000013" w:id="13"/>
      <w:bookmarkEnd w:id="13"/>
      <w:r>
        <w:rPr/>
      </w:r>
      <w:r>
        <w:rPr/>
        <w:pict>
          <v:shape style="width:613pt;height:792pt;mso-position-horizontal-relative:char;mso-position-vertical-relative:line" type="#_x0000_t75">
            <v:imagedata r:id="rId1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40"/>
          <w:pgMar w:top="0" w:bottom="0" w:left="0" w:right="0"/>
        </w:sectPr>
      </w:pPr>
    </w:p>
    <w:p>
      <w:pPr>
        <w:ind w:left="0" w:right="12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4pt;height:792pt;mso-position-horizontal-relative:page;mso-position-vertical-relative:page;z-index:-2609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6091" w:val="left" w:leader="none"/>
                    </w:tabs>
                    <w:spacing w:line="416" w:lineRule="auto"/>
                    <w:ind w:left="3160" w:right="1739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exceder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temporalidad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mayor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72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horas,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dicten.</w:t>
                  </w:r>
                </w:p>
                <w:p>
                  <w:pPr>
                    <w:spacing w:line="180" w:lineRule="exact" w:before="7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6400" w:val="left" w:leader="none"/>
                      <w:tab w:pos="9215" w:val="left" w:leader="none"/>
                    </w:tabs>
                    <w:spacing w:line="402" w:lineRule="auto"/>
                    <w:ind w:left="3160" w:right="1732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34.-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determinar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implementar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emergencia,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considera:</w:t>
                  </w:r>
                </w:p>
                <w:p>
                  <w:pPr>
                    <w:pStyle w:val="BodyText"/>
                    <w:tabs>
                      <w:tab w:pos="3959" w:val="left" w:leader="none"/>
                    </w:tabs>
                    <w:spacing w:line="244" w:lineRule="exact"/>
                    <w:ind w:left="3463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riesgo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peligro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existente;</w:t>
                  </w:r>
                </w:p>
                <w:p>
                  <w:pPr>
                    <w:spacing w:line="160" w:lineRule="exact" w:before="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3959" w:val="left" w:leader="none"/>
                    </w:tabs>
                    <w:ind w:left="339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seguridad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hijos,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line="160" w:lineRule="exact" w:before="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ind w:left="3333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Demás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elementos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cuente.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20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409" w:lineRule="auto"/>
                    <w:ind w:left="1749" w:right="1719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35.-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protección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dicte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través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Sindico,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personalísimas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intransferibles.</w:t>
                  </w:r>
                </w:p>
                <w:p>
                  <w:pPr>
                    <w:spacing w:line="110" w:lineRule="exact" w:before="8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1742" w:right="5563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36.-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emergencia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serán: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10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2469" w:val="left" w:leader="none"/>
                      <w:tab w:pos="10331" w:val="left" w:leader="none"/>
                    </w:tabs>
                    <w:spacing w:line="396" w:lineRule="auto"/>
                    <w:ind w:left="2476" w:right="1703" w:hanging="49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desocupación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inmueble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agresor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independientemente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acreditación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propiedad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posesión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inmueble;</w:t>
                  </w:r>
                </w:p>
                <w:p>
                  <w:pPr>
                    <w:pStyle w:val="BodyText"/>
                    <w:tabs>
                      <w:tab w:pos="2476" w:val="left" w:leader="none"/>
                    </w:tabs>
                    <w:spacing w:line="250" w:lineRule="exact"/>
                    <w:ind w:left="1929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Prohibición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probable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agresor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acercarse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victima;</w:t>
                  </w:r>
                </w:p>
                <w:p>
                  <w:pPr>
                    <w:spacing w:line="150" w:lineRule="exact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4492" w:val="left" w:leader="none"/>
                    </w:tabs>
                    <w:spacing w:line="409" w:lineRule="auto"/>
                    <w:ind w:left="2469" w:right="1701" w:hanging="60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reincorporarse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domicilio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vez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restablezca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seguridad;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  <w:p>
                  <w:pPr>
                    <w:pStyle w:val="BodyText"/>
                    <w:spacing w:line="215" w:lineRule="exact"/>
                    <w:ind w:left="1836" w:right="2424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Prohibición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agresor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intimidar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molestar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familia.</w:t>
                  </w:r>
                </w:p>
                <w:p>
                  <w:pPr>
                    <w:spacing w:line="130" w:lineRule="exact" w:before="8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396" w:lineRule="auto"/>
                    <w:ind w:left="1764" w:right="1688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37.-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procesos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requisitos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señala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fínalidad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brindar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adecuada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necesidades.</w:t>
                  </w:r>
                </w:p>
              </w:txbxContent>
            </v:textbox>
            <w10:wrap type="none"/>
          </v:shape>
        </w:pict>
      </w:r>
      <w:bookmarkStart w:name="00000014" w:id="14"/>
      <w:bookmarkEnd w:id="14"/>
      <w:r>
        <w:rPr/>
      </w:r>
      <w:r>
        <w:rPr/>
        <w:pict>
          <v:shape style="width:614pt;height:792pt;mso-position-horizontal-relative:char;mso-position-vertical-relative:line" type="#_x0000_t75">
            <v:imagedata r:id="rId1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80" w:h="15840"/>
          <w:pgMar w:top="0" w:bottom="0" w:left="0" w:right="0"/>
        </w:sectPr>
      </w:pPr>
    </w:p>
    <w:p>
      <w:pPr>
        <w:ind w:left="0" w:right="12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4pt;height:790pt;mso-position-horizontal-relative:page;mso-position-vertical-relative:page;z-index:-2608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20" w:lineRule="exact" w:before="2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spacing w:line="399" w:lineRule="auto"/>
                    <w:ind w:left="1728" w:right="1732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38.-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encargara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expedir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constancias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seguimiento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refiere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servirán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herramientas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victima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utilice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comprobante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centro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trabajo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prueba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documental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publica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iniciar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procesos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legales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haya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lugar..</w:t>
                  </w:r>
                </w:p>
                <w:p>
                  <w:pPr>
                    <w:spacing w:line="130" w:lineRule="exact" w:before="8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ind w:left="667" w:right="0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SECCION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SEXTA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5047" w:val="left" w:leader="none"/>
                      <w:tab w:pos="5621" w:val="left" w:leader="none"/>
                      <w:tab w:pos="7286" w:val="left" w:leader="none"/>
                    </w:tabs>
                    <w:spacing w:line="379" w:lineRule="auto"/>
                    <w:ind w:left="3088" w:right="2495" w:hanging="16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CELEBRACION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CONVENIOS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COLABORACION,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COORDINACION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CONCERTACION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MATERIA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</w:p>
                <w:p>
                  <w:pPr>
                    <w:pStyle w:val="BodyText"/>
                    <w:tabs>
                      <w:tab w:pos="2606" w:val="left" w:leader="none"/>
                    </w:tabs>
                    <w:spacing w:line="269" w:lineRule="exact"/>
                    <w:ind w:left="647" w:right="0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DEPENDENCIAS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PUBLICAS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30"/>
                      <w:szCs w:val="3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95"/>
                      <w:sz w:val="30"/>
                      <w:szCs w:val="3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PRIVADAS</w:t>
                  </w:r>
                </w:p>
                <w:p>
                  <w:pPr>
                    <w:spacing w:line="150" w:lineRule="exact" w:before="5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771" w:val="left" w:leader="none"/>
                      <w:tab w:pos="3203" w:val="left" w:leader="none"/>
                    </w:tabs>
                    <w:spacing w:line="399" w:lineRule="auto"/>
                    <w:ind w:left="1742" w:right="1769" w:hanging="15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39.-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podrá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celebrar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convenios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cooperación,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coordinación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concertación,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establecer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encaminadas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prevenir,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combatir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Hacia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mujeres.</w:t>
                  </w:r>
                </w:p>
                <w:p>
                  <w:pPr>
                    <w:spacing w:line="140" w:lineRule="exact" w:before="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396" w:lineRule="auto"/>
                    <w:ind w:left="1749" w:right="1703" w:firstLine="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convenios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tcimpatibles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prihcipios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rectores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sujetarse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firmados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Presidencia,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Sindicatura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Ayuntamiento.</w:t>
                  </w:r>
                </w:p>
                <w:p>
                  <w:pPr>
                    <w:spacing w:line="140" w:lineRule="exact" w:before="9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tabs>
                      <w:tab w:pos="4845" w:val="left" w:leader="none"/>
                      <w:tab w:pos="9518" w:val="left" w:leader="none"/>
                    </w:tabs>
                    <w:spacing w:line="385" w:lineRule="auto"/>
                    <w:ind w:left="1742" w:right="1694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40.-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finalidad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brihdar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adecuada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podrá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celebrar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convenios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privadas,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relativos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prestaci6H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servicios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méditos,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psicológicos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juridicos.</w:t>
                  </w:r>
                </w:p>
                <w:p>
                  <w:pPr>
                    <w:spacing w:line="160" w:lineRule="exact" w:before="6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2699" w:val="left" w:leader="none"/>
                      <w:tab w:pos="3311" w:val="left" w:leader="none"/>
                      <w:tab w:pos="3722" w:val="left" w:leader="none"/>
                      <w:tab w:pos="5277" w:val="left" w:leader="none"/>
                      <w:tab w:pos="6278" w:val="left" w:leader="none"/>
                      <w:tab w:pos="7891" w:val="left" w:leader="none"/>
                      <w:tab w:pos="9899" w:val="left" w:leader="none"/>
                    </w:tabs>
                    <w:spacing w:line="396" w:lineRule="auto"/>
                    <w:ind w:left="1742" w:right="170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41.-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anuaies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instituto,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incluir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relativa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convenios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celebrados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base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apartado.</w:t>
                  </w:r>
                </w:p>
                <w:p>
                  <w:pPr>
                    <w:spacing w:line="140" w:lineRule="exact" w:before="1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ind w:left="17" w:right="0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0"/>
                    </w:rPr>
                    <w:t>CAPITULO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0"/>
                    </w:rPr>
                    <w:t> 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</w:rPr>
                    <w:t>111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spacing w:line="110" w:lineRule="exact" w:before="5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3959" w:val="left" w:leader="none"/>
                      <w:tab w:pos="7883" w:val="left" w:leader="none"/>
                    </w:tabs>
                    <w:spacing w:line="372" w:lineRule="auto"/>
                    <w:ind w:left="3103" w:right="2227" w:hanging="85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MECANISMOS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INTERNOS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DENUNCIA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INCURRA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iNSTITucibNAL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LABORAL</w:t>
                  </w:r>
                </w:p>
                <w:p>
                  <w:pPr>
                    <w:spacing w:line="170" w:lineRule="exact" w:before="1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tabs>
                      <w:tab w:pos="2707" w:val="left" w:leader="none"/>
                      <w:tab w:pos="3283" w:val="left" w:leader="none"/>
                      <w:tab w:pos="4060" w:val="left" w:leader="none"/>
                      <w:tab w:pos="4327" w:val="left" w:leader="none"/>
                      <w:tab w:pos="4996" w:val="left" w:leader="none"/>
                      <w:tab w:pos="6184" w:val="left" w:leader="none"/>
                      <w:tab w:pos="6515" w:val="left" w:leader="none"/>
                      <w:tab w:pos="7034" w:val="left" w:leader="none"/>
                      <w:tab w:pos="8135" w:val="left" w:leader="none"/>
                      <w:tab w:pos="8308" w:val="left" w:leader="none"/>
                      <w:tab w:pos="8740" w:val="left" w:leader="none"/>
                      <w:tab w:pos="9374" w:val="left" w:leader="none"/>
                      <w:tab w:pos="9662" w:val="left" w:leader="none"/>
                      <w:tab w:pos="10216" w:val="left" w:leader="none"/>
                    </w:tabs>
                    <w:spacing w:line="389" w:lineRule="auto"/>
                    <w:ind w:left="1756" w:right="1708" w:hanging="1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42.-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dependencias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Ayuniamiento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mecanismos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internos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deriuncia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incurra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</w:p>
              </w:txbxContent>
            </v:textbox>
            <w10:wrap type="none"/>
          </v:shape>
        </w:pict>
      </w:r>
      <w:bookmarkStart w:name="00000015" w:id="15"/>
      <w:bookmarkEnd w:id="15"/>
      <w:r>
        <w:rPr/>
      </w:r>
      <w:r>
        <w:rPr/>
        <w:pict>
          <v:shape style="width:613.875646pt;height:789.84pt;mso-position-horizontal-relative:char;mso-position-vertical-relative:line" type="#_x0000_t75">
            <v:imagedata r:id="rId1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80" w:h="15800"/>
          <w:pgMar w:top="0" w:bottom="0" w:left="0" w:right="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1pt;mso-position-horizontal-relative:page;mso-position-vertical-relative:page;z-index:-2607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1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9151" w:val="left" w:leader="none"/>
                    </w:tabs>
                    <w:spacing w:line="409" w:lineRule="auto"/>
                    <w:ind w:left="1749" w:right="1704" w:firstLine="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institucional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laboral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difundir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relativa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mismos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personal.</w:t>
                  </w:r>
                </w:p>
                <w:p>
                  <w:pPr>
                    <w:spacing w:line="130" w:lineRule="exact" w:before="5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tabs>
                      <w:tab w:pos="5039" w:val="left" w:leader="none"/>
                    </w:tabs>
                    <w:spacing w:line="409" w:lineRule="auto"/>
                    <w:ind w:left="1742" w:right="1697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44.-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responsable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capacitar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relacionados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con:</w:t>
                  </w:r>
                </w:p>
                <w:p>
                  <w:pPr>
                    <w:spacing w:line="130" w:lineRule="exact" w:before="5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tabs>
                      <w:tab w:pos="2462" w:val="left" w:leader="none"/>
                    </w:tabs>
                    <w:ind w:left="197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oportuna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violencia;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2462" w:val="left" w:leader="none"/>
                    </w:tabs>
                    <w:spacing w:line="409" w:lineRule="auto"/>
                    <w:ind w:left="2462" w:right="1690" w:hanging="54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orientadas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prevenir,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atender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mujeres.</w:t>
                  </w:r>
                </w:p>
                <w:p>
                  <w:pPr>
                    <w:pStyle w:val="BodyText"/>
                    <w:tabs>
                      <w:tab w:pos="4946" w:val="left" w:leader="none"/>
                      <w:tab w:pos="6796" w:val="left" w:leader="none"/>
                      <w:tab w:pos="8359" w:val="left" w:leader="none"/>
                      <w:tab w:pos="9496" w:val="left" w:leader="none"/>
                      <w:tab w:pos="10223" w:val="left" w:leader="none"/>
                    </w:tabs>
                    <w:spacing w:line="222" w:lineRule="exact"/>
                    <w:ind w:left="1843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irrestricto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hacia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</w:p>
                <w:p>
                  <w:pPr>
                    <w:spacing w:line="170" w:lineRule="exact" w:before="9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ind w:left="244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derechos;</w:t>
                  </w:r>
                </w:p>
                <w:p>
                  <w:pPr>
                    <w:spacing w:line="140" w:lineRule="exact" w:before="3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tabs>
                      <w:tab w:pos="2455" w:val="left" w:leader="none"/>
                    </w:tabs>
                    <w:spacing w:line="396" w:lineRule="auto"/>
                    <w:ind w:left="2448" w:right="1697" w:hanging="62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Cualquier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otro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enfocado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fomentar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equilibrio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sensibilizar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relacionados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violencia.</w:t>
                  </w:r>
                </w:p>
                <w:p>
                  <w:pPr>
                    <w:spacing w:line="200" w:lineRule="exact" w:before="6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396" w:lineRule="auto"/>
                    <w:ind w:left="2095" w:right="1750" w:firstLine="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capacitación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obligatoria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tendrá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objetivo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equidad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mujer.</w:t>
                  </w:r>
                </w:p>
                <w:p>
                  <w:pPr>
                    <w:spacing w:line="160" w:lineRule="exact" w:before="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3059" w:val="left" w:leader="none"/>
                    </w:tabs>
                    <w:spacing w:line="389" w:lineRule="auto"/>
                    <w:ind w:left="2095" w:right="1710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45.-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recibir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quejas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relacionadas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institucional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laboral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través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instancia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Mujer.</w:t>
                  </w:r>
                </w:p>
                <w:p>
                  <w:pPr>
                    <w:spacing w:line="170" w:lineRule="exact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spacing w:line="396" w:lineRule="auto"/>
                    <w:ind w:left="2095" w:right="1791" w:firstLine="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queja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atendida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dentro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siguiehtes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horas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iniciara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investigaCión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correspondiente.</w:t>
                  </w:r>
                </w:p>
                <w:p>
                  <w:pPr>
                    <w:spacing w:line="140" w:lineRule="exact" w:before="9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389" w:lineRule="auto"/>
                    <w:ind w:left="2102" w:right="1697" w:hanging="29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'Articulo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46.-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orientar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acuda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Ministerio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Publico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correspondiente,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objetivo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iniciar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legales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haya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lugar.</w:t>
                  </w:r>
                </w:p>
                <w:p>
                  <w:pPr>
                    <w:spacing w:line="150" w:lineRule="exact" w:before="6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ind w:left="464" w:right="67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CAPITULO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IV</w:t>
                  </w:r>
                </w:p>
                <w:p>
                  <w:pPr>
                    <w:spacing w:line="110" w:lineRule="exact" w:before="6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5143" w:val="left" w:leader="none"/>
                      <w:tab w:pos="6597" w:val="left" w:leader="none"/>
                      <w:tab w:pos="7617" w:val="left" w:leader="none"/>
                    </w:tabs>
                    <w:spacing w:line="389" w:lineRule="auto"/>
                    <w:ind w:left="2304" w:right="1971" w:firstLine="81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COLABORÁCION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sÁNcb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DATOS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INFORMACION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</w:p>
                <w:p>
                  <w:pPr>
                    <w:spacing w:line="160" w:lineRule="exact" w:before="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ind w:left="2152" w:right="1770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47.-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colaborar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actualización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información</w:t>
                  </w:r>
                </w:p>
                <w:p>
                  <w:pPr>
                    <w:tabs>
                      <w:tab w:pos="6919" w:val="left" w:leader="none"/>
                    </w:tabs>
                    <w:spacing w:line="109" w:lineRule="exact" w:before="82"/>
                    <w:ind w:left="401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70"/>
                      <w:sz w:val="10"/>
                      <w:szCs w:val="10"/>
                    </w:rPr>
                    <w:t>'.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7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70"/>
                      <w:sz w:val="10"/>
                      <w:szCs w:val="1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pStyle w:val="BodyText"/>
                    <w:spacing w:line="219" w:lineRule="exact"/>
                    <w:ind w:left="2095" w:right="1745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banco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manefa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permanente,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óbjeto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registrar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causas,</w:t>
                  </w:r>
                </w:p>
                <w:p>
                  <w:pPr>
                    <w:pStyle w:val="BodyText"/>
                    <w:spacing w:line="327" w:lineRule="auto" w:before="65"/>
                    <w:ind w:left="2102" w:right="1690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caracteristicas,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riesgos,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consecuehcia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32"/>
                      <w:szCs w:val="32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9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frecuencia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distintas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rtlánifestaciohes,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eficacia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</w:p>
                <w:p>
                  <w:pPr>
                    <w:pStyle w:val="BodyText"/>
                    <w:spacing w:before="74"/>
                    <w:ind w:left="2102" w:right="3903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adoptadas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atenderlas,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combatirlas.</w:t>
                  </w:r>
                </w:p>
              </w:txbxContent>
            </v:textbox>
            <w10:wrap type="none"/>
          </v:shape>
        </w:pict>
      </w:r>
      <w:bookmarkStart w:name="00000016" w:id="16"/>
      <w:bookmarkEnd w:id="16"/>
      <w:r>
        <w:rPr/>
      </w:r>
      <w:r>
        <w:rPr/>
        <w:pict>
          <v:shape style="width:612.938003pt;height:790.92pt;mso-position-horizontal-relative:char;mso-position-vertical-relative:line" type="#_x0000_t75">
            <v:imagedata r:id="rId2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20"/>
          <w:pgMar w:top="0" w:bottom="0" w:left="0" w:right="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0pt;mso-position-horizontal-relative:page;mso-position-vertical-relative:page;z-index:-2606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6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3671" w:val="left" w:leader="none"/>
                      <w:tab w:pos="7214" w:val="left" w:leader="none"/>
                      <w:tab w:pos="8625" w:val="left" w:leader="none"/>
                    </w:tabs>
                    <w:spacing w:line="396" w:lineRule="auto"/>
                    <w:ind w:left="2102" w:right="1688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48.-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contenido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base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datos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apegara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requerimientos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establecidos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efecto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Seguridad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Publica,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Readaptación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Social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dependencia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responsable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efecto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conformidad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dispuesto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Estatal.</w:t>
                  </w:r>
                </w:p>
                <w:p>
                  <w:pPr>
                    <w:spacing w:line="150" w:lineRule="exact" w:before="6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3513" w:val="left" w:leader="none"/>
                      <w:tab w:pos="3938" w:val="left" w:leader="none"/>
                      <w:tab w:pos="4175" w:val="left" w:leader="none"/>
                      <w:tab w:pos="4449" w:val="left" w:leader="none"/>
                      <w:tab w:pos="5378" w:val="left" w:leader="none"/>
                      <w:tab w:pos="5558" w:val="left" w:leader="none"/>
                      <w:tab w:pos="5889" w:val="left" w:leader="none"/>
                      <w:tab w:pos="6753" w:val="left" w:leader="none"/>
                      <w:tab w:pos="7005" w:val="left" w:leader="none"/>
                      <w:tab w:pos="7603" w:val="left" w:leader="none"/>
                      <w:tab w:pos="7977" w:val="left" w:leader="none"/>
                      <w:tab w:pos="8042" w:val="left" w:leader="none"/>
                      <w:tab w:pos="9086" w:val="left" w:leader="none"/>
                      <w:tab w:pos="9230" w:val="left" w:leader="none"/>
                      <w:tab w:pos="9568" w:val="left" w:leader="none"/>
                    </w:tabs>
                    <w:spacing w:line="393" w:lineRule="auto"/>
                    <w:ind w:left="2095" w:right="1677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49.-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instancia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encargada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Bando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datos,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debiendo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proporcionar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bimestralmente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registros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capturados,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finalidad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mantener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actualizado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Bando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Estatal.</w:t>
                  </w:r>
                </w:p>
                <w:p>
                  <w:pPr>
                    <w:spacing w:line="150" w:lineRule="exact" w:before="8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ind w:left="371" w:right="0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CAPITULO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</w:t>
                  </w:r>
                </w:p>
                <w:p>
                  <w:pPr>
                    <w:spacing w:line="120" w:lineRule="exact" w:before="3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162" w:val="left" w:leader="none"/>
                      <w:tab w:pos="5431" w:val="left" w:leader="none"/>
                    </w:tabs>
                    <w:ind w:left="269" w:right="0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OBLIGACIONES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REPRESENTANTES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MUNICIPALES</w:t>
                  </w:r>
                </w:p>
                <w:p>
                  <w:pPr>
                    <w:spacing w:line="120" w:lineRule="exact" w:before="3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3031" w:val="left" w:leader="none"/>
                      <w:tab w:pos="3355" w:val="left" w:leader="none"/>
                      <w:tab w:pos="3664" w:val="left" w:leader="none"/>
                    </w:tabs>
                    <w:spacing w:line="393" w:lineRule="auto"/>
                    <w:ind w:left="2095" w:right="1695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58.-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representante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administrativa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Consejo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escrito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demás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conforman,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decisiones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lineamientos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determinen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finalidad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cumplir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Estatal.</w:t>
                  </w:r>
                </w:p>
                <w:p>
                  <w:pPr>
                    <w:spacing w:line="160" w:lineRule="exact" w:before="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spacing w:line="399" w:lineRule="auto"/>
                    <w:ind w:left="2095" w:right="1739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59.-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representante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administrativa,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sugerencias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inquietudes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integrantes,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frente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consejo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estatal.</w:t>
                  </w:r>
                </w:p>
                <w:p>
                  <w:pPr>
                    <w:pStyle w:val="BodyText"/>
                    <w:spacing w:line="418" w:lineRule="exact" w:before="2"/>
                    <w:ind w:left="2102" w:right="1684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vez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Consejo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elabore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criterio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correspondiente,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representante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tendrá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obligación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comunicación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representado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información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plazo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mayor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38"/>
                      <w:szCs w:val="38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95"/>
                      <w:sz w:val="38"/>
                      <w:szCs w:val="3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días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hábiles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determinación.</w:t>
                  </w:r>
                </w:p>
                <w:p>
                  <w:pPr>
                    <w:spacing w:line="260" w:lineRule="exact" w:before="1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396" w:lineRule="auto"/>
                    <w:ind w:left="2095" w:right="1704" w:hanging="15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60.-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representante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recabar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anuales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zona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administrativa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presentarlos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instituto.</w:t>
                  </w:r>
                </w:p>
                <w:p>
                  <w:pPr>
                    <w:spacing w:line="110" w:lineRule="exact" w:before="7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233" w:right="0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TRANSITORIOS</w:t>
                  </w:r>
                </w:p>
                <w:p>
                  <w:pPr>
                    <w:spacing w:line="110" w:lineRule="exact" w:before="6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396" w:lineRule="auto"/>
                    <w:ind w:left="2095" w:right="1772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vigor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treinta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siguientes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pUblicación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periódico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oficial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estado.</w:t>
                  </w:r>
                </w:p>
              </w:txbxContent>
            </v:textbox>
            <w10:wrap type="none"/>
          </v:shape>
        </w:pict>
      </w:r>
      <w:bookmarkStart w:name="00000017" w:id="17"/>
      <w:bookmarkEnd w:id="17"/>
      <w:r>
        <w:rPr/>
      </w:r>
      <w:r>
        <w:rPr/>
        <w:pict>
          <v:shape style="width:612.875848pt;height:789.84pt;mso-position-horizontal-relative:char;mso-position-vertical-relative:line" type="#_x0000_t75">
            <v:imagedata r:id="rId2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00"/>
          <w:pgMar w:top="0" w:bottom="0" w:left="0" w:right="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1pt;mso-position-horizontal-relative:page;mso-position-vertical-relative:page;z-index:-2605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3175" w:val="left" w:leader="none"/>
                      <w:tab w:pos="4571" w:val="left" w:leader="none"/>
                      <w:tab w:pos="7307" w:val="left" w:leader="none"/>
                      <w:tab w:pos="9316" w:val="left" w:leader="none"/>
                    </w:tabs>
                    <w:spacing w:line="416" w:lineRule="auto"/>
                    <w:ind w:left="2095" w:right="1763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derogan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disposiciones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opongan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decreto.</w:t>
                  </w:r>
                </w:p>
                <w:p>
                  <w:pPr>
                    <w:spacing w:line="120" w:lineRule="exact" w:before="1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pStyle w:val="BodyText"/>
                    <w:spacing w:line="300" w:lineRule="auto"/>
                    <w:ind w:left="1742" w:right="1279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Lectura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revisión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propuesta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Hombres.</w:t>
                  </w:r>
                </w:p>
                <w:p>
                  <w:pPr>
                    <w:spacing w:line="180" w:lineRule="exact" w:before="5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3938" w:val="left" w:leader="none"/>
                      <w:tab w:pos="5162" w:val="left" w:leader="none"/>
                      <w:tab w:pos="9791" w:val="left" w:leader="none"/>
                    </w:tabs>
                    <w:spacing w:line="283" w:lineRule="auto"/>
                    <w:ind w:left="1735" w:right="1683" w:firstLine="1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vez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lectura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vigente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Acceso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proponen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adecuaciones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ortográficas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redacción,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diversas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adiciones,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mismas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res&lt;iltan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continuación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sombreado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amarillo,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quedar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propuesta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modificación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continuación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describe: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 w:before="1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280" w:lineRule="auto"/>
                    <w:ind w:left="4579" w:right="1634" w:hanging="278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ACCESO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VIOLENCIA..</w:t>
                  </w:r>
                </w:p>
                <w:p>
                  <w:pPr>
                    <w:spacing w:line="160" w:lineRule="exact" w:before="7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6400" w:val="left" w:leader="none"/>
                    </w:tabs>
                    <w:spacing w:line="437" w:lineRule="auto"/>
                    <w:ind w:left="4449" w:right="4514" w:firstLine="113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CAPITULO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DISPOSICIONES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GENERALES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spacing w:line="286" w:lineRule="auto"/>
                    <w:ind w:left="1742" w:right="1591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disposiciones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interés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social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observancia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tiene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objeto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reglamentar:</w:t>
                  </w:r>
                </w:p>
                <w:p>
                  <w:pPr>
                    <w:spacing w:line="150" w:lineRule="exact" w:before="3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2462" w:val="left" w:leader="none"/>
                      <w:tab w:pos="4103" w:val="left" w:leader="none"/>
                      <w:tab w:pos="5522" w:val="left" w:leader="none"/>
                      <w:tab w:pos="6767" w:val="left" w:leader="none"/>
                      <w:tab w:pos="8099" w:val="left" w:leader="none"/>
                      <w:tab w:pos="9057" w:val="left" w:leader="none"/>
                      <w:tab w:pos="10411" w:val="left" w:leader="none"/>
                    </w:tabs>
                    <w:spacing w:line="402" w:lineRule="auto"/>
                    <w:ind w:left="2448" w:right="1677" w:hanging="476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orientádas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prevenir,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atender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rTllijeres;</w:t>
                  </w:r>
                </w:p>
                <w:p>
                  <w:pPr>
                    <w:pStyle w:val="BodyText"/>
                    <w:tabs>
                      <w:tab w:pos="2462" w:val="left" w:leader="none"/>
                    </w:tabs>
                    <w:spacing w:line="242" w:lineRule="exact"/>
                    <w:ind w:left="1915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4"/>
                      <w:szCs w:val="24"/>
                    </w:rPr>
                    <w:t>11.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colaboración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Estado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adopCión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consolidaCión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Programa</w:t>
                  </w:r>
                </w:p>
                <w:p>
                  <w:pPr>
                    <w:spacing w:line="160" w:lineRule="exact" w:before="7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ind w:left="246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Estatal;</w:t>
                  </w:r>
                </w:p>
                <w:p>
                  <w:pPr>
                    <w:pStyle w:val="BodyText"/>
                    <w:tabs>
                      <w:tab w:pos="2462" w:val="left" w:leader="none"/>
                      <w:tab w:pos="6789" w:val="left" w:leader="none"/>
                    </w:tabs>
                    <w:spacing w:line="274" w:lineRule="exact" w:before="86"/>
                    <w:ind w:left="185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4"/>
                      <w:szCs w:val="24"/>
                    </w:rPr>
                    <w:t>111.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promocion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cursos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8"/>
                      <w:szCs w:val="28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9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capacltatión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personal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encargado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atender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</w:t>
                  </w:r>
                </w:p>
                <w:p>
                  <w:pPr>
                    <w:tabs>
                      <w:tab w:pos="5270" w:val="left" w:leader="none"/>
                    </w:tabs>
                    <w:spacing w:line="116" w:lineRule="exact"/>
                    <w:ind w:left="4017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16"/>
                      <w:szCs w:val="16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12"/>
                      <w:szCs w:val="12"/>
                    </w:rPr>
                    <w:t>.</w:t>
                  </w:r>
                </w:p>
                <w:p>
                  <w:pPr>
                    <w:pStyle w:val="BodyText"/>
                    <w:spacing w:before="76"/>
                    <w:ind w:left="246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viétimas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servidores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general.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2462" w:val="left" w:leader="none"/>
                      <w:tab w:pos="5284" w:val="left" w:leader="none"/>
                      <w:tab w:pos="9129" w:val="left" w:leader="none"/>
                    </w:tabs>
                    <w:spacing w:line="396" w:lineRule="auto"/>
                    <w:ind w:left="2455" w:right="1743" w:hanging="62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creacíóil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centros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refUgio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temporales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violencia;.</w:t>
                  </w:r>
                </w:p>
                <w:p>
                  <w:pPr>
                    <w:pStyle w:val="BodyText"/>
                    <w:tabs>
                      <w:tab w:pos="2469" w:val="left" w:leader="none"/>
                      <w:tab w:pos="6933" w:val="left" w:leader="none"/>
                      <w:tab w:pos="8769" w:val="left" w:leader="none"/>
                    </w:tabs>
                    <w:spacing w:line="250" w:lineRule="exact"/>
                    <w:ind w:left="187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creacióh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reeducación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</w:p>
                <w:p>
                  <w:pPr>
                    <w:spacing w:line="170" w:lineRule="exact" w:before="2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ind w:left="2455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agresores;</w:t>
                  </w:r>
                </w:p>
                <w:p>
                  <w:pPr>
                    <w:pStyle w:val="BodyText"/>
                    <w:tabs>
                      <w:tab w:pos="2469" w:val="left" w:leader="none"/>
                      <w:tab w:pos="4291" w:val="left" w:leader="none"/>
                      <w:tab w:pos="6307" w:val="left" w:leader="none"/>
                      <w:tab w:pos="8971" w:val="left" w:leader="none"/>
                    </w:tabs>
                    <w:spacing w:line="357" w:lineRule="auto" w:before="88"/>
                    <w:ind w:left="2455" w:right="1756" w:hanging="64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participación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9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mujerés;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y.</w:t>
                  </w:r>
                </w:p>
                <w:p>
                  <w:pPr>
                    <w:pStyle w:val="BodyText"/>
                    <w:tabs>
                      <w:tab w:pos="2469" w:val="left" w:leader="none"/>
                      <w:tab w:pos="4211" w:val="left" w:leader="none"/>
                      <w:tab w:pos="6335" w:val="left" w:leader="none"/>
                      <w:tab w:pos="8704" w:val="left" w:leader="none"/>
                      <w:tab w:pos="10324" w:val="left" w:leader="none"/>
                    </w:tabs>
                    <w:spacing w:line="298" w:lineRule="exact"/>
                    <w:ind w:left="174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VII.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celebración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depehdencias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pública¿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32"/>
                      <w:szCs w:val="32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32"/>
                      <w:szCs w:val="3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9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privadas,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convenios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</w:p>
                <w:p>
                  <w:pPr>
                    <w:pStyle w:val="BodyText"/>
                    <w:spacing w:line="342" w:lineRule="exact" w:before="42"/>
                    <w:ind w:left="246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cooperacióh,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coordih&lt;i\ci6n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32"/>
                      <w:szCs w:val="32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32"/>
                      <w:szCs w:val="3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9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conte'rtáción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lá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materia,</w:t>
                  </w:r>
                </w:p>
                <w:p>
                  <w:pPr>
                    <w:tabs>
                      <w:tab w:pos="4730" w:val="left" w:leader="none"/>
                    </w:tabs>
                    <w:spacing w:line="179" w:lineRule="exact"/>
                    <w:ind w:left="3996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70"/>
                      <w:sz w:val="20"/>
                      <w:szCs w:val="20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7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20"/>
                      <w:sz w:val="16"/>
                      <w:szCs w:val="16"/>
                    </w:rPr>
                    <w:t>;</w:t>
                  </w:r>
                </w:p>
              </w:txbxContent>
            </v:textbox>
            <w10:wrap type="none"/>
          </v:shape>
        </w:pict>
      </w:r>
      <w:bookmarkStart w:name="00000018" w:id="18"/>
      <w:bookmarkEnd w:id="18"/>
      <w:r>
        <w:rPr/>
      </w:r>
      <w:r>
        <w:rPr/>
        <w:pict>
          <v:shape style="width:612.938003pt;height:790.92pt;mso-position-horizontal-relative:char;mso-position-vertical-relative:line" type="#_x0000_t75">
            <v:imagedata r:id="rId2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20"/>
          <w:pgMar w:top="0" w:bottom="0" w:left="0" w:right="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2pt;mso-position-horizontal-relative:page;mso-position-vertical-relative:page;z-index:-2604" type="#_x0000_t202" filled="f" stroked="f">
            <v:textbox inset="0,0,0,0">
              <w:txbxContent>
                <w:p>
                  <w:pPr>
                    <w:spacing w:line="190" w:lineRule="exact" w:before="7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172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efectos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entenderá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por:</w:t>
                  </w:r>
                </w:p>
                <w:p>
                  <w:pPr>
                    <w:spacing w:line="200" w:lineRule="exact" w:before="8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447" w:val="left" w:leader="none"/>
                      <w:tab w:pos="3477" w:val="left" w:leader="none"/>
                      <w:tab w:pos="4413" w:val="left" w:leader="none"/>
                      <w:tab w:pos="5443" w:val="left" w:leader="none"/>
                      <w:tab w:pos="9007" w:val="left" w:leader="none"/>
                      <w:tab w:pos="10403" w:val="left" w:leader="none"/>
                    </w:tabs>
                    <w:spacing w:line="402" w:lineRule="auto"/>
                    <w:ind w:left="2440" w:right="1684" w:hanging="46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Consejo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Consejo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Prevenír,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Atender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Erradícar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Víolencía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Mujeres;</w:t>
                  </w:r>
                </w:p>
                <w:p>
                  <w:pPr>
                    <w:pStyle w:val="BodyText"/>
                    <w:tabs>
                      <w:tab w:pos="2462" w:val="left" w:leader="none"/>
                      <w:tab w:pos="4262" w:val="left" w:leader="none"/>
                      <w:tab w:pos="5515" w:val="left" w:leader="none"/>
                      <w:tab w:pos="5860" w:val="left" w:leader="none"/>
                      <w:tab w:pos="7365" w:val="left" w:leader="none"/>
                      <w:tab w:pos="8445" w:val="left" w:leader="none"/>
                      <w:tab w:pos="9057" w:val="left" w:leader="none"/>
                      <w:tab w:pos="10403" w:val="left" w:leader="none"/>
                    </w:tabs>
                    <w:spacing w:line="236" w:lineRule="exact"/>
                    <w:ind w:left="190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Dependencias: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conforman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</w:p>
                <w:p>
                  <w:pPr>
                    <w:spacing w:line="170" w:lineRule="exact" w:before="2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tabs>
                      <w:tab w:pos="1619" w:val="left" w:leader="none"/>
                    </w:tabs>
                    <w:ind w:right="3911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administración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municipal;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ind w:left="1843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Instituto: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Jalisciense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Mujeres;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7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2462" w:val="left" w:leader="none"/>
                    </w:tabs>
                    <w:spacing w:line="409" w:lineRule="auto"/>
                    <w:ind w:left="2455" w:right="1829" w:hanging="63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Acceso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Jalisco;</w:t>
                  </w:r>
                </w:p>
                <w:p>
                  <w:pPr>
                    <w:spacing w:line="280" w:lineRule="exact" w:before="13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2462" w:val="left" w:leader="none"/>
                    </w:tabs>
                    <w:spacing w:line="409" w:lineRule="auto"/>
                    <w:ind w:left="2462" w:right="2329" w:hanging="59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Principios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rectores: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principios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contenidos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Estatal.;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line="280" w:lineRule="exact" w:before="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2469" w:val="left" w:leader="none"/>
                    </w:tabs>
                    <w:spacing w:line="402" w:lineRule="auto"/>
                    <w:ind w:left="2455" w:right="1994" w:hanging="64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Prevenir,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Atender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'</w:t>
                  </w:r>
                </w:p>
                <w:p>
                  <w:pPr>
                    <w:spacing w:line="280" w:lineRule="exact" w:before="13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2469" w:val="left" w:leader="none"/>
                    </w:tabs>
                    <w:spacing w:line="409" w:lineRule="auto"/>
                    <w:ind w:left="2462" w:right="1755" w:hanging="72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Prevenir,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Atender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Mujeres.</w:t>
                  </w:r>
                </w:p>
                <w:p>
                  <w:pPr>
                    <w:spacing w:line="160" w:lineRule="exact" w:before="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3239" w:val="left" w:leader="none"/>
                      <w:tab w:pos="5104" w:val="left" w:leader="none"/>
                      <w:tab w:pos="6904" w:val="left" w:leader="none"/>
                      <w:tab w:pos="7451" w:val="left" w:leader="none"/>
                      <w:tab w:pos="8474" w:val="left" w:leader="none"/>
                      <w:tab w:pos="9158" w:val="left" w:leader="none"/>
                      <w:tab w:pos="9885" w:val="left" w:leader="none"/>
                    </w:tabs>
                    <w:spacing w:line="394" w:lineRule="auto"/>
                    <w:ind w:left="1749" w:right="1677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disposiciones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complementan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principios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consagrados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Tratados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Internacionales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materia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protección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constitución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Unidos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Mexicanos,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Particular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así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dispuesto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Acceso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Estatal.</w:t>
                  </w:r>
                </w:p>
                <w:p>
                  <w:pPr>
                    <w:spacing w:line="140" w:lineRule="exact" w:before="3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402" w:lineRule="auto"/>
                    <w:ind w:left="1764" w:right="1634" w:hanging="1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responsables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aplicación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Municipio:</w:t>
                  </w:r>
                </w:p>
                <w:p>
                  <w:pPr>
                    <w:spacing w:line="150" w:lineRule="exact" w:before="6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2476" w:val="left" w:leader="none"/>
                    </w:tabs>
                    <w:ind w:left="188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Presidente;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2476" w:val="left" w:leader="none"/>
                    </w:tabs>
                    <w:ind w:left="1821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Ayuntamiento;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2483" w:val="left" w:leader="none"/>
                    </w:tabs>
                    <w:ind w:left="175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Sindicatura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</w:txbxContent>
            </v:textbox>
            <w10:wrap type="none"/>
          </v:shape>
        </w:pict>
      </w:r>
      <w:bookmarkStart w:name="00000019" w:id="19"/>
      <w:bookmarkEnd w:id="19"/>
      <w:r>
        <w:rPr/>
      </w:r>
      <w:r>
        <w:rPr/>
        <w:pict>
          <v:shape style="width:613pt;height:792pt;mso-position-horizontal-relative:char;mso-position-vertical-relative:line" type="#_x0000_t75">
            <v:imagedata r:id="rId2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40"/>
          <w:pgMar w:top="0" w:bottom="0" w:left="0" w:right="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1pt;mso-position-horizontal-relative:page;mso-position-vertical-relative:page;z-index:-2603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2440" w:val="left" w:leader="none"/>
                      <w:tab w:pos="4528" w:val="left" w:leader="none"/>
                    </w:tabs>
                    <w:spacing w:line="396" w:lineRule="auto"/>
                    <w:ind w:left="2433" w:right="1937" w:hanging="77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VIII.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demás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conformidad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Administración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Jalisco.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 w:before="17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4984" w:right="4853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CAPITULO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</w:t>
                  </w:r>
                </w:p>
                <w:p>
                  <w:pPr>
                    <w:spacing w:line="130" w:lineRule="exact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3643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FACULTADES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 w:before="12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9122" w:val="left" w:leader="none"/>
                    </w:tabs>
                    <w:spacing w:line="409" w:lineRule="auto"/>
                    <w:ind w:left="1735" w:right="1684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5.-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Ayuntamiento?,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además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establecido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otros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ordenamientos:</w:t>
                  </w:r>
                </w:p>
                <w:p>
                  <w:pPr>
                    <w:spacing w:line="120" w:lineRule="exact" w:before="7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pStyle w:val="BodyText"/>
                    <w:tabs>
                      <w:tab w:pos="2462" w:val="left" w:leader="none"/>
                    </w:tabs>
                    <w:spacing w:line="402" w:lineRule="auto"/>
                    <w:ind w:left="2455" w:right="1684" w:hanging="483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Diseñar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politica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perspeciiva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promover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cultura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basándose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municipal;</w:t>
                  </w:r>
                </w:p>
                <w:p>
                  <w:pPr>
                    <w:pStyle w:val="BodyText"/>
                    <w:tabs>
                      <w:tab w:pos="2462" w:val="left" w:leader="none"/>
                      <w:tab w:pos="7063" w:val="left" w:leader="none"/>
                      <w:tab w:pos="9323" w:val="left" w:leader="none"/>
                    </w:tabs>
                    <w:spacing w:line="229" w:lineRule="exact"/>
                    <w:ind w:left="190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Formular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bases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coordinación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diferentes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autoridades</w:t>
                  </w:r>
                </w:p>
                <w:p>
                  <w:pPr>
                    <w:spacing w:line="100" w:lineRule="exact" w:before="1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pStyle w:val="BodyText"/>
                    <w:spacing w:line="369" w:lineRule="auto"/>
                    <w:ind w:left="2462" w:right="147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6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erraaicación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mujeres;</w:t>
                  </w:r>
                </w:p>
                <w:p>
                  <w:pPr>
                    <w:pStyle w:val="BodyText"/>
                    <w:tabs>
                      <w:tab w:pos="5810" w:val="left" w:leader="none"/>
                      <w:tab w:pos="7588" w:val="left" w:leader="none"/>
                      <w:tab w:pos="8935" w:val="left" w:leader="none"/>
                    </w:tabs>
                    <w:spacing w:line="396" w:lineRule="auto" w:before="3"/>
                    <w:ind w:left="2462" w:right="1777" w:hanging="612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Coordinar.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seguimiento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materia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erradicaci6n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mujeres;</w:t>
                  </w:r>
                </w:p>
                <w:p>
                  <w:pPr>
                    <w:pStyle w:val="BodyText"/>
                    <w:tabs>
                      <w:tab w:pos="2462" w:val="left" w:leader="none"/>
                      <w:tab w:pos="5637" w:val="left" w:leader="none"/>
                    </w:tabs>
                    <w:spacing w:line="250" w:lineRule="exact"/>
                    <w:ind w:left="182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Coordinar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seguimiento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trabajos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defensa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</w:p>
                <w:p>
                  <w:pPr>
                    <w:spacing w:line="150" w:lineRule="exact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4118" w:val="left" w:leader="none"/>
                    </w:tabs>
                    <w:spacing w:line="349" w:lineRule="auto"/>
                    <w:ind w:left="2455" w:right="1670" w:firstLine="7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mujeres;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lleven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él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cabo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dependencias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Administración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Pública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Municipal;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8"/>
                      <w:szCs w:val="28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2476" w:val="left" w:leader="none"/>
                      <w:tab w:pos="7322" w:val="left" w:leader="none"/>
                      <w:tab w:pos="8618" w:val="left" w:leader="none"/>
                    </w:tabs>
                    <w:spacing w:line="241" w:lineRule="exact"/>
                    <w:ind w:left="188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Promover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comunicación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favorezcan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érr&lt;ldicación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ind w:left="139" w:right="0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tipos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fortalezcan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dignidad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mujeres.</w:t>
                  </w:r>
                </w:p>
                <w:p>
                  <w:pPr>
                    <w:spacing w:line="160" w:lineRule="exact" w:before="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2476" w:val="left" w:leader="none"/>
                    </w:tabs>
                    <w:ind w:left="1821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demás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previstas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cumplimiento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dél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Reglamento.</w:t>
                  </w:r>
                </w:p>
                <w:p>
                  <w:pPr>
                    <w:spacing w:line="150" w:lineRule="exact" w:before="9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402" w:lineRule="auto"/>
                    <w:ind w:left="1764" w:right="1721" w:hanging="1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6.-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Instancia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encargada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Desarrollo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Social,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además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establecido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otros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ordenamientos:</w:t>
                  </w:r>
                </w:p>
                <w:p>
                  <w:pPr>
                    <w:spacing w:line="130" w:lineRule="exact" w:before="5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tabs>
                      <w:tab w:pos="2483" w:val="left" w:leader="none"/>
                    </w:tabs>
                    <w:spacing w:line="396" w:lineRule="auto"/>
                    <w:ind w:left="2476" w:right="1688" w:hanging="483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Fomentar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protección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perspectiva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garantizar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violencia;</w:t>
                  </w:r>
                </w:p>
                <w:p>
                  <w:pPr>
                    <w:pStyle w:val="BodyText"/>
                    <w:tabs>
                      <w:tab w:pos="2483" w:val="left" w:leader="none"/>
                    </w:tabs>
                    <w:spacing w:line="250" w:lineRule="exact"/>
                    <w:ind w:left="193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Coadyuvar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mujeres;</w:t>
                  </w:r>
                </w:p>
              </w:txbxContent>
            </v:textbox>
            <w10:wrap type="none"/>
          </v:shape>
        </w:pict>
      </w:r>
      <w:bookmarkStart w:name="00000020" w:id="20"/>
      <w:bookmarkEnd w:id="20"/>
      <w:r>
        <w:rPr/>
      </w:r>
      <w:r>
        <w:rPr/>
        <w:pict>
          <v:shape style="width:612.938003pt;height:790.92pt;mso-position-horizontal-relative:char;mso-position-vertical-relative:line" type="#_x0000_t75">
            <v:imagedata r:id="rId2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20"/>
          <w:pgMar w:top="0" w:bottom="0" w:left="0" w:right="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2pt;mso-position-horizontal-relative:page;mso-position-vertical-relative:page;z-index:-2602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4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385" w:lineRule="auto"/>
                    <w:ind w:left="2462" w:right="1690" w:hanging="605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Realizar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tendientes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mejorar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condiciones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encuentren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situaciones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exclusión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pobreza;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2469" w:val="left" w:leader="none"/>
                    </w:tabs>
                    <w:spacing w:line="249" w:lineRule="exact"/>
                    <w:ind w:left="182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Formular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conducir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perspectiva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</w:p>
                <w:p>
                  <w:pPr>
                    <w:spacing w:line="140" w:lineRule="exact" w:before="2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ind w:left="246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prevenir,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atender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mujeres.</w:t>
                  </w:r>
                </w:p>
                <w:p>
                  <w:pPr>
                    <w:spacing w:line="160" w:lineRule="exact" w:before="1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396" w:lineRule="auto"/>
                    <w:ind w:left="1756" w:right="1717" w:hanging="1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7-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Instancia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encargada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Seguridad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además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establecido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otros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ordenamientos:</w:t>
                  </w:r>
                </w:p>
                <w:p>
                  <w:pPr>
                    <w:spacing w:line="150" w:lineRule="exact" w:before="6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2469" w:val="left" w:leader="none"/>
                    </w:tabs>
                    <w:spacing w:line="382" w:lineRule="auto"/>
                    <w:ind w:left="2462" w:right="1725" w:hanging="476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Diseñar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implementar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criminal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perspectiva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orientada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delítos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cometidos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mujeres;</w:t>
                  </w:r>
                </w:p>
                <w:p>
                  <w:pPr>
                    <w:pStyle w:val="BodyText"/>
                    <w:tabs>
                      <w:tab w:pos="2469" w:val="left" w:leader="none"/>
                    </w:tabs>
                    <w:spacing w:line="372" w:lineRule="auto" w:before="12"/>
                    <w:ind w:left="2462" w:right="1682" w:hanging="54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Capacitar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diferentes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instancias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policiales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atender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brindar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protección;</w:t>
                  </w:r>
                </w:p>
                <w:p>
                  <w:pPr>
                    <w:pStyle w:val="BodyText"/>
                    <w:spacing w:line="271" w:lineRule="exact"/>
                    <w:ind w:left="1857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mecanismos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derivación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</w:p>
                <w:p>
                  <w:pPr>
                    <w:spacing w:line="150" w:lineRule="exact" w:before="2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7199" w:val="left" w:leader="none"/>
                      <w:tab w:pos="8704" w:val="left" w:leader="none"/>
                    </w:tabs>
                    <w:spacing w:line="409" w:lineRule="auto"/>
                    <w:ind w:left="2462" w:right="1692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Dependencias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competentes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conocer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caso;</w:t>
                  </w:r>
                </w:p>
                <w:p>
                  <w:pPr>
                    <w:pStyle w:val="BodyText"/>
                    <w:tabs>
                      <w:tab w:pos="2469" w:val="left" w:leader="none"/>
                      <w:tab w:pos="4859" w:val="left" w:leader="none"/>
                      <w:tab w:pos="8215" w:val="left" w:leader="none"/>
                      <w:tab w:pos="9503" w:val="left" w:leader="none"/>
                    </w:tabs>
                    <w:spacing w:line="226" w:lineRule="exact"/>
                    <w:ind w:left="183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Diseñar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delitos</w:t>
                  </w:r>
                </w:p>
                <w:p>
                  <w:pPr>
                    <w:spacing w:line="130" w:lineRule="exact" w:before="5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ind w:left="2462" w:righ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cometidos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ámbitos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privado;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150" w:lineRule="exact" w:before="2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2469" w:val="left" w:leader="none"/>
                    </w:tabs>
                    <w:spacing w:line="402" w:lineRule="auto"/>
                    <w:ind w:left="2462" w:right="1727" w:hanging="58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Formular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orientados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fomentar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cultura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mujeres.</w:t>
                  </w:r>
                </w:p>
                <w:p>
                  <w:pPr>
                    <w:spacing w:line="170" w:lineRule="exact" w:before="8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tabs>
                      <w:tab w:pos="4485" w:val="left" w:leader="none"/>
                    </w:tabs>
                    <w:spacing w:line="402" w:lineRule="auto"/>
                    <w:ind w:left="1756" w:right="1735" w:hanging="1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8.-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Instancia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encargada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Salud,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además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establecido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otros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ordenamientos:</w:t>
                  </w:r>
                </w:p>
                <w:p>
                  <w:pPr>
                    <w:spacing w:line="130" w:lineRule="exact" w:before="5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tabs>
                      <w:tab w:pos="2476" w:val="left" w:leader="none"/>
                    </w:tabs>
                    <w:spacing w:line="372" w:lineRule="auto"/>
                    <w:ind w:left="2462" w:right="1727" w:hanging="476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Diseñar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aplicación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conforme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encaminadas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violencia;</w:t>
                  </w:r>
                </w:p>
                <w:p>
                  <w:pPr>
                    <w:pStyle w:val="BodyText"/>
                    <w:tabs>
                      <w:tab w:pos="2476" w:val="left" w:leader="none"/>
                    </w:tabs>
                    <w:spacing w:line="263" w:lineRule="exact"/>
                    <w:ind w:left="1929" w:right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Brindar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sector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salud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manera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130" w:lineRule="exact" w:before="4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tabs>
                      <w:tab w:pos="3412" w:val="left" w:leader="none"/>
                      <w:tab w:pos="4471" w:val="left" w:leader="none"/>
                      <w:tab w:pos="5457" w:val="left" w:leader="none"/>
                      <w:tab w:pos="6803" w:val="left" w:leader="none"/>
                      <w:tab w:pos="8409" w:val="left" w:leader="none"/>
                      <w:tab w:pos="10324" w:val="left" w:leader="none"/>
                    </w:tabs>
                    <w:spacing w:line="385" w:lineRule="auto"/>
                    <w:ind w:left="2469" w:right="1690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gratuita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médica,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psiquiátrica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psicológica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perspectiva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victimas;</w:t>
                  </w:r>
                </w:p>
                <w:p>
                  <w:pPr>
                    <w:pStyle w:val="BodyText"/>
                    <w:spacing w:line="247" w:lineRule="exact"/>
                    <w:ind w:left="1864" w:right="168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Diseñar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permanentes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capacitación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sector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3275" w:val="left" w:leader="none"/>
                      <w:tab w:pos="4355" w:val="left" w:leader="none"/>
                      <w:tab w:pos="6227" w:val="left" w:leader="none"/>
                      <w:tab w:pos="7063" w:val="left" w:leader="none"/>
                      <w:tab w:pos="8546" w:val="left" w:leader="none"/>
                      <w:tab w:pos="9115" w:val="left" w:leader="none"/>
                      <w:tab w:pos="10418" w:val="left" w:leader="none"/>
                    </w:tabs>
                    <w:spacing w:line="386" w:lineRule="auto"/>
                    <w:ind w:left="2469" w:right="167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salud,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garanticen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violencia.</w:t>
                  </w:r>
                </w:p>
              </w:txbxContent>
            </v:textbox>
            <w10:wrap type="none"/>
          </v:shape>
        </w:pict>
      </w:r>
      <w:bookmarkStart w:name="00000021" w:id="21"/>
      <w:bookmarkEnd w:id="21"/>
      <w:r>
        <w:rPr/>
      </w:r>
      <w:r>
        <w:rPr/>
        <w:pict>
          <v:shape style="width:613pt;height:792pt;mso-position-horizontal-relative:char;mso-position-vertical-relative:line" type="#_x0000_t75">
            <v:imagedata r:id="rId2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40"/>
          <w:pgMar w:top="0" w:bottom="0" w:left="0" w:right="0"/>
        </w:sectPr>
      </w:pPr>
    </w:p>
    <w:p>
      <w:pPr>
        <w:ind w:left="0" w:right="12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4pt;height:790pt;mso-position-horizontal-relative:page;mso-position-vertical-relative:page;z-index:-2601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2447" w:val="left" w:leader="none"/>
                    </w:tabs>
                    <w:spacing w:line="399" w:lineRule="auto"/>
                    <w:ind w:left="2448" w:right="1717" w:hanging="62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Valorar,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situación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riesgo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derivar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dependencias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brinden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servicio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necesario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peligro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inminente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centros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refugio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temporal;</w:t>
                  </w:r>
                </w:p>
                <w:p>
                  <w:pPr>
                    <w:pStyle w:val="BodyText"/>
                    <w:tabs>
                      <w:tab w:pos="2462" w:val="left" w:leader="none"/>
                      <w:tab w:pos="5342" w:val="left" w:leader="none"/>
                    </w:tabs>
                    <w:spacing w:line="247" w:lineRule="exact"/>
                    <w:ind w:left="1864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Promover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investigación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impacto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salud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</w:p>
                <w:p>
                  <w:pPr>
                    <w:spacing w:line="170" w:lineRule="exact" w:before="9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ind w:left="2455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mujeres;</w:t>
                  </w:r>
                </w:p>
                <w:p>
                  <w:pPr>
                    <w:spacing w:line="140" w:lineRule="exact" w:before="3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tabs>
                      <w:tab w:pos="3873" w:val="left" w:leader="none"/>
                    </w:tabs>
                    <w:spacing w:line="396" w:lineRule="auto"/>
                    <w:ind w:left="2455" w:right="1701" w:hanging="756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Diseñar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implementar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materia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salud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condiciones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vulnerabilidad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violencia;</w:t>
                  </w:r>
                </w:p>
                <w:p>
                  <w:pPr>
                    <w:pStyle w:val="BodyText"/>
                    <w:tabs>
                      <w:tab w:pos="2462" w:val="left" w:leader="none"/>
                    </w:tabs>
                    <w:spacing w:line="402" w:lineRule="auto" w:before="4"/>
                    <w:ind w:left="2455" w:right="1701" w:hanging="713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difundir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mujeres;</w:t>
                  </w:r>
                </w:p>
                <w:p>
                  <w:pPr>
                    <w:pStyle w:val="BodyText"/>
                    <w:tabs>
                      <w:tab w:pos="2447" w:val="left" w:leader="none"/>
                      <w:tab w:pos="9446" w:val="left" w:leader="none"/>
                    </w:tabs>
                    <w:spacing w:line="244" w:lineRule="exact"/>
                    <w:ind w:left="1677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VIII.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Apoyar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encargadas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efectuar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investigaciones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materia</w:t>
                  </w:r>
                </w:p>
                <w:p>
                  <w:pPr>
                    <w:spacing w:line="160" w:lineRule="exact" w:before="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ind w:left="2455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proporcionando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siguiente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información: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spacing w:line="409" w:lineRule="auto"/>
                    <w:ind w:left="2462" w:right="1776" w:hanging="36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relativa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número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atienden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centros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servicios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hospitalarios;</w:t>
                  </w:r>
                </w:p>
                <w:p>
                  <w:pPr>
                    <w:pStyle w:val="BodyText"/>
                    <w:spacing w:line="222" w:lineRule="exact"/>
                    <w:ind w:left="210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tipo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atendió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víctima;</w:t>
                  </w:r>
                </w:p>
                <w:p>
                  <w:pPr>
                    <w:spacing w:line="160" w:lineRule="exact" w:before="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ind w:left="210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efectos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causados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mujeres;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ind w:left="210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recursos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erogados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2469" w:val="left" w:leader="none"/>
                      <w:tab w:pos="8467" w:val="left" w:leader="none"/>
                    </w:tabs>
                    <w:ind w:left="1821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IX.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demás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previstas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cumplimiento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reglamento.</w:t>
                  </w:r>
                </w:p>
                <w:p>
                  <w:pPr>
                    <w:spacing w:line="150" w:lineRule="exact" w:before="9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402" w:lineRule="auto"/>
                    <w:ind w:left="1749" w:right="2020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9.-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instancia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además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establecido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otros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ordenamientos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encargara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de:</w:t>
                  </w:r>
                </w:p>
                <w:p>
                  <w:pPr>
                    <w:spacing w:line="130" w:lineRule="exact" w:before="5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tabs>
                      <w:tab w:pos="2462" w:val="left" w:leader="none"/>
                      <w:tab w:pos="5507" w:val="left" w:leader="none"/>
                      <w:tab w:pos="9129" w:val="left" w:leader="none"/>
                    </w:tabs>
                    <w:spacing w:line="389" w:lineRule="auto"/>
                    <w:ind w:left="2455" w:right="1701" w:hanging="476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Coadyuvar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Federación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consolidación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Sistema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seguir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recomendaciones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Consejo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observación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aplicación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reglamento;</w:t>
                  </w:r>
                </w:p>
                <w:p>
                  <w:pPr>
                    <w:pStyle w:val="BodyText"/>
                    <w:spacing w:before="4"/>
                    <w:ind w:left="192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Ejecutar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seguimiento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Estatal;</w:t>
                  </w:r>
                </w:p>
                <w:p>
                  <w:pPr>
                    <w:spacing w:line="150" w:lineRule="exact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3686" w:val="left" w:leader="none"/>
                    </w:tabs>
                    <w:spacing w:line="396" w:lineRule="auto"/>
                    <w:ind w:left="2462" w:right="1701" w:hanging="605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Implementar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materia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concordancia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nacionales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locales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correspondientes;</w:t>
                  </w:r>
                </w:p>
                <w:p>
                  <w:pPr>
                    <w:pStyle w:val="BodyText"/>
                    <w:tabs>
                      <w:tab w:pos="2469" w:val="left" w:leader="none"/>
                    </w:tabs>
                    <w:spacing w:line="236" w:lineRule="exact"/>
                    <w:ind w:left="183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Colaborar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actualización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Banco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Datos;</w:t>
                  </w:r>
                </w:p>
              </w:txbxContent>
            </v:textbox>
            <w10:wrap type="none"/>
          </v:shape>
        </w:pict>
      </w:r>
      <w:bookmarkStart w:name="00000022" w:id="22"/>
      <w:bookmarkEnd w:id="22"/>
      <w:r>
        <w:rPr/>
      </w:r>
      <w:r>
        <w:rPr/>
        <w:pict>
          <v:shape style="width:613.875646pt;height:789.84pt;mso-position-horizontal-relative:char;mso-position-vertical-relative:line" type="#_x0000_t75">
            <v:imagedata r:id="rId2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80" w:h="15800"/>
          <w:pgMar w:top="0" w:bottom="0" w:left="0" w:right="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1pt;mso-position-horizontal-relative:page;mso-position-vertical-relative:page;z-index:-2600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2462" w:val="left" w:leader="none"/>
                      <w:tab w:pos="10043" w:val="left" w:leader="none"/>
                    </w:tabs>
                    <w:spacing w:line="399" w:lineRule="auto"/>
                    <w:ind w:left="2455" w:right="1684" w:hanging="58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Coadyuvar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investigación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promovidas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Administración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causas,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características,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tipos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consecuencias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mujeres.</w:t>
                  </w:r>
                </w:p>
                <w:p>
                  <w:pPr>
                    <w:pStyle w:val="BodyText"/>
                    <w:tabs>
                      <w:tab w:pos="2462" w:val="left" w:leader="none"/>
                    </w:tabs>
                    <w:spacing w:line="240" w:lineRule="exact"/>
                    <w:ind w:left="1807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Diseñar,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instrumentar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aplicar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modelos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4096" w:val="left" w:leader="none"/>
                      <w:tab w:pos="9784" w:val="left" w:leader="none"/>
                    </w:tabs>
                    <w:spacing w:line="402" w:lineRule="auto"/>
                    <w:ind w:left="2455" w:right="1682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conformidad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principios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reglamento;</w:t>
                  </w:r>
                </w:p>
                <w:p>
                  <w:pPr>
                    <w:pStyle w:val="BodyText"/>
                    <w:tabs>
                      <w:tab w:pos="2462" w:val="left" w:leader="none"/>
                      <w:tab w:pos="7905" w:val="left" w:leader="none"/>
                      <w:tab w:pos="9669" w:val="left" w:leader="none"/>
                    </w:tabs>
                    <w:spacing w:line="236" w:lineRule="exact"/>
                    <w:ind w:left="1735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Fungir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órgano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Ayuniamiento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asesoría</w:t>
                  </w:r>
                </w:p>
                <w:p>
                  <w:pPr>
                    <w:spacing w:line="170" w:lineRule="exact" w:before="2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ind w:left="2440" w:right="168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juridica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psicológica,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especializada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gratuita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cía;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2462" w:val="left" w:leader="none"/>
                      <w:tab w:pos="3815" w:val="left" w:leader="none"/>
                      <w:tab w:pos="4075" w:val="left" w:leader="none"/>
                      <w:tab w:pos="5183" w:val="left" w:leader="none"/>
                      <w:tab w:pos="5673" w:val="left" w:leader="none"/>
                      <w:tab w:pos="6544" w:val="left" w:leader="none"/>
                      <w:tab w:pos="7250" w:val="left" w:leader="none"/>
                      <w:tab w:pos="8323" w:val="left" w:leader="none"/>
                      <w:tab w:pos="8819" w:val="left" w:leader="none"/>
                      <w:tab w:pos="10324" w:val="left" w:leader="none"/>
                    </w:tabs>
                    <w:spacing w:line="396" w:lineRule="auto"/>
                    <w:ind w:left="2455" w:right="1690" w:hanging="78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VIII.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Establecer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condiciones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vulnerabilidad,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tiendan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fortalecer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desarrollo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integral;</w:t>
                  </w:r>
                </w:p>
                <w:p>
                  <w:pPr>
                    <w:pStyle w:val="BodyText"/>
                    <w:tabs>
                      <w:tab w:pos="2462" w:val="left" w:leader="none"/>
                      <w:tab w:pos="3650" w:val="left" w:leader="none"/>
                      <w:tab w:pos="4679" w:val="left" w:leader="none"/>
                      <w:tab w:pos="5255" w:val="left" w:leader="none"/>
                      <w:tab w:pos="6911" w:val="left" w:leader="none"/>
                      <w:tab w:pos="7588" w:val="left" w:leader="none"/>
                      <w:tab w:pos="9287" w:val="left" w:leader="none"/>
                      <w:tab w:pos="9410" w:val="left" w:leader="none"/>
                      <w:tab w:pos="10310" w:val="left" w:leader="none"/>
                      <w:tab w:pos="10468" w:val="left" w:leader="none"/>
                    </w:tabs>
                    <w:spacing w:line="398" w:lineRule="auto" w:before="4"/>
                    <w:ind w:left="2448" w:right="1681" w:hanging="62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IX.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Promover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realización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campañas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tanto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servicios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violencia;</w:t>
                  </w:r>
                </w:p>
                <w:p>
                  <w:pPr>
                    <w:pStyle w:val="BodyText"/>
                    <w:tabs>
                      <w:tab w:pos="2455" w:val="left" w:leader="none"/>
                      <w:tab w:pos="4564" w:val="left" w:leader="none"/>
                      <w:tab w:pos="6249" w:val="left" w:leader="none"/>
                    </w:tabs>
                    <w:spacing w:line="241" w:lineRule="exact"/>
                    <w:ind w:left="1864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X.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Llevar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constancias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administrativas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tome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4010" w:val="left" w:leader="none"/>
                      <w:tab w:pos="6674" w:val="left" w:leader="none"/>
                      <w:tab w:pos="9007" w:val="left" w:leader="none"/>
                    </w:tabs>
                    <w:spacing w:line="402" w:lineRule="auto"/>
                    <w:ind w:left="2455" w:right="1773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conocimiento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confbrmidad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consideren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conductas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violentas.</w:t>
                  </w:r>
                </w:p>
                <w:p>
                  <w:pPr>
                    <w:pStyle w:val="BodyText"/>
                    <w:tabs>
                      <w:tab w:pos="2462" w:val="left" w:leader="none"/>
                    </w:tabs>
                    <w:spacing w:line="244" w:lineRule="exact"/>
                    <w:ind w:left="180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XI.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demás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señale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reglamento.</w:t>
                  </w:r>
                </w:p>
                <w:p>
                  <w:pPr>
                    <w:spacing w:line="240" w:lineRule="exact" w:before="1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ind w:left="5013" w:right="5046" w:firstLine="0"/>
                    <w:jc w:val="center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32"/>
                      <w:szCs w:val="32"/>
                    </w:rPr>
                    <w:t>SEooloN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9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22"/>
                      <w:szCs w:val="22"/>
                    </w:rPr>
                    <w:t>PRIMERA</w:t>
                  </w:r>
                </w:p>
                <w:p>
                  <w:pPr>
                    <w:spacing w:line="280" w:lineRule="exact" w:before="1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5889" w:val="left" w:leader="none"/>
                    </w:tabs>
                    <w:ind w:left="185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pOLlrlcAS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ORIENTADAS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PREVENIR,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ATENDER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line="110" w:lineRule="exact" w:before="2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tabs>
                      <w:tab w:pos="1259" w:val="left" w:leader="none"/>
                      <w:tab w:pos="2008" w:val="left" w:leader="none"/>
                    </w:tabs>
                    <w:spacing w:line="94" w:lineRule="exact"/>
                    <w:ind w:left="0" w:right="6" w:firstLine="0"/>
                    <w:jc w:val="center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20"/>
                      <w:sz w:val="8"/>
                      <w:szCs w:val="8"/>
                    </w:rPr>
                    <w:t>,.'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20"/>
                      <w:sz w:val="8"/>
                      <w:szCs w:val="8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20"/>
                      <w:sz w:val="8"/>
                      <w:szCs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20"/>
                      <w:sz w:val="8"/>
                      <w:szCs w:val="8"/>
                    </w:rPr>
                    <w:t>1"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20"/>
                      <w:sz w:val="8"/>
                      <w:szCs w:val="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20"/>
                      <w:sz w:val="8"/>
                      <w:szCs w:val="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20"/>
                      <w:sz w:val="8"/>
                      <w:szCs w:val="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10"/>
                      <w:szCs w:val="10"/>
                    </w:rPr>
                    <w:t>&lt;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pStyle w:val="BodyText"/>
                    <w:tabs>
                      <w:tab w:pos="3182" w:val="left" w:leader="none"/>
                    </w:tabs>
                    <w:spacing w:line="204" w:lineRule="exact"/>
                    <w:ind w:right="59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VI()LENCIA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MUJERES.</w:t>
                  </w:r>
                </w:p>
                <w:p>
                  <w:pPr>
                    <w:spacing w:line="110" w:lineRule="exact" w:before="6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685" w:val="left" w:leader="none"/>
                      <w:tab w:pos="5126" w:val="left" w:leader="none"/>
                      <w:tab w:pos="8128" w:val="left" w:leader="none"/>
                      <w:tab w:pos="9388" w:val="left" w:leader="none"/>
                    </w:tabs>
                    <w:spacing w:line="389" w:lineRule="auto"/>
                    <w:ind w:left="1742" w:right="1692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10.-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deben'i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promover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politicas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orientadas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prevenir,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atender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dé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acuerdo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mismas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qué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sujetarse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itis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Princípios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Rectores.</w:t>
                  </w:r>
                </w:p>
                <w:p>
                  <w:pPr>
                    <w:spacing w:line="150" w:lineRule="exact" w:before="6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2541" w:val="left" w:leader="none"/>
                      <w:tab w:pos="4622" w:val="left" w:leader="none"/>
                      <w:tab w:pos="6127" w:val="left" w:leader="none"/>
                      <w:tab w:pos="7516" w:val="left" w:leader="none"/>
                      <w:tab w:pos="7963" w:val="left" w:leader="none"/>
                      <w:tab w:pos="9374" w:val="left" w:leader="none"/>
                      <w:tab w:pos="10101" w:val="left" w:leader="none"/>
                      <w:tab w:pos="10454" w:val="left" w:leader="none"/>
                    </w:tabs>
                    <w:spacing w:line="391" w:lineRule="auto"/>
                    <w:ind w:left="1742" w:right="1688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responsables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debérán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difundir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través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cualquier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comunicación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politicas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materia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acordadas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promover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cultura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discriminación.</w:t>
                  </w:r>
                </w:p>
              </w:txbxContent>
            </v:textbox>
            <w10:wrap type="none"/>
          </v:shape>
        </w:pict>
      </w:r>
      <w:bookmarkStart w:name="00000023" w:id="23"/>
      <w:bookmarkEnd w:id="23"/>
      <w:r>
        <w:rPr/>
      </w:r>
      <w:r>
        <w:rPr/>
        <w:pict>
          <v:shape style="width:612.938003pt;height:790.92pt;mso-position-horizontal-relative:char;mso-position-vertical-relative:line" type="#_x0000_t75">
            <v:imagedata r:id="rId2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20"/>
          <w:pgMar w:top="0" w:bottom="0" w:left="0" w:right="0"/>
        </w:sectPr>
      </w:pPr>
    </w:p>
    <w:p>
      <w:pPr>
        <w:ind w:left="0" w:right="12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4pt;height:791pt;mso-position-horizontal-relative:page;mso-position-vertical-relative:page;z-index:-2599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spacing w:line="402" w:lineRule="auto"/>
                    <w:ind w:left="1749" w:right="1836" w:hanging="1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mismo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divulgar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oportuna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causas,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características,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riesgos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efectos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mujeres,</w:t>
                  </w:r>
                </w:p>
                <w:p>
                  <w:pPr>
                    <w:spacing w:line="140" w:lineRule="exact" w:before="9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ind w:right="68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SECCION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SEGUNDA</w:t>
                  </w:r>
                </w:p>
                <w:p>
                  <w:pPr>
                    <w:spacing w:line="280" w:lineRule="exact" w:before="1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2766" w:val="left" w:leader="none"/>
                    </w:tabs>
                    <w:ind w:left="9" w:right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COLABORACION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ADOPCION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150" w:lineRule="exact" w:before="9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2095" w:val="left" w:leader="none"/>
                    </w:tabs>
                    <w:ind w:right="73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CONSOLlDACION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ESTATAL,</w:t>
                  </w:r>
                </w:p>
                <w:p>
                  <w:pPr>
                    <w:spacing w:line="120" w:lineRule="exact" w:before="3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3103" w:val="left" w:leader="none"/>
                    </w:tabs>
                    <w:spacing w:line="389" w:lineRule="auto"/>
                    <w:ind w:left="1742" w:right="1759" w:hanging="15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ArtícuI012,-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acuerdo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disponibilidad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presupuestal,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colaborar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adopción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consolidación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Estatal.</w:t>
                  </w:r>
                </w:p>
                <w:p>
                  <w:pPr>
                    <w:spacing w:line="160" w:lineRule="exact" w:before="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2678" w:val="left" w:leader="none"/>
                    </w:tabs>
                    <w:spacing w:line="397" w:lineRule="auto"/>
                    <w:ind w:left="1735" w:right="1697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13,-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incluir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presupuesto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egresos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correspondientes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implementación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procurando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disminuidas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ejercicio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fiscal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anterior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transferidas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otras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partidas,</w:t>
                  </w:r>
                </w:p>
                <w:p>
                  <w:pPr>
                    <w:spacing w:line="140" w:lineRule="exact" w:before="7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398" w:lineRule="auto"/>
                    <w:ind w:left="1735" w:right="1710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14,-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finalidad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atender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oportunamente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través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Instancia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proporcionar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servicios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gratuitos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orientación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protección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violencia,</w:t>
                  </w:r>
                </w:p>
                <w:p>
                  <w:pPr>
                    <w:spacing w:line="100" w:lineRule="exact" w:before="8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3124" w:val="left" w:leader="none"/>
                      <w:tab w:pos="3470" w:val="left" w:leader="none"/>
                      <w:tab w:pos="3751" w:val="left" w:leader="none"/>
                      <w:tab w:pos="4204" w:val="left" w:leader="none"/>
                      <w:tab w:pos="4499" w:val="left" w:leader="none"/>
                      <w:tab w:pos="4622" w:val="left" w:leader="none"/>
                      <w:tab w:pos="5335" w:val="left" w:leader="none"/>
                      <w:tab w:pos="5486" w:val="left" w:leader="none"/>
                      <w:tab w:pos="6155" w:val="left" w:leader="none"/>
                      <w:tab w:pos="6458" w:val="left" w:leader="none"/>
                      <w:tab w:pos="6890" w:val="left" w:leader="none"/>
                      <w:tab w:pos="7365" w:val="left" w:leader="none"/>
                      <w:tab w:pos="7862" w:val="left" w:leader="none"/>
                      <w:tab w:pos="8366" w:val="left" w:leader="none"/>
                      <w:tab w:pos="8524" w:val="left" w:leader="none"/>
                      <w:tab w:pos="9244" w:val="left" w:leader="none"/>
                      <w:tab w:pos="9525" w:val="left" w:leader="none"/>
                      <w:tab w:pos="10461" w:val="left" w:leader="none"/>
                    </w:tabs>
                    <w:spacing w:line="391" w:lineRule="auto"/>
                    <w:ind w:left="1742" w:right="1708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15,-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servicios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incluirán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impartición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cursos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dirigidos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población,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tengan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finalidad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educar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causas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consecuencias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últimas;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modelos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alternativos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conducta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entrega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escritos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completos,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breves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comprensibles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normas,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procedimientos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recomendaciones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situaciones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manera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evitarla;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así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cualquiera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dirigida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combatirla,</w:t>
                  </w:r>
                </w:p>
                <w:p>
                  <w:pPr>
                    <w:spacing w:line="120" w:lineRule="exact" w:before="2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389" w:lineRule="auto"/>
                    <w:ind w:left="1742" w:right="1762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16,-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diseñar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aplicación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forma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ordenada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sistemática,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realizaran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dependencias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administración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</w:t>
                  </w:r>
                </w:p>
              </w:txbxContent>
            </v:textbox>
            <w10:wrap type="none"/>
          </v:shape>
        </w:pict>
      </w:r>
      <w:bookmarkStart w:name="00000024" w:id="24"/>
      <w:bookmarkEnd w:id="24"/>
      <w:r>
        <w:rPr/>
      </w:r>
      <w:r>
        <w:rPr/>
        <w:pict>
          <v:shape style="width:613.937901pt;height:790.92pt;mso-position-horizontal-relative:char;mso-position-vertical-relative:line" type="#_x0000_t75">
            <v:imagedata r:id="rId2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80" w:h="15820"/>
          <w:pgMar w:top="0" w:bottom="0" w:left="0" w:right="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0pt;mso-position-horizontal-relative:page;mso-position-vertical-relative:page;z-index:-2598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7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389" w:lineRule="auto"/>
                    <w:ind w:left="1742" w:right="1754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municipal,'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prevenir,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atender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apegándose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objetivos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corto,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mediano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largo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plazo.</w:t>
                  </w:r>
                </w:p>
                <w:p>
                  <w:pPr>
                    <w:spacing w:line="140" w:lineRule="exact" w:before="6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402" w:lineRule="auto"/>
                    <w:ind w:left="1742" w:right="1746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17.-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cumplimiento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objetivos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Estatal.</w:t>
                  </w:r>
                </w:p>
                <w:p>
                  <w:pPr>
                    <w:spacing w:line="140" w:lineRule="exact" w:before="9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392" w:lineRule="auto"/>
                    <w:ind w:left="1742" w:right="1681" w:firstLine="14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Dicho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incluir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implementar,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así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propuestas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sugerencias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adecuada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ejecución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Prbgrma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ejecutadas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soiicitud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y/o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entrega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mismo.</w:t>
                  </w:r>
                </w:p>
                <w:p>
                  <w:pPr>
                    <w:spacing w:line="170" w:lineRule="exact" w:before="4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ind w:left="1728" w:right="476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18.-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conlener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mínimd:</w:t>
                  </w:r>
                </w:p>
                <w:p>
                  <w:pPr>
                    <w:spacing w:line="280" w:lineRule="exact" w:before="1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2455" w:val="left" w:leader="none"/>
                    </w:tabs>
                    <w:spacing w:line="390" w:lineRule="auto"/>
                    <w:ind w:left="2448" w:right="1690" w:hanging="476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4"/>
                      <w:szCs w:val="24"/>
                    </w:rPr>
                    <w:t>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4"/>
                      <w:szCs w:val="24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situación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habitan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relación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equidad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niveles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edUcaCi6h;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aspectos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socio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económicos,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oportunidades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descripción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lipos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más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recurrentes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perfil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agresores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violentan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mujeres;</w:t>
                  </w:r>
                </w:p>
                <w:p>
                  <w:pPr>
                    <w:pStyle w:val="BodyText"/>
                    <w:tabs>
                      <w:tab w:pos="2462" w:val="left" w:leader="none"/>
                    </w:tabs>
                    <w:spacing w:line="255" w:lineRule="exact"/>
                    <w:ind w:left="1915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4"/>
                      <w:szCs w:val="24"/>
                    </w:rPr>
                    <w:t>11.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Lineamientos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técnicos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ejecutivos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principales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tomar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consideración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en</w:t>
                  </w:r>
                </w:p>
                <w:p>
                  <w:pPr>
                    <w:spacing w:line="170" w:lineRule="exact" w:before="4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ind w:left="2455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line="130" w:lineRule="exact" w:before="3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tabs>
                      <w:tab w:pos="2447" w:val="left" w:leader="none"/>
                    </w:tabs>
                    <w:ind w:left="185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4"/>
                      <w:szCs w:val="24"/>
                    </w:rPr>
                    <w:t>111.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lograr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bbjetivos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Programa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Estatal;</w:t>
                  </w:r>
                </w:p>
                <w:p>
                  <w:pPr>
                    <w:spacing w:line="170" w:lineRule="exact" w:before="1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4984" w:right="5040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SECCION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TERCERA</w:t>
                  </w:r>
                </w:p>
                <w:p>
                  <w:pPr>
                    <w:spacing w:line="220" w:lineRule="exact" w:before="14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spacing w:line="337" w:lineRule="auto"/>
                    <w:ind w:left="1972" w:right="2058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CREACION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1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CENTROS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REFUGIO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TEMPORALES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</w:p>
                <w:p>
                  <w:pPr>
                    <w:spacing w:line="190" w:lineRule="exact" w:before="2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402" w:lineRule="auto"/>
                    <w:ind w:left="1749" w:right="1710" w:hanging="15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19.-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apoyará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creación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cehtros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refugio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temporales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violencia.</w:t>
                  </w:r>
                </w:p>
                <w:p>
                  <w:pPr>
                    <w:spacing w:line="130" w:lineRule="exact" w:before="5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spacing w:line="396" w:lineRule="auto"/>
                    <w:ind w:left="1749" w:right="1697" w:firstLine="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centros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refugio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temporales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separados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centros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rehabilitación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agresores.</w:t>
                  </w:r>
                </w:p>
                <w:p>
                  <w:pPr>
                    <w:spacing w:line="150" w:lineRule="exact" w:before="6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spacing w:line="396" w:lineRule="auto"/>
                    <w:ind w:left="1749" w:right="1756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20.-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centros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refugio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temporales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proporcionar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psicológica,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jurídica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médica.</w:t>
                  </w:r>
                </w:p>
              </w:txbxContent>
            </v:textbox>
            <w10:wrap type="none"/>
          </v:shape>
        </w:pict>
      </w:r>
      <w:bookmarkStart w:name="00000025" w:id="25"/>
      <w:bookmarkEnd w:id="25"/>
      <w:r>
        <w:rPr/>
      </w:r>
      <w:r>
        <w:rPr/>
        <w:pict>
          <v:shape style="width:612.875848pt;height:789.84pt;mso-position-horizontal-relative:char;mso-position-vertical-relative:line" type="#_x0000_t75">
            <v:imagedata r:id="rId2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00"/>
          <w:pgMar w:top="0" w:bottom="0" w:left="0" w:right="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1pt;mso-position-horizontal-relative:page;mso-position-vertical-relative:page;z-index:-2597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spacing w:line="394" w:lineRule="auto"/>
                    <w:ind w:left="1735" w:right="1682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21.-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podrá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apoyar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creación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abastecimiento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algún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centro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refugio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temporal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recursos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suficientes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lograrlo,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podrá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solicita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apoyos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económicos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través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instituto,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elaborando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petición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escrito,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fundamentando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motivos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petición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justificación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monto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solicitado.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EllnsíihJto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canalizara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petición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instancias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correspondientes.</w:t>
                  </w:r>
                </w:p>
                <w:p>
                  <w:pPr>
                    <w:spacing w:line="130" w:lineRule="exact" w:before="3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396" w:lineRule="auto"/>
                    <w:ind w:left="1742" w:right="1689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22.-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petición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través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oficio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debidamente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firmada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Presidencia,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Sindicatura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Ayuntamientd.</w:t>
                  </w:r>
                </w:p>
                <w:p>
                  <w:pPr>
                    <w:spacing w:line="150" w:lineRule="exact" w:before="6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ind w:left="1821" w:right="6029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petición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con!enér:</w:t>
                  </w:r>
                </w:p>
                <w:p>
                  <w:pPr>
                    <w:spacing w:line="100" w:lineRule="exact" w:before="5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462" w:val="left" w:leader="none"/>
                    </w:tabs>
                    <w:ind w:left="198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4"/>
                      <w:szCs w:val="24"/>
                    </w:rPr>
                    <w:t>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Descripción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proyecto.</w:t>
                  </w:r>
                </w:p>
                <w:p>
                  <w:pPr>
                    <w:spacing w:line="130" w:lineRule="exact" w:before="4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tabs>
                      <w:tab w:pos="2462" w:val="left" w:leader="none"/>
                    </w:tabs>
                    <w:ind w:left="1915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4"/>
                      <w:szCs w:val="24"/>
                    </w:rPr>
                    <w:t>11.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Fecha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inicio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íerminación.</w:t>
                  </w:r>
                </w:p>
                <w:p>
                  <w:pPr>
                    <w:pStyle w:val="BodyText"/>
                    <w:tabs>
                      <w:tab w:pos="2462" w:val="left" w:leader="none"/>
                    </w:tabs>
                    <w:spacing w:before="41"/>
                    <w:ind w:left="185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4"/>
                      <w:szCs w:val="24"/>
                    </w:rPr>
                    <w:t>111.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Objetivos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centro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refugio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34"/>
                      <w:szCs w:val="3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34"/>
                      <w:szCs w:val="3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80"/>
                      <w:sz w:val="34"/>
                      <w:szCs w:val="3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beneficios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esperados.</w:t>
                  </w:r>
                </w:p>
                <w:p>
                  <w:pPr>
                    <w:spacing w:line="130" w:lineRule="exact" w:before="8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ind w:left="1821" w:right="4359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lugares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planos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ins!alacibries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proyeiCto.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2462" w:val="left" w:leader="none"/>
                    </w:tabs>
                    <w:ind w:left="187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Desglose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financiero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detailáao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élel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proyecío.</w:t>
                  </w:r>
                </w:p>
                <w:p>
                  <w:pPr>
                    <w:spacing w:line="160" w:lineRule="exact" w:before="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ind w:left="1807" w:right="4775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Encargados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implementaciÓh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aei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proyi:!cto.</w:t>
                  </w:r>
                </w:p>
                <w:p>
                  <w:pPr>
                    <w:pStyle w:val="BodyText"/>
                    <w:spacing w:before="71"/>
                    <w:ind w:left="1742" w:right="4996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VII.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Motivación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justificacióh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32"/>
                      <w:szCs w:val="32"/>
                    </w:rPr>
                    <w:t>maníb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sdlicitado.</w:t>
                  </w:r>
                </w:p>
                <w:p>
                  <w:pPr>
                    <w:spacing w:line="130" w:lineRule="exact" w:before="2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1834" w:val="left" w:leader="none"/>
                    </w:tabs>
                    <w:ind w:left="682" w:right="0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sEctibN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CUARTA</w:t>
                  </w:r>
                </w:p>
                <w:p>
                  <w:pPr>
                    <w:spacing w:line="160" w:lineRule="exact" w:before="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6191" w:val="left" w:leader="none"/>
                    </w:tabs>
                    <w:spacing w:line="389" w:lineRule="auto"/>
                    <w:ind w:left="2642" w:right="2008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CREACloN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Dt=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REEDUCACION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AGRESORES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 w:before="9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402" w:lineRule="auto"/>
                    <w:ind w:left="1749" w:right="1755" w:hanging="15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23.-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apoyar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creadón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reeducación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agresores,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pudiéndose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apegar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establecido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estatal.</w:t>
                  </w:r>
                </w:p>
                <w:p>
                  <w:pPr>
                    <w:spacing w:line="130" w:lineRule="exact" w:before="5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spacing w:line="389" w:lineRule="auto"/>
                    <w:ind w:left="1749" w:right="1712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24.-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podrá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eíaborar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prcigramasintegrales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conjunto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otras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dependencias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objetivo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reeducar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agresores.y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hacerlos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.conscientes</w:t>
                  </w:r>
                </w:p>
              </w:txbxContent>
            </v:textbox>
            <w10:wrap type="none"/>
          </v:shape>
        </w:pict>
      </w:r>
      <w:bookmarkStart w:name="00000026" w:id="26"/>
      <w:bookmarkEnd w:id="26"/>
      <w:r>
        <w:rPr/>
      </w:r>
      <w:r>
        <w:rPr/>
        <w:pict>
          <v:shape style="width:612.938003pt;height:790.92pt;mso-position-horizontal-relative:char;mso-position-vertical-relative:line" type="#_x0000_t75">
            <v:imagedata r:id="rId3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20"/>
          <w:pgMar w:top="0" w:bottom="0" w:left="0" w:right="0"/>
        </w:sectPr>
      </w:pPr>
    </w:p>
    <w:p>
      <w:pPr>
        <w:ind w:left="0" w:right="12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4pt;height:791pt;mso-position-horizontal-relative:page;mso-position-vertical-relative:page;z-index:-2596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spacing w:line="409" w:lineRule="auto"/>
                    <w:ind w:left="1764" w:right="1703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disuadirlos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utilizar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convivencia.</w:t>
                  </w:r>
                </w:p>
                <w:p>
                  <w:pPr>
                    <w:spacing w:line="160" w:lineRule="exact" w:before="1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393" w:lineRule="auto"/>
                    <w:ind w:left="1756" w:right="1690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25.-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implementación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reeducación,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través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podrá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solicitar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escrito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económico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través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oficio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instituto,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justifica~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monto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solicitado,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metas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pretenden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conseguir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apego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</w:t>
                  </w:r>
                </w:p>
                <w:p>
                  <w:pPr>
                    <w:pStyle w:val="BodyText"/>
                    <w:spacing w:before="21"/>
                    <w:ind w:left="1749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.estatal.</w:t>
                  </w:r>
                </w:p>
                <w:p>
                  <w:pPr>
                    <w:spacing w:line="120" w:lineRule="exact" w:before="1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678" w:val="left" w:leader="none"/>
                      <w:tab w:pos="8294" w:val="left" w:leader="none"/>
                      <w:tab w:pos="10425" w:val="left" w:leader="none"/>
                    </w:tabs>
                    <w:spacing w:line="396" w:lineRule="auto"/>
                    <w:ind w:left="1756" w:right="1683" w:hanging="1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26.-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petición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firmada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Presidente,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Sindicatura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contener:</w:t>
                  </w:r>
                </w:p>
                <w:p>
                  <w:pPr>
                    <w:spacing w:line="160" w:lineRule="exact" w:before="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2476" w:val="left" w:leader="none"/>
                    </w:tabs>
                    <w:ind w:left="1994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Descripción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proyecto.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2476" w:val="left" w:leader="none"/>
                    </w:tabs>
                    <w:ind w:left="192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Fecha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inicio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terminación.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ind w:left="1857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Objetivos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beneficios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esperados.</w:t>
                  </w:r>
                </w:p>
                <w:p>
                  <w:pPr>
                    <w:spacing w:line="160" w:lineRule="exact" w:before="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2476" w:val="left" w:leader="none"/>
                    </w:tabs>
                    <w:ind w:left="183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Desglose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financiero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detallado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proyecto.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2476" w:val="left" w:leader="none"/>
                    </w:tabs>
                    <w:ind w:left="1879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Encargados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realización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proyecto.</w:t>
                  </w:r>
                </w:p>
                <w:p>
                  <w:pPr>
                    <w:spacing w:line="160" w:lineRule="exact" w:before="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2476" w:val="left" w:leader="none"/>
                    </w:tabs>
                    <w:ind w:left="1821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Motivación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justificación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monto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solicitado.</w:t>
                  </w:r>
                </w:p>
                <w:p>
                  <w:pPr>
                    <w:spacing w:line="160" w:lineRule="exact" w:before="1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1410" w:right="0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SECCION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QUINTA</w:t>
                  </w:r>
                </w:p>
                <w:p>
                  <w:pPr>
                    <w:spacing w:line="110" w:lineRule="exact" w:before="4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pStyle w:val="BodyText"/>
                    <w:tabs>
                      <w:tab w:pos="4182" w:val="left" w:leader="none"/>
                    </w:tabs>
                    <w:ind w:left="1490" w:right="0"/>
                    <w:jc w:val="center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PARTICIPACION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PREVENCION,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6"/>
                      <w:szCs w:val="26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6"/>
                      <w:szCs w:val="26"/>
                    </w:rPr>
                  </w:r>
                </w:p>
                <w:p>
                  <w:pPr>
                    <w:spacing w:line="140" w:lineRule="exact" w:before="8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tabs>
                      <w:tab w:pos="3315" w:val="left" w:leader="none"/>
                    </w:tabs>
                    <w:ind w:left="1407" w:right="0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</w:p>
                <w:p>
                  <w:pPr>
                    <w:spacing w:line="160" w:lineRule="exact" w:before="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714" w:val="left" w:leader="none"/>
                      <w:tab w:pos="3297" w:val="left" w:leader="none"/>
                      <w:tab w:pos="5291" w:val="left" w:leader="none"/>
                      <w:tab w:pos="6191" w:val="left" w:leader="none"/>
                      <w:tab w:pos="7487" w:val="left" w:leader="none"/>
                      <w:tab w:pos="8553" w:val="left" w:leader="none"/>
                      <w:tab w:pos="10324" w:val="left" w:leader="none"/>
                    </w:tabs>
                    <w:spacing w:line="396" w:lineRule="auto"/>
                    <w:ind w:left="1749" w:right="1710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27.-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desarrollar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mismo,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atenderá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determinaciones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Consejo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emita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materia.</w:t>
                  </w:r>
                </w:p>
              </w:txbxContent>
            </v:textbox>
            <w10:wrap type="none"/>
          </v:shape>
        </w:pict>
      </w:r>
      <w:bookmarkStart w:name="00000027" w:id="27"/>
      <w:bookmarkEnd w:id="27"/>
      <w:r>
        <w:rPr/>
      </w:r>
      <w:r>
        <w:rPr/>
        <w:pict>
          <v:shape style="width:613.937901pt;height:790.92pt;mso-position-horizontal-relative:char;mso-position-vertical-relative:line" type="#_x0000_t75">
            <v:imagedata r:id="rId3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80" w:h="15820"/>
          <w:pgMar w:top="0" w:bottom="0" w:left="0" w:right="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2pt;mso-position-horizontal-relative:page;mso-position-vertical-relative:page;z-index:-2595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4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396" w:lineRule="auto"/>
                    <w:ind w:left="1749" w:right="1688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28.-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través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Instancia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encargara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recepción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seguimiento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quejas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derivándolas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instancias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correspondientes.</w:t>
                  </w:r>
                </w:p>
                <w:p>
                  <w:pPr>
                    <w:spacing w:line="140" w:lineRule="exact" w:before="6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671" w:val="left" w:leader="none"/>
                    </w:tabs>
                    <w:spacing w:line="396" w:lineRule="auto"/>
                    <w:ind w:left="1749" w:right="1695" w:hanging="15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29.-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tener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espacios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fisicos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ídóneos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privacidad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brindar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adecuada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víctímas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violencia.</w:t>
                  </w:r>
                </w:p>
                <w:p>
                  <w:pPr>
                    <w:spacing w:line="170" w:lineRule="exact" w:before="5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331" w:lineRule="auto"/>
                    <w:ind w:left="1735" w:right="1690" w:firstLine="14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brinde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víctimas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ser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inmediata,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primer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contacto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especializada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30"/>
                      <w:szCs w:val="3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95"/>
                      <w:sz w:val="30"/>
                      <w:szCs w:val="3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cumplir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Iinl3áinientos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señale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46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efecto.</w:t>
                  </w:r>
                </w:p>
                <w:p>
                  <w:pPr>
                    <w:spacing w:line="160" w:lineRule="exact" w:before="7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spacing w:line="352" w:lineRule="auto"/>
                    <w:ind w:left="1742" w:right="1682" w:firstLine="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Dicha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incluirá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asesoríá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8"/>
                      <w:szCs w:val="28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3"/>
                      <w:w w:val="9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representación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jurídica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gratuita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través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abogados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adscritos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deperidenci¿s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municipales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cuenten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dicho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servicio.</w:t>
                  </w:r>
                </w:p>
                <w:p>
                  <w:pPr>
                    <w:spacing w:line="170" w:lineRule="exact" w:before="7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699" w:val="left" w:leader="none"/>
                      <w:tab w:pos="5745" w:val="left" w:leader="none"/>
                      <w:tab w:pos="8762" w:val="left" w:leader="none"/>
                    </w:tabs>
                    <w:spacing w:line="290" w:lineRule="auto"/>
                    <w:ind w:left="1742" w:right="1809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30.-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vez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queja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correspondiente,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Ayuntamíento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orientará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victima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térmiho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mayor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34"/>
                      <w:szCs w:val="34"/>
                    </w:rPr>
                    <w:t>24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0"/>
                      <w:w w:val="100"/>
                      <w:sz w:val="34"/>
                      <w:szCs w:val="3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horas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recepción.</w:t>
                  </w:r>
                </w:p>
                <w:p>
                  <w:pPr>
                    <w:spacing w:line="200" w:lineRule="exact" w:before="16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382" w:lineRule="auto"/>
                    <w:ind w:left="1735" w:right="1759" w:firstLine="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conocer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alcanCes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quejas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diversos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organismos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canalizarse.</w:t>
                  </w:r>
                </w:p>
                <w:p>
                  <w:pPr>
                    <w:spacing w:line="160" w:lineRule="exact" w:before="7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396" w:lineRule="auto"/>
                    <w:ind w:left="1728" w:right="1716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31.-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emergericia,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¡as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vlttimas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canalizadas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Miriisterio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Publico.</w:t>
                  </w:r>
                </w:p>
                <w:p>
                  <w:pPr>
                    <w:spacing w:line="160" w:lineRule="exact" w:before="8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656" w:val="left" w:leader="none"/>
                      <w:tab w:pos="9071" w:val="left" w:leader="none"/>
                      <w:tab w:pos="10245" w:val="left" w:leader="none"/>
                    </w:tabs>
                    <w:spacing w:line="392" w:lineRule="auto"/>
                    <w:ind w:left="1728" w:right="1720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32.-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pdsible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inmedíata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Ministerio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Publico,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Sindico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Ayuritamiento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podrá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dictar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protección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urgente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aplicación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función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interés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superior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victimas.</w:t>
                  </w:r>
                </w:p>
              </w:txbxContent>
            </v:textbox>
            <w10:wrap type="none"/>
          </v:shape>
        </w:pict>
      </w:r>
      <w:bookmarkStart w:name="00000028" w:id="28"/>
      <w:bookmarkEnd w:id="28"/>
      <w:r>
        <w:rPr/>
      </w:r>
      <w:r>
        <w:rPr/>
        <w:pict>
          <v:shape style="width:613pt;height:792pt;mso-position-horizontal-relative:char;mso-position-vertical-relative:line" type="#_x0000_t75">
            <v:imagedata r:id="rId3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40"/>
          <w:pgMar w:top="0" w:bottom="0" w:left="0" w:right="0"/>
        </w:sectPr>
      </w:pPr>
    </w:p>
    <w:p>
      <w:pPr>
        <w:ind w:left="0" w:right="12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4pt;height:791pt;mso-position-horizontal-relative:page;mso-position-vertical-relative:page;z-index:-2594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1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spacing w:line="398" w:lineRule="auto"/>
                    <w:ind w:left="1749" w:right="1708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33.-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considera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emergencia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aquel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peligre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así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fisica,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sexual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moral.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emergencia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exceder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temporalidad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mayor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72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horas,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dicten.</w:t>
                  </w:r>
                </w:p>
                <w:p>
                  <w:pPr>
                    <w:spacing w:line="170" w:lineRule="exact" w:before="3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409" w:lineRule="auto"/>
                    <w:ind w:left="1742" w:right="1690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34.-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determinar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implementar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emergencia,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considera:</w:t>
                  </w:r>
                </w:p>
                <w:p>
                  <w:pPr>
                    <w:spacing w:line="140" w:lineRule="exact" w:before="2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tabs>
                      <w:tab w:pos="2476" w:val="left" w:leader="none"/>
                    </w:tabs>
                    <w:ind w:left="1987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riesgo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peligro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existente;</w:t>
                  </w:r>
                </w:p>
                <w:p>
                  <w:pPr>
                    <w:spacing w:line="160" w:lineRule="exact" w:before="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2469" w:val="left" w:leader="none"/>
                    </w:tabs>
                    <w:ind w:left="192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seguridad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victima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hijos,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6710" w:val="left" w:leader="none"/>
                    </w:tabs>
                    <w:ind w:left="1857" w:right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111.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Demás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elementos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cuente.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5"/>
                      <w:sz w:val="12"/>
                      <w:szCs w:val="12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2"/>
                      <w:szCs w:val="12"/>
                    </w:rPr>
                  </w:r>
                </w:p>
                <w:p>
                  <w:pPr>
                    <w:spacing w:line="120" w:lineRule="exact" w:before="8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402" w:lineRule="auto"/>
                    <w:ind w:left="1756" w:right="1712" w:hanging="15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35.-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protección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dicte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través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Sindico,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personalísimas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intransferibles.</w:t>
                  </w:r>
                </w:p>
                <w:p>
                  <w:pPr>
                    <w:spacing w:line="130" w:lineRule="exact" w:before="2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1742" w:right="5483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36.-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emergencia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serán:</w:t>
                  </w:r>
                </w:p>
                <w:p>
                  <w:pPr>
                    <w:spacing w:line="100" w:lineRule="exact" w:before="9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469" w:val="left" w:leader="none"/>
                      <w:tab w:pos="10324" w:val="left" w:leader="none"/>
                    </w:tabs>
                    <w:spacing w:line="389" w:lineRule="auto"/>
                    <w:ind w:left="2469" w:right="1710" w:hanging="49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desocupación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inmueble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agresor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independientemente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acreditación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propiedad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posesión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inmueble;</w:t>
                  </w:r>
                </w:p>
                <w:p>
                  <w:pPr>
                    <w:pStyle w:val="BodyText"/>
                    <w:tabs>
                      <w:tab w:pos="2469" w:val="left" w:leader="none"/>
                    </w:tabs>
                    <w:spacing w:before="4"/>
                    <w:ind w:left="192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Prohibición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probable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agresor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acercarse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víctima;</w:t>
                  </w:r>
                </w:p>
                <w:p>
                  <w:pPr>
                    <w:spacing w:line="150" w:lineRule="exact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2469" w:val="left" w:leader="none"/>
                      <w:tab w:pos="4485" w:val="left" w:leader="none"/>
                    </w:tabs>
                    <w:spacing w:line="402" w:lineRule="auto"/>
                    <w:ind w:left="2462" w:right="1715" w:hanging="612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80"/>
                    </w:rPr>
                    <w:t>111.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8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reincorporarse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domicilio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vez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restablezca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seguridad;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  <w:p>
                  <w:pPr>
                    <w:pStyle w:val="BodyText"/>
                    <w:spacing w:line="229" w:lineRule="exact"/>
                    <w:ind w:left="1828" w:right="2446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Prohibición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agresor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intimidar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molestar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victima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familia.</w:t>
                  </w:r>
                </w:p>
                <w:p>
                  <w:pPr>
                    <w:spacing w:line="120" w:lineRule="exact" w:before="1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392" w:lineRule="auto"/>
                    <w:ind w:left="1749" w:right="1712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37.-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procesos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requisitos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señala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finalidad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brindar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adecuada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necesidades.</w:t>
                  </w:r>
                </w:p>
              </w:txbxContent>
            </v:textbox>
            <w10:wrap type="none"/>
          </v:shape>
        </w:pict>
      </w:r>
      <w:bookmarkStart w:name="00000029" w:id="29"/>
      <w:bookmarkEnd w:id="29"/>
      <w:r>
        <w:rPr/>
      </w:r>
      <w:r>
        <w:rPr/>
        <w:pict>
          <v:shape style="width:613.937901pt;height:790.92pt;mso-position-horizontal-relative:char;mso-position-vertical-relative:line" type="#_x0000_t75">
            <v:imagedata r:id="rId3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80" w:h="15820"/>
          <w:pgMar w:top="0" w:bottom="0" w:left="0" w:right="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0pt;mso-position-horizontal-relative:page;mso-position-vertical-relative:page;z-index:-2593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6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spacing w:line="402" w:lineRule="auto"/>
                    <w:ind w:left="1742" w:right="1697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38.-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encargará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expedir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constancias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seguimiento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refiere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servirán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herramientas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victima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utilice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comprobante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centro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trabajo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prueba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documental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iniciar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procesos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legales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haya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lugar.</w:t>
                  </w:r>
                </w:p>
                <w:p>
                  <w:pPr>
                    <w:spacing w:line="120" w:lineRule="exact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pStyle w:val="BodyText"/>
                    <w:ind w:left="715" w:right="0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SECCION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SEXTA</w:t>
                  </w:r>
                </w:p>
                <w:p>
                  <w:pPr>
                    <w:spacing w:line="160" w:lineRule="exact" w:before="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5133" w:val="left" w:leader="none"/>
                      <w:tab w:pos="5644" w:val="left" w:leader="none"/>
                      <w:tab w:pos="7372" w:val="left" w:leader="none"/>
                      <w:tab w:pos="7552" w:val="left" w:leader="none"/>
                    </w:tabs>
                    <w:spacing w:line="300" w:lineRule="auto"/>
                    <w:ind w:left="3175" w:right="2425" w:hanging="8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CElEBRAClbN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CONVENlbS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COlABORACION,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COORDINÁClbN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32"/>
                      <w:szCs w:val="32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95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CONCERTACION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MATERIA,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CON</w:t>
                  </w:r>
                </w:p>
                <w:p>
                  <w:pPr>
                    <w:pStyle w:val="BodyText"/>
                    <w:tabs>
                      <w:tab w:pos="2654" w:val="left" w:leader="none"/>
                    </w:tabs>
                    <w:spacing w:line="321" w:lineRule="exact"/>
                    <w:ind w:left="696" w:right="0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DEPENDENciAS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PUBLICAS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PRIVADAS</w:t>
                  </w:r>
                </w:p>
                <w:p>
                  <w:pPr>
                    <w:spacing w:line="150" w:lineRule="exact" w:before="2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779" w:val="left" w:leader="none"/>
                      <w:tab w:pos="3218" w:val="left" w:leader="none"/>
                    </w:tabs>
                    <w:spacing w:line="399" w:lineRule="auto"/>
                    <w:ind w:left="1756" w:right="1734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39.-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podra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celebrar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Convenios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cooperación,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coordinación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concertación,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éstabiecer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encaminadas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prevenir,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combatir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hacia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¡as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mujeres.</w:t>
                  </w:r>
                </w:p>
                <w:p>
                  <w:pPr>
                    <w:spacing w:line="150" w:lineRule="exact" w:before="2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spacing w:line="402" w:lineRule="auto"/>
                    <w:ind w:left="1764" w:right="1408" w:firstLine="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convenios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compatibles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principios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rectores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sujetarse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firmados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Presidencia,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Sindicatura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Ayuntamiento.</w:t>
                  </w:r>
                </w:p>
                <w:p>
                  <w:pPr>
                    <w:spacing w:line="130" w:lineRule="exact" w:before="5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spacing w:line="342" w:lineRule="auto"/>
                    <w:ind w:left="1764" w:right="1659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40.-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finalidad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blindér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adecuada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víctimas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violencia,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8"/>
                      <w:szCs w:val="28"/>
                    </w:rPr>
                    <w:t>PÓtlh3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3"/>
                      <w:w w:val="9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ceiebrar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convenios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instituciones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privadas,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relativos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prestaéi6n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~ervici6s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médic0s,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psicológicos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jurídicos.</w:t>
                  </w:r>
                </w:p>
                <w:p>
                  <w:pPr>
                    <w:spacing w:line="200" w:lineRule="exact" w:before="4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728" w:val="left" w:leader="none"/>
                      <w:tab w:pos="3319" w:val="left" w:leader="none"/>
                      <w:tab w:pos="5320" w:val="left" w:leader="none"/>
                      <w:tab w:pos="6314" w:val="left" w:leader="none"/>
                      <w:tab w:pos="7919" w:val="left" w:leader="none"/>
                      <w:tab w:pos="9921" w:val="left" w:leader="none"/>
                    </w:tabs>
                    <w:spacing w:line="399" w:lineRule="auto"/>
                    <w:ind w:left="1764" w:right="1663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41.-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anuales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instituto,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íncluir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relativa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convenios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celebrados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base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apartado.</w:t>
                  </w:r>
                </w:p>
                <w:p>
                  <w:pPr>
                    <w:spacing w:line="130" w:lineRule="exact" w:before="1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tabs>
                      <w:tab w:pos="1339" w:val="left" w:leader="none"/>
                    </w:tabs>
                    <w:ind w:left="65" w:right="0" w:firstLine="0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0"/>
                      <w:sz w:val="22"/>
                      <w:szCs w:val="22"/>
                    </w:rPr>
                    <w:t>CAPITULo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0"/>
                      <w:szCs w:val="20"/>
                    </w:rPr>
                    <w:t>111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line="120" w:lineRule="exact" w:before="3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3981" w:val="left" w:leader="none"/>
                      <w:tab w:pos="7905" w:val="left" w:leader="none"/>
                    </w:tabs>
                    <w:spacing w:line="365" w:lineRule="auto"/>
                    <w:ind w:left="3124" w:right="2185" w:hanging="85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MECANISMOS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INTERNOS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DENUNCIÁ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INCURRA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INSTITUcioNAL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lABORAL</w:t>
                  </w:r>
                </w:p>
                <w:p>
                  <w:pPr>
                    <w:spacing w:line="170" w:lineRule="exact" w:before="1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tabs>
                      <w:tab w:pos="2721" w:val="left" w:leader="none"/>
                      <w:tab w:pos="3268" w:val="left" w:leader="none"/>
                    </w:tabs>
                    <w:spacing w:line="398" w:lineRule="auto"/>
                    <w:ind w:left="1792" w:right="1661" w:hanging="22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42.-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dependencias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mecanismos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internos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denuncia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incurra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institucional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laboral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difundir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relativa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mismos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personal.</w:t>
                  </w:r>
                </w:p>
              </w:txbxContent>
            </v:textbox>
            <w10:wrap type="none"/>
          </v:shape>
        </w:pict>
      </w:r>
      <w:bookmarkStart w:name="00000030" w:id="30"/>
      <w:bookmarkEnd w:id="30"/>
      <w:r>
        <w:rPr/>
      </w:r>
      <w:r>
        <w:rPr/>
        <w:pict>
          <v:shape style="width:612.875848pt;height:789.84pt;mso-position-horizontal-relative:char;mso-position-vertical-relative:line" type="#_x0000_t75">
            <v:imagedata r:id="rId3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00"/>
          <w:pgMar w:top="0" w:bottom="0" w:left="0" w:right="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1pt;mso-position-horizontal-relative:page;mso-position-vertical-relative:page;z-index:-2592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1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4910" w:val="left" w:leader="none"/>
                    </w:tabs>
                    <w:spacing w:line="396" w:lineRule="auto"/>
                    <w:ind w:left="1749" w:right="1723" w:hanging="1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43.-EI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impulsar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perspectiva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interior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dependencias,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fomentando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equidad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dentro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mismas.</w:t>
                  </w:r>
                </w:p>
                <w:p>
                  <w:pPr>
                    <w:spacing w:line="160" w:lineRule="exact" w:before="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5061" w:val="left" w:leader="none"/>
                    </w:tabs>
                    <w:spacing w:line="409" w:lineRule="auto"/>
                    <w:ind w:left="1742" w:right="169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44.-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responsable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capacitar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relacionados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con:</w:t>
                  </w:r>
                </w:p>
                <w:p>
                  <w:pPr>
                    <w:spacing w:line="120" w:lineRule="exact" w:before="7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pStyle w:val="BodyText"/>
                    <w:tabs>
                      <w:tab w:pos="2469" w:val="left" w:leader="none"/>
                    </w:tabs>
                    <w:ind w:left="198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oportuna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violencia;</w:t>
                  </w:r>
                </w:p>
                <w:p>
                  <w:pPr>
                    <w:spacing w:line="120" w:lineRule="exact" w:before="8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pStyle w:val="BodyText"/>
                    <w:tabs>
                      <w:tab w:pos="2469" w:val="left" w:leader="none"/>
                    </w:tabs>
                    <w:spacing w:line="376" w:lineRule="auto"/>
                    <w:ind w:left="2462" w:right="1682" w:hanging="54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80"/>
                      <w:sz w:val="18"/>
                      <w:szCs w:val="18"/>
                    </w:rPr>
                    <w:t>11.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80"/>
                      <w:sz w:val="18"/>
                      <w:szCs w:val="18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políticas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orientadas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6"/>
                      <w:szCs w:val="26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7"/>
                      <w:w w:val="80"/>
                      <w:sz w:val="26"/>
                      <w:szCs w:val="2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prevenir,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atender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erradicar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mujeres.</w:t>
                  </w:r>
                </w:p>
                <w:p>
                  <w:pPr>
                    <w:pStyle w:val="BodyText"/>
                    <w:tabs>
                      <w:tab w:pos="2469" w:val="left" w:leader="none"/>
                      <w:tab w:pos="2879" w:val="left" w:leader="none"/>
                      <w:tab w:pos="4946" w:val="left" w:leader="none"/>
                      <w:tab w:pos="6803" w:val="left" w:leader="none"/>
                      <w:tab w:pos="8359" w:val="left" w:leader="none"/>
                      <w:tab w:pos="9503" w:val="left" w:leader="none"/>
                    </w:tabs>
                    <w:spacing w:line="409" w:lineRule="auto" w:before="3"/>
                    <w:ind w:left="2455" w:right="1693" w:hanging="60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80"/>
                      <w:sz w:val="18"/>
                      <w:szCs w:val="18"/>
                    </w:rPr>
                    <w:t>111.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80"/>
                      <w:sz w:val="18"/>
                      <w:szCs w:val="18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féspeto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irrestricto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hacia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95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derechos;</w:t>
                  </w:r>
                </w:p>
                <w:p>
                  <w:pPr>
                    <w:pStyle w:val="BodyText"/>
                    <w:tabs>
                      <w:tab w:pos="2462" w:val="left" w:leader="none"/>
                    </w:tabs>
                    <w:spacing w:line="223" w:lineRule="exact"/>
                    <w:ind w:left="1821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Cualquier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otro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erlfocadci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á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fbilientar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equilibrio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sensibilizar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</w:p>
                <w:p>
                  <w:pPr>
                    <w:pStyle w:val="BodyText"/>
                    <w:spacing w:before="88"/>
                    <w:ind w:left="244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relacionados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iguáldad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iibre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violencia.</w:t>
                  </w:r>
                </w:p>
                <w:p>
                  <w:pPr>
                    <w:spacing w:line="140" w:lineRule="exact" w:before="9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402" w:lineRule="auto"/>
                    <w:ind w:left="2102" w:right="1742" w:firstLine="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capacitación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obligatoria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persofíal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'Í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tendrá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objetivo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equidad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género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erradicación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mujer.</w:t>
                  </w:r>
                </w:p>
                <w:p>
                  <w:pPr>
                    <w:pStyle w:val="BodyText"/>
                    <w:tabs>
                      <w:tab w:pos="3059" w:val="left" w:leader="none"/>
                    </w:tabs>
                    <w:spacing w:line="337" w:lineRule="auto" w:before="74"/>
                    <w:ind w:left="2102" w:right="1702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45.-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Ayuntamiehto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recibir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¡as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7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quejas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relacionadas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institucional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jabohli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través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inshihcia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Mujer.</w:t>
                  </w:r>
                </w:p>
                <w:p>
                  <w:pPr>
                    <w:spacing w:line="220" w:lineRule="exact" w:before="3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spacing w:line="402" w:lineRule="auto"/>
                    <w:ind w:left="2102" w:right="1784" w:firstLine="14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queja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atendida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dentro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siguiehtés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horas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iniciara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investigación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cdrrespondiente.</w:t>
                  </w:r>
                </w:p>
                <w:p>
                  <w:pPr>
                    <w:spacing w:line="130" w:lineRule="exact" w:before="5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spacing w:line="375" w:lineRule="auto"/>
                    <w:ind w:left="2109" w:right="1697" w:hanging="15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46.-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orieniar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ésta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acuda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MiHisterio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correspondiente,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objetivo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iniciar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legales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6"/>
                      <w:szCs w:val="26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1"/>
                      <w:w w:val="85"/>
                      <w:sz w:val="26"/>
                      <w:szCs w:val="2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haya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lugar.</w:t>
                  </w:r>
                </w:p>
                <w:p>
                  <w:pPr>
                    <w:pStyle w:val="BodyText"/>
                    <w:spacing w:before="99"/>
                    <w:ind w:left="404" w:right="0"/>
                    <w:jc w:val="center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CAPiTULO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6"/>
                      <w:szCs w:val="26"/>
                    </w:rPr>
                    <w:t>IV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6"/>
                      <w:szCs w:val="26"/>
                    </w:rPr>
                  </w:r>
                </w:p>
                <w:p>
                  <w:pPr>
                    <w:spacing w:line="100" w:lineRule="exact" w:before="7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5150" w:val="left" w:leader="none"/>
                      <w:tab w:pos="7624" w:val="left" w:leader="none"/>
                    </w:tabs>
                    <w:spacing w:line="389" w:lineRule="auto"/>
                    <w:ind w:left="2311" w:right="1964" w:firstLine="81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COlASbRACION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BANCO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DATOS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INFORMACION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CÁSOS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</w:p>
                <w:p>
                  <w:pPr>
                    <w:spacing w:line="160" w:lineRule="exact" w:before="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spacing w:line="389" w:lineRule="auto"/>
                    <w:ind w:left="2102" w:right="1690" w:firstLine="64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47.-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debéfá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colaborar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actualización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Banco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manera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permanente,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objeto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registrar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causas,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características,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riesgos,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corisecuehcia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frecuencia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distintas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manifestaciones,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eficacia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adoptadas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atenderla,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prevenirla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combatirla.</w:t>
                  </w:r>
                </w:p>
              </w:txbxContent>
            </v:textbox>
            <w10:wrap type="none"/>
          </v:shape>
        </w:pict>
      </w:r>
      <w:bookmarkStart w:name="00000031" w:id="31"/>
      <w:bookmarkEnd w:id="31"/>
      <w:r>
        <w:rPr/>
      </w:r>
      <w:r>
        <w:rPr/>
        <w:pict>
          <v:shape style="width:612.938003pt;height:790.92pt;mso-position-horizontal-relative:char;mso-position-vertical-relative:line" type="#_x0000_t75">
            <v:imagedata r:id="rId3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20"/>
          <w:pgMar w:top="0" w:bottom="0" w:left="0" w:right="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1pt;mso-position-horizontal-relative:page;mso-position-vertical-relative:page;z-index:-2591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6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393" w:lineRule="auto"/>
                    <w:ind w:left="2102" w:right="1683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48.-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contenido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Base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Datos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apegará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requerimientos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establecidos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efecto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Secretaria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Seguridad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Readaptación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Social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dependencia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responsable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efecto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conformidad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dispuesto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Estatal.</w:t>
                  </w:r>
                </w:p>
                <w:p>
                  <w:pPr>
                    <w:spacing w:line="150" w:lineRule="exact" w:before="8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3520" w:val="left" w:leader="none"/>
                      <w:tab w:pos="3945" w:val="left" w:leader="none"/>
                      <w:tab w:pos="4183" w:val="left" w:leader="none"/>
                      <w:tab w:pos="4456" w:val="left" w:leader="none"/>
                      <w:tab w:pos="5392" w:val="left" w:leader="none"/>
                      <w:tab w:pos="5565" w:val="left" w:leader="none"/>
                      <w:tab w:pos="5911" w:val="left" w:leader="none"/>
                      <w:tab w:pos="6753" w:val="left" w:leader="none"/>
                      <w:tab w:pos="7012" w:val="left" w:leader="none"/>
                      <w:tab w:pos="7207" w:val="left" w:leader="none"/>
                      <w:tab w:pos="7610" w:val="left" w:leader="none"/>
                      <w:tab w:pos="7984" w:val="left" w:leader="none"/>
                      <w:tab w:pos="8049" w:val="left" w:leader="none"/>
                      <w:tab w:pos="9093" w:val="left" w:leader="none"/>
                      <w:tab w:pos="9237" w:val="left" w:leader="none"/>
                      <w:tab w:pos="9575" w:val="left" w:leader="none"/>
                    </w:tabs>
                    <w:spacing w:line="396" w:lineRule="auto"/>
                    <w:ind w:left="2102" w:right="1670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49.-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Instancia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encargada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Banco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datos,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debiendo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proporcionar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bimestralmente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registros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capturados,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finalidad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mantener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actualizado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Banco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Estatal.</w:t>
                  </w:r>
                </w:p>
                <w:p>
                  <w:pPr>
                    <w:spacing w:line="150" w:lineRule="exact" w:before="6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ind w:left="400" w:right="0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CAPITULO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</w:t>
                  </w:r>
                </w:p>
                <w:p>
                  <w:pPr>
                    <w:spacing w:line="120" w:lineRule="exact" w:before="3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176" w:val="left" w:leader="none"/>
                      <w:tab w:pos="5445" w:val="left" w:leader="none"/>
                    </w:tabs>
                    <w:ind w:left="283" w:right="0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OBLIGACIONES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REPRESENTANTES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MUNICIPALES</w:t>
                  </w:r>
                </w:p>
                <w:p>
                  <w:pPr>
                    <w:spacing w:line="120" w:lineRule="exact" w:before="3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3031" w:val="left" w:leader="none"/>
                      <w:tab w:pos="3362" w:val="left" w:leader="none"/>
                      <w:tab w:pos="3671" w:val="left" w:leader="none"/>
                    </w:tabs>
                    <w:spacing w:line="393" w:lineRule="auto"/>
                    <w:ind w:left="2102" w:right="1688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58.-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representante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administrativa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Consejo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escrito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demás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conforman,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decisiones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lineamientos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determinen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finalidad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cumplir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Estatal.</w:t>
                  </w:r>
                </w:p>
                <w:p>
                  <w:pPr>
                    <w:spacing w:line="160" w:lineRule="exact" w:before="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spacing w:line="402" w:lineRule="auto"/>
                    <w:ind w:left="2109" w:right="1732" w:hanging="15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59.-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representante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administrativa,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sugerencias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inquietudes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integrantes,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frente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Consejo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Estatal.</w:t>
                  </w:r>
                </w:p>
                <w:p>
                  <w:pPr>
                    <w:spacing w:line="120" w:lineRule="exact" w:before="7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pStyle w:val="BodyText"/>
                    <w:tabs>
                      <w:tab w:pos="9259" w:val="left" w:leader="none"/>
                    </w:tabs>
                    <w:spacing w:line="392" w:lineRule="auto"/>
                    <w:ind w:left="2116" w:right="1677" w:firstLine="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vez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Consejo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Estaial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elabore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criterio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correspondiente,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representante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tendrá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obligación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comunicación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representado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plazo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mayor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días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hábiles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determinación.</w:t>
                  </w:r>
                </w:p>
                <w:p>
                  <w:pPr>
                    <w:spacing w:line="150" w:lineRule="exact" w:before="2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spacing w:line="389" w:lineRule="auto"/>
                    <w:ind w:left="2109" w:right="1676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60.-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representante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recabar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anuales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zona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administrativa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presentarlos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instituto.</w:t>
                  </w:r>
                </w:p>
                <w:p>
                  <w:pPr>
                    <w:spacing w:line="130" w:lineRule="exact" w:before="2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262" w:right="0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TRANSITORIOS</w:t>
                  </w:r>
                </w:p>
                <w:p>
                  <w:pPr>
                    <w:spacing w:line="110" w:lineRule="exact" w:before="6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396" w:lineRule="auto"/>
                    <w:ind w:left="2116" w:right="1690" w:hanging="1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vigor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treinta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días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siguientes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publicación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periódico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oficial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Estadb.</w:t>
                  </w:r>
                </w:p>
              </w:txbxContent>
            </v:textbox>
            <w10:wrap type="none"/>
          </v:shape>
        </w:pict>
      </w:r>
      <w:bookmarkStart w:name="00000032" w:id="32"/>
      <w:bookmarkEnd w:id="32"/>
      <w:r>
        <w:rPr/>
      </w:r>
      <w:r>
        <w:rPr/>
        <w:pict>
          <v:shape style="width:612.938003pt;height:790.92pt;mso-position-horizontal-relative:char;mso-position-vertical-relative:line" type="#_x0000_t75">
            <v:imagedata r:id="rId3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20"/>
          <w:pgMar w:top="0" w:bottom="0" w:left="0" w:right="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1pt;mso-position-horizontal-relative:page;mso-position-vertical-relative:page;z-index:-2590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3196" w:val="left" w:leader="none"/>
                      <w:tab w:pos="4622" w:val="left" w:leader="none"/>
                      <w:tab w:pos="7343" w:val="left" w:leader="none"/>
                      <w:tab w:pos="9338" w:val="left" w:leader="none"/>
                    </w:tabs>
                    <w:spacing w:line="409" w:lineRule="auto"/>
                    <w:ind w:left="2109" w:right="1734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derogan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disposiciones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opongan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decreto.</w:t>
                  </w:r>
                </w:p>
                <w:p>
                  <w:pPr>
                    <w:spacing w:line="130" w:lineRule="exact" w:before="5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spacing w:line="286" w:lineRule="auto"/>
                    <w:ind w:left="1749" w:right="1732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Lectura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revisión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propuesta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Hombres.</w:t>
                  </w:r>
                </w:p>
                <w:p>
                  <w:pPr>
                    <w:spacing w:line="150" w:lineRule="exact" w:before="3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spacing w:line="280" w:lineRule="auto"/>
                    <w:ind w:left="1756" w:right="1670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refiere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propuesta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creación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propone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siguiente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manera: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14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3981" w:val="left" w:leader="none"/>
                      <w:tab w:pos="5385" w:val="left" w:leader="none"/>
                      <w:tab w:pos="7847" w:val="left" w:leader="none"/>
                    </w:tabs>
                    <w:spacing w:line="266" w:lineRule="auto"/>
                    <w:ind w:left="2239" w:right="2148" w:hanging="22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LAGOS,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JALISCO</w:t>
                  </w:r>
                </w:p>
                <w:p>
                  <w:pPr>
                    <w:spacing w:line="170" w:lineRule="exact" w:before="4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tabs>
                      <w:tab w:pos="6371" w:val="left" w:leader="none"/>
                    </w:tabs>
                    <w:spacing w:line="364" w:lineRule="auto"/>
                    <w:ind w:left="4456" w:right="4543" w:firstLine="1195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8"/>
                      <w:szCs w:val="28"/>
                    </w:rPr>
                    <w:t>TíTULb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9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2"/>
                      <w:szCs w:val="22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4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sz w:val="22"/>
                      <w:szCs w:val="22"/>
                    </w:rPr>
                    <w:t>FUNDAMENtos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GENERALES</w:t>
                  </w:r>
                </w:p>
                <w:p>
                  <w:pPr>
                    <w:spacing w:line="120" w:lineRule="exact" w:before="9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62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CApiTULO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PRIMERd</w:t>
                  </w:r>
                </w:p>
                <w:p>
                  <w:pPr>
                    <w:tabs>
                      <w:tab w:pos="6443" w:val="left" w:leader="none"/>
                    </w:tabs>
                    <w:spacing w:before="74"/>
                    <w:ind w:left="0" w:right="55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DISPOSICIONES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GENERALES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PRESENtE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ORDENAMIENTO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MUNICIPAL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ind w:left="1742" w:right="7430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Alcance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objeto.</w:t>
                  </w:r>
                </w:p>
                <w:p>
                  <w:pPr>
                    <w:spacing w:line="150" w:lineRule="exact" w:before="5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spacing w:line="252" w:lineRule="exact"/>
                    <w:ind w:left="2455" w:right="1673" w:hanging="339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eslijblece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lineamientos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organización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administración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respeclo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cumplimiento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Es!iído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objeto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hacer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efectivo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6"/>
                      <w:szCs w:val="26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igl.HJidá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88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jurídica,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6"/>
                      <w:szCs w:val="26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oportunidades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</w:p>
                <w:p>
                  <w:pPr>
                    <w:pStyle w:val="BodyText"/>
                    <w:spacing w:before="2"/>
                    <w:ind w:left="246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Muliléipld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Lagos,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Jalisco.</w:t>
                  </w:r>
                </w:p>
                <w:p>
                  <w:pPr>
                    <w:spacing w:line="280" w:lineRule="exact" w:before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spacing w:line="239" w:lineRule="auto"/>
                    <w:ind w:left="2448" w:right="1670" w:hanging="346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objeto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Reglameh!o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ihclUye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eliminaciÓh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jure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88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tacto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él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Sán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Lagos,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sea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cual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fuere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forma,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circunstancia,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ámbito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vida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cualquier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contexto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dicha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presente,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independencia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dé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dicha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esté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motivada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género,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edad,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sexo,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discapacidades,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condición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social,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condiciones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salud,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origen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étnico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nacibnai,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religión,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opiniones,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preferencias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sexuales,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civil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cualquier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otra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causa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atente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dignidad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humana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tenga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objeto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anular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menoscabar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libertades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personas.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20" w:lineRule="exact" w:before="18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spacing w:line="259" w:lineRule="auto"/>
                    <w:ind w:left="1742" w:right="168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Titulares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titulares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regula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éste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persorlas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encuentren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territorio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especialmente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aquéllas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cualquier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razón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encuentren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algún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tipo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</w:txbxContent>
            </v:textbox>
            <w10:wrap type="none"/>
          </v:shape>
        </w:pict>
      </w:r>
      <w:bookmarkStart w:name="00000033" w:id="33"/>
      <w:bookmarkEnd w:id="33"/>
      <w:r>
        <w:rPr/>
      </w:r>
      <w:r>
        <w:rPr/>
        <w:pict>
          <v:shape style="width:612.938003pt;height:790.92pt;mso-position-horizontal-relative:char;mso-position-vertical-relative:line" type="#_x0000_t75">
            <v:imagedata r:id="rId3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20"/>
          <w:pgMar w:top="0" w:bottom="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14pt;height:792pt;mso-position-horizontal-relative:page;mso-position-vertical-relative:page;z-index:-2589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5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tabs>
                      <w:tab w:pos="2959" w:val="left" w:leader="none"/>
                      <w:tab w:pos="4413" w:val="left" w:leader="none"/>
                      <w:tab w:pos="5882" w:val="left" w:leader="none"/>
                      <w:tab w:pos="7675" w:val="left" w:leader="none"/>
                      <w:tab w:pos="8949" w:val="left" w:leader="none"/>
                      <w:tab w:pos="10317" w:val="left" w:leader="none"/>
                    </w:tabs>
                    <w:spacing w:line="289" w:lineRule="auto"/>
                    <w:ind w:left="1742" w:right="174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desventaja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implique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violación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principios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reconocidos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Reglamento.</w:t>
                  </w:r>
                </w:p>
                <w:p>
                  <w:pPr>
                    <w:spacing w:line="140" w:lineRule="exact" w:before="9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tabs>
                      <w:tab w:pos="3203" w:val="left" w:leader="none"/>
                      <w:tab w:pos="3563" w:val="left" w:leader="none"/>
                      <w:tab w:pos="5011" w:val="left" w:leader="none"/>
                      <w:tab w:pos="6667" w:val="left" w:leader="none"/>
                      <w:tab w:pos="7689" w:val="left" w:leader="none"/>
                      <w:tab w:pos="8272" w:val="left" w:leader="none"/>
                      <w:tab w:pos="9604" w:val="left" w:leader="none"/>
                    </w:tabs>
                    <w:spacing w:line="264" w:lineRule="auto"/>
                    <w:ind w:left="1742" w:right="1758" w:firstLine="7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Sin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perjuicio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dispuesto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numeral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anterior,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éste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reconoce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especificamente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vida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libre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vida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libre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discriminación.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ind w:left="1735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Artículo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3.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3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Principios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4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rectores.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spacing w:line="180" w:lineRule="exact" w:before="3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ind w:left="1749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principios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rectores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Reglamento:</w:t>
                  </w:r>
                </w:p>
                <w:p>
                  <w:pPr>
                    <w:spacing w:line="260" w:lineRule="exact" w:before="7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tabs>
                      <w:tab w:pos="6926" w:val="left" w:leader="none"/>
                    </w:tabs>
                    <w:spacing w:line="268" w:lineRule="auto"/>
                    <w:ind w:left="2448" w:right="1714" w:hanging="353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Dignidad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humana.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dignidad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humana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fundamento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todas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personas,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siendo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misma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todas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partes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justifica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principios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universalidad,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interdependencia,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indivisibilidad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progresividad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derechos.</w:t>
                  </w:r>
                </w:p>
                <w:p>
                  <w:pPr>
                    <w:spacing w:line="260" w:lineRule="exact" w:before="9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spacing w:line="277" w:lineRule="auto"/>
                    <w:ind w:left="2448" w:right="1759" w:hanging="346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b.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humanos.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vida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libre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vida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libre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humanos.</w:t>
                  </w:r>
                </w:p>
                <w:p>
                  <w:pPr>
                    <w:spacing w:line="217" w:lineRule="exact"/>
                    <w:ind w:left="2462" w:right="1722" w:firstLine="0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pleno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ejercicio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sólo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posible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se</w:t>
                  </w:r>
                </w:p>
                <w:p>
                  <w:pPr>
                    <w:spacing w:line="315" w:lineRule="auto" w:before="58"/>
                    <w:ind w:left="2448" w:right="1782" w:firstLine="7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logra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eliminación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estereotipos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fomentan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contra.</w:t>
                  </w:r>
                </w:p>
                <w:p>
                  <w:pPr>
                    <w:spacing w:line="260" w:lineRule="exact" w:before="8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tabs>
                      <w:tab w:pos="2462" w:val="left" w:leader="none"/>
                      <w:tab w:pos="9964" w:val="left" w:leader="none"/>
                    </w:tabs>
                    <w:spacing w:line="264" w:lineRule="auto"/>
                    <w:ind w:left="2448" w:right="1714" w:hanging="353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discriminación.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Todas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personas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nacen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libres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iguales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dignidad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deben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iguales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públicas.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personas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puede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estar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sujetas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distinciones,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exclusiones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restricciones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que,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basadas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alguno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motivos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prohibidos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enunciados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1.2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Reglamento,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tenga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objeto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resultado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menoscabar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anular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reconocimiento,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goce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ejercicio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libertades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fundamentales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esferas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politica,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económica,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social,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cultural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civil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cualquier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esfera.</w:t>
                  </w:r>
                </w:p>
                <w:p>
                  <w:pPr>
                    <w:spacing w:line="300" w:lineRule="auto" w:before="6"/>
                    <w:ind w:left="2448" w:right="1704" w:firstLine="7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principio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incluye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trato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oportunidades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términos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articulas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11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19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Estado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Jalisco.</w:t>
                  </w:r>
                </w:p>
                <w:p>
                  <w:pPr>
                    <w:spacing w:line="260" w:lineRule="exact" w:before="11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tabs>
                      <w:tab w:pos="2462" w:val="left" w:leader="none"/>
                    </w:tabs>
                    <w:spacing w:line="263" w:lineRule="auto"/>
                    <w:ind w:left="2455" w:right="1707" w:hanging="36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efectiva.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Corresponde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diseñar,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implementar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evaluar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políticas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perspectiva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género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lograr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acceso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servicios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cumplimiento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condiciones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hombres.</w:t>
                  </w:r>
                </w:p>
                <w:p>
                  <w:pPr>
                    <w:spacing w:line="260" w:lineRule="exact" w:before="14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tabs>
                      <w:tab w:pos="2462" w:val="left" w:leader="none"/>
                      <w:tab w:pos="3578" w:val="left" w:leader="none"/>
                      <w:tab w:pos="3967" w:val="left" w:leader="none"/>
                      <w:tab w:pos="4413" w:val="left" w:leader="none"/>
                      <w:tab w:pos="5011" w:val="left" w:leader="none"/>
                      <w:tab w:pos="5961" w:val="left" w:leader="none"/>
                      <w:tab w:pos="6515" w:val="left" w:leader="none"/>
                      <w:tab w:pos="7538" w:val="left" w:leader="none"/>
                      <w:tab w:pos="7603" w:val="left" w:leader="none"/>
                      <w:tab w:pos="9043" w:val="left" w:leader="none"/>
                      <w:tab w:pos="9280" w:val="left" w:leader="none"/>
                      <w:tab w:pos="10461" w:val="left" w:leader="none"/>
                    </w:tabs>
                    <w:spacing w:line="264" w:lineRule="auto"/>
                    <w:ind w:left="2448" w:right="1704" w:hanging="353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Eguidad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género.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municipales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tienen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obligación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considerar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diferencia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oportunidades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existen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familia,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sociedad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frente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Estado.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Dicha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diferencia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parte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asignación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cultural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roles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sociales.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Considerada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dicha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diferencia,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tienen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obligación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establecer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mecanismos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compensación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lograr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tengan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mismas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oportunidades,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responsabilidades,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asi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acceso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equivalente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recursos,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beneficios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servicios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públicos,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alcancen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distribución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equilibrada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poder.</w:t>
                  </w:r>
                </w:p>
                <w:p>
                  <w:pPr>
                    <w:spacing w:line="280" w:lineRule="exact" w:before="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tabs>
                      <w:tab w:pos="2462" w:val="left" w:leader="none"/>
                      <w:tab w:pos="3931" w:val="left" w:leader="none"/>
                      <w:tab w:pos="4881" w:val="left" w:leader="none"/>
                      <w:tab w:pos="5075" w:val="left" w:leader="none"/>
                      <w:tab w:pos="6861" w:val="left" w:leader="none"/>
                      <w:tab w:pos="8258" w:val="left" w:leader="none"/>
                      <w:tab w:pos="9446" w:val="left" w:leader="none"/>
                    </w:tabs>
                    <w:spacing w:line="255" w:lineRule="auto"/>
                    <w:ind w:left="2455" w:right="1759" w:hanging="36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f.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Perspectiva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Género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municipales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tienen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obligación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identificar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atender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necesidades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manera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14pt;height:792pt;mso-position-horizontal-relative:page;mso-position-vertical-relative:page;z-index:-2588" coordorigin="0,0" coordsize="12280,15840">
            <v:group style="position:absolute;left:2440;top:4580;width:820;height:2" coordorigin="2440,4580" coordsize="820,2">
              <v:shape style="position:absolute;left:2440;top:4580;width:820;height:2" coordorigin="2440,4580" coordsize="820,0" path="m2440,4580l3260,4580,2440,4580xe" filled="f" stroked="t" strokeweight="1pt" strokecolor="#000000">
                <v:path arrowok="t"/>
              </v:shape>
            </v:group>
            <v:group style="position:absolute;left:3360;top:4580;width:820;height:2" coordorigin="3360,4580" coordsize="820,2">
              <v:shape style="position:absolute;left:3360;top:4580;width:820;height:2" coordorigin="3360,4580" coordsize="820,0" path="m3360,4580l4180,4580,3360,4580xe" filled="f" stroked="t" strokeweight="1pt" strokecolor="#000000">
                <v:path arrowok="t"/>
              </v:shape>
            </v:group>
            <v:group style="position:absolute;left:2460;top:5880;width:900;height:2" coordorigin="2460,5880" coordsize="900,2">
              <v:shape style="position:absolute;left:2460;top:5880;width:900;height:2" coordorigin="2460,5880" coordsize="900,0" path="m2460,5880l3360,5880,2460,5880xe" filled="f" stroked="t" strokeweight="1pt" strokecolor="#000000">
                <v:path arrowok="t"/>
              </v:shape>
            </v:group>
            <v:group style="position:absolute;left:3440;top:5880;width:920;height:2" coordorigin="3440,5880" coordsize="920,2">
              <v:shape style="position:absolute;left:3440;top:5880;width:920;height:2" coordorigin="3440,5880" coordsize="920,0" path="m3440,5880l4360,5880,3440,5880xe" filled="f" stroked="t" strokeweight="1pt" strokecolor="#000000">
                <v:path arrowok="t"/>
              </v:shape>
            </v:group>
            <v:group style="position:absolute;left:2460;top:7560;width:800;height:2" coordorigin="2460,7560" coordsize="800,2">
              <v:shape style="position:absolute;left:2460;top:7560;width:800;height:2" coordorigin="2460,7560" coordsize="800,0" path="m2460,7560l3260,7560,2460,7560xe" filled="f" stroked="t" strokeweight="1pt" strokecolor="#000000">
                <v:path arrowok="t"/>
              </v:shape>
            </v:group>
            <v:group style="position:absolute;left:3340;top:7560;width:80;height:2" coordorigin="3340,7560" coordsize="80,2">
              <v:shape style="position:absolute;left:3340;top:7560;width:80;height:2" coordorigin="3340,7560" coordsize="80,0" path="m3340,7560l3420,7560,3340,7560xe" filled="f" stroked="t" strokeweight="1pt" strokecolor="#000000">
                <v:path arrowok="t"/>
              </v:shape>
            </v:group>
            <v:group style="position:absolute;left:3520;top:7560;width:220;height:2" coordorigin="3520,7560" coordsize="220,2">
              <v:shape style="position:absolute;left:3520;top:7560;width:220;height:2" coordorigin="3520,7560" coordsize="220,0" path="m3520,7560l3740,7560,3520,7560xe" filled="f" stroked="t" strokeweight="1pt" strokecolor="#000000">
                <v:path arrowok="t"/>
              </v:shape>
            </v:group>
            <v:group style="position:absolute;left:3800;top:7560;width:1400;height:2" coordorigin="3800,7560" coordsize="1400,2">
              <v:shape style="position:absolute;left:3800;top:7560;width:1400;height:2" coordorigin="3800,7560" coordsize="1400,0" path="m3800,7560l5200,7560,3800,7560xe" filled="f" stroked="t" strokeweight="1pt" strokecolor="#000000">
                <v:path arrowok="t"/>
              </v:shape>
            </v:group>
            <v:group style="position:absolute;left:2460;top:10500;width:800;height:2" coordorigin="2460,10500" coordsize="800,2">
              <v:shape style="position:absolute;left:2460;top:10500;width:800;height:2" coordorigin="2460,10500" coordsize="800,0" path="m2460,10500l3260,10500,2460,10500xe" filled="f" stroked="t" strokeweight="1pt" strokecolor="#000000">
                <v:path arrowok="t"/>
              </v:shape>
            </v:group>
            <v:group style="position:absolute;left:3360;top:10500;width:320;height:2" coordorigin="3360,10500" coordsize="320,2">
              <v:shape style="position:absolute;left:3360;top:10500;width:320;height:2" coordorigin="3360,10500" coordsize="320,0" path="m3360,10500l3680,10500,3360,10500xe" filled="f" stroked="t" strokeweight="1pt" strokecolor="#000000">
                <v:path arrowok="t"/>
              </v:shape>
            </v:group>
            <v:group style="position:absolute;left:3820;top:10500;width:80;height:2" coordorigin="3820,10500" coordsize="80,2">
              <v:shape style="position:absolute;left:3820;top:10500;width:80;height:2" coordorigin="3820,10500" coordsize="80,0" path="m3820,10500l3900,10500,3820,10500xe" filled="f" stroked="t" strokeweight="1pt" strokecolor="#000000">
                <v:path arrowok="t"/>
              </v:shape>
            </v:group>
            <v:group style="position:absolute;left:4000;top:10500;width:780;height:2" coordorigin="4000,10500" coordsize="780,2">
              <v:shape style="position:absolute;left:4000;top:10500;width:780;height:2" coordorigin="4000,10500" coordsize="780,0" path="m4000,10500l4780,10500,4000,10500xe" filled="f" stroked="t" strokeweight="1pt" strokecolor="#000000">
                <v:path arrowok="t"/>
              </v:shape>
            </v:group>
            <v:group style="position:absolute;left:2460;top:11780;width:760;height:2" coordorigin="2460,11780" coordsize="760,2">
              <v:shape style="position:absolute;left:2460;top:11780;width:760;height:2" coordorigin="2460,11780" coordsize="760,0" path="m2460,11780l3220,11780,2460,11780xe" filled="f" stroked="t" strokeweight="1pt" strokecolor="#000000">
                <v:path arrowok="t"/>
              </v:shape>
            </v:group>
            <v:group style="position:absolute;left:3340;top:11780;width:220;height:2" coordorigin="3340,11780" coordsize="220,2">
              <v:shape style="position:absolute;left:3340;top:11780;width:220;height:2" coordorigin="3340,11780" coordsize="220,0" path="m3340,11780l3560,11780,3340,11780xe" filled="f" stroked="t" strokeweight="1pt" strokecolor="#000000">
                <v:path arrowok="t"/>
              </v:shape>
            </v:group>
            <v:group style="position:absolute;left:3660;top:11780;width:720;height:2" coordorigin="3660,11780" coordsize="720,2">
              <v:shape style="position:absolute;left:3660;top:11780;width:720;height:2" coordorigin="3660,11780" coordsize="720,0" path="m3660,11780l4380,11780,3660,11780xe" filled="f" stroked="t" strokeweight="1pt" strokecolor="#000000">
                <v:path arrowok="t"/>
              </v:shape>
            </v:group>
            <v:group style="position:absolute;left:2460;top:14100;width:1100;height:2" coordorigin="2460,14100" coordsize="1100,2">
              <v:shape style="position:absolute;left:2460;top:14100;width:1100;height:2" coordorigin="2460,14100" coordsize="1100,0" path="m2460,14100l3560,14100,2460,14100xe" filled="f" stroked="t" strokeweight="1pt" strokecolor="#000000">
                <v:path arrowok="t"/>
              </v:shape>
            </v:group>
            <v:group style="position:absolute;left:3660;top:14100;width:220;height:2" coordorigin="3660,14100" coordsize="220,2">
              <v:shape style="position:absolute;left:3660;top:14100;width:220;height:2" coordorigin="3660,14100" coordsize="220,0" path="m3660,14100l3880,14100,3660,14100xe" filled="f" stroked="t" strokeweight="1pt" strokecolor="#000000">
                <v:path arrowok="t"/>
              </v:shape>
            </v:group>
            <v:group style="position:absolute;left:4000;top:14100;width:720;height:2" coordorigin="4000,14100" coordsize="720,2">
              <v:shape style="position:absolute;left:4000;top:14100;width:720;height:2" coordorigin="4000,14100" coordsize="720,0" path="m4000,14100l4720,14100,4000,14100xe" filled="f" stroked="t" strokeweight="1pt" strokecolor="#000000">
                <v:path arrowok="t"/>
              </v:shape>
              <v:shape style="position:absolute;left:0;top:0;width:12280;height:15840" type="#_x0000_t75">
                <v:imagedata r:id="rId38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34" w:id="34"/>
      <w:bookmarkEnd w:id="34"/>
      <w:r>
        <w:rPr/>
      </w:r>
      <w:r>
        <w:rPr/>
      </w:r>
    </w:p>
    <w:p>
      <w:pPr>
        <w:spacing w:after="0"/>
        <w:sectPr>
          <w:pgSz w:w="12280" w:h="15840"/>
          <w:pgMar w:top="1480" w:bottom="280" w:left="1740" w:right="174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13pt;height:791pt;mso-position-horizontal-relative:page;mso-position-vertical-relative:page;z-index:-2587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6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tabs>
                      <w:tab w:pos="4031" w:val="left" w:leader="none"/>
                      <w:tab w:pos="7639" w:val="left" w:leader="none"/>
                      <w:tab w:pos="8733" w:val="left" w:leader="none"/>
                    </w:tabs>
                    <w:spacing w:line="266" w:lineRule="auto"/>
                    <w:ind w:left="2455" w:right="1686" w:hanging="8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diferenciada,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reconociendo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desigualdades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históricas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existentes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sexos.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perspectiva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género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visión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cientifica,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analítica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política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sobre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hombres.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propone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eliminar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causas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opresión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género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desigualdad,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injusticia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jerarquización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personas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basada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género.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Promueve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lbs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géneros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través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equidad,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adelanto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bienestar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mujeres;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contribuye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construir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sociedad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donde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tengan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mismo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valor,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iguales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oportunidades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acceder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recursos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económicos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representación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política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social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ámbitos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toma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decisiones</w:t>
                  </w:r>
                </w:p>
                <w:p>
                  <w:pPr>
                    <w:spacing w:line="280" w:lineRule="exact" w:before="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tabs>
                      <w:tab w:pos="4471" w:val="left" w:leader="none"/>
                      <w:tab w:pos="5255" w:val="left" w:leader="none"/>
                      <w:tab w:pos="6544" w:val="left" w:leader="none"/>
                      <w:tab w:pos="6969" w:val="left" w:leader="none"/>
                      <w:tab w:pos="7905" w:val="left" w:leader="none"/>
                      <w:tab w:pos="8445" w:val="left" w:leader="none"/>
                      <w:tab w:pos="9791" w:val="left" w:leader="none"/>
                    </w:tabs>
                    <w:spacing w:line="264" w:lineRule="auto"/>
                    <w:ind w:left="2462" w:right="1671" w:hanging="36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g.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Transversalización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deléi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perspectiva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género.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municipales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debe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asegurarse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existan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procesos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permitan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garantizar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incorporación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perspectiva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género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objetivo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valorar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implicaciones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tiene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hombres,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cualquier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acción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programe,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tratándose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legislación,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políticas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públicas,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actividades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administrativas,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económicas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culturales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instituciones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privadas.</w:t>
                  </w:r>
                </w:p>
                <w:p>
                  <w:pPr>
                    <w:spacing w:line="280" w:lineRule="exac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tabs>
                      <w:tab w:pos="3945" w:val="left" w:leader="none"/>
                      <w:tab w:pos="4478" w:val="left" w:leader="none"/>
                    </w:tabs>
                    <w:spacing w:line="266" w:lineRule="auto"/>
                    <w:ind w:left="2455" w:right="1679" w:hanging="353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h.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Corresponsabilidad.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sociedad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familia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responsables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respetar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todos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contribuir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eliminación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mujeres.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ámbito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competenCias,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responsable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promover,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proteger,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respetar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garantizar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todos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lbs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sentido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debe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prevenir,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investigar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sancionar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todéis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formas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procurar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reparación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integral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todos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casos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sean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violados.</w:t>
                  </w:r>
                </w:p>
                <w:p>
                  <w:pPr>
                    <w:spacing w:line="260" w:lineRule="exact" w:before="18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tabs>
                      <w:tab w:pos="2455" w:val="left" w:leader="none"/>
                      <w:tab w:pos="4024" w:val="left" w:leader="none"/>
                      <w:tab w:pos="4795" w:val="left" w:leader="none"/>
                      <w:tab w:pos="5291" w:val="left" w:leader="none"/>
                      <w:tab w:pos="7106" w:val="left" w:leader="none"/>
                      <w:tab w:pos="8531" w:val="left" w:leader="none"/>
                      <w:tab w:pos="9575" w:val="left" w:leader="none"/>
                      <w:tab w:pos="10115" w:val="left" w:leader="none"/>
                      <w:tab w:pos="10483" w:val="left" w:leader="none"/>
                    </w:tabs>
                    <w:spacing w:line="263" w:lineRule="auto"/>
                    <w:ind w:left="2462" w:right="1676" w:hanging="353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Diferenciada.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garantizará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necesidades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circunstancias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especificas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léis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colectivos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ellas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sean</w:t>
                  </w:r>
                </w:p>
                <w:p>
                  <w:pPr>
                    <w:tabs>
                      <w:tab w:pos="3974" w:val="left" w:leader="none"/>
                      <w:tab w:pos="5198" w:val="left" w:leader="none"/>
                    </w:tabs>
                    <w:spacing w:line="256" w:lineRule="exact"/>
                    <w:ind w:left="2462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especialmente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vulnerables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8"/>
                      <w:szCs w:val="28"/>
                    </w:rPr>
                    <w:t>ti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0"/>
                      <w:w w:val="9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encuentren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riesgo,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manera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les</w:t>
                  </w:r>
                </w:p>
                <w:p>
                  <w:pPr>
                    <w:spacing w:line="227" w:lineRule="exact"/>
                    <w:ind w:left="2469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asegure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acceso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efectivo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mediante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establecimiento</w:t>
                  </w:r>
                </w:p>
                <w:p>
                  <w:pPr>
                    <w:spacing w:line="277" w:lineRule="auto" w:before="29"/>
                    <w:ind w:left="2469" w:right="1681" w:hanging="8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políticas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fbcalizadas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presupuestos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perspectiva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género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perspectiva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hUinanos.</w:t>
                  </w:r>
                </w:p>
                <w:p>
                  <w:pPr>
                    <w:spacing w:line="260" w:lineRule="exact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tabs>
                      <w:tab w:pos="2469" w:val="left" w:leader="none"/>
                    </w:tabs>
                    <w:spacing w:line="263" w:lineRule="auto"/>
                    <w:ind w:left="2469" w:right="1703" w:hanging="375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j.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Enfoque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integral.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auibridades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municipales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deben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desarrollar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mandatos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funciones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implementando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enfoque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integral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reconozca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relación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inescindible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mujeres.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20" w:lineRule="exact" w:before="13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tabs>
                      <w:tab w:pos="8042" w:val="left" w:leader="none"/>
                    </w:tabs>
                    <w:spacing w:line="263" w:lineRule="auto"/>
                    <w:ind w:left="2116" w:right="1775" w:hanging="36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2.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Estos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principios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rectores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obligatoria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observancia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todas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municipales,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desarrollo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correspondientes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mandatos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funciones.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9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ind w:left="5013" w:right="5045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CAPíTULO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SEGUNDO.</w:t>
                  </w:r>
                </w:p>
                <w:p>
                  <w:pPr>
                    <w:spacing w:line="296" w:lineRule="exact"/>
                    <w:ind w:left="0" w:right="32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18"/>
                      <w:szCs w:val="18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95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18"/>
                      <w:szCs w:val="18"/>
                    </w:rPr>
                    <w:t>PR'INCIPIO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95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8"/>
                      <w:szCs w:val="28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0"/>
                      <w:w w:val="90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18"/>
                      <w:szCs w:val="18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18"/>
                      <w:szCs w:val="18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95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18"/>
                      <w:szCs w:val="18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95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18"/>
                      <w:szCs w:val="18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95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18"/>
                      <w:szCs w:val="18"/>
                    </w:rPr>
                    <w:t>DISCRIMINACiÓN</w:t>
                  </w:r>
                </w:p>
                <w:p>
                  <w:pPr>
                    <w:spacing w:line="160" w:lineRule="exact" w:before="1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ind w:left="1749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4.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derecho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iguaidad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3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sz w:val="24"/>
                      <w:szCs w:val="24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5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hombres.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spacing w:line="170" w:lineRule="exact" w:before="2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tabs>
                      <w:tab w:pos="7761" w:val="left" w:leader="none"/>
                    </w:tabs>
                    <w:spacing w:line="285" w:lineRule="auto"/>
                    <w:ind w:left="2109" w:right="1691" w:hanging="346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Todas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personas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tienen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derecho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reconocidas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tratadas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iguales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dignidad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derechos.</w:t>
                  </w:r>
                </w:p>
                <w:p>
                  <w:pPr>
                    <w:spacing w:line="195" w:lineRule="exact"/>
                    <w:ind w:left="1764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2.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municipales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están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obligadas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otorgar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todas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personas</w:t>
                  </w:r>
                </w:p>
                <w:p>
                  <w:pPr>
                    <w:tabs>
                      <w:tab w:pos="7358" w:val="left" w:leader="none"/>
                    </w:tabs>
                    <w:spacing w:line="263" w:lineRule="auto" w:before="22"/>
                    <w:ind w:left="2116" w:right="1688" w:firstLine="7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trato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igual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supuestos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hecho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equivalentes,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salvo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exista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fundamento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objetivo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razonable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permita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darles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trato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desigual.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último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supuesto,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es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13pt;height:791pt;mso-position-horizontal-relative:page;mso-position-vertical-relative:page;z-index:-2586" coordorigin="0,0" coordsize="12260,15820">
            <v:group style="position:absolute;left:2440;top:4240;width:1800;height:2" coordorigin="2440,4240" coordsize="1800,2">
              <v:shape style="position:absolute;left:2440;top:4240;width:1800;height:2" coordorigin="2440,4240" coordsize="1800,0" path="m2440,4240l4240,4240,2440,4240xe" filled="f" stroked="t" strokeweight="1pt" strokecolor="#000000">
                <v:path arrowok="t"/>
              </v:shape>
            </v:group>
            <v:group style="position:absolute;left:4460;top:4240;width:560;height:2" coordorigin="4460,4240" coordsize="560,2">
              <v:shape style="position:absolute;left:4460;top:4240;width:560;height:2" coordorigin="4460,4240" coordsize="560,0" path="m4460,4240l5020,4240,4460,4240xe" filled="f" stroked="t" strokeweight="1pt" strokecolor="#000000">
                <v:path arrowok="t"/>
              </v:shape>
            </v:group>
            <v:group style="position:absolute;left:5240;top:4240;width:1080;height:2" coordorigin="5240,4240" coordsize="1080,2">
              <v:shape style="position:absolute;left:5240;top:4240;width:1080;height:2" coordorigin="5240,4240" coordsize="1080,0" path="m5240,4240l6320,4240,5240,4240xe" filled="f" stroked="t" strokeweight="1pt" strokecolor="#000000">
                <v:path arrowok="t"/>
              </v:shape>
            </v:group>
            <v:group style="position:absolute;left:6540;top:4240;width:220;height:2" coordorigin="6540,4240" coordsize="220,2">
              <v:shape style="position:absolute;left:6540;top:4240;width:220;height:2" coordorigin="6540,4240" coordsize="220,0" path="m6540,4240l6760,4240,6540,4240xe" filled="f" stroked="t" strokeweight="1pt" strokecolor="#000000">
                <v:path arrowok="t"/>
              </v:shape>
            </v:group>
            <v:group style="position:absolute;left:6960;top:4240;width:720;height:2" coordorigin="6960,4240" coordsize="720,2">
              <v:shape style="position:absolute;left:6960;top:4240;width:720;height:2" coordorigin="6960,4240" coordsize="720,0" path="m6960,4240l7680,4240,6960,4240xe" filled="f" stroked="t" strokeweight="1pt" strokecolor="#000000">
                <v:path arrowok="t"/>
              </v:shape>
            </v:group>
            <v:group style="position:absolute;left:2440;top:6040;width:1920;height:2" coordorigin="2440,6040" coordsize="1920,2">
              <v:shape style="position:absolute;left:2440;top:6040;width:1920;height:2" coordorigin="2440,6040" coordsize="1920,0" path="m2440,6040l4360,6040,2440,6040xe" filled="f" stroked="t" strokeweight="1pt" strokecolor="#000000">
                <v:path arrowok="t"/>
              </v:shape>
            </v:group>
            <v:group style="position:absolute;left:2440;top:8100;width:840;height:2" coordorigin="2440,8100" coordsize="840,2">
              <v:shape style="position:absolute;left:2440;top:8100;width:840;height:2" coordorigin="2440,8100" coordsize="840,0" path="m2440,8100l3280,8100,2440,8100xe" filled="f" stroked="t" strokeweight="1pt" strokecolor="#000000">
                <v:path arrowok="t"/>
              </v:shape>
            </v:group>
            <v:group style="position:absolute;left:3400;top:8100;width:1260;height:2" coordorigin="3400,8100" coordsize="1260,2">
              <v:shape style="position:absolute;left:3400;top:8100;width:1260;height:2" coordorigin="3400,8100" coordsize="1260,0" path="m3400,8100l4660,8100,3400,8100xe" filled="f" stroked="t" strokeweight="1pt" strokecolor="#000000">
                <v:path arrowok="t"/>
              </v:shape>
            </v:group>
            <v:group style="position:absolute;left:2460;top:9920;width:780;height:2" coordorigin="2460,9920" coordsize="780,2">
              <v:shape style="position:absolute;left:2460;top:9920;width:780;height:2" coordorigin="2460,9920" coordsize="780,0" path="m2460,9920l3240,9920,2460,9920xe" filled="f" stroked="t" strokeweight="1pt" strokecolor="#000000">
                <v:path arrowok="t"/>
              </v:shape>
            </v:group>
            <v:group style="position:absolute;left:3420;top:9920;width:740;height:2" coordorigin="3420,9920" coordsize="740,2">
              <v:shape style="position:absolute;left:3420;top:9920;width:740;height:2" coordorigin="3420,9920" coordsize="740,0" path="m3420,9920l4160,9920,3420,9920xe" filled="f" stroked="t" strokeweight="1pt" strokecolor="#000000">
                <v:path arrowok="t"/>
              </v:shape>
              <v:shape style="position:absolute;left:0;top:0;width:12260;height:15820" type="#_x0000_t75">
                <v:imagedata r:id="rId39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/>
      <w:bookmarkStart w:name="00000035" w:id="35"/>
      <w:bookmarkEnd w:id="35"/>
      <w:r>
        <w:rPr/>
      </w:r>
      <w:r>
        <w:rPr/>
      </w:r>
    </w:p>
    <w:p>
      <w:pPr>
        <w:spacing w:after="0"/>
        <w:sectPr>
          <w:pgSz w:w="12260" w:h="15820"/>
          <w:pgMar w:top="1480" w:bottom="280" w:left="1720" w:right="172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1pt;mso-position-horizontal-relative:page;mso-position-vertical-relative:page;z-index:-2585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tabs>
                      <w:tab w:pos="3218" w:val="left" w:leader="none"/>
                      <w:tab w:pos="5378" w:val="left" w:leader="none"/>
                      <w:tab w:pos="6026" w:val="left" w:leader="none"/>
                      <w:tab w:pos="8056" w:val="left" w:leader="none"/>
                      <w:tab w:pos="9071" w:val="left" w:leader="none"/>
                      <w:tab w:pos="10238" w:val="left" w:leader="none"/>
                    </w:tabs>
                    <w:spacing w:line="264" w:lineRule="auto"/>
                    <w:ind w:left="2109" w:right="1688" w:hanging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obligación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otorgar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dicho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tratamiento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desigual,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adoptando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perspectiva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género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considerando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pertinehcia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dicho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trato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diferenciado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debe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apreciarse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relación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finalidad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persiga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éste,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todo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caso,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debiendo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concUrrir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relación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proporcionalidad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medios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empleados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dicha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finalidad.</w:t>
                  </w:r>
                </w:p>
                <w:p>
                  <w:pPr>
                    <w:spacing w:line="215" w:lineRule="exact"/>
                    <w:ind w:left="1764" w:right="1676" w:firstLine="0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3.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implica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eliminación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toda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forma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</w:p>
                <w:p>
                  <w:pPr>
                    <w:tabs>
                      <w:tab w:pos="3146" w:val="left" w:leader="none"/>
                      <w:tab w:pos="5428" w:val="left" w:leader="none"/>
                      <w:tab w:pos="5709" w:val="left" w:leader="none"/>
                      <w:tab w:pos="7415" w:val="left" w:leader="none"/>
                      <w:tab w:pos="8373" w:val="left" w:leader="none"/>
                      <w:tab w:pos="8647" w:val="left" w:leader="none"/>
                      <w:tab w:pos="9683" w:val="left" w:leader="none"/>
                      <w:tab w:pos="10447" w:val="left" w:leader="none"/>
                    </w:tabs>
                    <w:spacing w:line="264" w:lineRule="auto" w:before="29"/>
                    <w:ind w:left="2109" w:right="1657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cualquiera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ámbitos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vida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genere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pertenecer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cualquier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sexo.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sentido,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municipales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tienen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obligación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identificar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diferentes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derechos,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situaciones,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contextos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ámbitos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históricamente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hayah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padecido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adoptar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afirmativas.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deben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entenderse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cónjunto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medidas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carácter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temporal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encaminadas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acelerar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hecho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hombres.</w:t>
                  </w:r>
                </w:p>
                <w:p>
                  <w:pPr>
                    <w:spacing w:line="190" w:lineRule="exact" w:before="8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1764" w:right="1694" w:firstLine="0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5.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principio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6"/>
                      <w:szCs w:val="26"/>
                    </w:rPr>
                    <w:t>C1e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2"/>
                      <w:w w:val="95"/>
                      <w:sz w:val="26"/>
                      <w:szCs w:val="2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trato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6"/>
                      <w:szCs w:val="26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6"/>
                      <w:szCs w:val="2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ópórtunidades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  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26"/>
                      <w:szCs w:val="26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6"/>
                      <w:szCs w:val="26"/>
                    </w:rPr>
                  </w:r>
                </w:p>
                <w:p>
                  <w:pPr>
                    <w:spacing w:before="51"/>
                    <w:ind w:left="1778" w:right="9648" w:firstLine="0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hombres.</w:t>
                  </w:r>
                </w:p>
                <w:p>
                  <w:pPr>
                    <w:spacing w:line="130" w:lineRule="exact" w:before="6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57" w:lineRule="auto"/>
                    <w:ind w:left="2476" w:right="1664" w:hanging="339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trato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oportunidades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principio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rector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ordenamiento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juridico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integrará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observará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interpretación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aplicación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todas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normas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juridicas.</w:t>
                  </w:r>
                </w:p>
                <w:p>
                  <w:pPr>
                    <w:tabs>
                      <w:tab w:pos="10123" w:val="left" w:leader="none"/>
                    </w:tabs>
                    <w:spacing w:line="263" w:lineRule="auto" w:before="6"/>
                    <w:ind w:left="2476" w:right="1671" w:hanging="353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2.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Todas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personas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tieneh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derecho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trato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igual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parte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lÍlunicipales,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quienes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deben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garantizaries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mismas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oportunidades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acceso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servicios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públicos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cargo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i:lel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MunicipiO.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sentido,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principio</w:t>
                  </w:r>
                </w:p>
                <w:p>
                  <w:pPr>
                    <w:spacing w:line="243" w:lineRule="exact"/>
                    <w:ind w:left="2469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trato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6"/>
                      <w:szCs w:val="26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95"/>
                      <w:sz w:val="26"/>
                      <w:szCs w:val="2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oportunidades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supone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0"/>
                      <w:szCs w:val="20"/>
                    </w:rPr>
                    <w:t>ausencia</w:t>
                  </w:r>
                </w:p>
                <w:p>
                  <w:pPr>
                    <w:tabs>
                      <w:tab w:pos="4823" w:val="left" w:leader="none"/>
                    </w:tabs>
                    <w:spacing w:line="244" w:lineRule="exact"/>
                    <w:ind w:left="2469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toda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discriminación,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directa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indirecta,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razón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género,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  <w:t>y,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especialmente,</w:t>
                  </w:r>
                </w:p>
                <w:p>
                  <w:pPr>
                    <w:spacing w:line="277" w:lineRule="auto" w:before="17"/>
                    <w:ind w:left="2469" w:right="1357" w:firstLine="7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derivadas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maternidad,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reiacionatlas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obligaciones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familiares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estado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civil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personas.</w:t>
                  </w:r>
                </w:p>
                <w:p>
                  <w:pPr>
                    <w:spacing w:line="130" w:lineRule="exact" w:before="9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1756" w:right="2927" w:firstLine="0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6.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derecho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disériínihación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 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razones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género.</w:t>
                  </w:r>
                </w:p>
                <w:p>
                  <w:pPr>
                    <w:spacing w:line="160" w:lineRule="exact" w:before="6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line="277" w:lineRule="auto"/>
                    <w:ind w:left="1756" w:right="1720" w:firstLine="21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Todas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personas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tienen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derechó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uria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vida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libfe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razones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género.</w:t>
                  </w:r>
                </w:p>
                <w:p>
                  <w:pPr>
                    <w:spacing w:line="240" w:lineRule="exact" w:before="1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tabs>
                      <w:tab w:pos="2469" w:val="left" w:leader="none"/>
                    </w:tabs>
                    <w:spacing w:line="270" w:lineRule="auto"/>
                    <w:ind w:left="1764" w:right="1676" w:hanging="0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2.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considerará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existe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directa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hácia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persona,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razón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género.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cuando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sea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tratada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mahera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menos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favorable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sexo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opuesto,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situación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comparable.</w:t>
                  </w:r>
                </w:p>
                <w:p>
                  <w:pPr>
                    <w:spacing w:line="260" w:lineRule="exact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spacing w:line="265" w:lineRule="auto"/>
                    <w:ind w:left="1764" w:right="1669" w:firstLine="7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3.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considerará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discrlmiriación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indirecta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pbr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razón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género,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situación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disposición,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criterio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prádlca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aparentemente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neutros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ponga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personas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género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desventaja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particular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respecto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personas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otro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género,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salvo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dicha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disposición,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criterio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práctica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puedan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justificarse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manera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objetiva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razonable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</w:p>
                <w:p>
                  <w:pPr>
                    <w:spacing w:line="230" w:lineRule="exact"/>
                    <w:ind w:left="1771" w:right="1696" w:firstLine="0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finalidad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legitima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medios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alcanzar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dicha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finalidad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sean</w:t>
                  </w:r>
                </w:p>
                <w:p>
                  <w:pPr>
                    <w:spacing w:before="20"/>
                    <w:ind w:left="1771" w:right="3562" w:firstLine="0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necesarios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adecuados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afecteh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ejercicio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humanos.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20" w:lineRule="exact" w:before="6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tabs>
                      <w:tab w:pos="1053" w:val="left" w:leader="none"/>
                    </w:tabs>
                    <w:ind w:left="2" w:right="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CÁPiTULó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TERCERO;</w:t>
                  </w:r>
                </w:p>
                <w:p>
                  <w:pPr>
                    <w:tabs>
                      <w:tab w:pos="2390" w:val="left" w:leader="none"/>
                    </w:tabs>
                    <w:spacing w:before="74"/>
                    <w:ind w:left="0" w:right="19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INTERPRETAcióN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APLICACiÓN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REGLAMENTO</w:t>
                  </w:r>
                </w:p>
                <w:p>
                  <w:pPr>
                    <w:spacing w:line="170" w:lineRule="exact" w:before="6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tabs>
                      <w:tab w:pos="2347" w:val="left" w:leader="none"/>
                      <w:tab w:pos="2750" w:val="left" w:leader="none"/>
                    </w:tabs>
                    <w:spacing w:line="270" w:lineRule="auto"/>
                    <w:ind w:left="1778" w:right="1691" w:hanging="0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7.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Principio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pro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4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persona.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5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municipales,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ámbito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competencias,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  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cumplir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disposiciones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 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5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  <w:sz w:val="20"/>
                      <w:szCs w:val="20"/>
                    </w:rPr>
                    <w:t>reglamento</w:t>
                  </w:r>
                </w:p>
              </w:txbxContent>
            </v:textbox>
            <w10:wrap type="none"/>
          </v:shape>
        </w:pict>
      </w:r>
      <w:bookmarkStart w:name="00000036" w:id="36"/>
      <w:bookmarkEnd w:id="36"/>
      <w:r>
        <w:rPr/>
      </w:r>
      <w:r>
        <w:rPr/>
        <w:pict>
          <v:shape style="width:612.938003pt;height:790.92pt;mso-position-horizontal-relative:char;mso-position-vertical-relative:line" type="#_x0000_t75">
            <v:imagedata r:id="rId4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20"/>
          <w:pgMar w:top="0" w:bottom="0" w:left="0" w:right="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2pt;mso-position-horizontal-relative:page;mso-position-vertical-relative:page;z-index:-2584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11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269" w:lineRule="auto"/>
                    <w:ind w:left="1749" w:right="1751" w:firstLine="14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interpretando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aplicando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disposiciones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aquéllas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federal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internacional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mejor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favorezca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protección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personas.</w:t>
                  </w:r>
                </w:p>
                <w:p>
                  <w:pPr>
                    <w:pStyle w:val="BodyText"/>
                    <w:spacing w:line="229" w:lineRule="exact"/>
                    <w:ind w:left="1771" w:right="1670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procedente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restricción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deberé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optarse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</w:p>
                <w:p>
                  <w:pPr>
                    <w:pStyle w:val="BodyText"/>
                    <w:spacing w:before="28"/>
                    <w:ind w:left="1764" w:right="469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interpretación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limite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menor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posible.</w:t>
                  </w:r>
                </w:p>
                <w:p>
                  <w:pPr>
                    <w:spacing w:line="100" w:lineRule="exact" w:before="9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707" w:val="left" w:leader="none"/>
                    </w:tabs>
                    <w:spacing w:line="264" w:lineRule="auto"/>
                    <w:ind w:left="1749" w:right="1723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8.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Príncipio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interpretación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conforme.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normas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interpretarse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conformidad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Constitución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Unidos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Mexicanos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tratados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internacionales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materia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respetando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principio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pro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persona.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  <w:p>
                  <w:pPr>
                    <w:spacing w:line="260" w:lineRule="exact" w:before="10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2822" w:val="left" w:leader="none"/>
                      <w:tab w:pos="3074" w:val="left" w:leader="none"/>
                      <w:tab w:pos="4211" w:val="left" w:leader="none"/>
                      <w:tab w:pos="4903" w:val="left" w:leader="none"/>
                      <w:tab w:pos="5723" w:val="left" w:leader="none"/>
                      <w:tab w:pos="6731" w:val="left" w:leader="none"/>
                      <w:tab w:pos="7790" w:val="left" w:leader="none"/>
                      <w:tab w:pos="8474" w:val="left" w:leader="none"/>
                      <w:tab w:pos="9158" w:val="left" w:leader="none"/>
                      <w:tab w:pos="10195" w:val="left" w:leader="none"/>
                    </w:tabs>
                    <w:spacing w:line="263" w:lineRule="auto"/>
                    <w:ind w:left="1756" w:right="1663" w:hanging="1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9.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Limites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interpretación.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Ninguna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disposición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puede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interpretada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sentido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permitir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suprimir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goce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ejercicio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libertades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reconocidos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Constitución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República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instrumentos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internacionales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reconocen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mujeres;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20" w:lineRule="exact" w:before="8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ind w:left="181" w:right="0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TíTULO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</w:t>
                  </w:r>
                </w:p>
                <w:p>
                  <w:pPr>
                    <w:spacing w:line="180" w:lineRule="exact" w:before="6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pStyle w:val="BodyText"/>
                    <w:tabs>
                      <w:tab w:pos="2735" w:val="left" w:leader="none"/>
                    </w:tabs>
                    <w:ind w:right="67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ÁMBITO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</w:p>
                <w:p>
                  <w:pPr>
                    <w:spacing w:line="200" w:lineRule="exact" w:before="17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29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CAPíTULO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PRIMERO.</w:t>
                  </w:r>
                </w:p>
                <w:p>
                  <w:pPr>
                    <w:spacing w:line="317" w:lineRule="auto" w:before="66"/>
                    <w:ind w:left="1814" w:right="180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MUJERES,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OBLIGACIONES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bE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MUNICIPALES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DEBERES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SOCIEDAD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FAMILIA</w:t>
                  </w:r>
                </w:p>
                <w:p>
                  <w:pPr>
                    <w:spacing w:line="190" w:lineRule="exact" w:before="3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707" w:val="left" w:leader="none"/>
                    </w:tabs>
                    <w:spacing w:line="258" w:lineRule="auto"/>
                    <w:ind w:left="1742" w:right="1690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10.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Munícípio.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Lagos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gozarán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regulados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perjuicio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reconocidos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federales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República,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así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Constitución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Unidos.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Mexicanos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tratados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internacionales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mexicano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parte.</w:t>
                  </w:r>
                </w:p>
                <w:p>
                  <w:pPr>
                    <w:spacing w:line="120" w:lineRule="exact" w:before="8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pStyle w:val="BodyText"/>
                    <w:tabs>
                      <w:tab w:pos="2721" w:val="left" w:leader="none"/>
                    </w:tabs>
                    <w:spacing w:line="259" w:lineRule="auto"/>
                    <w:ind w:left="1756" w:right="1677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11.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Además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otros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reconocidos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tienen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efectiva;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sometidas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forma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alguna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discriminación;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digna;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física,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sexual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psicológica;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sometidas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tortura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crueles</w:t>
                  </w:r>
                </w:p>
                <w:p>
                  <w:pPr>
                    <w:spacing w:line="110" w:lineRule="exact" w:before="10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pStyle w:val="BodyText"/>
                    <w:spacing w:line="101" w:lineRule="auto"/>
                    <w:ind w:left="1764" w:right="1677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degradantes;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intimidad;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iibertad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autonomía;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libre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desarrollo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personalidad,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derecho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salud,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40"/>
                      <w:szCs w:val="4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95"/>
                      <w:sz w:val="40"/>
                      <w:szCs w:val="4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educación,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trabajo,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participación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política</w:t>
                  </w:r>
                </w:p>
                <w:p>
                  <w:pPr>
                    <w:pStyle w:val="BodyText"/>
                    <w:spacing w:before="45"/>
                    <w:ind w:left="1749" w:right="7673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libertad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expresión.</w:t>
                  </w:r>
                </w:p>
                <w:p>
                  <w:pPr>
                    <w:spacing w:line="260" w:lineRule="exact" w:before="9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2512" w:val="left" w:leader="none"/>
                      <w:tab w:pos="2743" w:val="left" w:leader="none"/>
                      <w:tab w:pos="3657" w:val="left" w:leader="none"/>
                      <w:tab w:pos="4103" w:val="left" w:leader="none"/>
                      <w:tab w:pos="4348" w:val="left" w:leader="none"/>
                      <w:tab w:pos="4816" w:val="left" w:leader="none"/>
                      <w:tab w:pos="5392" w:val="left" w:leader="none"/>
                      <w:tab w:pos="5774" w:val="left" w:leader="none"/>
                      <w:tab w:pos="6285" w:val="left" w:leader="none"/>
                      <w:tab w:pos="7250" w:val="left" w:leader="none"/>
                      <w:tab w:pos="7574" w:val="left" w:leader="none"/>
                      <w:tab w:pos="8373" w:val="left" w:leader="none"/>
                      <w:tab w:pos="9417" w:val="left" w:leader="none"/>
                    </w:tabs>
                    <w:spacing w:line="264" w:lineRule="auto"/>
                    <w:ind w:left="1749" w:right="168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12.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Garantias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ÍVlínimos.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enunciacíón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garantías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contenidos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ordenamiento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entenderse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negación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otros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siendo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inherentes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figuren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expresamente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él.</w:t>
                  </w:r>
                </w:p>
              </w:txbxContent>
            </v:textbox>
            <w10:wrap type="none"/>
          </v:shape>
        </w:pict>
      </w:r>
      <w:bookmarkStart w:name="00000037" w:id="37"/>
      <w:bookmarkEnd w:id="37"/>
      <w:r>
        <w:rPr/>
      </w:r>
      <w:r>
        <w:rPr/>
        <w:pict>
          <v:shape style="width:613pt;height:792pt;mso-position-horizontal-relative:char;mso-position-vertical-relative:line" type="#_x0000_t75">
            <v:imagedata r:id="rId4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40"/>
          <w:pgMar w:top="0" w:bottom="0" w:left="0" w:right="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1pt;mso-position-horizontal-relative:page;mso-position-vertical-relative:page;z-index:-2583" type="#_x0000_t202" filled="f" stroked="f">
            <v:textbox inset="0,0,0,0">
              <w:txbxContent>
                <w:p>
                  <w:pPr>
                    <w:spacing w:line="130" w:lineRule="exact" w:before="9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800" w:val="left" w:leader="none"/>
                      <w:tab w:pos="4931" w:val="left" w:leader="none"/>
                      <w:tab w:pos="7336" w:val="left" w:leader="none"/>
                      <w:tab w:pos="8870" w:val="left" w:leader="none"/>
                    </w:tabs>
                    <w:spacing w:line="266" w:lineRule="auto"/>
                    <w:ind w:left="1749" w:right="167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</w:rPr>
                    <w:t>13.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</w:rPr>
                    <w:t>Obligaciones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</w:rPr>
                    <w:t>municipales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</w:rPr>
                    <w:t>materia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0"/>
                    </w:rPr>
                    <w:t>humanos.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spacing w:line="260" w:lineRule="exact" w:before="14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3938" w:val="left" w:leader="none"/>
                      <w:tab w:pos="5025" w:val="left" w:leader="none"/>
                      <w:tab w:pos="7430" w:val="left" w:leader="none"/>
                      <w:tab w:pos="8978" w:val="left" w:leader="none"/>
                      <w:tab w:pos="9323" w:val="left" w:leader="none"/>
                    </w:tabs>
                    <w:spacing w:line="264" w:lineRule="auto"/>
                    <w:ind w:left="1742" w:right="1690" w:firstLine="2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ámbito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respectivas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funciones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promover,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proteger,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garan\izar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especifico,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enunciados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Reglamento.</w:t>
                  </w:r>
                </w:p>
                <w:p>
                  <w:pPr>
                    <w:spacing w:line="260" w:lineRule="exact" w:before="4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274" w:lineRule="exact"/>
                    <w:ind w:left="1735" w:right="1674" w:firstLine="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adoptar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afirmativas,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entendidas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especiales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carácter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temporal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orientadas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lograr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oportunidades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garantizándoles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manera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efectos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considerarse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disposiciones</w:t>
                  </w:r>
                </w:p>
                <w:p>
                  <w:pPr>
                    <w:pStyle w:val="BodyText"/>
                    <w:spacing w:line="201" w:lineRule="auto" w:before="6"/>
                    <w:ind w:left="1749" w:right="1683" w:hanging="1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especificas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establecen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0"/>
                      <w:position w:val="-6"/>
                      <w:sz w:val="20"/>
                      <w:szCs w:val="2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80"/>
                      <w:position w:val="-6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68"/>
                      <w:w w:val="95"/>
                      <w:position w:val="-6"/>
                      <w:sz w:val="28"/>
                      <w:szCs w:val="28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95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95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fracciones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95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position w:val="0"/>
                      <w:sz w:val="24"/>
                      <w:szCs w:val="24"/>
                    </w:rPr>
                    <w:t>1,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position w:val="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80"/>
                      <w:position w:val="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position w:val="0"/>
                      <w:sz w:val="24"/>
                      <w:szCs w:val="24"/>
                    </w:rPr>
                    <w:t>11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80"/>
                      <w:position w:val="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position w:val="0"/>
                      <w:sz w:val="28"/>
                      <w:szCs w:val="28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3"/>
                      <w:w w:val="80"/>
                      <w:position w:val="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position w:val="0"/>
                      <w:sz w:val="24"/>
                      <w:szCs w:val="24"/>
                    </w:rPr>
                    <w:t>111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80"/>
                      <w:position w:val="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95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95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23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95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95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95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95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95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95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95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95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95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95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95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95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Estado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95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position w:val="0"/>
                    </w:rPr>
                    <w:t>Jalisco.</w:t>
                  </w:r>
                </w:p>
                <w:p>
                  <w:pPr>
                    <w:spacing w:line="240" w:lineRule="exact" w:before="1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spacing w:line="255" w:lineRule="auto"/>
                    <w:ind w:left="1735" w:right="1753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14.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Criterios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generales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aetwltión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di!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sz w:val="28"/>
                      <w:szCs w:val="28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Municipales.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fin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hacer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efectivo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dereCho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hombres,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5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municipales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adoptarán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0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siguientes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Criterios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9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generales:</w:t>
                  </w:r>
                </w:p>
                <w:p>
                  <w:pPr>
                    <w:spacing w:line="150" w:lineRule="exact" w:before="3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2973" w:val="left" w:leader="none"/>
                      <w:tab w:pos="4643" w:val="left" w:leader="none"/>
                      <w:tab w:pos="7826" w:val="left" w:leader="none"/>
                      <w:tab w:pos="9107" w:val="left" w:leader="none"/>
                      <w:tab w:pos="10447" w:val="left" w:leader="none"/>
                    </w:tabs>
                    <w:spacing w:line="265" w:lineRule="auto"/>
                    <w:ind w:left="1742" w:right="1690" w:firstLine="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4"/>
                      <w:szCs w:val="24"/>
                    </w:rPr>
                    <w:t>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6"/>
                      <w:w w:val="9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Adoptar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perspectiva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pollticas,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decisiones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implementar;</w:t>
                  </w:r>
                </w:p>
                <w:p>
                  <w:pPr>
                    <w:spacing w:line="130" w:lineRule="exact" w:before="2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tabs>
                      <w:tab w:pos="8654" w:val="left" w:leader="none"/>
                    </w:tabs>
                    <w:spacing w:line="274" w:lineRule="exact"/>
                    <w:ind w:left="1728" w:right="1712" w:firstLine="2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4"/>
                      <w:szCs w:val="24"/>
                    </w:rPr>
                    <w:t>11.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7"/>
                      <w:w w:val="8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compromiso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efectividad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constitucional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oportunidades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ho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discriminación;</w:t>
                  </w:r>
                </w:p>
                <w:p>
                  <w:pPr>
                    <w:pStyle w:val="BodyText"/>
                    <w:spacing w:line="250" w:lineRule="auto" w:before="96"/>
                    <w:ind w:left="1735" w:right="1681" w:firstLine="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4"/>
                      <w:szCs w:val="24"/>
                    </w:rPr>
                    <w:t>111.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9"/>
                      <w:w w:val="85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principio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30"/>
                      <w:szCs w:val="3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0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i¡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oportunidades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conjunto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ecoriómica,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laboral,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social,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educativa,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salud,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cultural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artística,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evitar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segregaci6n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laboral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eliminar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diferencias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salariales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entré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horribres;</w:t>
                  </w:r>
                </w:p>
                <w:p>
                  <w:pPr>
                    <w:spacing w:line="100" w:lineRule="exact" w:before="1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pStyle w:val="BodyText"/>
                    <w:tabs>
                      <w:tab w:pos="4003" w:val="left" w:leader="none"/>
                    </w:tabs>
                    <w:spacing w:line="255" w:lineRule="auto"/>
                    <w:ind w:left="1720" w:right="1712" w:firstLine="2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colaboración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6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cooperaci6n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distintas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dependencias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administración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aplicacíon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principio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oportunidades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hombres;</w:t>
                  </w:r>
                </w:p>
                <w:p>
                  <w:pPr>
                    <w:spacing w:line="150" w:lineRule="exact" w:before="6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2131" w:val="left" w:leader="none"/>
                      <w:tab w:pos="4067" w:val="left" w:leader="none"/>
                      <w:tab w:pos="5414" w:val="left" w:leader="none"/>
                      <w:tab w:pos="8265" w:val="left" w:leader="none"/>
                      <w:tab w:pos="8711" w:val="left" w:leader="none"/>
                    </w:tabs>
                    <w:spacing w:line="259" w:lineRule="auto"/>
                    <w:ind w:left="1728" w:right="1813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participación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equilibrada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candidaturas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electorales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decisiohes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poiíticas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económicas;</w:t>
                  </w:r>
                </w:p>
                <w:p>
                  <w:pPr>
                    <w:spacing w:line="140" w:lineRule="exact" w:before="6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274" w:lineRule="exact"/>
                    <w:ind w:left="1728" w:right="1712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implementación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medléJas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especificas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brindar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grupos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sociales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vulnerables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formen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parte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minorías,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proveer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oportunidades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permitah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desarrollarse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intlependencia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plenitud,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adolescentes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embarazadas,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madres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solteras,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adultos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70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años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más,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niñas,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niños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ó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adolescentes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riesgo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calle,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discapacidad,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quienes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habiten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comunidades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'marginación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viven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condiciones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pobreza,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dé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género;</w:t>
                  </w:r>
                </w:p>
                <w:p>
                  <w:pPr>
                    <w:spacing w:line="170" w:lineRule="exact" w:before="8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tabs>
                      <w:tab w:pos="4240" w:val="left" w:leader="none"/>
                    </w:tabs>
                    <w:spacing w:line="266" w:lineRule="auto"/>
                    <w:ind w:left="1720" w:right="179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implementación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protección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maternidad,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embarazo,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lactancia;</w:t>
                  </w:r>
                </w:p>
              </w:txbxContent>
            </v:textbox>
            <w10:wrap type="none"/>
          </v:shape>
        </w:pict>
      </w:r>
      <w:bookmarkStart w:name="00000038" w:id="38"/>
      <w:bookmarkEnd w:id="38"/>
      <w:r>
        <w:rPr/>
      </w:r>
      <w:r>
        <w:rPr/>
        <w:pict>
          <v:shape style="width:612.938003pt;height:790.92pt;mso-position-horizontal-relative:char;mso-position-vertical-relative:line" type="#_x0000_t75">
            <v:imagedata r:id="rId4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20"/>
          <w:pgMar w:top="0" w:bottom="0" w:left="0" w:right="0"/>
        </w:sectPr>
      </w:pPr>
    </w:p>
    <w:p>
      <w:pPr>
        <w:ind w:left="0" w:right="12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4pt;height:791pt;mso-position-horizontal-relative:page;mso-position-vertical-relative:page;z-index:-2582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4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spacing w:line="264" w:lineRule="auto"/>
                    <w:ind w:left="1749" w:right="1683" w:firstLine="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VIII.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Promover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cultura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oportunidades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incluya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afirmativas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encaminadas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posibilitar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conciliación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laboral,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familiar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así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corresponsabilidad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labores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domésticas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familia;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line="160" w:lineRule="exact" w:before="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spacing w:line="266" w:lineRule="auto"/>
                    <w:ind w:left="1756" w:right="1683" w:firstLine="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IX.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Promover,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siempre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posible,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adopción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indicadores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producción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estadísticas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organismos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privadas.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20" w:lineRule="exact" w:before="2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ind w:left="1749" w:right="6513" w:firstLine="0"/>
                    <w:jc w:val="both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Artículo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15.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3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Deberes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3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la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sociedad.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spacing w:line="280" w:lineRule="exact" w:before="14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3974" w:val="left" w:leader="none"/>
                      <w:tab w:pos="7898" w:val="left" w:leader="none"/>
                      <w:tab w:pos="9179" w:val="left" w:leader="none"/>
                      <w:tab w:pos="10043" w:val="left" w:leader="none"/>
                      <w:tab w:pos="10339" w:val="left" w:leader="none"/>
                    </w:tabs>
                    <w:spacing w:line="263" w:lineRule="auto"/>
                    <w:ind w:left="1749" w:right="1676" w:firstLine="2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cumplimiento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principio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corresponsabilidad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organizacíones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sociedad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civil,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asociaciones,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empresas,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comercio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organizado,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gremíos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económicos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demás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jurídicas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naturales,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tienen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responsabilidad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tomar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logro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efectos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deberán:</w:t>
                  </w:r>
                </w:p>
                <w:p>
                  <w:pPr>
                    <w:pStyle w:val="BodyText"/>
                    <w:spacing w:line="250" w:lineRule="exact"/>
                    <w:ind w:left="1756" w:right="1791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Conocer,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promover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reconocidos</w:t>
                  </w:r>
                </w:p>
                <w:p>
                  <w:pPr>
                    <w:pStyle w:val="BodyText"/>
                    <w:spacing w:before="28"/>
                    <w:ind w:left="1756" w:right="7260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señalados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Reglamento.</w:t>
                  </w:r>
                </w:p>
                <w:p>
                  <w:pPr>
                    <w:pStyle w:val="BodyText"/>
                    <w:spacing w:line="273" w:lineRule="auto" w:before="20"/>
                    <w:ind w:left="1756" w:right="1695" w:firstLine="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Abstenerse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realizar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cualquier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implique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mujeres.</w:t>
                  </w:r>
                </w:p>
                <w:p>
                  <w:pPr>
                    <w:pStyle w:val="BodyText"/>
                    <w:spacing w:line="232" w:lineRule="exact"/>
                    <w:ind w:left="1756" w:right="1781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Abstenerse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realizar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cualquier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implique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maltrato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fisico,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sexual,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psicológico</w:t>
                  </w:r>
                </w:p>
                <w:p>
                  <w:pPr>
                    <w:pStyle w:val="BodyText"/>
                    <w:spacing w:before="28"/>
                    <w:ind w:left="1756" w:right="713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patrimonial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mujeres.</w:t>
                  </w:r>
                </w:p>
                <w:p>
                  <w:pPr>
                    <w:pStyle w:val="BodyText"/>
                    <w:spacing w:line="273" w:lineRule="auto" w:before="20"/>
                    <w:ind w:left="1749" w:right="1694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Denunciar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contra.</w:t>
                  </w:r>
                </w:p>
                <w:p>
                  <w:pPr>
                    <w:pStyle w:val="BodyText"/>
                    <w:spacing w:line="232" w:lineRule="exact"/>
                    <w:ind w:left="1749" w:right="1694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Participar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activamente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formulación,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gestión,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cumplimiento,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evaluación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  <w:p>
                  <w:pPr>
                    <w:pStyle w:val="BodyText"/>
                    <w:spacing w:line="259" w:lineRule="auto" w:before="28"/>
                    <w:ind w:left="1749" w:right="1690" w:firstLine="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control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politicas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relacionadas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contra.</w:t>
                  </w:r>
                </w:p>
                <w:p>
                  <w:pPr>
                    <w:pStyle w:val="BodyText"/>
                    <w:spacing w:line="256" w:lineRule="auto"/>
                    <w:ind w:left="1756" w:right="1702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Colaborar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aplicación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disposiciones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ejecución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promuevan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contra.</w:t>
                  </w:r>
                </w:p>
                <w:p>
                  <w:pPr>
                    <w:pStyle w:val="BodyText"/>
                    <w:spacing w:line="259" w:lineRule="auto" w:before="4"/>
                    <w:ind w:left="1756" w:right="1702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Realizar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necesarias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asegurar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ejercicio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eliminar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contra.</w:t>
                  </w:r>
                </w:p>
                <w:p>
                  <w:pPr>
                    <w:spacing w:line="150" w:lineRule="exact" w:before="5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1749" w:right="6777" w:firstLine="0"/>
                    <w:jc w:val="both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Artículo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16.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3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Deberes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3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la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familia.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spacing w:line="280" w:lineRule="exact" w:before="7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spacing w:line="259" w:lineRule="auto"/>
                    <w:ind w:left="1749" w:right="1697" w:firstLine="21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familia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tendrá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promover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etapas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vida,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reconocidos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así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mismo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formas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mujer.</w:t>
                  </w:r>
                </w:p>
                <w:p>
                  <w:pPr>
                    <w:spacing w:line="280" w:lineRule="exact" w:before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ind w:left="1756" w:right="5540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familia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efectos:</w:t>
                  </w:r>
                </w:p>
                <w:p>
                  <w:pPr>
                    <w:spacing w:line="260" w:lineRule="exact" w:before="5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245" w:lineRule="auto"/>
                    <w:ind w:left="3182" w:right="1691" w:hanging="36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cualquier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amenace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vulnere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señalados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ley.</w:t>
                  </w:r>
                </w:p>
                <w:p>
                  <w:pPr>
                    <w:pStyle w:val="BodyText"/>
                    <w:spacing w:line="239" w:lineRule="exact"/>
                    <w:ind w:left="282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Abstenerse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realizar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conducta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implique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maltrato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físico,</w:t>
                  </w:r>
                </w:p>
                <w:p>
                  <w:pPr>
                    <w:pStyle w:val="BodyText"/>
                    <w:spacing w:before="6"/>
                    <w:ind w:left="318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sexual,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psicológico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patrimonial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mujeres.</w:t>
                  </w:r>
                </w:p>
                <w:p>
                  <w:pPr>
                    <w:pStyle w:val="BodyText"/>
                    <w:spacing w:line="245" w:lineRule="exact"/>
                    <w:ind w:left="282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Abstenerse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realizar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conducta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ímplique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discriminación</w:t>
                  </w:r>
                </w:p>
                <w:p>
                  <w:pPr>
                    <w:pStyle w:val="BodyText"/>
                    <w:tabs>
                      <w:tab w:pos="6890" w:val="left" w:leader="none"/>
                    </w:tabs>
                    <w:spacing w:line="252" w:lineRule="exact"/>
                    <w:ind w:left="318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bookmarkStart w:name="00000039" w:id="39"/>
      <w:bookmarkEnd w:id="39"/>
      <w:r>
        <w:rPr/>
      </w:r>
      <w:r>
        <w:rPr/>
        <w:pict>
          <v:shape style="width:613.937901pt;height:790.92pt;mso-position-horizontal-relative:char;mso-position-vertical-relative:line" type="#_x0000_t75">
            <v:imagedata r:id="rId4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80" w:h="15820"/>
          <w:pgMar w:top="0" w:bottom="0" w:left="0" w:right="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1pt;mso-position-horizontal-relative:page;mso-position-vertical-relative:page;z-index:-2581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4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spacing w:line="252" w:lineRule="auto"/>
                    <w:ind w:left="3189" w:right="1666" w:hanging="36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Promover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participación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decisiones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relacionadas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entorno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familiar.</w:t>
                  </w:r>
                </w:p>
                <w:p>
                  <w:pPr>
                    <w:pStyle w:val="BodyText"/>
                    <w:spacing w:line="232" w:lineRule="exact"/>
                    <w:ind w:left="282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promover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ejercicio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autonomia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mujeres.</w:t>
                  </w:r>
                </w:p>
                <w:p>
                  <w:pPr>
                    <w:pStyle w:val="BodyText"/>
                    <w:tabs>
                      <w:tab w:pos="3196" w:val="left" w:leader="none"/>
                    </w:tabs>
                    <w:spacing w:line="252" w:lineRule="exact"/>
                    <w:ind w:left="282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manifestaciones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culturales,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religiosas,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sexuales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pStyle w:val="BodyText"/>
                    <w:spacing w:before="13"/>
                    <w:ind w:left="3189" w:right="7881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mujeres.</w:t>
                  </w:r>
                </w:p>
                <w:p>
                  <w:pPr>
                    <w:pStyle w:val="BodyText"/>
                    <w:spacing w:line="238" w:lineRule="exact"/>
                    <w:ind w:left="2829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Proporcionarle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lás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discapacidad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digno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igualitario</w:t>
                  </w:r>
                </w:p>
                <w:p>
                  <w:pPr>
                    <w:pStyle w:val="BodyText"/>
                    <w:spacing w:line="241" w:lineRule="auto" w:before="6"/>
                    <w:ind w:left="3182" w:right="1657" w:firstLine="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miembros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familia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condiciones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equidad,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oportunidades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autonomia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puedan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ejercer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Habilitar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espacios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adecuados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garantizarles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participación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asuntos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relacionados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entorno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familiar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social.</w:t>
                  </w:r>
                </w:p>
                <w:p>
                  <w:pPr>
                    <w:pStyle w:val="BodyText"/>
                    <w:spacing w:line="252" w:lineRule="exact" w:before="2"/>
                    <w:ind w:left="3182" w:right="1659" w:hanging="353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Realizar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necesarias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asegurar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ejercicio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eliminar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entorno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familia</w:t>
                  </w:r>
                </w:p>
                <w:p>
                  <w:pPr>
                    <w:spacing w:line="280" w:lineRule="exact" w:before="1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tabs>
                      <w:tab w:pos="3052" w:val="left" w:leader="none"/>
                      <w:tab w:pos="4687" w:val="left" w:leader="none"/>
                      <w:tab w:pos="6573" w:val="left" w:leader="none"/>
                      <w:tab w:pos="7199" w:val="left" w:leader="none"/>
                      <w:tab w:pos="8956" w:val="left" w:leader="none"/>
                      <w:tab w:pos="10317" w:val="left" w:leader="none"/>
                    </w:tabs>
                    <w:spacing w:line="268" w:lineRule="auto"/>
                    <w:ind w:left="1756" w:right="1668" w:firstLine="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Parágrafo.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pueblos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comunidades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indigenas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grupos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étnicos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raciales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existentes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familia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conciliarse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tradiciones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cultura,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siempre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éstas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contrarias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Constitución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República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instrumentos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internacionales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materia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4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ind w:left="5013" w:right="5045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CAPíTULO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SEGUNDO.</w:t>
                  </w:r>
                </w:p>
                <w:p>
                  <w:pPr>
                    <w:tabs>
                      <w:tab w:pos="7646" w:val="left" w:leader="none"/>
                    </w:tabs>
                    <w:spacing w:line="317" w:lineRule="auto" w:before="74"/>
                    <w:ind w:left="4464" w:right="2095" w:hanging="2297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ÁMBITOS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ACTUACiÓN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GARAI\nizAR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TRATO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OPORTUNIDADES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MUNICIPIO.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 w:before="18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721" w:val="left" w:leader="none"/>
                    </w:tabs>
                    <w:ind w:left="1749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17.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culturalel;.</w:t>
                  </w:r>
                </w:p>
                <w:p>
                  <w:pPr>
                    <w:spacing w:line="170" w:lineRule="exact" w:before="2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spacing w:line="264" w:lineRule="auto"/>
                    <w:ind w:left="1756" w:right="1736" w:firstLine="1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adoptar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necesarias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consolidar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cultura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dereChós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particularmente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incentivar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violenCia.</w:t>
                  </w:r>
                </w:p>
                <w:p>
                  <w:pPr>
                    <w:spacing w:line="140" w:lineRule="exact" w:before="7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263" w:lineRule="auto"/>
                    <w:ind w:left="1756" w:right="167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adopiar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necesarias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lograr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estereotipos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fcimentan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~feCtos,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deberá:</w:t>
                  </w:r>
                </w:p>
                <w:p>
                  <w:pPr>
                    <w:spacing w:line="130" w:lineRule="exact" w:before="1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tabs>
                      <w:tab w:pos="9251" w:val="left" w:leader="none"/>
                    </w:tabs>
                    <w:spacing w:line="265" w:lineRule="auto"/>
                    <w:ind w:left="1756" w:right="1913" w:firstLine="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Promover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contribuyan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discriminación,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basada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estereotipos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género;</w:t>
                  </w:r>
                </w:p>
                <w:p>
                  <w:pPr>
                    <w:pStyle w:val="BodyText"/>
                    <w:spacing w:line="238" w:lineRule="exact"/>
                    <w:ind w:left="1764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4"/>
                      <w:szCs w:val="24"/>
                    </w:rPr>
                    <w:t>11.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0"/>
                      <w:w w:val="85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Desarrollar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aCtividades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concientizacióh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sobre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importancia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igualdad</w:t>
                  </w:r>
                </w:p>
                <w:p>
                  <w:pPr>
                    <w:pStyle w:val="BodyText"/>
                    <w:spacing w:before="29"/>
                    <w:ind w:left="1749" w:right="465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  <w:p>
                  <w:pPr>
                    <w:pStyle w:val="BodyText"/>
                    <w:spacing w:line="264" w:lineRule="exact"/>
                    <w:ind w:left="1764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24"/>
                      <w:szCs w:val="24"/>
                    </w:rPr>
                    <w:t>111.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85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Vigilar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perspectiva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</w:p>
                <w:p>
                  <w:pPr>
                    <w:pStyle w:val="BodyText"/>
                    <w:spacing w:before="22"/>
                    <w:ind w:left="1749" w:right="465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públicas.</w:t>
                  </w:r>
                </w:p>
                <w:p>
                  <w:pPr>
                    <w:spacing w:line="170" w:lineRule="exact" w:before="2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tabs>
                      <w:tab w:pos="9655" w:val="left" w:leader="none"/>
                    </w:tabs>
                    <w:spacing w:line="266" w:lineRule="auto"/>
                    <w:ind w:left="1756" w:right="172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Desarrollar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formas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mujer.</w:t>
                  </w:r>
                </w:p>
                <w:p>
                  <w:pPr>
                    <w:spacing w:line="140" w:lineRule="exact" w:before="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259" w:lineRule="auto"/>
                    <w:ind w:left="1756" w:right="1677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Ejecutar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formación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servidcires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garanticen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adecuada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protección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violencia.</w:t>
                  </w:r>
                </w:p>
              </w:txbxContent>
            </v:textbox>
            <w10:wrap type="none"/>
          </v:shape>
        </w:pict>
      </w:r>
      <w:bookmarkStart w:name="00000040" w:id="40"/>
      <w:bookmarkEnd w:id="40"/>
      <w:r>
        <w:rPr/>
      </w:r>
      <w:r>
        <w:rPr/>
        <w:pict>
          <v:shape style="width:612.938003pt;height:790.92pt;mso-position-horizontal-relative:char;mso-position-vertical-relative:line" type="#_x0000_t75">
            <v:imagedata r:id="rId4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20"/>
          <w:pgMar w:top="0" w:bottom="0" w:left="0" w:right="0"/>
        </w:sectPr>
      </w:pPr>
    </w:p>
    <w:p>
      <w:pPr>
        <w:ind w:left="0" w:right="12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4pt;height:791pt;mso-position-horizontal-relative:page;mso-position-vertical-relative:page;z-index:-2580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spacing w:line="266" w:lineRule="auto"/>
                    <w:ind w:left="1749" w:right="1695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Implementar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ámbitos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mencionados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recomendaciones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organismos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internacionales,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materia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mujeres.</w:t>
                  </w:r>
                </w:p>
                <w:p>
                  <w:pPr>
                    <w:spacing w:line="260" w:lineRule="exact" w:before="7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3333" w:val="left" w:leader="none"/>
                    </w:tabs>
                    <w:spacing w:line="266" w:lineRule="auto"/>
                    <w:ind w:left="1749" w:right="1710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</w:rPr>
                    <w:t>VII.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Desarrollar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planes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prevención,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detección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situaciones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hostigamiento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acoso,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agresión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sexual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cualquiera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forma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mujeres.</w:t>
                  </w:r>
                </w:p>
                <w:p>
                  <w:pPr>
                    <w:spacing w:line="240" w:lineRule="exact" w:before="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spacing w:line="266" w:lineRule="auto"/>
                    <w:ind w:left="1756" w:right="1710" w:hanging="15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VIII.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Implementar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fomentar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social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denuncia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prácticas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discriminatorias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mUjeres.</w:t>
                  </w:r>
                </w:p>
                <w:p>
                  <w:pPr>
                    <w:spacing w:line="176" w:lineRule="exact"/>
                    <w:ind w:left="4017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65"/>
                      <w:sz w:val="16"/>
                      <w:szCs w:val="16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line="150" w:lineRule="exact" w:before="4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764" w:val="left" w:leader="none"/>
                    </w:tabs>
                    <w:spacing w:line="261" w:lineRule="auto"/>
                    <w:ind w:left="1749" w:right="1756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18.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Difusíón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Humahós.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elaborará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difusión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contribuyan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Itiolencia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formas,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garantizar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dignidad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fomentar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evitando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totla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ellas.</w:t>
                  </w:r>
                </w:p>
                <w:p>
                  <w:pPr>
                    <w:spacing w:line="240" w:lineRule="exact" w:before="14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spacing w:line="280" w:lineRule="exact"/>
                    <w:ind w:left="1742" w:right="1752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19.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eduéacíórl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6"/>
                      <w:szCs w:val="26"/>
                    </w:rPr>
                    <w:t>eli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3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6"/>
                      <w:szCs w:val="26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9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6"/>
                      <w:szCs w:val="26"/>
                    </w:rPr>
                    <w:t>pái'¡j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íos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derÍlchos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implementará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peda.gógi¿éis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naturaleza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soCIal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comunitaria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ofrecer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conocimientos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cbmpetencias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permitan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ejercer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manera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plena.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2728" w:val="left" w:leader="none"/>
                      <w:tab w:pos="6098" w:val="left" w:leader="none"/>
                      <w:tab w:pos="7120" w:val="left" w:leader="none"/>
                      <w:tab w:pos="7552" w:val="left" w:leader="none"/>
                      <w:tab w:pos="8863" w:val="left" w:leader="none"/>
                      <w:tab w:pos="10382" w:val="left" w:leader="none"/>
                    </w:tabs>
                    <w:spacing w:line="268" w:lineRule="auto"/>
                    <w:ind w:left="1742" w:right="1702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20.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planes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eMüdibs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MlihícipalllS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materia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diseAar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Implementar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estr~tegia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elaboración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planes,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estudios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estaclisliéas,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materia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oportunidades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discrlhilnación,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observar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siguiente:</w:t>
                  </w:r>
                </w:p>
                <w:p>
                  <w:pPr>
                    <w:spacing w:line="110" w:lineRule="exact" w:before="8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pStyle w:val="BodyText"/>
                    <w:spacing w:line="259" w:lineRule="auto"/>
                    <w:ind w:left="1742" w:right="1708" w:firstLine="14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4"/>
                      <w:szCs w:val="24"/>
                    </w:rPr>
                    <w:t>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9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Incluir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sistemáticamente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variable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éJe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estadisticas,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encuestas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datos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lleven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cabo;</w:t>
                  </w:r>
                </w:p>
                <w:p>
                  <w:pPr>
                    <w:spacing w:line="170" w:lineRule="exact" w:before="2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spacing w:line="177" w:lineRule="auto"/>
                    <w:ind w:left="1742" w:right="1710" w:firstLine="14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24"/>
                      <w:szCs w:val="24"/>
                    </w:rPr>
                    <w:t>11.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9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Incluir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indicadores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estructurales,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dé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prbbeso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8"/>
                      <w:szCs w:val="28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90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24"/>
                      <w:szCs w:val="24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24"/>
                      <w:szCs w:val="24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9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resultados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posibiliten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mejor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conocimiento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diferencias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32"/>
                      <w:szCs w:val="32"/>
                    </w:rPr>
                    <w:t>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32"/>
                      <w:szCs w:val="32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9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Valores,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roles,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situaciones,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condiciones,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aspiraciones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24"/>
                      <w:szCs w:val="24"/>
                    </w:rPr>
                    <w:t>i¡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9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nece~idades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32"/>
                      <w:szCs w:val="32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32"/>
                      <w:szCs w:val="3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"/>
                      <w:w w:val="9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hombres;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y</w:t>
                  </w:r>
                </w:p>
                <w:p>
                  <w:pPr>
                    <w:spacing w:line="160" w:lineRule="exact" w:before="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spacing w:line="274" w:lineRule="exact"/>
                    <w:ind w:left="1742" w:right="1704" w:firstLine="14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</w:rPr>
                    <w:t>111.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8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Revisar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caso,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adecuar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¡jéfiniciones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estadísticas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existentes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objeto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contribuir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reconocimiento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sz w:val="28"/>
                      <w:szCs w:val="28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8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valoración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trabajo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evitar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estereotipación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negativa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deterrÍlinados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colectivos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dé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mujeres.</w:t>
                  </w:r>
                </w:p>
                <w:p>
                  <w:pPr>
                    <w:spacing w:line="240" w:lineRule="exac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spacing w:line="225" w:lineRule="auto"/>
                    <w:ind w:left="1742" w:right="1780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Acceso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inforHiación.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roda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persóna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tendrá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46"/>
                      <w:szCs w:val="46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0"/>
                      <w:w w:val="85"/>
                      <w:sz w:val="46"/>
                      <w:szCs w:val="4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previb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cumplimiento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requisitos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</w:p>
                <w:p>
                  <w:pPr>
                    <w:pStyle w:val="BodyText"/>
                    <w:spacing w:line="312" w:lineRule="exact"/>
                    <w:ind w:left="1742" w:right="1924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materia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establezca,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pongan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5"/>
                      <w:sz w:val="38"/>
                      <w:szCs w:val="38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95"/>
                      <w:sz w:val="38"/>
                      <w:szCs w:val="3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disposición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Hiformación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soliciten'</w:t>
                  </w:r>
                </w:p>
                <w:p>
                  <w:pPr>
                    <w:pStyle w:val="BodyText"/>
                    <w:spacing w:line="238" w:lineRule="exact"/>
                    <w:ind w:left="1742" w:right="2274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instrumentos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normas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oportunidades</w:t>
                  </w:r>
                </w:p>
                <w:p>
                  <w:pPr>
                    <w:pStyle w:val="BodyText"/>
                    <w:tabs>
                      <w:tab w:pos="2699" w:val="left" w:leader="none"/>
                      <w:tab w:pos="4370" w:val="left" w:leader="none"/>
                    </w:tabs>
                    <w:spacing w:line="669" w:lineRule="auto" w:before="35"/>
                    <w:ind w:left="1735" w:right="7163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22.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Desarrollo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urbano.</w:t>
                  </w:r>
                </w:p>
              </w:txbxContent>
            </v:textbox>
            <w10:wrap type="none"/>
          </v:shape>
        </w:pict>
      </w:r>
      <w:bookmarkStart w:name="00000041" w:id="41"/>
      <w:bookmarkEnd w:id="41"/>
      <w:r>
        <w:rPr/>
      </w:r>
      <w:r>
        <w:rPr/>
        <w:pict>
          <v:shape style="width:613.937901pt;height:790.92pt;mso-position-horizontal-relative:char;mso-position-vertical-relative:line" type="#_x0000_t75">
            <v:imagedata r:id="rId4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80" w:h="15820"/>
          <w:pgMar w:top="0" w:bottom="0" w:left="0" w:right="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0pt;mso-position-horizontal-relative:page;mso-position-vertical-relative:page;z-index:-2579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3052" w:val="left" w:leader="none"/>
                      <w:tab w:pos="3693" w:val="left" w:leader="none"/>
                      <w:tab w:pos="4276" w:val="left" w:leader="none"/>
                      <w:tab w:pos="5587" w:val="left" w:leader="none"/>
                      <w:tab w:pos="5911" w:val="left" w:leader="none"/>
                      <w:tab w:pos="6465" w:val="left" w:leader="none"/>
                      <w:tab w:pos="7473" w:val="left" w:leader="none"/>
                      <w:tab w:pos="8294" w:val="left" w:leader="none"/>
                      <w:tab w:pos="8899" w:val="left" w:leader="none"/>
                      <w:tab w:pos="9662" w:val="left" w:leader="none"/>
                      <w:tab w:pos="10331" w:val="left" w:leader="none"/>
                    </w:tabs>
                    <w:spacing w:line="261" w:lineRule="auto"/>
                    <w:ind w:left="1756" w:right="1676" w:firstLine="2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materia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desarrollo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urbano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tomarán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consideración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necesidades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distintos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grupos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sociales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diversos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tipos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estructuras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familiares,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favorecerán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acceso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condiciones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distintos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servicios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infraestructuras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urbanas.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spacing w:line="266" w:lineRule="auto"/>
                    <w:ind w:left="1749" w:right="1663" w:firstLine="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diseño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ejecución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urbanas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tendrán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cuenta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perspectiva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utilizando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ello,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especialmente,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mecanismos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instrumentos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fomenten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favorezcan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participación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ciudadana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transparencia.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20" w:lineRule="exact" w:before="13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tabs>
                      <w:tab w:pos="2721" w:val="left" w:leader="none"/>
                      <w:tab w:pos="4370" w:val="left" w:leader="none"/>
                    </w:tabs>
                    <w:ind w:left="175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23.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Seguridad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Pública.</w:t>
                  </w:r>
                </w:p>
                <w:p>
                  <w:pPr>
                    <w:spacing w:line="170" w:lineRule="exact" w:before="2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spacing w:line="263" w:lineRule="auto"/>
                    <w:ind w:left="1749" w:right="1670" w:firstLine="2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términos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37,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fracción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X,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Administración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Muniéipal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obligación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Atender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seguridad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dictar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tendientes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mantener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seguridad,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preservación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manera,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actuaciones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relacionadas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seguridad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respetarán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especialmente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violencia.</w:t>
                  </w:r>
                </w:p>
                <w:p>
                  <w:pPr>
                    <w:spacing w:line="140" w:lineRule="exact" w:before="8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tabs>
                      <w:tab w:pos="3391" w:val="left" w:leader="none"/>
                      <w:tab w:pos="3743" w:val="left" w:leader="none"/>
                      <w:tab w:pos="4751" w:val="left" w:leader="none"/>
                      <w:tab w:pos="6472" w:val="left" w:leader="none"/>
                      <w:tab w:pos="6818" w:val="left" w:leader="none"/>
                      <w:tab w:pos="8114" w:val="left" w:leader="none"/>
                      <w:tab w:pos="9230" w:val="left" w:leader="none"/>
                      <w:tab w:pos="10324" w:val="left" w:leader="none"/>
                      <w:tab w:pos="10425" w:val="left" w:leader="none"/>
                    </w:tabs>
                    <w:spacing w:line="264" w:lineRule="auto"/>
                    <w:ind w:left="1756" w:right="1663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normas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reguladoras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cuerpos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seguridad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promoverán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efectiva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impidiendo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cualquier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situación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profesional,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especialmente,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sistema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acceso,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formación,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ascensos,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destinos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demás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situaciones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administrativas.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6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spacing w:line="325" w:lineRule="auto"/>
                    <w:ind w:left="5644" w:right="1236" w:hanging="3413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CAPiTULO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TERCERO.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SERViCios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CONTENIDO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ECONÓMICO,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SOCIAL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CULTURAL</w:t>
                  </w:r>
                </w:p>
                <w:p>
                  <w:pPr>
                    <w:spacing w:line="220" w:lineRule="exact" w:before="11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tabs>
                      <w:tab w:pos="2743" w:val="left" w:leader="none"/>
                      <w:tab w:pos="4845" w:val="left" w:leader="none"/>
                      <w:tab w:pos="9007" w:val="left" w:leader="none"/>
                    </w:tabs>
                    <w:spacing w:line="263" w:lineRule="auto"/>
                    <w:ind w:left="1756" w:right="1677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24.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cultura.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implementarán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lograr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tengan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acceso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efectivo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ámbito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cultural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intelectual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deí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Municipio.</w:t>
                  </w:r>
                </w:p>
                <w:p>
                  <w:pPr>
                    <w:spacing w:line="160" w:lineRule="exact" w:before="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2714" w:val="left" w:leader="none"/>
                    </w:tabs>
                    <w:ind w:left="1749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25.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salud.</w:t>
                  </w:r>
                </w:p>
                <w:p>
                  <w:pPr>
                    <w:spacing w:line="170" w:lineRule="exact" w:before="2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tabs>
                      <w:tab w:pos="3117" w:val="left" w:leader="none"/>
                      <w:tab w:pos="3614" w:val="left" w:leader="none"/>
                      <w:tab w:pos="4089" w:val="left" w:leader="none"/>
                      <w:tab w:pos="4679" w:val="left" w:leader="none"/>
                      <w:tab w:pos="5630" w:val="left" w:leader="none"/>
                      <w:tab w:pos="5961" w:val="left" w:leader="none"/>
                      <w:tab w:pos="6897" w:val="left" w:leader="none"/>
                      <w:tab w:pos="7250" w:val="left" w:leader="none"/>
                      <w:tab w:pos="8387" w:val="left" w:leader="none"/>
                      <w:tab w:pos="8704" w:val="left" w:leader="none"/>
                      <w:tab w:pos="9251" w:val="left" w:leader="none"/>
                      <w:tab w:pos="9957" w:val="left" w:leader="none"/>
                    </w:tabs>
                    <w:spacing w:line="259" w:lineRule="auto"/>
                    <w:ind w:left="1764" w:right="1715" w:firstLine="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aprobadas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sector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salud,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integrarán,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formulación,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desarrollo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evaluación,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necesidades</w:t>
                  </w:r>
                </w:p>
                <w:p>
                  <w:pPr>
                    <w:pStyle w:val="BodyText"/>
                    <w:spacing w:line="272" w:lineRule="exact"/>
                    <w:ind w:left="1684" w:right="168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diferenciadas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adoptando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necesarias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30"/>
                      <w:szCs w:val="30"/>
                    </w:rPr>
                    <w:t>'i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3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eficaces</w:t>
                  </w:r>
                </w:p>
                <w:p>
                  <w:pPr>
                    <w:pStyle w:val="BodyText"/>
                    <w:spacing w:line="248" w:lineRule="exact"/>
                    <w:ind w:left="1764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diferencias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impliquen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iure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facto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contra</w:t>
                  </w:r>
                </w:p>
                <w:p>
                  <w:pPr>
                    <w:pStyle w:val="BodyText"/>
                    <w:tabs>
                      <w:tab w:pos="6782" w:val="left" w:leader="none"/>
                    </w:tabs>
                    <w:spacing w:before="28"/>
                    <w:ind w:left="175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algUno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sexos.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  <w:p>
                  <w:pPr>
                    <w:spacing w:line="170" w:lineRule="exact" w:before="2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tabs>
                      <w:tab w:pos="2815" w:val="left" w:leader="none"/>
                      <w:tab w:pos="3383" w:val="left" w:leader="none"/>
                      <w:tab w:pos="4103" w:val="left" w:leader="none"/>
                      <w:tab w:pos="5745" w:val="left" w:leader="none"/>
                      <w:tab w:pos="6299" w:val="left" w:leader="none"/>
                      <w:tab w:pos="6796" w:val="left" w:leader="none"/>
                      <w:tab w:pos="6969" w:val="left" w:leader="none"/>
                      <w:tab w:pos="9727" w:val="left" w:leader="none"/>
                    </w:tabs>
                    <w:spacing w:line="262" w:lineRule="auto"/>
                    <w:ind w:left="1756" w:right="1682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relacionadas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servicios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salud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garantizarán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salud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través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objetivos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actuaciones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salud,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principio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oportunidades,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evitando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diferencias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biológicas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estereotipos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sociales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asociados,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produzcan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discriminaciones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hombres.</w:t>
                  </w:r>
                </w:p>
              </w:txbxContent>
            </v:textbox>
            <w10:wrap type="none"/>
          </v:shape>
        </w:pict>
      </w:r>
      <w:bookmarkStart w:name="00000042" w:id="42"/>
      <w:bookmarkEnd w:id="42"/>
      <w:r>
        <w:rPr/>
      </w:r>
      <w:r>
        <w:rPr/>
        <w:pict>
          <v:shape style="width:612.875848pt;height:789.84pt;mso-position-horizontal-relative:char;mso-position-vertical-relative:line" type="#_x0000_t75">
            <v:imagedata r:id="rId4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00"/>
          <w:pgMar w:top="0" w:bottom="0" w:left="0" w:right="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2pt;mso-position-horizontal-relative:page;mso-position-vertical-relative:page;z-index:-2578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11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261" w:lineRule="auto"/>
                    <w:ind w:left="1742" w:right="1690" w:firstLine="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relacionadas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servicios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salud,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aplicar,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ámbito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competencias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disposiciones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previstas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51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Jalisco.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5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2707" w:val="left" w:leader="none"/>
                    </w:tabs>
                    <w:ind w:left="1735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26.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educación.</w:t>
                  </w:r>
                </w:p>
                <w:p>
                  <w:pPr>
                    <w:spacing w:line="170" w:lineRule="exact" w:before="2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tabs>
                      <w:tab w:pos="2901" w:val="left" w:leader="none"/>
                      <w:tab w:pos="3873" w:val="left" w:leader="none"/>
                      <w:tab w:pos="4435" w:val="left" w:leader="none"/>
                      <w:tab w:pos="5191" w:val="left" w:leader="none"/>
                      <w:tab w:pos="7106" w:val="left" w:leader="none"/>
                      <w:tab w:pos="8539" w:val="left" w:leader="none"/>
                      <w:tab w:pos="10029" w:val="left" w:leader="none"/>
                    </w:tabs>
                    <w:spacing w:line="266" w:lineRule="auto"/>
                    <w:ind w:left="1742" w:right="1684" w:firstLine="2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sistema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educativo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incluirá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fines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formación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respeto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libertades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fundamentaleS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hombres,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asi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ejercicio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tolerancia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libertad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dentro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principios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básicos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necesarios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pata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desarrollar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uña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cultura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convivencia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democrática.</w:t>
                  </w:r>
                </w:p>
                <w:p>
                  <w:pPr>
                    <w:spacing w:line="130" w:lineRule="exact" w:before="8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tabs>
                      <w:tab w:pos="3902" w:val="left" w:leader="none"/>
                      <w:tab w:pos="4017" w:val="left" w:leader="none"/>
                      <w:tab w:pos="5054" w:val="left" w:leader="none"/>
                      <w:tab w:pos="5219" w:val="left" w:leader="none"/>
                      <w:tab w:pos="6602" w:val="left" w:leader="none"/>
                      <w:tab w:pos="7055" w:val="left" w:leader="none"/>
                      <w:tab w:pos="7437" w:val="left" w:leader="none"/>
                      <w:tab w:pos="7754" w:val="left" w:leader="none"/>
                      <w:tab w:pos="8963" w:val="left" w:leader="none"/>
                      <w:tab w:pos="10252" w:val="left" w:leader="none"/>
                    </w:tabs>
                    <w:spacing w:line="264" w:lineRule="auto"/>
                    <w:ind w:left="1742" w:right="1697" w:firstLine="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educativas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garantizarán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educación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través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dé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integración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objetivos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educativos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principio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trato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oportunidades,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evitahdo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que,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comportamientos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sexistas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estereotipos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sociales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asociados,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produzcan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desigualdades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hombres.</w:t>
                  </w:r>
                </w:p>
                <w:p>
                  <w:pPr>
                    <w:spacing w:line="130" w:lineRule="exact" w:before="9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tabs>
                      <w:tab w:pos="4881" w:val="left" w:leader="none"/>
                    </w:tabs>
                    <w:spacing w:line="266" w:lineRule="auto"/>
                    <w:ind w:left="1735" w:right="1759" w:firstLine="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planes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edu'éatilios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inciuir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dentro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principios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fomentar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oportuniaaéles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hombres,</w:t>
                  </w:r>
                </w:p>
                <w:p>
                  <w:pPr>
                    <w:pStyle w:val="BodyText"/>
                    <w:tabs>
                      <w:tab w:pos="8431" w:val="left" w:leader="none"/>
                    </w:tabs>
                    <w:spacing w:line="269" w:lineRule="exact"/>
                    <w:ind w:left="1735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dignidad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petsonas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32"/>
                      <w:szCs w:val="32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4"/>
                      <w:w w:val="9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discriminación,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también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</w:p>
                <w:p>
                  <w:pPr>
                    <w:pStyle w:val="BodyText"/>
                    <w:spacing w:before="12"/>
                    <w:ind w:left="174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resolución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pacifica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conflictos.</w:t>
                  </w:r>
                </w:p>
                <w:p>
                  <w:pPr>
                    <w:spacing w:line="170" w:lineRule="exact" w:before="2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tabs>
                      <w:tab w:pos="4341" w:val="left" w:leader="none"/>
                      <w:tab w:pos="4507" w:val="left" w:leader="none"/>
                      <w:tab w:pos="4622" w:val="left" w:leader="none"/>
                      <w:tab w:pos="4917" w:val="left" w:leader="none"/>
                      <w:tab w:pos="6249" w:val="left" w:leader="none"/>
                      <w:tab w:pos="7423" w:val="left" w:leader="none"/>
                      <w:tab w:pos="8755" w:val="left" w:leader="none"/>
                      <w:tab w:pos="9050" w:val="left" w:leader="none"/>
                      <w:tab w:pos="10281" w:val="left" w:leader="none"/>
                    </w:tabs>
                    <w:spacing w:line="261" w:lineRule="auto"/>
                    <w:ind w:left="1735" w:right="169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garantizar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efectiva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éiritre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educativas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velarén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pafá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i:lue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materiales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educativos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eliminen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estereotipos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sexistas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discriminatorios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fomenten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igual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valor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hombres.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sentido,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instiiuciones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educativas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desarrollar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políticas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programas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éoniribuyan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sensibilizar,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capacitar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entrenar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comunidad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educativa,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especialmente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docentes,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estudiantes,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madres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padres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familia,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materia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derechós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mujeres.</w:t>
                  </w:r>
                </w:p>
                <w:p>
                  <w:pPr>
                    <w:spacing w:line="150" w:lineRule="exact" w:before="7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6998" w:val="left" w:leader="none"/>
                      <w:tab w:pos="10303" w:val="left" w:leader="none"/>
                    </w:tabs>
                    <w:spacing w:line="261" w:lineRule="auto"/>
                    <w:ind w:left="1735" w:right="1704" w:firstLine="1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5.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promover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participación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habilitación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ocupacional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formación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profesional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tradicionalmente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considerado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prioritaria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exclusivamente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especialmente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ciencias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básicas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cienciaS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aplicadas.</w:t>
                  </w:r>
                </w:p>
                <w:p>
                  <w:pPr>
                    <w:spacing w:line="260" w:lineRule="exact" w:before="5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2699" w:val="left" w:leader="none"/>
                      <w:tab w:pos="5133" w:val="left" w:leader="none"/>
                      <w:tab w:pos="6242" w:val="left" w:leader="none"/>
                    </w:tabs>
                    <w:ind w:left="1735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27.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relaciones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iajjoraíes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Municipio.</w:t>
                  </w:r>
                </w:p>
                <w:p>
                  <w:pPr>
                    <w:spacing w:line="170" w:lineRule="exact" w:before="9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spacing w:line="273" w:lineRule="auto"/>
                    <w:ind w:left="1735" w:right="1736" w:firstLine="1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particulares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diferentes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relaciones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laborales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empleadores,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deberán:</w:t>
                  </w:r>
                </w:p>
                <w:p>
                  <w:pPr>
                    <w:pStyle w:val="BodyText"/>
                    <w:tabs>
                      <w:tab w:pos="3045" w:val="left" w:leader="none"/>
                      <w:tab w:pos="8438" w:val="left" w:leader="none"/>
                    </w:tabs>
                    <w:spacing w:line="238" w:lineRule="exact"/>
                    <w:ind w:left="1749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4"/>
                      <w:szCs w:val="24"/>
                    </w:rPr>
                    <w:t>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9"/>
                      <w:w w:val="8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5"/>
                      <w:sz w:val="20"/>
                      <w:szCs w:val="20"/>
                    </w:rPr>
                    <w:t>Promover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5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erradicación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5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cualquier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tipo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fin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5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ofrecer</w:t>
                  </w:r>
                </w:p>
                <w:p>
                  <w:pPr>
                    <w:pStyle w:val="BodyText"/>
                    <w:tabs>
                      <w:tab w:pos="3103" w:val="left" w:leader="none"/>
                      <w:tab w:pos="10303" w:val="left" w:leader="none"/>
                    </w:tabs>
                    <w:spacing w:line="266" w:lineRule="auto" w:before="15"/>
                    <w:ind w:left="1735" w:right="1712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condiciones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efectiva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procesos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selección,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ascensos;</w:t>
                  </w:r>
                </w:p>
                <w:p>
                  <w:pPr>
                    <w:spacing w:line="120" w:lineRule="exact" w:before="7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pStyle w:val="BodyText"/>
                    <w:tabs>
                      <w:tab w:pos="3139" w:val="left" w:leader="none"/>
                    </w:tabs>
                    <w:spacing w:line="259" w:lineRule="auto"/>
                    <w:ind w:left="1742" w:right="1702" w:firstLine="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4"/>
                      <w:szCs w:val="24"/>
                    </w:rPr>
                    <w:t>11.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2"/>
                      <w:w w:val="8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Promover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medidas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posibiliten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conciliación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vida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5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personal,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familíar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laboral,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sin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menoscabo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promoción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profesional;</w:t>
                  </w:r>
                </w:p>
                <w:p>
                  <w:pPr>
                    <w:spacing w:line="140" w:lineRule="exact" w:before="1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ind w:left="1749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4"/>
                      <w:szCs w:val="24"/>
                    </w:rPr>
                    <w:t>111.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8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Establecer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medidas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protección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frente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hostigamiento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acoso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sexual;</w:t>
                  </w:r>
                </w:p>
              </w:txbxContent>
            </v:textbox>
            <w10:wrap type="none"/>
          </v:shape>
        </w:pict>
      </w:r>
      <w:bookmarkStart w:name="00000043" w:id="43"/>
      <w:bookmarkEnd w:id="43"/>
      <w:r>
        <w:rPr/>
      </w:r>
      <w:r>
        <w:rPr/>
        <w:pict>
          <v:shape style="width:613pt;height:792pt;mso-position-horizontal-relative:char;mso-position-vertical-relative:line" type="#_x0000_t75">
            <v:imagedata r:id="rId4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40"/>
          <w:pgMar w:top="0" w:bottom="0" w:left="0" w:right="0"/>
        </w:sectPr>
      </w:pPr>
    </w:p>
    <w:p>
      <w:pPr>
        <w:ind w:left="0" w:right="12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4pt;height:794pt;mso-position-horizontal-relative:page;mso-position-vertical-relative:page;z-index:-2577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15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ind w:left="1756" w:right="2954"/>
                    <w:jc w:val="both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IV.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Establecer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medidas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eliminar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cualquier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tipo</w:t>
                  </w:r>
                  <w:r>
                    <w:rPr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discriminación;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line="180" w:lineRule="exact" w:before="6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pStyle w:val="BodyText"/>
                    <w:spacing w:line="273" w:lineRule="auto"/>
                    <w:ind w:left="1749" w:right="1793" w:hanging="8"/>
                    <w:jc w:val="both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V.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Evaluar</w:t>
                  </w:r>
                  <w:r>
                    <w:rPr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periódicamente</w:t>
                  </w:r>
                  <w:r>
                    <w:rPr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efectividad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principio</w:t>
                  </w:r>
                  <w:r>
                    <w:rPr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respectivos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ámbitos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actuación.</w:t>
                  </w:r>
                </w:p>
                <w:p>
                  <w:pPr>
                    <w:spacing w:line="140" w:lineRule="exact" w:before="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tabs>
                      <w:tab w:pos="3261" w:val="left" w:leader="none"/>
                      <w:tab w:pos="4082" w:val="left" w:leader="none"/>
                      <w:tab w:pos="5133" w:val="left" w:leader="none"/>
                      <w:tab w:pos="5299" w:val="left" w:leader="none"/>
                      <w:tab w:pos="6551" w:val="left" w:leader="none"/>
                      <w:tab w:pos="7221" w:val="left" w:leader="none"/>
                      <w:tab w:pos="7603" w:val="left" w:leader="none"/>
                      <w:tab w:pos="8891" w:val="left" w:leader="none"/>
                      <w:tab w:pos="10317" w:val="left" w:leader="none"/>
                      <w:tab w:pos="10461" w:val="left" w:leader="none"/>
                    </w:tabs>
                    <w:spacing w:line="266" w:lineRule="auto"/>
                    <w:ind w:left="1735" w:right="1708" w:firstLine="7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2.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autoridades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públicas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deberán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considerar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principio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presencia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equilibrada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hombres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nombramientos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funcionarios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empleados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cuya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designación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corresponda,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salvo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razones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fundadas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objetivas,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debidamente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motivadas.</w:t>
                  </w:r>
                </w:p>
                <w:p>
                  <w:pPr>
                    <w:spacing w:line="150" w:lineRule="exact" w:before="2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spacing w:line="266" w:lineRule="auto"/>
                    <w:ind w:left="1742" w:right="1717"/>
                    <w:jc w:val="both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3.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ámbito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vida</w:t>
                  </w:r>
                  <w:r>
                    <w:rPr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económica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laboral,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adoptará</w:t>
                  </w:r>
                  <w:r>
                    <w:rPr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medidas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materia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trato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oportunidades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hombres,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lograr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siguientes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objetivos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prioritarios:</w:t>
                  </w:r>
                </w:p>
                <w:p>
                  <w:pPr>
                    <w:spacing w:line="150" w:lineRule="exact" w:before="9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4795" w:val="left" w:leader="none"/>
                    </w:tabs>
                    <w:spacing w:line="259" w:lineRule="auto"/>
                    <w:ind w:left="1749" w:right="1701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b w:val="0"/>
                      <w:bCs w:val="0"/>
                      <w:spacing w:val="-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Fomentar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participación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mercado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trabajo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local</w:t>
                  </w:r>
                  <w:r>
                    <w:rPr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promover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principio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mercado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laboral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público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privado;</w:t>
                  </w:r>
                </w:p>
                <w:p>
                  <w:pPr>
                    <w:spacing w:line="150" w:lineRule="exact" w:before="9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spacing w:line="266" w:lineRule="auto"/>
                    <w:ind w:left="1742" w:right="1763" w:firstLine="14"/>
                    <w:jc w:val="both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11</w:t>
                  </w:r>
                  <w:r>
                    <w:rPr>
                      <w:b w:val="0"/>
                      <w:bCs w:val="0"/>
                      <w:spacing w:val="-47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Impulsar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medidas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fomenten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trato</w:t>
                  </w:r>
                  <w:r>
                    <w:rPr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oportunidades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hombres,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erradicar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cualquier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tipo</w:t>
                  </w:r>
                  <w:r>
                    <w:rPr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discriminación;</w:t>
                  </w:r>
                </w:p>
                <w:p>
                  <w:pPr>
                    <w:spacing w:line="150" w:lineRule="exact" w:before="2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spacing w:line="259" w:lineRule="auto"/>
                    <w:ind w:left="1749" w:right="1784"/>
                    <w:jc w:val="both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111</w:t>
                  </w:r>
                  <w:r>
                    <w:rPr>
                      <w:b w:val="0"/>
                      <w:bCs w:val="0"/>
                      <w:spacing w:val="-62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Divulgar,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informar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sensibilizar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sociedad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laborales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económicos,</w:t>
                  </w:r>
                  <w:r>
                    <w:rPr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mecanismos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protección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mismos;</w:t>
                  </w:r>
                </w:p>
                <w:p>
                  <w:pPr>
                    <w:spacing w:line="160" w:lineRule="exact" w:before="6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spacing w:line="266" w:lineRule="auto"/>
                    <w:ind w:left="1742" w:right="1724" w:firstLine="7"/>
                    <w:jc w:val="both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IV.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Promover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programas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formación</w:t>
                  </w:r>
                  <w:r>
                    <w:rPr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capacitación</w:t>
                  </w:r>
                  <w:r>
                    <w:rPr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laboral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mujeres,</w:t>
                  </w:r>
                  <w:r>
                    <w:rPr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sin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consideración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estereotipos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trabajos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específicos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ellas;</w:t>
                  </w:r>
                </w:p>
                <w:p>
                  <w:pPr>
                    <w:spacing w:line="150" w:lineRule="exact" w:before="9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spacing w:line="259" w:lineRule="auto"/>
                    <w:ind w:left="1742" w:right="1724" w:hanging="8"/>
                    <w:jc w:val="both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V.</w:t>
                  </w:r>
                  <w:r>
                    <w:rPr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Promover</w:t>
                  </w:r>
                  <w:r>
                    <w:rPr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principio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salario</w:t>
                  </w:r>
                  <w:r>
                    <w:rPr>
                      <w:b w:val="0"/>
                      <w:bCs w:val="0"/>
                      <w:spacing w:val="6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igual</w:t>
                  </w:r>
                  <w:r>
                    <w:rPr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respecto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igual</w:t>
                  </w:r>
                  <w:r>
                    <w:rPr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trabajo,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desempeñado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puesto,</w:t>
                  </w:r>
                  <w:r>
                    <w:rPr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jornada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condiciones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eficiencia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también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iguales;</w:t>
                  </w:r>
                </w:p>
                <w:p>
                  <w:pPr>
                    <w:spacing w:line="160" w:lineRule="exact" w:before="6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2829" w:val="left" w:leader="none"/>
                    </w:tabs>
                    <w:spacing w:line="263" w:lineRule="auto"/>
                    <w:ind w:left="1735" w:right="1724" w:hanging="8"/>
                    <w:jc w:val="both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VI.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Realizar</w:t>
                  </w:r>
                  <w:r>
                    <w:rPr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evaluaciones</w:t>
                  </w:r>
                  <w:r>
                    <w:rPr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periódicas</w:t>
                  </w:r>
                  <w:r>
                    <w:rPr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condiciones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trabajo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mujeres,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especialmente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trabajadoras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rurales,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elaborar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registros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estadísticos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adoptar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medidas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correctivas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pertinentes;</w:t>
                  </w:r>
                </w:p>
                <w:p>
                  <w:pPr>
                    <w:spacing w:line="140" w:lineRule="exact" w:before="8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263" w:lineRule="auto"/>
                    <w:ind w:left="1728" w:right="1732"/>
                    <w:jc w:val="both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VII.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Elaborar</w:t>
                  </w:r>
                  <w:r>
                    <w:rPr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indicadores</w:t>
                  </w:r>
                  <w:r>
                    <w:rPr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materia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humanos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laborales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contribuyan</w:t>
                  </w:r>
                  <w:r>
                    <w:rPr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mejor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conocimiento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cuestiones</w:t>
                  </w:r>
                  <w:r>
                    <w:rPr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relativas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trato</w:t>
                  </w:r>
                  <w:r>
                    <w:rPr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oportunidades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hombres;</w:t>
                  </w:r>
                </w:p>
                <w:p>
                  <w:pPr>
                    <w:spacing w:line="140" w:lineRule="exact" w:before="8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266" w:lineRule="auto"/>
                    <w:ind w:left="1749" w:right="1732" w:hanging="22"/>
                    <w:jc w:val="both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VIII.</w:t>
                  </w:r>
                  <w:r>
                    <w:rPr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Impulsar</w:t>
                  </w:r>
                  <w:r>
                    <w:rPr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sector</w:t>
                  </w:r>
                  <w:r>
                    <w:rPr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empresarial,</w:t>
                  </w:r>
                  <w:r>
                    <w:rPr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diseño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ejecución</w:t>
                  </w:r>
                  <w:r>
                    <w:rPr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Planes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establece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Ley;</w:t>
                  </w:r>
                  <w:r>
                    <w:rPr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  <w:p>
                  <w:pPr>
                    <w:spacing w:line="140" w:lineRule="exact" w:before="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266" w:lineRule="auto"/>
                    <w:ind w:left="1742" w:right="1739" w:firstLine="7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IX.</w:t>
                  </w:r>
                  <w:r>
                    <w:rPr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Promover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otorgamiento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estímulos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empresas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hayan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garantizado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trato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oportunidades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hombres.</w:t>
                  </w:r>
                </w:p>
                <w:p>
                  <w:pPr>
                    <w:spacing w:line="140" w:lineRule="exact" w:before="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tabs>
                      <w:tab w:pos="3801" w:val="left" w:leader="none"/>
                      <w:tab w:pos="5378" w:val="left" w:leader="none"/>
                      <w:tab w:pos="5551" w:val="left" w:leader="none"/>
                      <w:tab w:pos="5867" w:val="left" w:leader="none"/>
                      <w:tab w:pos="6940" w:val="left" w:leader="none"/>
                      <w:tab w:pos="7567" w:val="left" w:leader="none"/>
                      <w:tab w:pos="9215" w:val="left" w:leader="none"/>
                      <w:tab w:pos="9633" w:val="left" w:leader="none"/>
                    </w:tabs>
                    <w:spacing w:line="263" w:lineRule="auto"/>
                    <w:ind w:left="1735" w:right="1719" w:hanging="8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4.</w:t>
                  </w:r>
                  <w:r>
                    <w:rPr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autoridades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públicas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promoverán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fomentarán,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ámbito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competencia,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personas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físicas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jurídicas,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titulares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empresas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establecimientos,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generadores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empleo,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cumplimiento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Reglamento,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cual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aplicarán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medidas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dirigidas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garantizar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derecho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trato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oportunidades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erradicar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cualquier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tipo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discriminación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laboral</w:t>
                  </w:r>
                  <w:r>
                    <w:rPr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hombres.</w:t>
                  </w:r>
                </w:p>
                <w:p>
                  <w:pPr>
                    <w:spacing w:line="140" w:lineRule="exact" w:before="7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ind w:left="1735" w:right="1939"/>
                    <w:jc w:val="both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5.</w:t>
                  </w:r>
                  <w:r>
                    <w:rPr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Ayuntamiento,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fin</w:t>
                  </w:r>
                  <w:r>
                    <w:rPr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promover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laborales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mujeres:</w:t>
                  </w:r>
                </w:p>
                <w:p>
                  <w:pPr>
                    <w:pStyle w:val="BodyText"/>
                    <w:spacing w:line="259" w:lineRule="auto" w:before="20"/>
                    <w:ind w:left="1742" w:right="1724" w:hanging="8"/>
                    <w:jc w:val="both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a.</w:t>
                  </w:r>
                  <w:r>
                    <w:rPr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Promoverá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reconocimiento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social</w:t>
                  </w:r>
                  <w:r>
                    <w:rPr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económico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trabajo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b w:val="0"/>
                      <w:bCs w:val="0"/>
                      <w:spacing w:val="6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implementará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mecanismos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hacer</w:t>
                  </w:r>
                  <w:r>
                    <w:rPr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efectivo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derecho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salarial.</w:t>
                  </w:r>
                </w:p>
              </w:txbxContent>
            </v:textbox>
            <w10:wrap type="none"/>
          </v:shape>
        </w:pict>
      </w:r>
      <w:bookmarkStart w:name="00000044" w:id="44"/>
      <w:bookmarkEnd w:id="44"/>
      <w:r>
        <w:rPr/>
      </w:r>
      <w:r>
        <w:rPr/>
        <w:pict>
          <v:shape style="width:601.329484pt;height:777.615pt;mso-position-horizontal-relative:char;mso-position-vertical-relative:line" type="#_x0000_t75">
            <v:imagedata r:id="rId4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80" w:h="15880"/>
          <w:pgMar w:top="0" w:bottom="0" w:left="0" w:right="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3pt;mso-position-horizontal-relative:page;mso-position-vertical-relative:page;z-index:-2576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 w:before="4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spacing w:line="280" w:lineRule="auto"/>
                    <w:ind w:left="1735" w:right="177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Desarrollará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campañas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erradicar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ámbito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laboral.</w:t>
                  </w:r>
                </w:p>
                <w:p>
                  <w:pPr>
                    <w:pStyle w:val="BodyText"/>
                    <w:spacing w:line="225" w:lineRule="exact"/>
                    <w:ind w:left="1735" w:right="1854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Promoverá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ingreso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espacios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productivos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tradicionalmente</w:t>
                  </w:r>
                </w:p>
                <w:p>
                  <w:pPr>
                    <w:pStyle w:val="BodyText"/>
                    <w:spacing w:before="35"/>
                    <w:ind w:left="1735" w:right="5309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considerados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adecuados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ellas.</w:t>
                  </w:r>
                </w:p>
                <w:p>
                  <w:pPr>
                    <w:spacing w:line="100" w:lineRule="exact" w:before="9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1728" w:right="791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28.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deporte.</w:t>
                  </w:r>
                </w:p>
                <w:p>
                  <w:pPr>
                    <w:spacing w:line="160" w:lineRule="exact" w:before="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spacing w:line="269" w:lineRule="auto"/>
                    <w:ind w:left="1728" w:right="1704" w:firstLine="21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competentes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promuevan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deporte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buscando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favorecer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efectiva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apertura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disciplinas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deportivas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condiciones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hombres.</w:t>
                  </w:r>
                </w:p>
                <w:p>
                  <w:pPr>
                    <w:spacing w:line="140" w:lineRule="exact" w:before="1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273" w:lineRule="auto"/>
                    <w:ind w:left="1735" w:right="1684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desarrollo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deporte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incorporarán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efectiva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consideración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principio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oportunidades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diseño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ejecución.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 w:before="12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707" w:val="left" w:leader="none"/>
                    </w:tabs>
                    <w:spacing w:line="268" w:lineRule="auto"/>
                    <w:ind w:left="1735" w:right="1704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29.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acceso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vivienda.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incluir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destinadas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fomentar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acceso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vivienda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situación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necesidad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riesgo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dé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exclusión,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hayan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especial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cuando,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ambos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casos,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tengan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hijos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hijas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menores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cargo.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7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ind w:left="0" w:right="24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sz w:val="18"/>
                      <w:szCs w:val="18"/>
                    </w:rPr>
                    <w:t>CAPiTULO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5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sz w:val="18"/>
                      <w:szCs w:val="18"/>
                    </w:rPr>
                    <w:t>CUARTO.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5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sz w:val="18"/>
                      <w:szCs w:val="18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5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sz w:val="18"/>
                      <w:szCs w:val="18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5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sz w:val="18"/>
                      <w:szCs w:val="18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5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  <w:sz w:val="18"/>
                      <w:szCs w:val="18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line="100" w:lineRule="exact" w:before="10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735" w:val="left" w:leader="none"/>
                    </w:tabs>
                    <w:spacing w:line="263" w:lineRule="auto"/>
                    <w:ind w:left="1742" w:right="1683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30.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alguna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formas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previstas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Acceso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tendrá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a:</w:t>
                  </w:r>
                </w:p>
                <w:p>
                  <w:pPr>
                    <w:spacing w:line="260" w:lineRule="exact" w:before="18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273" w:lineRule="auto"/>
                    <w:ind w:left="1742" w:right="1759" w:firstLine="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Recibir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través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!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servicios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cobertura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suficiente,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accesible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calidad.</w:t>
                  </w:r>
                </w:p>
                <w:p>
                  <w:pPr>
                    <w:pStyle w:val="BodyText"/>
                    <w:spacing w:line="218" w:lineRule="exact"/>
                    <w:ind w:left="1749" w:right="1752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Recibir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orientación,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asesoramiento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asistencia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juridica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carácter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gratuito,</w:t>
                  </w:r>
                </w:p>
                <w:p>
                  <w:pPr>
                    <w:pStyle w:val="BodyText"/>
                    <w:spacing w:line="219" w:lineRule="auto" w:before="38"/>
                    <w:ind w:left="1742" w:right="1697" w:firstLine="14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inmediato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especializado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itlomento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hecho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constitutivo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ponga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conócimienib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auioridad;</w:t>
                  </w:r>
                </w:p>
                <w:p>
                  <w:pPr>
                    <w:pStyle w:val="BodyText"/>
                    <w:spacing w:line="207" w:lineRule="auto" w:before="33"/>
                    <w:ind w:left="1742" w:right="1708" w:firstLine="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Recibir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clara,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completa,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veraz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oportuna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relación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mecanismos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8"/>
                      <w:szCs w:val="28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procedimientos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contemplados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normas</w:t>
                  </w:r>
                </w:p>
                <w:p>
                  <w:pPr>
                    <w:pStyle w:val="BodyText"/>
                    <w:spacing w:before="36"/>
                    <w:ind w:left="1749" w:right="9471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aplicables;</w:t>
                  </w:r>
                </w:p>
                <w:p>
                  <w:pPr>
                    <w:pStyle w:val="BodyText"/>
                    <w:spacing w:line="245" w:lineRule="exact"/>
                    <w:ind w:left="1749" w:right="1719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Recibir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clara,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completa,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veraz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oportuna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relación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salud</w:t>
                  </w:r>
                </w:p>
                <w:p>
                  <w:pPr>
                    <w:pStyle w:val="BodyText"/>
                    <w:spacing w:before="35"/>
                    <w:ind w:left="1749" w:right="830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sexual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reproduciiva;</w:t>
                  </w:r>
                </w:p>
                <w:p>
                  <w:pPr>
                    <w:pStyle w:val="BodyText"/>
                    <w:spacing w:line="263" w:lineRule="auto" w:before="6"/>
                    <w:ind w:left="1749" w:right="1683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tratada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reserva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identidad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recibir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asistencia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médica,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legal,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asistencia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social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datos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personales,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descendientes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cualquier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esté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bajo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guarda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custodia;</w:t>
                  </w:r>
                </w:p>
                <w:p>
                  <w:pPr>
                    <w:pStyle w:val="BodyText"/>
                    <w:spacing w:line="243" w:lineRule="exact"/>
                    <w:ind w:left="1749" w:right="1683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Recibir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asistencia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médica,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psicológica,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psiquiátrica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forense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especíalizada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</w:p>
                <w:p>
                  <w:pPr>
                    <w:pStyle w:val="BodyText"/>
                    <w:spacing w:line="280" w:lineRule="auto" w:before="20"/>
                    <w:ind w:left="1756" w:right="1703" w:firstLine="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términos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condiciones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establecidos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ordenamiento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jurídico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ellas,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hijos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hijas;</w:t>
                  </w:r>
                </w:p>
                <w:p>
                  <w:pPr>
                    <w:pStyle w:val="BodyText"/>
                    <w:spacing w:line="218" w:lineRule="exact"/>
                    <w:ind w:left="1756" w:right="1731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Accecjer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mecanismos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protección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ellas,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hijos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hijas;</w:t>
                  </w:r>
                </w:p>
                <w:p>
                  <w:pPr>
                    <w:pStyle w:val="BodyText"/>
                    <w:spacing w:line="280" w:lineRule="auto" w:before="20"/>
                    <w:ind w:left="1764" w:right="1682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verdad,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justicia,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reparación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garantías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repetición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frente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constitutivos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violencia;</w:t>
                  </w:r>
                </w:p>
              </w:txbxContent>
            </v:textbox>
            <w10:wrap type="none"/>
          </v:shape>
        </w:pict>
      </w:r>
      <w:bookmarkStart w:name="00000045" w:id="45"/>
      <w:bookmarkEnd w:id="45"/>
      <w:r>
        <w:rPr/>
      </w:r>
      <w:r>
        <w:rPr/>
        <w:pict>
          <v:shape style="width:600.289719pt;height:776.5575pt;mso-position-horizontal-relative:char;mso-position-vertical-relative:line" type="#_x0000_t75">
            <v:imagedata r:id="rId4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60"/>
          <w:pgMar w:top="0" w:bottom="0" w:left="0" w:right="0"/>
        </w:sectPr>
      </w:pPr>
    </w:p>
    <w:p>
      <w:pPr>
        <w:ind w:left="0" w:right="12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4pt;height:793pt;mso-position-horizontal-relative:page;mso-position-vertical-relative:page;z-index:-2575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17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4751" w:val="left" w:leader="none"/>
                    </w:tabs>
                    <w:spacing w:line="266" w:lineRule="auto"/>
                    <w:ind w:left="1742" w:right="1789" w:firstLine="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decidir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voluntariamente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puede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confrontada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agresor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cualquiera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espacios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procedimientos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cualquier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tipo.</w:t>
                  </w:r>
                </w:p>
                <w:p>
                  <w:pPr>
                    <w:spacing w:line="260" w:lineRule="exact" w:before="7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ind w:left="1774" w:right="0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TITULO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il!</w:t>
                  </w:r>
                </w:p>
                <w:p>
                  <w:pPr>
                    <w:spacing w:line="190" w:lineRule="exact" w:before="3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pStyle w:val="BodyText"/>
                    <w:tabs>
                      <w:tab w:pos="7696" w:val="left" w:leader="none"/>
                    </w:tabs>
                    <w:spacing w:line="259" w:lineRule="auto"/>
                    <w:ind w:left="5544" w:right="2312" w:hanging="320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SISTEMA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ivlUNICIPAL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7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ind w:left="1742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CAPíTULO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PRIMERO.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MUNICIPIOS.</w:t>
                  </w:r>
                </w:p>
                <w:p>
                  <w:pPr>
                    <w:spacing w:line="160" w:lineRule="exact" w:before="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2707" w:val="left" w:leader="none"/>
                      <w:tab w:pos="4147" w:val="left" w:leader="none"/>
                      <w:tab w:pos="6047" w:val="left" w:leader="none"/>
                    </w:tabs>
                    <w:ind w:left="1735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Garantia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10$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pl:ir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Munícipio.</w:t>
                  </w:r>
                </w:p>
                <w:p>
                  <w:pPr>
                    <w:spacing w:line="170" w:lineRule="exact" w:before="5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tabs>
                      <w:tab w:pos="2959" w:val="left" w:leader="none"/>
                      <w:tab w:pos="3563" w:val="left" w:leader="none"/>
                      <w:tab w:pos="3866" w:val="left" w:leader="none"/>
                      <w:tab w:pos="4017" w:val="left" w:leader="none"/>
                      <w:tab w:pos="4751" w:val="left" w:leader="none"/>
                      <w:tab w:pos="5219" w:val="left" w:leader="none"/>
                      <w:tab w:pos="5630" w:val="left" w:leader="none"/>
                      <w:tab w:pos="6551" w:val="left" w:leader="none"/>
                      <w:tab w:pos="6753" w:val="left" w:leader="none"/>
                      <w:tab w:pos="7430" w:val="left" w:leader="none"/>
                      <w:tab w:pos="7631" w:val="left" w:leader="none"/>
                      <w:tab w:pos="8215" w:val="left" w:leader="none"/>
                      <w:tab w:pos="9093" w:val="left" w:leader="none"/>
                      <w:tab w:pos="9251" w:val="left" w:leader="none"/>
                      <w:tab w:pos="9698" w:val="left" w:leader="none"/>
                      <w:tab w:pos="10447" w:val="left" w:leader="none"/>
                    </w:tabs>
                    <w:spacing w:line="266" w:lineRule="auto"/>
                    <w:ind w:left="1735" w:right="1708" w:firstLine="2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áinbito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competencias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funciones,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tienen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obligación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promolier,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proteger,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respelaf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garantizar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Dichas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adoplaráh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medida~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específicas,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razonables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proporcionadas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mujéres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hacer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efectivo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</w:t>
                  </w:r>
                </w:p>
                <w:p>
                  <w:pPr>
                    <w:pStyle w:val="BodyText"/>
                    <w:spacing w:line="273" w:lineRule="exact"/>
                    <w:ind w:left="174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constitucional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trato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5"/>
                      <w:sz w:val="34"/>
                      <w:szCs w:val="3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7"/>
                      <w:w w:val="85"/>
                      <w:sz w:val="34"/>
                      <w:szCs w:val="3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oportunidades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sz w:val="28"/>
                      <w:szCs w:val="28"/>
                    </w:rPr>
                    <w:t>'1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corregir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situaciones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</w:p>
                <w:p>
                  <w:pPr>
                    <w:pStyle w:val="BodyText"/>
                    <w:spacing w:before="8"/>
                    <w:ind w:left="174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hecho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hombres.</w:t>
                  </w:r>
                </w:p>
                <w:p>
                  <w:pPr>
                    <w:tabs>
                      <w:tab w:pos="6235" w:val="left" w:leader="none"/>
                    </w:tabs>
                    <w:spacing w:line="252" w:lineRule="exact"/>
                    <w:ind w:left="4017" w:right="0" w:firstLine="0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60"/>
                      <w:sz w:val="10"/>
                      <w:szCs w:val="10"/>
                    </w:rPr>
                    <w:t>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6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60"/>
                      <w:sz w:val="26"/>
                      <w:szCs w:val="26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4528" w:val="left" w:leader="none"/>
                      <w:tab w:pos="7667" w:val="left" w:leader="none"/>
                    </w:tabs>
                    <w:spacing w:line="168" w:lineRule="exact"/>
                    <w:ind w:left="174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tienen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obligacióii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identificar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atender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</w:p>
                <w:p>
                  <w:pPr>
                    <w:pStyle w:val="BodyText"/>
                    <w:tabs>
                      <w:tab w:pos="3203" w:val="left" w:leader="none"/>
                      <w:tab w:pos="8704" w:val="left" w:leader="none"/>
                      <w:tab w:pos="10288" w:val="left" w:leader="none"/>
                    </w:tabs>
                    <w:spacing w:line="316" w:lineRule="exact"/>
                    <w:ind w:left="1749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necesidades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32"/>
                      <w:szCs w:val="32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9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9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32"/>
                      <w:szCs w:val="32"/>
                    </w:rPr>
                    <w:t>eJe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32"/>
                      <w:szCs w:val="3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9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mánera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diferenciada,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reconociendo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0"/>
                    </w:rPr>
                    <w:t>las</w:t>
                  </w:r>
                </w:p>
                <w:p>
                  <w:pPr>
                    <w:pStyle w:val="BodyText"/>
                    <w:tabs>
                      <w:tab w:pos="3355" w:val="left" w:leader="none"/>
                    </w:tabs>
                    <w:spacing w:before="5"/>
                    <w:ind w:left="1735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desigualdades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históricas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existentes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énlie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sexos.</w:t>
                  </w:r>
                </w:p>
                <w:p>
                  <w:pPr>
                    <w:pStyle w:val="BodyText"/>
                    <w:spacing w:line="250" w:lineRule="auto" w:before="68"/>
                    <w:ind w:left="1742" w:right="1701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principio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trath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0"/>
                      <w:sz w:val="34"/>
                      <w:szCs w:val="3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4"/>
                      <w:w w:val="90"/>
                      <w:sz w:val="34"/>
                      <w:szCs w:val="3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oportunidades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observará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actuación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püblicas,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también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adopción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ejecución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disposiciones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normativas,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definición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  <w:p>
                  <w:pPr>
                    <w:pStyle w:val="BodyText"/>
                    <w:spacing w:line="287" w:lineRule="exact"/>
                    <w:ind w:left="1749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presupuestación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políticas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30"/>
                      <w:szCs w:val="3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95"/>
                      <w:sz w:val="30"/>
                      <w:szCs w:val="3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  <w:sz w:val="28"/>
                      <w:szCs w:val="28"/>
                    </w:rPr>
                    <w:t>eH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9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desarroll6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actiliidades.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 w:before="13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232" w:lineRule="auto"/>
                    <w:ind w:left="1742" w:right="171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32.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Obiigá¿iofies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Áyutítarniénto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5"/>
                      <w:sz w:val="26"/>
                      <w:szCs w:val="26"/>
                    </w:rPr>
                    <w:t>eh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95"/>
                      <w:sz w:val="26"/>
                      <w:szCs w:val="2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44"/>
                      <w:w w:val="95"/>
                      <w:sz w:val="26"/>
                      <w:szCs w:val="2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perspectivas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género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56"/>
                      <w:w w:val="9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5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83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humanos.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efectos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cumplir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obligaciones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derivadas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37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Gobierno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  <w:sz w:val="28"/>
                      <w:szCs w:val="28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2"/>
                      <w:w w:val="95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ÁdministracióhPública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Estado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Jalisco,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incorporar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lodas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achJaciones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perspectiva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95"/>
                    </w:rPr>
                    <w:t>de</w:t>
                  </w:r>
                </w:p>
                <w:p>
                  <w:pPr>
                    <w:pStyle w:val="BodyText"/>
                    <w:spacing w:before="36"/>
                    <w:ind w:left="174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2714" w:val="left" w:leader="none"/>
                      <w:tab w:pos="4442" w:val="left" w:leader="none"/>
                    </w:tabs>
                    <w:ind w:left="174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33.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Planeación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MúnicipaL</w:t>
                  </w:r>
                </w:p>
                <w:p>
                  <w:pPr>
                    <w:spacing w:line="170" w:lineRule="exact" w:before="2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tabs>
                      <w:tab w:pos="3743" w:val="left" w:leader="none"/>
                      <w:tab w:pos="4881" w:val="left" w:leader="none"/>
                      <w:tab w:pos="5680" w:val="left" w:leader="none"/>
                      <w:tab w:pos="8546" w:val="left" w:leader="none"/>
                    </w:tabs>
                    <w:spacing w:line="261" w:lineRule="auto"/>
                    <w:ind w:left="1742" w:right="1663" w:firstLine="2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planeación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realizarse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cohformidad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prinCIpIOs,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objetivos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propósitos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determinadds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éh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sentido,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Plan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desarrollo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él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derivan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adoptarse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incorporando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perspectiva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género.</w:t>
                  </w:r>
                </w:p>
                <w:p>
                  <w:pPr>
                    <w:spacing w:line="140" w:lineRule="exact" w:before="2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tabs>
                      <w:tab w:pos="4931" w:val="left" w:leader="none"/>
                      <w:tab w:pos="7264" w:val="left" w:leader="none"/>
                      <w:tab w:pos="9763" w:val="left" w:leader="none"/>
                    </w:tabs>
                    <w:spacing w:line="259" w:lineRule="auto"/>
                    <w:ind w:left="1749" w:right="177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social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proyectará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presupuestará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perspectiva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7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tabs>
                      <w:tab w:pos="2707" w:val="left" w:leader="none"/>
                      <w:tab w:pos="4773" w:val="left" w:leader="none"/>
                    </w:tabs>
                    <w:ind w:left="174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34.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Presupuestos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municipales.</w:t>
                  </w:r>
                </w:p>
              </w:txbxContent>
            </v:textbox>
            <w10:wrap type="none"/>
          </v:shape>
        </w:pict>
      </w:r>
      <w:bookmarkStart w:name="00000046" w:id="46"/>
      <w:bookmarkEnd w:id="46"/>
      <w:r>
        <w:rPr/>
      </w:r>
      <w:r>
        <w:rPr/>
        <w:pict>
          <v:shape style="width:601.268985pt;height:776.5575pt;mso-position-horizontal-relative:char;mso-position-vertical-relative:line" type="#_x0000_t75">
            <v:imagedata r:id="rId5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80" w:h="15860"/>
          <w:pgMar w:top="0" w:bottom="0" w:left="0" w:right="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2pt;mso-position-horizontal-relative:page;mso-position-vertical-relative:page;z-index:-2574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11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tabs>
                      <w:tab w:pos="7711" w:val="left" w:leader="none"/>
                    </w:tabs>
                    <w:spacing w:line="259" w:lineRule="auto"/>
                    <w:ind w:left="1764" w:right="1744" w:firstLine="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capitulo,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concepto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presupuesto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egresos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definirse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partiendo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análisis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perspectiva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humanos.</w:t>
                  </w:r>
                </w:p>
                <w:p>
                  <w:pPr>
                    <w:spacing w:line="160" w:lineRule="exact" w:before="6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3247" w:val="left" w:leader="none"/>
                      <w:tab w:pos="4989" w:val="left" w:leader="none"/>
                      <w:tab w:pos="6523" w:val="left" w:leader="none"/>
                      <w:tab w:pos="7538" w:val="left" w:leader="none"/>
                      <w:tab w:pos="8812" w:val="left" w:leader="none"/>
                      <w:tab w:pos="10331" w:val="left" w:leader="none"/>
                    </w:tabs>
                    <w:spacing w:line="266" w:lineRule="auto"/>
                    <w:ind w:left="1749" w:right="1683" w:firstLine="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grupos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encuentran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situación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desventaja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riesgo,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podrán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definir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presupuestos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focalizados.</w:t>
                  </w:r>
                </w:p>
                <w:p>
                  <w:pPr>
                    <w:spacing w:line="150" w:lineRule="exact" w:before="9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spacing w:line="261" w:lineRule="auto"/>
                    <w:ind w:left="1742" w:right="1719" w:firstLine="14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identificar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capitulas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presupuestales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cubrirse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erogaciones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diversas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cumplir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obligaciones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promover,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proteger,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garantizar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términos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materia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20" w:lineRule="exact" w:before="13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ind w:left="0" w:right="18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CAPiTULO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TERCERO.</w:t>
                  </w:r>
                </w:p>
                <w:p>
                  <w:pPr>
                    <w:spacing w:line="220" w:lineRule="exact" w:before="5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line="317" w:lineRule="auto"/>
                    <w:ind w:left="5738" w:right="1728" w:hanging="3946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POLiTICAS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PRESUPUESTOS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PERSPECTIVA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HUMANOS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GÉNERO</w:t>
                  </w:r>
                </w:p>
                <w:p>
                  <w:pPr>
                    <w:spacing w:line="120" w:lineRule="exact" w:before="10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pStyle w:val="BodyText"/>
                    <w:tabs>
                      <w:tab w:pos="2728" w:val="left" w:leader="none"/>
                      <w:tab w:pos="2815" w:val="left" w:leader="none"/>
                      <w:tab w:pos="4103" w:val="left" w:leader="none"/>
                      <w:tab w:pos="4276" w:val="left" w:leader="none"/>
                      <w:tab w:pos="5335" w:val="left" w:leader="none"/>
                      <w:tab w:pos="5954" w:val="left" w:leader="none"/>
                      <w:tab w:pos="6861" w:val="left" w:leader="none"/>
                      <w:tab w:pos="7005" w:val="left" w:leader="none"/>
                      <w:tab w:pos="8488" w:val="left" w:leader="none"/>
                      <w:tab w:pos="9021" w:val="left" w:leader="none"/>
                      <w:tab w:pos="10288" w:val="left" w:leader="none"/>
                      <w:tab w:pos="10461" w:val="left" w:leader="none"/>
                    </w:tabs>
                    <w:spacing w:line="261" w:lineRule="auto"/>
                    <w:ind w:left="1742" w:right="1688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35.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ciclo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públícas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municipales.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Lagos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diseño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destinadas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aplicación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Jalisco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establecerse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considerando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menos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siguientes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procesos: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problema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agenda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ii)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estructuración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problema,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iii)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0"/>
                      <w:w w:val="100"/>
                    </w:rPr>
                    <w:t>se!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diseño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soluciones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posibles,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iv)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análisis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puntos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favor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soluciones,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v)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toma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decisiones,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vi)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implementación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</w:p>
                <w:p>
                  <w:pPr>
                    <w:pStyle w:val="BodyText"/>
                    <w:spacing w:before="12"/>
                    <w:ind w:left="174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vii)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evaluación.</w:t>
                  </w:r>
                </w:p>
                <w:p>
                  <w:pPr>
                    <w:spacing w:line="170" w:lineRule="exact" w:before="9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tabs>
                      <w:tab w:pos="2707" w:val="left" w:leader="none"/>
                      <w:tab w:pos="4334" w:val="left" w:leader="none"/>
                      <w:tab w:pos="5522" w:val="left" w:leader="none"/>
                      <w:tab w:pos="7300" w:val="left" w:leader="none"/>
                      <w:tab w:pos="8344" w:val="left" w:leader="none"/>
                      <w:tab w:pos="9820" w:val="left" w:leader="none"/>
                    </w:tabs>
                    <w:spacing w:line="266" w:lineRule="auto"/>
                    <w:ind w:left="1749" w:right="1699" w:hanging="1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36.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Principios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politicas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oportunidades</w:t>
                  </w:r>
                </w:p>
                <w:p>
                  <w:pPr>
                    <w:spacing w:line="150" w:lineRule="exact" w:before="2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3643" w:val="left" w:leader="none"/>
                      <w:tab w:pos="5817" w:val="left" w:leader="none"/>
                      <w:tab w:pos="8906" w:val="left" w:leader="none"/>
                    </w:tabs>
                    <w:spacing w:line="259" w:lineRule="auto"/>
                    <w:ind w:left="1735" w:right="1695" w:firstLine="2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ámbito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competencia,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llevarán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cabo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planificación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actuaciones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dirigidas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incentivar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oportunidades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coordinarán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oportunidades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hombres.</w:t>
                  </w:r>
                </w:p>
                <w:p>
                  <w:pPr>
                    <w:spacing w:line="150" w:lineRule="exact" w:before="2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2771" w:val="left" w:leader="none"/>
                    </w:tabs>
                    <w:spacing w:line="266" w:lineRule="auto"/>
                    <w:ind w:left="1742" w:right="1712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realizar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ciclo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involucrando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procesos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componen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perspectiva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humanos.</w:t>
                  </w:r>
                </w:p>
                <w:p>
                  <w:pPr>
                    <w:spacing w:line="150" w:lineRule="exact" w:before="2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4067" w:val="left" w:leader="none"/>
                      <w:tab w:pos="5183" w:val="left" w:leader="none"/>
                      <w:tab w:pos="6760" w:val="left" w:leader="none"/>
                      <w:tab w:pos="9043" w:val="left" w:leader="none"/>
                    </w:tabs>
                    <w:spacing w:line="264" w:lineRule="auto"/>
                    <w:ind w:left="1735" w:right="1712" w:firstLine="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permanente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Juan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Lagos,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desarrollo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afirmativas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conducentes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lograr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oportunidades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debiendo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desarrollarse,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propósito,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siguientes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acciones:</w:t>
                  </w:r>
                </w:p>
                <w:p>
                  <w:pPr>
                    <w:spacing w:line="140" w:lineRule="exact" w:before="7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263" w:lineRule="auto"/>
                    <w:ind w:left="1728" w:right="1702" w:firstLine="14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85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8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condiciones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construcción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relaciones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oportunidades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así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también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discapacidad;</w:t>
                  </w:r>
                </w:p>
                <w:p>
                  <w:pPr>
                    <w:spacing w:line="130" w:lineRule="exact" w:before="1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spacing w:line="259" w:lineRule="auto"/>
                    <w:ind w:left="1728" w:right="1686" w:firstLine="1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4"/>
                      <w:szCs w:val="24"/>
                    </w:rPr>
                    <w:t>11.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8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8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Promover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desarrollo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pleno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niños,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niñas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adolescentes;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</w:txbxContent>
            </v:textbox>
            <w10:wrap type="none"/>
          </v:shape>
        </w:pict>
      </w:r>
      <w:bookmarkStart w:name="00000047" w:id="47"/>
      <w:bookmarkEnd w:id="47"/>
      <w:r>
        <w:rPr/>
      </w:r>
      <w:r>
        <w:rPr/>
        <w:pict>
          <v:shape style="width:613pt;height:792pt;mso-position-horizontal-relative:char;mso-position-vertical-relative:line" type="#_x0000_t75">
            <v:imagedata r:id="rId5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40"/>
          <w:pgMar w:top="0" w:bottom="0" w:left="0" w:right="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2pt;mso-position-horizontal-relative:page;mso-position-vertical-relative:page;z-index:-2573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4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259" w:lineRule="auto"/>
                    <w:ind w:left="1720" w:right="1764" w:firstLine="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111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62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Reconocer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garantizar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participación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ciudadana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mecanismos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control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social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cumplimiento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oportunidades.</w:t>
                  </w:r>
                </w:p>
                <w:p>
                  <w:pPr>
                    <w:spacing w:line="170" w:lineRule="exact" w:before="3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spacing w:line="263" w:lineRule="auto"/>
                    <w:ind w:left="1713" w:right="171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Implementar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específicas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brindar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grupos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sociales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vulnerables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formen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minorías,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proveer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oportunidades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permitan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desarrollarse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independencia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plenitud,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adolescentes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embarazadas,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madres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solteras,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adultos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70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años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más,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niñas,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niños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adolescentes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riesgo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calle,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discapacidad,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quienes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habiten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comunidades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dé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marginación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viven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condiciones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pobreza,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víctimas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género;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20" w:lineRule="exact" w:before="14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tabs>
                      <w:tab w:pos="2728" w:val="left" w:leader="none"/>
                    </w:tabs>
                    <w:spacing w:line="245" w:lineRule="auto"/>
                    <w:ind w:left="1735" w:right="1772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37.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Diagnóstico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situación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dérecho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6"/>
                      <w:szCs w:val="26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Municipío.</w:t>
                  </w:r>
                </w:p>
                <w:p>
                  <w:pPr>
                    <w:spacing w:line="140" w:lineRule="exact" w:before="8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261" w:lineRule="auto"/>
                    <w:ind w:left="1728" w:right="1695" w:firstLine="21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diagnóstico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realidad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población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garantia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dereého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diagnóstico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servir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identificar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principales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causas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consecuencias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falta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garantia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  <w:p>
                  <w:pPr>
                    <w:pStyle w:val="BodyText"/>
                    <w:spacing w:line="261" w:lineRule="exact"/>
                    <w:ind w:left="1735" w:right="1823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así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dimensiones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problema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6"/>
                      <w:szCs w:val="26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discriminación</w:t>
                  </w:r>
                </w:p>
                <w:p>
                  <w:pPr>
                    <w:pStyle w:val="BodyText"/>
                    <w:spacing w:before="25"/>
                    <w:ind w:left="1735" w:right="6920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Municipio.</w:t>
                  </w:r>
                </w:p>
                <w:p>
                  <w:pPr>
                    <w:spacing w:line="160" w:lineRule="exact" w:before="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spacing w:line="266" w:lineRule="auto"/>
                    <w:ind w:left="1742" w:right="1704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decisiones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tomen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autoridades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materia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relacionadas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diagnostico.</w:t>
                  </w:r>
                </w:p>
                <w:p>
                  <w:pPr>
                    <w:spacing w:line="150" w:lineRule="exact" w:before="9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4571" w:val="left" w:leader="none"/>
                    </w:tabs>
                    <w:spacing w:line="266" w:lineRule="auto"/>
                    <w:ind w:left="1735" w:right="1692" w:firstLine="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referido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diagnostico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realizado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teniendo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referente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mínimo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totalidad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contenido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Jalisco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así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 w:before="11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786" w:val="left" w:leader="none"/>
                    </w:tabs>
                    <w:spacing w:line="286" w:lineRule="auto"/>
                    <w:ind w:left="1749" w:right="1713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38.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Indicadores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sobré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Municipio.</w:t>
                  </w:r>
                </w:p>
                <w:p>
                  <w:pPr>
                    <w:spacing w:line="100" w:lineRule="exact" w:before="2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pStyle w:val="BodyText"/>
                    <w:spacing w:line="268" w:lineRule="auto"/>
                    <w:ind w:left="1742" w:right="1704" w:firstLine="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Considerando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necesidad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gestión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púbiica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responda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realidad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concreta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importante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conjunto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indicadores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derivarse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directamerite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diagnóstico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referido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20" w:lineRule="exact" w:before="19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ind w:left="0" w:right="3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CAPíTULo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CUARTO.</w:t>
                  </w:r>
                </w:p>
                <w:p>
                  <w:pPr>
                    <w:spacing w:line="220" w:lineRule="exact" w:before="5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ind w:left="0" w:right="24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INSTANCIAS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MUNICIPALES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MUJERES.</w:t>
                  </w:r>
                </w:p>
                <w:p>
                  <w:pPr>
                    <w:spacing w:line="180" w:lineRule="exact" w:before="7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pStyle w:val="BodyText"/>
                    <w:tabs>
                      <w:tab w:pos="2699" w:val="left" w:leader="none"/>
                    </w:tabs>
                    <w:spacing w:line="263" w:lineRule="auto"/>
                    <w:ind w:left="1756" w:right="1677" w:hanging="8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39.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instancía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supervisión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vigilancia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mandatos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establecidos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Jalisco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corresponden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Instancia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instancia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corresponde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asegurarse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Plan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Desarrollo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principios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rectores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Reglamento.</w:t>
                  </w:r>
                </w:p>
              </w:txbxContent>
            </v:textbox>
            <w10:wrap type="none"/>
          </v:shape>
        </w:pict>
      </w:r>
      <w:bookmarkStart w:name="00000048" w:id="48"/>
      <w:bookmarkEnd w:id="48"/>
      <w:r>
        <w:rPr/>
      </w:r>
      <w:r>
        <w:rPr/>
        <w:pict>
          <v:shape style="width:613pt;height:792pt;mso-position-horizontal-relative:char;mso-position-vertical-relative:line" type="#_x0000_t75">
            <v:imagedata r:id="rId5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40"/>
          <w:pgMar w:top="0" w:bottom="0" w:left="0" w:right="0"/>
        </w:sectPr>
      </w:pPr>
    </w:p>
    <w:p>
      <w:pPr>
        <w:ind w:left="0" w:right="12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4pt;height:792pt;mso-position-horizontal-relative:page;mso-position-vertical-relative:page;z-index:-2572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7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spacing w:line="273" w:lineRule="auto"/>
                    <w:ind w:left="1735" w:right="1782" w:firstLine="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instancia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podrá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proponer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estrategias,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acciones,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proyectos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especificos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incluidos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Plan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Desarrollo.</w:t>
                  </w:r>
                </w:p>
                <w:p>
                  <w:pPr>
                    <w:spacing w:line="130" w:lineRule="exact" w:before="1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spacing w:line="269" w:lineRule="auto"/>
                    <w:ind w:left="1735" w:right="1717" w:firstLine="14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instancia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encargada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definir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contenido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indicadores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darles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seguimiento.</w:t>
                  </w:r>
                </w:p>
                <w:p>
                  <w:pPr>
                    <w:spacing w:line="180" w:lineRule="exact" w:before="1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tabs>
                      <w:tab w:pos="2714" w:val="left" w:leader="none"/>
                      <w:tab w:pos="2858" w:val="left" w:leader="none"/>
                      <w:tab w:pos="3110" w:val="left" w:leader="none"/>
                      <w:tab w:pos="4183" w:val="left" w:leader="none"/>
                      <w:tab w:pos="5155" w:val="left" w:leader="none"/>
                      <w:tab w:pos="5579" w:val="left" w:leader="none"/>
                      <w:tab w:pos="5651" w:val="left" w:leader="none"/>
                      <w:tab w:pos="6076" w:val="left" w:leader="none"/>
                      <w:tab w:pos="6955" w:val="left" w:leader="none"/>
                      <w:tab w:pos="7444" w:val="left" w:leader="none"/>
                      <w:tab w:pos="8755" w:val="left" w:leader="none"/>
                      <w:tab w:pos="10130" w:val="left" w:leader="none"/>
                    </w:tabs>
                    <w:spacing w:line="266" w:lineRule="auto"/>
                    <w:ind w:left="1735" w:right="170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40.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Consejo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Consultivo.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aplicación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bis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Administración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Jalisco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establecerá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consejo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consultivo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ciudadano,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apoye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asesore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instancia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cumplimiento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funciones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obligaciones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resultan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Estatal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Jalisco.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 w:before="18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2" w:right="0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TíTULO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IV</w:t>
                  </w:r>
                </w:p>
                <w:p>
                  <w:pPr>
                    <w:spacing w:line="180" w:lineRule="exact" w:before="6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pStyle w:val="BodyText"/>
                    <w:tabs>
                      <w:tab w:pos="950" w:val="left" w:leader="none"/>
                      <w:tab w:pos="3635" w:val="left" w:leader="none"/>
                    </w:tabs>
                    <w:ind w:right="119"/>
                    <w:jc w:val="center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RESPONSABILIDADES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SANCIONES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spacing w:line="264" w:lineRule="auto"/>
                    <w:ind w:left="1735" w:right="169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41.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Faltas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disciplinarias.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efectos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articulo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47,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párrafo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final,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Gobierno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Administración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omisiones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deliberados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imputables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servidores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considerar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faltas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disciplinarias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más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gravedad,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perjuicio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establezca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legislación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cualquier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otro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ordenamiento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otro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tipo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responsabilidades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pudieran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derivarse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discriminación.</w:t>
                  </w:r>
                </w:p>
                <w:p>
                  <w:pPr>
                    <w:spacing w:line="130" w:lineRule="exact" w:before="2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tabs>
                      <w:tab w:pos="3103" w:val="left" w:leader="none"/>
                      <w:tab w:pos="3614" w:val="left" w:leader="none"/>
                      <w:tab w:pos="5111" w:val="left" w:leader="none"/>
                      <w:tab w:pos="7963" w:val="left" w:leader="none"/>
                      <w:tab w:pos="8762" w:val="left" w:leader="none"/>
                      <w:tab w:pos="9223" w:val="left" w:leader="none"/>
                      <w:tab w:pos="9611" w:val="left" w:leader="none"/>
                    </w:tabs>
                    <w:spacing w:line="263" w:lineRule="auto"/>
                    <w:ind w:left="1742" w:right="1717" w:firstLine="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perjuicio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establecido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Código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Penal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Soberano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Jalisco,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efectos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Ley,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constituye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acoso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sexual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cualquier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comportamiento,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verbal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fisico,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naturaleza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sexual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tenga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propósito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atentar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dignidad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creado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entorno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intimidatorio,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degradante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ofensivo.</w:t>
                  </w:r>
                </w:p>
                <w:p>
                  <w:pPr>
                    <w:spacing w:line="140" w:lineRule="exact" w:before="1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259" w:lineRule="auto"/>
                    <w:ind w:left="1749" w:right="1704" w:firstLine="14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condicionamiento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expectativa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aceptación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situación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constitutiva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acoso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sexual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hostigamiento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sexual,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considerará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discriminación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razón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género.</w:t>
                  </w:r>
                </w:p>
                <w:p>
                  <w:pPr>
                    <w:spacing w:line="150" w:lineRule="exact" w:before="2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spacing w:line="245" w:lineRule="auto"/>
                    <w:ind w:left="1742" w:right="1688" w:firstLine="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Artículo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42.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Órgano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control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interno.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podrá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crear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dependencia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vinculada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Presidencia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encargue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realizar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veeduria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permanente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cumplimiento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funcionarios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garantia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efectiva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igualdad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hombres.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dependencia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deberá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recibir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canalizar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diferentes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quejas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7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reclamaciones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personas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respecto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servidoras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servidores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puedan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lesionar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derechos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libre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violencia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discriminación</w:t>
                  </w:r>
                </w:p>
              </w:txbxContent>
            </v:textbox>
            <w10:wrap type="none"/>
          </v:shape>
        </w:pict>
      </w:r>
      <w:bookmarkStart w:name="00000049" w:id="49"/>
      <w:bookmarkEnd w:id="49"/>
      <w:r>
        <w:rPr/>
      </w:r>
      <w:r>
        <w:rPr/>
        <w:pict>
          <v:shape style="width:614pt;height:792pt;mso-position-horizontal-relative:char;mso-position-vertical-relative:line" type="#_x0000_t75">
            <v:imagedata r:id="rId5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80" w:h="15840"/>
          <w:pgMar w:top="0" w:bottom="0" w:left="0" w:right="0"/>
        </w:sectPr>
      </w:pPr>
    </w:p>
    <w:p>
      <w:pPr>
        <w:ind w:left="0" w:right="122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3pt;height:791pt;mso-position-horizontal-relative:page;mso-position-vertical-relative:page;z-index:-2571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7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ind w:left="4075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65"/>
                      <w:sz w:val="20"/>
                      <w:szCs w:val="20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227" w:lineRule="exact"/>
                    <w:ind w:left="172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5.-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Lectura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Revisión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Plan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Trabajo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Comisión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Equidad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</w:p>
                <w:p>
                  <w:pPr>
                    <w:pStyle w:val="BodyText"/>
                    <w:spacing w:before="78"/>
                    <w:ind w:left="172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Mujer:</w:t>
                  </w:r>
                </w:p>
                <w:p>
                  <w:pPr>
                    <w:spacing w:line="170" w:lineRule="exact" w:before="2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tabs>
                      <w:tab w:pos="2505" w:val="left" w:leader="none"/>
                      <w:tab w:pos="2800" w:val="left" w:leader="none"/>
                      <w:tab w:pos="3347" w:val="left" w:leader="none"/>
                      <w:tab w:pos="5104" w:val="left" w:leader="none"/>
                      <w:tab w:pos="6055" w:val="left" w:leader="none"/>
                      <w:tab w:pos="7315" w:val="left" w:leader="none"/>
                      <w:tab w:pos="7790" w:val="left" w:leader="none"/>
                      <w:tab w:pos="8157" w:val="left" w:leader="none"/>
                      <w:tab w:pos="8675" w:val="left" w:leader="none"/>
                      <w:tab w:pos="9215" w:val="left" w:leader="none"/>
                      <w:tab w:pos="10447" w:val="left" w:leader="none"/>
                    </w:tabs>
                    <w:spacing w:line="283" w:lineRule="auto"/>
                    <w:ind w:left="1720" w:right="1702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Objetivo: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Incidir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agenda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través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emprendidás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desde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comisiones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edilicias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Equidad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trabajando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manera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coordinada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instancia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así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demás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organizaciones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agrupaciones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independientes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áreas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administración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revisión,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adecuación,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actualización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caso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creación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manuales,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planes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programas,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así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realización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polítícas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accíones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contribuyan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participación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apoyo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diferentes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ámbitos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nuestra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sociedad~</w:t>
                  </w:r>
                </w:p>
                <w:p>
                  <w:pPr>
                    <w:spacing w:line="160" w:lineRule="exact" w:before="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tabs>
                      <w:tab w:pos="6983" w:val="left" w:leader="none"/>
                      <w:tab w:pos="8906" w:val="left" w:leader="none"/>
                    </w:tabs>
                    <w:spacing w:line="286" w:lineRule="auto"/>
                    <w:ind w:left="1735" w:right="1683" w:firstLine="1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logro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objetivo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anterior,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proponemos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realización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primeras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mínimas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concretas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éste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primer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año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administración,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comprendiendo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01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octubre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2018,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septiembre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2019.</w:t>
                  </w:r>
                </w:p>
                <w:p>
                  <w:pPr>
                    <w:spacing w:line="150" w:lineRule="exact" w:before="10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spacing w:line="437" w:lineRule="auto"/>
                    <w:ind w:left="1735" w:right="4674" w:firstLine="2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Instalación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Comisión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Equidad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Instalación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Comisión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  <w:p>
                  <w:pPr>
                    <w:pStyle w:val="BodyText"/>
                    <w:tabs>
                      <w:tab w:pos="8963" w:val="left" w:leader="none"/>
                    </w:tabs>
                    <w:spacing w:line="245" w:lineRule="exact"/>
                    <w:ind w:left="1684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3.-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Solicitud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ásignación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espacio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físico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comisiones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Equidad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</w:p>
                <w:p>
                  <w:pPr>
                    <w:pStyle w:val="BodyText"/>
                    <w:spacing w:before="56"/>
                    <w:ind w:left="1756" w:right="1681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Eguidad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Mujer.</w:t>
                  </w:r>
                </w:p>
                <w:p>
                  <w:pPr>
                    <w:spacing w:line="190" w:lineRule="exact" w:before="3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pStyle w:val="BodyText"/>
                    <w:spacing w:line="286" w:lineRule="auto"/>
                    <w:ind w:left="1749" w:right="1569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4.-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Conformación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Consejo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Municipál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Equidad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participación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funcionarias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funcionarios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púbiicos,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así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sociedad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civil.</w:t>
                  </w:r>
                </w:p>
                <w:p>
                  <w:pPr>
                    <w:spacing w:line="150" w:lineRule="exact" w:before="3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tabs>
                      <w:tab w:pos="4341" w:val="left" w:leader="none"/>
                      <w:tab w:pos="6631" w:val="left" w:leader="none"/>
                      <w:tab w:pos="8042" w:val="left" w:leader="none"/>
                      <w:tab w:pos="9136" w:val="left" w:leader="none"/>
                      <w:tab w:pos="10475" w:val="left" w:leader="none"/>
                    </w:tabs>
                    <w:spacing w:line="314" w:lineRule="auto"/>
                    <w:ind w:left="1756" w:right="167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5.-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Mesas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Trabajo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elaborácion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actividades</w:t>
                  </w:r>
                </w:p>
                <w:p>
                  <w:pPr>
                    <w:spacing w:line="100" w:lineRule="exact" w:before="3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pStyle w:val="BodyText"/>
                    <w:spacing w:line="293" w:lineRule="auto"/>
                    <w:ind w:left="1756" w:right="1656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6.-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Elaboración,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análisis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propuestas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Instítuto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Equidad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Género.</w:t>
                  </w:r>
                </w:p>
                <w:p>
                  <w:pPr>
                    <w:spacing w:line="130" w:lineRule="exact" w:before="1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tabs>
                      <w:tab w:pos="5025" w:val="left" w:leader="none"/>
                      <w:tab w:pos="6998" w:val="left" w:leader="none"/>
                      <w:tab w:pos="10331" w:val="left" w:leader="none"/>
                    </w:tabs>
                    <w:spacing w:line="300" w:lineRule="auto"/>
                    <w:ind w:left="1764" w:right="1683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7.-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Elaboración,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propuestas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políticas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públicas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materia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equidad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género.</w:t>
                  </w:r>
                </w:p>
                <w:p>
                  <w:pPr>
                    <w:spacing w:line="100" w:lineRule="exact" w:before="10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pStyle w:val="BodyText"/>
                    <w:spacing w:line="314" w:lineRule="auto"/>
                    <w:ind w:left="1771" w:right="1656" w:hanging="8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8.-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Planeación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eventos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anuales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coordinación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Mujer.</w:t>
                  </w:r>
                </w:p>
                <w:p>
                  <w:pPr>
                    <w:pStyle w:val="BodyText"/>
                    <w:tabs>
                      <w:tab w:pos="3621" w:val="left" w:leader="none"/>
                      <w:tab w:pos="7019" w:val="left" w:leader="none"/>
                      <w:tab w:pos="8524" w:val="left" w:leader="none"/>
                    </w:tabs>
                    <w:spacing w:line="284" w:lineRule="auto" w:before="88"/>
                    <w:ind w:left="1764" w:right="1711" w:firstLine="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9.-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Informar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sociedad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través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diferentes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medios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comunicación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locales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institucionales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actividades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emprendidas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comisiones.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(Radio,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TV,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periódico,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redes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sociales,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perifoneo,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volantes,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carteles,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comunicación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social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entre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otros).</w:t>
                  </w:r>
                </w:p>
                <w:p>
                  <w:pPr>
                    <w:spacing w:line="130" w:lineRule="exact" w:before="3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spacing w:line="282" w:lineRule="auto"/>
                    <w:ind w:left="1778" w:right="1709" w:firstLine="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vez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terminada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lectura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ambos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adecuaciones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señaladas,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cierran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puntos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acordando,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vez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aprobados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publicados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dichos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reglamentos,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realizar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impresión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ejemplares,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así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versión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ilustrada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haga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llegar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educativas,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así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conio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organizaciones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civiles.</w:t>
                  </w:r>
                </w:p>
                <w:p>
                  <w:pPr>
                    <w:spacing w:line="180" w:lineRule="exact" w:before="6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pStyle w:val="BodyText"/>
                    <w:ind w:left="177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6.-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Asuntos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Generales.</w:t>
                  </w:r>
                </w:p>
              </w:txbxContent>
            </v:textbox>
            <w10:wrap type="none"/>
          </v:shape>
        </w:pict>
      </w:r>
      <w:bookmarkStart w:name="00000050" w:id="50"/>
      <w:bookmarkEnd w:id="50"/>
      <w:r>
        <w:rPr/>
      </w:r>
      <w:r>
        <w:rPr/>
        <w:pict>
          <v:shape style="width:612.938003pt;height:790.92pt;mso-position-horizontal-relative:char;mso-position-vertical-relative:line" type="#_x0000_t75">
            <v:imagedata r:id="rId5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60" w:h="15820"/>
          <w:pgMar w:top="0" w:bottom="0" w:left="0" w:right="0"/>
        </w:sectPr>
      </w:pP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1pt;height:788pt;mso-position-horizontal-relative:page;mso-position-vertical-relative:page;z-index:-2570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9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pStyle w:val="BodyText"/>
                    <w:ind w:left="1771" w:right="5515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asuntos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generales,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registran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puntos:</w:t>
                  </w:r>
                </w:p>
                <w:p>
                  <w:pPr>
                    <w:spacing w:line="200" w:lineRule="exact" w:before="1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280" w:lineRule="auto"/>
                    <w:ind w:left="1756" w:right="1637" w:firstLine="21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regidora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Norma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Elizabeth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Macias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Aguirre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propone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fusionen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comisiones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Equidad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Instituto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Mujer,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razón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ambas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están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intimamente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relacionadas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integral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dependiente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otra,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dicha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propuesta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sometida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votación,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misma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aprobada,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presentar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propuesta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pleno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ayuntamiento.</w:t>
                  </w:r>
                </w:p>
                <w:p>
                  <w:pPr>
                    <w:spacing w:line="160" w:lineRule="exact" w:before="7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spacing w:line="280" w:lineRule="auto"/>
                    <w:ind w:left="1756" w:right="1657" w:firstLine="7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2-.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Dra.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Angélica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Chávez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Contreras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propone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realizar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reuniones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regionales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trabajar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coordinación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otros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municipios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equidad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dicha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propuesta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aprobada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convocar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participar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reuniones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regionales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materia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equidad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género.</w:t>
                  </w:r>
                </w:p>
                <w:p>
                  <w:pPr>
                    <w:spacing w:line="160" w:lineRule="exact" w:before="7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ind w:left="1764" w:right="7763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7.-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Clausura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Sesión:</w:t>
                  </w:r>
                </w:p>
                <w:p>
                  <w:pPr>
                    <w:spacing w:line="200" w:lineRule="exact" w:before="1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280" w:lineRule="auto"/>
                    <w:ind w:left="1756" w:right="1663" w:firstLine="14"/>
                    <w:jc w:val="both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virtud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agotado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orden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día,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siendo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19:00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hrs.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terminada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4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sesión.</w:t>
                  </w:r>
                </w:p>
                <w:p>
                  <w:pPr>
                    <w:spacing w:line="130" w:lineRule="exact" w:before="10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tabs>
                      <w:tab w:pos="3218" w:val="left" w:leader="none"/>
                    </w:tabs>
                    <w:ind w:left="7" w:right="0" w:firstLine="0"/>
                    <w:jc w:val="center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Dra.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4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Laura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4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Angélica,Chávez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2"/>
                      <w:szCs w:val="22"/>
                    </w:rPr>
                    <w:t>Contreras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spacing w:before="6"/>
                    <w:ind w:left="28" w:right="0" w:firstLine="0"/>
                    <w:jc w:val="center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85"/>
                      <w:sz w:val="26"/>
                      <w:szCs w:val="26"/>
                    </w:rPr>
                    <w:t>VJc:al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bookmarkStart w:name="00000051" w:id="51"/>
      <w:bookmarkEnd w:id="51"/>
      <w:r>
        <w:rPr/>
      </w:r>
      <w:r>
        <w:rPr/>
        <w:pict>
          <v:shape style="width:598.301202pt;height:771.62250pt;mso-position-horizontal-relative:char;mso-position-vertical-relative:line" type="#_x0000_t75">
            <v:imagedata r:id="rId5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2220" w:h="1576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Arial" w:hAnsi="Arial" w:eastAsia="Arial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ÿþ2</dc:title>
  <dcterms:created xsi:type="dcterms:W3CDTF">2021-06-10T10:03:32Z</dcterms:created>
  <dcterms:modified xsi:type="dcterms:W3CDTF">2021-06-10T10:03:32Z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2019-01-08T00:00:00Z</vt:filetime>
  </property>
  <property fmtid="{D5CDD505-2E9C-101B-9397-08002B2CF9AE}" pid="3" name="LastSaved">
    <vt:filetime>2021-06-10T00:00:00Z</vt:filetime>
  </property>
</Properties>
</file>