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08pt;height:968pt;mso-position-horizontal-relative:page;mso-position-vertical-relative:page;z-index:-845" type="#_x0000_t202" filled="f" stroked="f">
            <v:textbox inset="0,0,0,0">
              <w:txbxContent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343" w:right="2378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6379" w:val="left" w:leader="none"/>
                    </w:tabs>
                    <w:spacing w:line="250" w:lineRule="auto"/>
                    <w:ind w:left="2721" w:right="2428" w:firstLine="475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CONSTITUCIONAL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30"/>
                      <w:szCs w:val="30"/>
                    </w:rPr>
                    <w:t>2015-2018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line="269" w:lineRule="exact"/>
                    <w:ind w:left="885" w:right="1523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1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28"/>
                      <w:szCs w:val="28"/>
                    </w:rPr>
                    <w:t>-;~\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6"/>
                      <w:w w:val="110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18"/>
                      <w:szCs w:val="18"/>
                    </w:rPr>
                    <w:t>co,'.;~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tabs>
                      <w:tab w:pos="1605" w:val="left" w:leader="none"/>
                      <w:tab w:pos="2109" w:val="left" w:leader="none"/>
                    </w:tabs>
                    <w:spacing w:line="116" w:lineRule="exact"/>
                    <w:ind w:left="662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2"/>
                      <w:szCs w:val="1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2"/>
                      <w:szCs w:val="12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3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2"/>
                      <w:szCs w:val="12"/>
                    </w:rPr>
                    <w:t>1,\'&gt;"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2"/>
                      <w:szCs w:val="12"/>
                    </w:rPr>
                    <w:t>-...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30"/>
                      <w:sz w:val="10"/>
                      <w:szCs w:val="10"/>
                    </w:rPr>
                    <w:t>1'(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tabs>
                      <w:tab w:pos="2267" w:val="left" w:leader="none"/>
                    </w:tabs>
                    <w:spacing w:line="51" w:lineRule="exact" w:before="19"/>
                    <w:ind w:left="64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•••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6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~.,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6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J'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6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6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~:.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6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:....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5"/>
                      <w:sz w:val="6"/>
                      <w:szCs w:val="6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6"/>
                      <w:szCs w:val="6"/>
                    </w:rPr>
                  </w:r>
                </w:p>
                <w:p>
                  <w:pPr>
                    <w:tabs>
                      <w:tab w:pos="669" w:val="left" w:leader="none"/>
                      <w:tab w:pos="1936" w:val="left" w:leader="none"/>
                    </w:tabs>
                    <w:spacing w:line="358" w:lineRule="exact"/>
                    <w:ind w:left="0" w:right="1053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36"/>
                      <w:szCs w:val="3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3"/>
                      <w:w w:val="85"/>
                      <w:sz w:val="36"/>
                      <w:szCs w:val="36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6"/>
                      <w:szCs w:val="26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1"/>
                      <w:w w:val="85"/>
                      <w:sz w:val="26"/>
                      <w:szCs w:val="26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position w:val="12"/>
                      <w:sz w:val="26"/>
                      <w:szCs w:val="26"/>
                    </w:rPr>
                    <w:t>~"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5"/>
                      <w:position w:val="12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34"/>
                      <w:szCs w:val="34"/>
                    </w:rPr>
                    <w:t>~'{h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63"/>
                      <w:w w:val="95"/>
                      <w:position w:val="0"/>
                      <w:sz w:val="34"/>
                      <w:szCs w:val="3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position w:val="12"/>
                      <w:sz w:val="26"/>
                      <w:szCs w:val="26"/>
                    </w:rPr>
                    <w:t>"~"'r"-'&gt;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"/>
                      <w:w w:val="95"/>
                      <w:position w:val="12"/>
                      <w:sz w:val="26"/>
                      <w:szCs w:val="26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34"/>
                      <w:szCs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22"/>
                      <w:w w:val="95"/>
                      <w:position w:val="0"/>
                      <w:sz w:val="34"/>
                      <w:szCs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34"/>
                      <w:szCs w:val="34"/>
                    </w:rPr>
                    <w:t>\\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34"/>
                      <w:szCs w:val="34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0"/>
                      <w:w w:val="95"/>
                      <w:position w:val="12"/>
                      <w:sz w:val="14"/>
                      <w:szCs w:val="14"/>
                    </w:rPr>
                    <w:t>""'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spacing w:val="-71"/>
                      <w:w w:val="95"/>
                      <w:position w:val="12"/>
                      <w:sz w:val="14"/>
                      <w:szCs w:val="14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~!O~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SIENDO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D_IEZ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5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39</w:t>
                  </w:r>
                </w:p>
                <w:p>
                  <w:pPr>
                    <w:pStyle w:val="BodyText"/>
                    <w:tabs>
                      <w:tab w:pos="799" w:val="left" w:leader="none"/>
                      <w:tab w:pos="1439" w:val="left" w:leader="none"/>
                      <w:tab w:pos="3743" w:val="left" w:leader="none"/>
                      <w:tab w:pos="4867" w:val="left" w:leader="none"/>
                      <w:tab w:pos="9388" w:val="left" w:leader="none"/>
                    </w:tabs>
                    <w:spacing w:line="253" w:lineRule="exact"/>
                    <w:ind w:right="1123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5"/>
                      <w:sz w:val="28"/>
                      <w:szCs w:val="2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8"/>
                      <w:szCs w:val="28"/>
                    </w:rPr>
                    <w:t>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2"/>
                      <w:szCs w:val="22"/>
                    </w:rPr>
                    <w:t>(;~lr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~\,REINTA\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MINUTOS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OlA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2"/>
                      <w:szCs w:val="22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2"/>
                      <w:szCs w:val="22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MIL</w:t>
                  </w:r>
                </w:p>
                <w:p>
                  <w:pPr>
                    <w:pStyle w:val="BodyText"/>
                    <w:tabs>
                      <w:tab w:pos="827" w:val="left" w:leader="none"/>
                      <w:tab w:pos="2743" w:val="left" w:leader="none"/>
                      <w:tab w:pos="5450" w:val="left" w:leader="none"/>
                      <w:tab w:pos="6681" w:val="left" w:leader="none"/>
                      <w:tab w:pos="8366" w:val="left" w:leader="none"/>
                      <w:tab w:pos="9935" w:val="left" w:leader="none"/>
                    </w:tabs>
                    <w:spacing w:line="229" w:lineRule="exact"/>
                    <w:ind w:right="1126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'l-~¿DIECISEIS,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REUNIDOS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pStyle w:val="BodyText"/>
                    <w:tabs>
                      <w:tab w:pos="7315" w:val="left" w:leader="none"/>
                    </w:tabs>
                    <w:spacing w:before="43"/>
                    <w:ind w:left="89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SE.CRS1f..RI~Eql!::&gt;.9~E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INTEGRAN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</w:p>
                <w:p>
                  <w:pPr>
                    <w:pStyle w:val="BodyText"/>
                    <w:tabs>
                      <w:tab w:pos="475" w:val="left" w:leader="none"/>
                      <w:tab w:pos="2433" w:val="left" w:leader="none"/>
                    </w:tabs>
                    <w:spacing w:line="220" w:lineRule="exact"/>
                    <w:ind w:right="1022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8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2"/>
                      <w:szCs w:val="22"/>
                    </w:rPr>
                    <w:t>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,\,;ut:1;;'\\'PROCEDE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CELEBRAR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ORDINARIA,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CONTINUO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SERVIDOR</w:t>
                  </w:r>
                </w:p>
                <w:p>
                  <w:pPr>
                    <w:tabs>
                      <w:tab w:pos="1245" w:val="left" w:leader="none"/>
                      <w:tab w:pos="3715" w:val="left" w:leader="none"/>
                      <w:tab w:pos="5939" w:val="left" w:leader="none"/>
                      <w:tab w:pos="8769" w:val="left" w:leader="none"/>
                    </w:tabs>
                    <w:spacing w:line="279" w:lineRule="exact"/>
                    <w:ind w:left="0" w:right="891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55"/>
                      <w:sz w:val="14"/>
                      <w:szCs w:val="14"/>
                    </w:rPr>
                    <w:t>''''''&amp;11'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5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5"/>
                      <w:sz w:val="28"/>
                      <w:szCs w:val="28"/>
                    </w:rPr>
                    <w:t>~ldB9é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0"/>
                      <w:w w:val="105"/>
                      <w:sz w:val="28"/>
                      <w:szCs w:val="28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  <w:sz w:val="20"/>
                      <w:szCs w:val="20"/>
                    </w:rPr>
                    <w:t>PROCEDERA</w:t>
                  </w:r>
                </w:p>
                <w:p>
                  <w:pPr>
                    <w:pStyle w:val="BodyText"/>
                    <w:tabs>
                      <w:tab w:pos="1209" w:val="left" w:leader="none"/>
                      <w:tab w:pos="3074" w:val="left" w:leader="none"/>
                      <w:tab w:pos="5608" w:val="left" w:leader="none"/>
                    </w:tabs>
                    <w:spacing w:line="188" w:lineRule="exact"/>
                    <w:ind w:left="84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14"/>
                      <w:szCs w:val="14"/>
                    </w:rPr>
                    <w:t>"-,'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14"/>
                      <w:szCs w:val="14"/>
                    </w:rPr>
                    <w:t>OE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4"/>
                      <w:szCs w:val="14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Lr;CTOMAR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HACER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CORRESPONDIENTE</w:t>
                  </w:r>
                </w:p>
                <w:p>
                  <w:pPr>
                    <w:pStyle w:val="BodyText"/>
                    <w:tabs>
                      <w:tab w:pos="2404" w:val="left" w:leader="none"/>
                    </w:tabs>
                    <w:spacing w:line="285" w:lineRule="exact"/>
                    <w:ind w:right="652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54"/>
                      <w:w w:val="105"/>
                      <w:position w:val="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6"/>
                      <w:sz w:val="28"/>
                      <w:szCs w:val="28"/>
                    </w:rPr>
                    <w:t>--~-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0"/>
                      <w:w w:val="105"/>
                      <w:position w:val="6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DECLARATORIA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LEGAL-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</w:rPr>
                    <w:t>-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355" w:val="left" w:leader="none"/>
                      <w:tab w:pos="4514" w:val="left" w:leader="none"/>
                      <w:tab w:pos="4687" w:val="left" w:leader="none"/>
                      <w:tab w:pos="9590" w:val="left" w:leader="none"/>
                    </w:tabs>
                    <w:spacing w:line="544" w:lineRule="auto"/>
                    <w:ind w:left="1929" w:right="1530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ARCELIA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MARTlNEZ.-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------------PRESENTE.</w:t>
                  </w:r>
                </w:p>
                <w:p>
                  <w:pPr>
                    <w:pStyle w:val="BodyText"/>
                    <w:tabs>
                      <w:tab w:pos="4528" w:val="left" w:leader="none"/>
                      <w:tab w:pos="9568" w:val="left" w:leader="none"/>
                    </w:tabs>
                    <w:spacing w:line="180" w:lineRule="exact"/>
                    <w:ind w:left="19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</w:p>
                <w:p>
                  <w:pPr>
                    <w:pStyle w:val="BodyText"/>
                    <w:tabs>
                      <w:tab w:pos="4377" w:val="left" w:leader="none"/>
                      <w:tab w:pos="4550" w:val="left" w:leader="none"/>
                      <w:tab w:pos="9597" w:val="left" w:leader="none"/>
                    </w:tabs>
                    <w:spacing w:line="548" w:lineRule="exact" w:before="15"/>
                    <w:ind w:left="1958" w:right="1523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ANGEL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HERNANDEZ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LETlCIA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REYNOSO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NAVARRO.-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---------PRESENTE,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391" w:val="left" w:leader="none"/>
                      <w:tab w:pos="4564" w:val="left" w:leader="none"/>
                      <w:tab w:pos="9640" w:val="left" w:leader="none"/>
                    </w:tabs>
                    <w:spacing w:line="578" w:lineRule="auto"/>
                    <w:ind w:left="1972" w:right="1480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ATlLANO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ESCOTO.-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JESSICA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ELIZABETH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LUNA.-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----PRESENTE.</w:t>
                  </w:r>
                </w:p>
                <w:p>
                  <w:pPr>
                    <w:pStyle w:val="BodyText"/>
                    <w:tabs>
                      <w:tab w:pos="4327" w:val="left" w:leader="none"/>
                    </w:tabs>
                    <w:spacing w:line="184" w:lineRule="exact"/>
                    <w:ind w:left="198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--------PRESENTE.</w:t>
                  </w:r>
                </w:p>
                <w:p>
                  <w:pPr>
                    <w:spacing w:line="200" w:lineRule="exact" w:before="1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471" w:val="left" w:leader="none"/>
                      <w:tab w:pos="9640" w:val="left" w:leader="none"/>
                    </w:tabs>
                    <w:ind w:left="199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544" w:lineRule="auto"/>
                    <w:ind w:left="2008" w:right="1487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ZERMEÑO.-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   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AREZ.-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-----PRESENTE.</w:t>
                  </w:r>
                </w:p>
                <w:p>
                  <w:pPr>
                    <w:pStyle w:val="BodyText"/>
                    <w:tabs>
                      <w:tab w:pos="4499" w:val="left" w:leader="none"/>
                    </w:tabs>
                    <w:spacing w:line="216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GUILLEN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ARGUELLES.-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-----------PRESENTE.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4255" w:val="left" w:leader="none"/>
                      <w:tab w:pos="5522" w:val="left" w:leader="none"/>
                      <w:tab w:pos="5695" w:val="left" w:leader="none"/>
                      <w:tab w:pos="6429" w:val="left" w:leader="none"/>
                      <w:tab w:pos="7408" w:val="left" w:leader="none"/>
                      <w:tab w:pos="7667" w:val="left" w:leader="none"/>
                      <w:tab w:pos="9237" w:val="left" w:leader="none"/>
                    </w:tabs>
                    <w:spacing w:line="270" w:lineRule="auto"/>
                    <w:ind w:left="2023" w:right="1309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______________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0"/>
                      <w:w w:val="10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SEÑORES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EFECTO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TIENE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14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EXISTE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REALIZACION,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VALIDOS,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CONSECUENCIA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PROCEDE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DESAHOGAR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PROVEER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2152" w:right="1387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___________________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DIA-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-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59" w:lineRule="auto"/>
                    <w:ind w:left="2073" w:right="1280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ENCUENTRA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DESAHOGADO,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HIZO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spacing w:before="54"/>
                    <w:ind w:left="2088" w:right="6277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DECLARATORIA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QUORUM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LEGAL</w:t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45" w:firstLine="0"/>
                    <w:jc w:val="righ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140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tabs>
                      <w:tab w:pos="6775" w:val="left" w:leader="none"/>
                    </w:tabs>
                    <w:ind w:left="4528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8pt;mso-position-horizontal-relative:page;mso-position-vertical-relative:page;z-index:-844" coordorigin="0,0" coordsize="12160,19360">
            <v:group style="position:absolute;left:9500;top:18060;width:640;height:2" coordorigin="9500,18060" coordsize="640,2">
              <v:shape style="position:absolute;left:9500;top:18060;width:640;height:2" coordorigin="9500,18060" coordsize="640,0" path="m9500,18060l10140,18060,9500,18060xe" filled="f" stroked="t" strokeweight="1pt" strokecolor="#000000">
                <v:path arrowok="t"/>
              </v:shape>
            </v:group>
            <v:group style="position:absolute;left:10220;top:18060;width:40;height:2" coordorigin="10220,18060" coordsize="40,2">
              <v:shape style="position:absolute;left:10220;top:18060;width:40;height:2" coordorigin="10220,18060" coordsize="40,0" path="m10220,18060l10260,18060,10220,18060xe" filled="f" stroked="t" strokeweight="1pt" strokecolor="#000000">
                <v:path arrowok="t"/>
              </v:shape>
            </v:group>
            <v:group style="position:absolute;left:10380;top:18060;width:200;height:2" coordorigin="10380,18060" coordsize="200,2">
              <v:shape style="position:absolute;left:10380;top:18060;width:200;height:2" coordorigin="10380,18060" coordsize="200,0" path="m10380,18060l10580,18060,10380,18060xe" filled="f" stroked="t" strokeweight="1pt" strokecolor="#000000">
                <v:path arrowok="t"/>
              </v:shape>
            </v:group>
            <v:group style="position:absolute;left:10680;top:18060;width:200;height:2" coordorigin="10680,18060" coordsize="200,2">
              <v:shape style="position:absolute;left:10680;top:18060;width:200;height:2" coordorigin="10680,18060" coordsize="200,0" path="m10680,18060l10880,18060,10680,18060xe" filled="f" stroked="t" strokeweight="1pt" strokecolor="#000000">
                <v:path arrowok="t"/>
              </v:shape>
              <v:shape style="position:absolute;left:0;top:0;width:12160;height:19360" type="#_x0000_t75">
                <v:imagedata r:id="rId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1" w:id="1"/>
      <w:bookmarkEnd w:id="1"/>
      <w:r>
        <w:rPr/>
      </w:r>
      <w:r>
        <w:rPr/>
      </w:r>
    </w:p>
    <w:p>
      <w:pPr>
        <w:spacing w:after="0"/>
        <w:sectPr>
          <w:type w:val="continuous"/>
          <w:pgSz w:w="12160" w:h="1936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6pt;mso-position-horizontal-relative:page;mso-position-vertical-relative:page;z-index:-843" type="#_x0000_t202" filled="f" stroked="f">
            <v:textbox inset="0,0,0,0">
              <w:txbxContent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343" w:right="2378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959" w:val="left" w:leader="none"/>
                      <w:tab w:pos="7127" w:val="left" w:leader="none"/>
                      <w:tab w:pos="9979" w:val="left" w:leader="none"/>
                      <w:tab w:pos="10526" w:val="left" w:leader="none"/>
                    </w:tabs>
                    <w:spacing w:line="258" w:lineRule="auto"/>
                    <w:ind w:left="1857" w:right="147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LECTURA,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QUINCE.-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UNANIMIDAD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CONTENIDO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</w:p>
                <w:p>
                  <w:pPr>
                    <w:pStyle w:val="BodyText"/>
                    <w:spacing w:before="84"/>
                    <w:ind w:left="187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CONSTANCIA.</w:t>
                  </w:r>
                </w:p>
                <w:p>
                  <w:pPr>
                    <w:spacing w:line="190" w:lineRule="exact" w:before="5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pStyle w:val="BodyText"/>
                    <w:tabs>
                      <w:tab w:pos="1771" w:val="left" w:leader="none"/>
                      <w:tab w:pos="2937" w:val="left" w:leader="none"/>
                      <w:tab w:pos="4838" w:val="left" w:leader="none"/>
                      <w:tab w:pos="6328" w:val="left" w:leader="none"/>
                      <w:tab w:pos="6919" w:val="left" w:leader="none"/>
                      <w:tab w:pos="8992" w:val="left" w:leader="none"/>
                      <w:tab w:pos="9626" w:val="left" w:leader="none"/>
                    </w:tabs>
                    <w:ind w:right="834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~1Il.-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VEZ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9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1007" w:val="left" w:leader="none"/>
                      <w:tab w:pos="1648" w:val="left" w:leader="none"/>
                      <w:tab w:pos="3434" w:val="left" w:leader="none"/>
                      <w:tab w:pos="4319" w:val="left" w:leader="none"/>
                      <w:tab w:pos="5155" w:val="left" w:leader="none"/>
                      <w:tab w:pos="5522" w:val="left" w:leader="none"/>
                      <w:tab w:pos="7847" w:val="left" w:leader="none"/>
                      <w:tab w:pos="8805" w:val="left" w:leader="none"/>
                      <w:tab w:pos="10461" w:val="left" w:leader="none"/>
                    </w:tabs>
                    <w:spacing w:line="24" w:lineRule="auto"/>
                    <w:ind w:left="590" w:right="1465" w:hanging="40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20"/>
                      <w:w w:val="80"/>
                      <w:position w:val="-36"/>
                      <w:sz w:val="76"/>
                      <w:szCs w:val="7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9"/>
                      <w:w w:val="80"/>
                      <w:position w:val="-36"/>
                      <w:sz w:val="76"/>
                      <w:szCs w:val="76"/>
                    </w:rPr>
                    <w:t>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0"/>
                      <w:position w:val="0"/>
                      <w:sz w:val="22"/>
                      <w:szCs w:val="22"/>
                    </w:rPr>
                    <w:t>í'::,""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0"/>
                      <w:position w:val="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0"/>
                      <w:position w:val="-36"/>
                      <w:sz w:val="100"/>
                      <w:szCs w:val="100"/>
                    </w:rPr>
                    <w:t>~yAP"!'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60"/>
                      <w:w w:val="80"/>
                      <w:position w:val="-36"/>
                      <w:sz w:val="100"/>
                      <w:szCs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0"/>
                      <w:position w:val="0"/>
                      <w:sz w:val="26"/>
                      <w:szCs w:val="26"/>
                    </w:rPr>
                    <w:t>~;;j';:,,\..~i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3"/>
                      <w:w w:val="80"/>
                      <w:position w:val="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'SA.TORCE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UNANIMIDAD,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5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"'\::\'~';~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:,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.: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SqÑUOTIDO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CONSIDERACION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D1A,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PREVIAMENTE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CIRCULADO,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0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position w:val="0"/>
                    </w:rPr>
                    <w:t>POR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298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SOMEnDD.</w:t>
                  </w:r>
                </w:p>
                <w:p>
                  <w:pPr>
                    <w:spacing w:line="200" w:lineRule="exact" w:before="1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4363" w:val="left" w:leader="none"/>
                    </w:tabs>
                    <w:spacing w:line="458" w:lineRule="exact"/>
                    <w:ind w:left="23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8"/>
                      <w:szCs w:val="3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2"/>
                      <w:w w:val="85"/>
                      <w:sz w:val="38"/>
                      <w:szCs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8"/>
                      <w:szCs w:val="38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85"/>
                      <w:sz w:val="38"/>
                      <w:szCs w:val="3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8"/>
                      <w:szCs w:val="38"/>
                    </w:rPr>
                    <w:t>~t)cu~?t~:'&lt;: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2"/>
                      <w:w w:val="85"/>
                      <w:sz w:val="38"/>
                      <w:szCs w:val="38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8"/>
                      <w:szCs w:val="28"/>
                    </w:rPr>
                    <w:t>}y.-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1"/>
                      <w:w w:val="8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42"/>
                      <w:szCs w:val="42"/>
                    </w:rPr>
                    <w:t>,EJ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4"/>
                      <w:w w:val="80"/>
                      <w:sz w:val="42"/>
                      <w:szCs w:val="4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0"/>
                      <w:szCs w:val="2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8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0"/>
                      <w:szCs w:val="2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SU</w:t>
                  </w:r>
                </w:p>
                <w:p>
                  <w:pPr>
                    <w:pStyle w:val="BodyText"/>
                    <w:tabs>
                      <w:tab w:pos="1497" w:val="left" w:leader="none"/>
                      <w:tab w:pos="4147" w:val="left" w:leader="none"/>
                    </w:tabs>
                    <w:spacing w:line="200" w:lineRule="exact"/>
                    <w:ind w:right="108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>"1-;"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003-HM2/AY/2016,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ANALISIS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y</w:t>
                  </w:r>
                </w:p>
                <w:p>
                  <w:pPr>
                    <w:pStyle w:val="BodyText"/>
                    <w:tabs>
                      <w:tab w:pos="878" w:val="left" w:leader="none"/>
                      <w:tab w:pos="2944" w:val="left" w:leader="none"/>
                      <w:tab w:pos="9943" w:val="left" w:leader="none"/>
                    </w:tabs>
                    <w:spacing w:before="39"/>
                    <w:ind w:right="942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>":f'OF"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1"/>
                      <w:w w:val="12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'Go,A~R6BACION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LLEVAR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FONDO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AHORRO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5"/>
                    </w:rPr>
                    <w:t>DE</w:t>
                  </w:r>
                </w:p>
                <w:p>
                  <w:pPr>
                    <w:pStyle w:val="BodyText"/>
                    <w:tabs>
                      <w:tab w:pos="3484" w:val="left" w:leader="none"/>
                      <w:tab w:pos="5522" w:val="left" w:leader="none"/>
                      <w:tab w:pos="6998" w:val="left" w:leader="none"/>
                      <w:tab w:pos="8035" w:val="left" w:leader="none"/>
                      <w:tab w:pos="8531" w:val="left" w:leader="none"/>
                      <w:tab w:pos="10000" w:val="left" w:leader="none"/>
                    </w:tabs>
                    <w:spacing w:line="251" w:lineRule="auto" w:before="7"/>
                    <w:ind w:left="1915" w:right="1431" w:hanging="95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__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6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:./PLANEACION,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FINANZAS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LLEVARlA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DESCUENTO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PARTICIPACIONES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ESTATALES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PERCIBIRA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MENSUALMENTE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spacing w:before="83"/>
                    <w:ind w:left="1929" w:right="152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FORMA:</w:t>
                  </w:r>
                </w:p>
                <w:p>
                  <w:pPr>
                    <w:spacing w:line="200" w:lineRule="exact" w:before="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49" w:val="left" w:leader="none"/>
                      <w:tab w:pos="4211" w:val="left" w:leader="none"/>
                      <w:tab w:pos="5644" w:val="left" w:leader="none"/>
                      <w:tab w:pos="7286" w:val="left" w:leader="none"/>
                      <w:tab w:pos="8827" w:val="left" w:leader="none"/>
                    </w:tabs>
                    <w:ind w:left="228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DESCUENTOS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MENSUALES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$500,000.00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</w:p>
                <w:p>
                  <w:pPr>
                    <w:pStyle w:val="BodyText"/>
                    <w:spacing w:before="93"/>
                    <w:ind w:left="2649" w:right="152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M.N.).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2678" w:val="left" w:leader="none"/>
                    </w:tabs>
                    <w:spacing w:before="15"/>
                    <w:ind w:left="229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MENSUALIDADES.</w:t>
                  </w:r>
                </w:p>
                <w:p>
                  <w:pPr>
                    <w:pStyle w:val="BodyText"/>
                    <w:tabs>
                      <w:tab w:pos="2663" w:val="left" w:leader="none"/>
                      <w:tab w:pos="4010" w:val="left" w:leader="none"/>
                      <w:tab w:pos="4629" w:val="left" w:leader="none"/>
                      <w:tab w:pos="5817" w:val="left" w:leader="none"/>
                      <w:tab w:pos="6458" w:val="left" w:leader="none"/>
                      <w:tab w:pos="6940" w:val="left" w:leader="none"/>
                      <w:tab w:pos="8107" w:val="left" w:leader="none"/>
                      <w:tab w:pos="8459" w:val="left" w:leader="none"/>
                      <w:tab w:pos="9388" w:val="left" w:leader="none"/>
                      <w:tab w:pos="9842" w:val="left" w:leader="none"/>
                      <w:tab w:pos="10483" w:val="left" w:leader="none"/>
                    </w:tabs>
                    <w:spacing w:line="223" w:lineRule="exact"/>
                    <w:ind w:left="230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INICIANDO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PROXIMO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4118" w:val="left" w:leader="none"/>
                      <w:tab w:pos="4384" w:val="left" w:leader="none"/>
                      <w:tab w:pos="5349" w:val="left" w:leader="none"/>
                      <w:tab w:pos="7178" w:val="left" w:leader="none"/>
                      <w:tab w:pos="7646" w:val="left" w:leader="none"/>
                      <w:tab w:pos="8438" w:val="left" w:leader="none"/>
                      <w:tab w:pos="8978" w:val="left" w:leader="none"/>
                      <w:tab w:pos="10497" w:val="left" w:leader="none"/>
                    </w:tabs>
                    <w:spacing w:line="285" w:lineRule="auto" w:before="15"/>
                    <w:ind w:left="2671" w:right="1395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ACUMULADO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INTERESES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ACUMULADOS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SERIAN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REINTEGRADOS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AÑO.</w:t>
                  </w:r>
                </w:p>
                <w:p>
                  <w:pPr>
                    <w:pStyle w:val="BodyText"/>
                    <w:tabs>
                      <w:tab w:pos="2678" w:val="left" w:leader="none"/>
                      <w:tab w:pos="8445" w:val="left" w:leader="none"/>
                    </w:tabs>
                    <w:spacing w:line="167" w:lineRule="exact"/>
                    <w:ind w:left="231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CREARlA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AHORRO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$5'000,000.00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MILLONES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87"/>
                    <w:ind w:left="2685" w:right="152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</w:p>
                <w:p>
                  <w:pPr>
                    <w:pStyle w:val="BodyText"/>
                    <w:tabs>
                      <w:tab w:pos="2685" w:val="left" w:leader="none"/>
                      <w:tab w:pos="4658" w:val="left" w:leader="none"/>
                      <w:tab w:pos="9381" w:val="left" w:leader="none"/>
                    </w:tabs>
                    <w:spacing w:line="209" w:lineRule="exact"/>
                    <w:ind w:left="232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INVERSION,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INTERESES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</w:p>
                <w:p>
                  <w:pPr>
                    <w:pStyle w:val="BodyText"/>
                    <w:spacing w:before="72"/>
                    <w:ind w:left="269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</w:p>
                <w:p>
                  <w:pPr>
                    <w:pStyle w:val="BodyText"/>
                    <w:tabs>
                      <w:tab w:pos="2692" w:val="left" w:leader="none"/>
                    </w:tabs>
                    <w:ind w:left="233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DESTINADO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AGUINALDOS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PERSONAL.</w:t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383" w:val="left" w:leader="none"/>
                      <w:tab w:pos="3477" w:val="left" w:leader="none"/>
                      <w:tab w:pos="3635" w:val="left" w:leader="none"/>
                      <w:tab w:pos="3859" w:val="left" w:leader="none"/>
                      <w:tab w:pos="4096" w:val="left" w:leader="none"/>
                      <w:tab w:pos="4593" w:val="left" w:leader="none"/>
                      <w:tab w:pos="4838" w:val="left" w:leader="none"/>
                      <w:tab w:pos="5277" w:val="left" w:leader="none"/>
                      <w:tab w:pos="5529" w:val="left" w:leader="none"/>
                      <w:tab w:pos="5932" w:val="left" w:leader="none"/>
                      <w:tab w:pos="6299" w:val="left" w:leader="none"/>
                      <w:tab w:pos="6415" w:val="left" w:leader="none"/>
                      <w:tab w:pos="6616" w:val="left" w:leader="none"/>
                      <w:tab w:pos="6991" w:val="left" w:leader="none"/>
                      <w:tab w:pos="7639" w:val="left" w:leader="none"/>
                      <w:tab w:pos="8251" w:val="left" w:leader="none"/>
                      <w:tab w:pos="8668" w:val="left" w:leader="none"/>
                      <w:tab w:pos="8956" w:val="left" w:leader="none"/>
                      <w:tab w:pos="9345" w:val="left" w:leader="none"/>
                      <w:tab w:pos="9503" w:val="left" w:leader="none"/>
                      <w:tab w:pos="10015" w:val="left" w:leader="none"/>
                      <w:tab w:pos="10533" w:val="left" w:leader="none"/>
                    </w:tabs>
                    <w:spacing w:line="259" w:lineRule="auto"/>
                    <w:ind w:left="1987" w:right="1345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UNANIMIDAD,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PLANEACIÓN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FINANZAS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DESCONTAR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MENSUALMENTE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500,000.00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(QUINIENTOS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PARTICIPACIONES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FUTURAS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ESTIMADAS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PARTIR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FEBRERO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CREAR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RESERVA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tabs>
                      <w:tab w:pos="3225" w:val="left" w:leader="none"/>
                      <w:tab w:pos="3715" w:val="left" w:leader="none"/>
                    </w:tabs>
                    <w:spacing w:line="257" w:lineRule="auto" w:before="4"/>
                    <w:ind w:left="2023" w:right="1331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5,000,000.00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(CINCO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MILLONES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RESERVA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REINTEGRARA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FISCAL,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INTERESES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HAYAN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DESTINADOS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AGUINALDOS;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</w:p>
                <w:p>
                  <w:pPr>
                    <w:pStyle w:val="BodyText"/>
                    <w:spacing w:before="92"/>
                    <w:ind w:left="2037" w:right="152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2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9136" w:val="left" w:leader="none"/>
                      <w:tab w:pos="9791" w:val="left" w:leader="none"/>
                    </w:tabs>
                    <w:spacing w:line="255" w:lineRule="auto"/>
                    <w:ind w:left="2059" w:right="1316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L.c.P.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SIXTO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VILLALOBOS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04-HM2/AY/2016,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</w:p>
                <w:p>
                  <w:pPr>
                    <w:pStyle w:val="BodyText"/>
                    <w:tabs>
                      <w:tab w:pos="2915" w:val="left" w:leader="none"/>
                      <w:tab w:pos="3427" w:val="left" w:leader="none"/>
                      <w:tab w:pos="3664" w:val="left" w:leader="none"/>
                      <w:tab w:pos="3823" w:val="left" w:leader="none"/>
                      <w:tab w:pos="4413" w:val="left" w:leader="none"/>
                      <w:tab w:pos="5090" w:val="left" w:leader="none"/>
                      <w:tab w:pos="5479" w:val="left" w:leader="none"/>
                      <w:tab w:pos="6033" w:val="left" w:leader="none"/>
                      <w:tab w:pos="6256" w:val="left" w:leader="none"/>
                      <w:tab w:pos="7883" w:val="left" w:leader="none"/>
                      <w:tab w:pos="9122" w:val="left" w:leader="none"/>
                      <w:tab w:pos="9734" w:val="left" w:leader="none"/>
                      <w:tab w:pos="9835" w:val="left" w:leader="none"/>
                      <w:tab w:pos="10468" w:val="left" w:leader="none"/>
                    </w:tabs>
                    <w:spacing w:line="264" w:lineRule="auto"/>
                    <w:ind w:left="2059" w:right="1299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ANALISIS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DESTRUCCION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DOCUMENTACION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ARCHIVOS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ACTUALMENTE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RESULTAN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OBSOLETOS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TIEMPO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DOCUMENTOS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ARCHIVOS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VIGENTES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NECESITAN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RESGUARDO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ADECUADO,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ESPACIO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ALMACEN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ARCHIVEROS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INSUFICIENTE,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DOCUMENTOS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ARCHIVOS,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DESTRUIR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SIGUIENTES:</w:t>
                  </w:r>
                </w:p>
                <w:p>
                  <w:pPr>
                    <w:spacing w:line="240" w:lineRule="exact" w:before="1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2109" w:right="152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CHEQUERAS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CUENTAS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CANCELADAS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Y/O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CADUCADAS.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7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0" w:right="1260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tabs>
                      <w:tab w:pos="6775" w:val="left" w:leader="none"/>
                    </w:tabs>
                    <w:ind w:left="4521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6pt;mso-position-horizontal-relative:page;mso-position-vertical-relative:page;z-index:-842" coordorigin="0,0" coordsize="12160,19320">
            <v:group style="position:absolute;left:640;top:4040;width:1580;height:2" coordorigin="640,4040" coordsize="1580,2">
              <v:shape style="position:absolute;left:640;top:4040;width:1580;height:2" coordorigin="640,4040" coordsize="1580,0" path="m640,4040l2220,4040,640,4040xe" filled="f" stroked="t" strokeweight="1pt" strokecolor="#000000">
                <v:path arrowok="t"/>
              </v:shape>
            </v:group>
            <v:group style="position:absolute;left:9500;top:18040;width:640;height:2" coordorigin="9500,18040" coordsize="640,2">
              <v:shape style="position:absolute;left:9500;top:18040;width:640;height:2" coordorigin="9500,18040" coordsize="640,0" path="m9500,18040l10140,18040,9500,18040xe" filled="f" stroked="t" strokeweight="1pt" strokecolor="#000000">
                <v:path arrowok="t"/>
              </v:shape>
            </v:group>
            <v:group style="position:absolute;left:10200;top:18040;width:100;height:2" coordorigin="10200,18040" coordsize="100,2">
              <v:shape style="position:absolute;left:10200;top:18040;width:100;height:2" coordorigin="10200,18040" coordsize="100,0" path="m10200,18040l10300,18040,10200,18040xe" filled="f" stroked="t" strokeweight="1pt" strokecolor="#000000">
                <v:path arrowok="t"/>
              </v:shape>
            </v:group>
            <v:group style="position:absolute;left:10380;top:18040;width:200;height:2" coordorigin="10380,18040" coordsize="200,2">
              <v:shape style="position:absolute;left:10380;top:18040;width:200;height:2" coordorigin="10380,18040" coordsize="200,0" path="m10380,18040l10580,18040,10380,18040xe" filled="f" stroked="t" strokeweight="1pt" strokecolor="#000000">
                <v:path arrowok="t"/>
              </v:shape>
            </v:group>
            <v:group style="position:absolute;left:10680;top:18040;width:200;height:2" coordorigin="10680,18040" coordsize="200,2">
              <v:shape style="position:absolute;left:10680;top:18040;width:200;height:2" coordorigin="10680,18040" coordsize="200,0" path="m10680,18040l10880,18040,10680,18040xe" filled="f" stroked="t" strokeweight="1pt" strokecolor="#000000">
                <v:path arrowok="t"/>
              </v:shape>
            </v:group>
            <v:group style="position:absolute;left:4520;top:18500;width:260;height:2" coordorigin="4520,18500" coordsize="260,2">
              <v:shape style="position:absolute;left:4520;top:18500;width:260;height:2" coordorigin="4520,18500" coordsize="260,0" path="m4520,18500l4780,18500,4520,18500xe" filled="f" stroked="t" strokeweight="1pt" strokecolor="#000000">
                <v:path arrowok="t"/>
              </v:shape>
            </v:group>
            <v:group style="position:absolute;left:4960;top:18500;width:400;height:2" coordorigin="4960,18500" coordsize="400,2">
              <v:shape style="position:absolute;left:4960;top:18500;width:400;height:2" coordorigin="4960,18500" coordsize="400,0" path="m4960,18500l5360,18500,4960,18500xe" filled="f" stroked="t" strokeweight="1pt" strokecolor="#000000">
                <v:path arrowok="t"/>
              </v:shape>
            </v:group>
            <v:group style="position:absolute;left:5540;top:18500;width:1020;height:2" coordorigin="5540,18500" coordsize="1020,2">
              <v:shape style="position:absolute;left:5540;top:18500;width:1020;height:2" coordorigin="5540,18500" coordsize="1020,0" path="m5540,18500l6560,18500,5540,18500xe" filled="f" stroked="t" strokeweight="1pt" strokecolor="#000000">
                <v:path arrowok="t"/>
              </v:shape>
            </v:group>
            <v:group style="position:absolute;left:6760;top:18500;width:580;height:2" coordorigin="6760,18500" coordsize="580,2">
              <v:shape style="position:absolute;left:6760;top:18500;width:580;height:2" coordorigin="6760,18500" coordsize="580,0" path="m6760,18500l7340,18500,6760,18500xe" filled="f" stroked="t" strokeweight="1pt" strokecolor="#000000">
                <v:path arrowok="t"/>
              </v:shape>
            </v:group>
            <v:group style="position:absolute;left:7460;top:18500;width:660;height:2" coordorigin="7460,18500" coordsize="660,2">
              <v:shape style="position:absolute;left:7460;top:18500;width:660;height:2" coordorigin="7460,18500" coordsize="660,0" path="m7460,18500l8120,18500,7460,18500xe" filled="f" stroked="t" strokeweight="1pt" strokecolor="#000000">
                <v:path arrowok="t"/>
              </v:shape>
            </v:group>
            <v:group style="position:absolute;left:8240;top:18500;width:600;height:2" coordorigin="8240,18500" coordsize="600,2">
              <v:shape style="position:absolute;left:8240;top:18500;width:600;height:2" coordorigin="8240,18500" coordsize="600,0" path="m8240,18500l8840,18500,8240,18500xe" filled="f" stroked="t" strokeweight="1pt" strokecolor="#000000">
                <v:path arrowok="t"/>
              </v:shape>
              <v:shape style="position:absolute;left:0;top:0;width:12160;height:19320" type="#_x0000_t75">
                <v:imagedata r:id="rId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2" w:id="2"/>
      <w:bookmarkEnd w:id="2"/>
      <w:r>
        <w:rPr/>
      </w:r>
      <w:r>
        <w:rPr/>
      </w:r>
    </w:p>
    <w:p>
      <w:pPr>
        <w:spacing w:after="0"/>
        <w:sectPr>
          <w:pgSz w:w="1216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7pt;height:966pt;mso-position-horizontal-relative:page;mso-position-vertical-relative:page;z-index:-841" type="#_x0000_t202" filled="f" stroked="f">
            <v:textbox inset="0,0,0,0">
              <w:txbxContent>
                <w:p>
                  <w:pPr>
                    <w:spacing w:line="110" w:lineRule="exact" w:before="5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015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362" w:val="left" w:leader="none"/>
                      <w:tab w:pos="6659" w:val="left" w:leader="none"/>
                      <w:tab w:pos="8179" w:val="left" w:leader="none"/>
                      <w:tab w:pos="10497" w:val="left" w:leader="none"/>
                    </w:tabs>
                    <w:spacing w:line="285" w:lineRule="auto"/>
                    <w:ind w:left="1843" w:right="1498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BOLETAJE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PISO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PLAZA,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UNIDADES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DEPORTIVAS,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ESTACIONAMIENTOS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BAÑOS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ANTERIORES.</w:t>
                  </w:r>
                </w:p>
                <w:p>
                  <w:pPr>
                    <w:pStyle w:val="BodyText"/>
                    <w:tabs>
                      <w:tab w:pos="3196" w:val="left" w:leader="none"/>
                      <w:tab w:pos="5767" w:val="left" w:leader="none"/>
                      <w:tab w:pos="6854" w:val="left" w:leader="none"/>
                      <w:tab w:pos="8863" w:val="left" w:leader="none"/>
                    </w:tabs>
                    <w:spacing w:line="196" w:lineRule="exact"/>
                    <w:ind w:left="184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ANTERIORES</w:t>
                  </w:r>
                </w:p>
                <w:p>
                  <w:pPr>
                    <w:pStyle w:val="BodyText"/>
                    <w:tabs>
                      <w:tab w:pos="4118" w:val="left" w:leader="none"/>
                    </w:tabs>
                    <w:spacing w:before="65"/>
                    <w:ind w:left="184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ADMINISTRACIONES.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AUDITADOS).</w:t>
                  </w:r>
                </w:p>
                <w:p>
                  <w:pPr>
                    <w:pStyle w:val="BodyText"/>
                    <w:tabs>
                      <w:tab w:pos="2267" w:val="left" w:leader="none"/>
                      <w:tab w:pos="3643" w:val="left" w:leader="none"/>
                      <w:tab w:pos="5392" w:val="left" w:leader="none"/>
                      <w:tab w:pos="5738" w:val="left" w:leader="none"/>
                      <w:tab w:pos="6875" w:val="left" w:leader="none"/>
                      <w:tab w:pos="7379" w:val="left" w:leader="none"/>
                      <w:tab w:pos="8827" w:val="left" w:leader="none"/>
                      <w:tab w:pos="9302" w:val="left" w:leader="none"/>
                    </w:tabs>
                    <w:spacing w:line="209" w:lineRule="exact"/>
                    <w:ind w:left="184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PAPELERIA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MEMBRETADA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FOLIADA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CADUCADA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ANTERIORES</w:t>
                  </w:r>
                </w:p>
                <w:p>
                  <w:pPr>
                    <w:pStyle w:val="BodyText"/>
                    <w:spacing w:line="221" w:lineRule="exact" w:before="79"/>
                    <w:ind w:left="185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ADMINISTRACIONES.</w:t>
                  </w:r>
                </w:p>
                <w:p>
                  <w:pPr>
                    <w:pStyle w:val="BodyText"/>
                    <w:tabs>
                      <w:tab w:pos="2347" w:val="left" w:leader="none"/>
                      <w:tab w:pos="4075" w:val="left" w:leader="none"/>
                      <w:tab w:pos="4622" w:val="left" w:leader="none"/>
                      <w:tab w:pos="6227" w:val="left" w:leader="none"/>
                      <w:tab w:pos="6803" w:val="left" w:leader="none"/>
                      <w:tab w:pos="8344" w:val="left" w:leader="none"/>
                      <w:tab w:pos="8769" w:val="left" w:leader="none"/>
                      <w:tab w:pos="9309" w:val="left" w:leader="none"/>
                    </w:tabs>
                    <w:spacing w:line="196" w:lineRule="exact"/>
                    <w:ind w:left="18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EXPEDIENTES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AUDITADOS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ANTERIORES</w:t>
                  </w:r>
                </w:p>
                <w:p>
                  <w:pPr>
                    <w:pStyle w:val="BodyText"/>
                    <w:spacing w:line="216" w:lineRule="exact" w:before="87"/>
                    <w:ind w:left="18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pStyle w:val="BodyText"/>
                    <w:tabs>
                      <w:tab w:pos="3355" w:val="left" w:leader="none"/>
                      <w:tab w:pos="8920" w:val="left" w:leader="none"/>
                    </w:tabs>
                    <w:spacing w:line="231" w:lineRule="exact"/>
                    <w:ind w:left="88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3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2"/>
                      <w:w w:val="100"/>
                      <w:sz w:val="24"/>
                      <w:szCs w:val="2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\,=r;-;:'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58"/>
                      <w:w w:val="100"/>
                      <w:sz w:val="24"/>
                      <w:szCs w:val="24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6~RCHIVOS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GASOLINA,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RECIBOS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PROVISIONALES,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MEDICOS,</w:t>
                  </w:r>
                </w:p>
                <w:p>
                  <w:pPr>
                    <w:pStyle w:val="BodyText"/>
                    <w:tabs>
                      <w:tab w:pos="1533" w:val="left" w:leader="none"/>
                      <w:tab w:pos="6933" w:val="left" w:leader="none"/>
                    </w:tabs>
                    <w:spacing w:before="29"/>
                    <w:ind w:left="38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,:.,\",.,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".RE~ETAS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ANTERIORES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AUDITADOS)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tabs>
                      <w:tab w:pos="1288" w:val="left" w:leader="none"/>
                      <w:tab w:pos="2231" w:val="left" w:leader="none"/>
                    </w:tabs>
                    <w:spacing w:line="176" w:lineRule="exact"/>
                    <w:ind w:left="504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.y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.-..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tabs>
                      <w:tab w:pos="971" w:val="left" w:leader="none"/>
                      <w:tab w:pos="2282" w:val="left" w:leader="none"/>
                      <w:tab w:pos="3239" w:val="left" w:leader="none"/>
                      <w:tab w:pos="4247" w:val="left" w:leader="none"/>
                      <w:tab w:pos="5414" w:val="left" w:leader="none"/>
                      <w:tab w:pos="6940" w:val="left" w:leader="none"/>
                      <w:tab w:pos="7588" w:val="left" w:leader="none"/>
                      <w:tab w:pos="8791" w:val="left" w:leader="none"/>
                      <w:tab w:pos="9259" w:val="left" w:leader="none"/>
                    </w:tabs>
                    <w:spacing w:line="209" w:lineRule="exact"/>
                    <w:ind w:left="41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44"/>
                      <w:szCs w:val="4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96"/>
                      <w:w w:val="90"/>
                      <w:sz w:val="44"/>
                      <w:szCs w:val="44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position w:val="12"/>
                      <w:sz w:val="16"/>
                      <w:szCs w:val="1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position w:val="12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44"/>
                      <w:szCs w:val="44"/>
                    </w:rPr>
                    <w:t>~-,f1i~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120"/>
                      <w:w w:val="90"/>
                      <w:position w:val="0"/>
                      <w:sz w:val="44"/>
                      <w:szCs w:val="44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position w:val="12"/>
                      <w:sz w:val="16"/>
                      <w:szCs w:val="16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0"/>
                      <w:position w:val="12"/>
                      <w:sz w:val="16"/>
                      <w:szCs w:val="16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6"/>
                      <w:w w:val="90"/>
                      <w:position w:val="12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position w:val="12"/>
                      <w:sz w:val="16"/>
                      <w:szCs w:val="16"/>
                    </w:rPr>
                    <w:t>T~.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7"/>
                      <w:w w:val="135"/>
                      <w:position w:val="12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position w:val="12"/>
                      <w:sz w:val="16"/>
                      <w:szCs w:val="16"/>
                    </w:rPr>
                    <w:t>;":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35"/>
                      <w:position w:val="12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5"/>
                      <w:position w:val="12"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35"/>
                      <w:position w:val="12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TIEMPO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9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REALICE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REVISION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9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0"/>
                      <w:position w:val="0"/>
                      <w:sz w:val="20"/>
                      <w:szCs w:val="20"/>
                    </w:rPr>
                    <w:t>ARCHIVO</w:t>
                  </w:r>
                </w:p>
                <w:p>
                  <w:pPr>
                    <w:pStyle w:val="BodyText"/>
                    <w:tabs>
                      <w:tab w:pos="2339" w:val="left" w:leader="none"/>
                    </w:tabs>
                    <w:spacing w:line="104" w:lineRule="exact"/>
                    <w:ind w:left="173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\'AL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</w:p>
                <w:p>
                  <w:pPr>
                    <w:pStyle w:val="BodyText"/>
                    <w:tabs>
                      <w:tab w:pos="1058" w:val="left" w:leader="none"/>
                      <w:tab w:pos="3146" w:val="left" w:leader="none"/>
                      <w:tab w:pos="3513" w:val="left" w:leader="none"/>
                      <w:tab w:pos="5263" w:val="left" w:leader="none"/>
                      <w:tab w:pos="7919" w:val="left" w:leader="none"/>
                    </w:tabs>
                    <w:spacing w:line="255" w:lineRule="auto" w:before="7"/>
                    <w:ind w:left="1137" w:right="1447" w:hanging="79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:¡;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~.,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t,:/Í'vIUNICIPAL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UBICADO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OFICINAS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DESCENTRALIZADAS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AV.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"'_-::::/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VEA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NECESIDAD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CREAR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BODEGA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ASIGNE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</w:p>
                <w:p>
                  <w:pPr>
                    <w:pStyle w:val="BodyText"/>
                    <w:tabs>
                      <w:tab w:pos="4406" w:val="left" w:leader="none"/>
                      <w:tab w:pos="8956" w:val="left" w:leader="none"/>
                    </w:tabs>
                    <w:spacing w:before="29"/>
                    <w:ind w:left="33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",.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~~yCLff~:~!~;,fARCHrVO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PODER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ENVIAR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DOCUMENTACION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EXPEDIENTES</w:t>
                  </w:r>
                </w:p>
                <w:p>
                  <w:pPr>
                    <w:pStyle w:val="BodyText"/>
                    <w:tabs>
                      <w:tab w:pos="1490" w:val="left" w:leader="none"/>
                    </w:tabs>
                    <w:spacing w:line="213" w:lineRule="exact"/>
                    <w:ind w:left="489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0"/>
                      <w:sz w:val="16"/>
                      <w:szCs w:val="16"/>
                    </w:rPr>
                    <w:t>C:-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3"/>
                      <w:w w:val="8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2"/>
                      <w:szCs w:val="1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5"/>
                      <w:w w:val="14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2"/>
                      <w:szCs w:val="1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4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QUE"'AUN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OCUPAN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RESGUARDO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ACORDE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MARCA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2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LEY,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10"/>
                    </w:rPr>
                    <w:t>LO</w:t>
                  </w:r>
                </w:p>
                <w:p>
                  <w:pPr>
                    <w:spacing w:line="85" w:lineRule="exact"/>
                    <w:ind w:left="596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75"/>
                      <w:sz w:val="12"/>
                      <w:szCs w:val="12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1763" w:val="left" w:leader="none"/>
                      <w:tab w:pos="3578" w:val="left" w:leader="none"/>
                      <w:tab w:pos="4759" w:val="left" w:leader="none"/>
                      <w:tab w:pos="8690" w:val="left" w:leader="none"/>
                      <w:tab w:pos="10555" w:val="left" w:leader="none"/>
                    </w:tabs>
                    <w:spacing w:line="177" w:lineRule="exact"/>
                    <w:ind w:left="43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14"/>
                      <w:szCs w:val="14"/>
                    </w:rPr>
                    <w:t>~''1.~[)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5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3"/>
                      <w:w w:val="110"/>
                      <w:sz w:val="14"/>
                      <w:szCs w:val="1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SON/CUENTAS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PUBLICAS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AÑOS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ATRÁS,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EXPEDIENTES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AUDITORIAS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</w:rPr>
                    <w:t>Y</w:t>
                  </w:r>
                </w:p>
                <w:p>
                  <w:pPr>
                    <w:pStyle w:val="BodyText"/>
                    <w:tabs>
                      <w:tab w:pos="1267" w:val="left" w:leader="none"/>
                      <w:tab w:pos="2865" w:val="left" w:leader="none"/>
                    </w:tabs>
                    <w:spacing w:before="43"/>
                    <w:ind w:left="66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~v.REéIBOS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OTROS.</w:t>
                  </w:r>
                </w:p>
                <w:p>
                  <w:pPr>
                    <w:spacing w:line="240" w:lineRule="exact" w:before="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297" w:val="left" w:leader="none"/>
                      <w:tab w:pos="3563" w:val="left" w:leader="none"/>
                    </w:tabs>
                    <w:spacing w:line="259" w:lineRule="auto"/>
                    <w:ind w:left="1900" w:right="1412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UNANIMIDAD,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TURNA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GUADALUPE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MARTINEZ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BENJAMIN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ATlLANO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</w:p>
                <w:p>
                  <w:pPr>
                    <w:pStyle w:val="BodyText"/>
                    <w:tabs>
                      <w:tab w:pos="2836" w:val="left" w:leader="none"/>
                      <w:tab w:pos="3247" w:val="left" w:leader="none"/>
                      <w:tab w:pos="3455" w:val="left" w:leader="none"/>
                      <w:tab w:pos="3607" w:val="left" w:leader="none"/>
                      <w:tab w:pos="3923" w:val="left" w:leader="none"/>
                      <w:tab w:pos="4024" w:val="left" w:leader="none"/>
                      <w:tab w:pos="4312" w:val="left" w:leader="none"/>
                      <w:tab w:pos="4528" w:val="left" w:leader="none"/>
                      <w:tab w:pos="4737" w:val="left" w:leader="none"/>
                      <w:tab w:pos="4910" w:val="left" w:leader="none"/>
                      <w:tab w:pos="5126" w:val="left" w:leader="none"/>
                      <w:tab w:pos="5651" w:val="left" w:leader="none"/>
                      <w:tab w:pos="5860" w:val="left" w:leader="none"/>
                      <w:tab w:pos="6199" w:val="left" w:leader="none"/>
                      <w:tab w:pos="6681" w:val="left" w:leader="none"/>
                      <w:tab w:pos="7307" w:val="left" w:leader="none"/>
                      <w:tab w:pos="7423" w:val="left" w:leader="none"/>
                      <w:tab w:pos="8114" w:val="left" w:leader="none"/>
                      <w:tab w:pos="8524" w:val="left" w:leader="none"/>
                      <w:tab w:pos="8913" w:val="left" w:leader="none"/>
                      <w:tab w:pos="9273" w:val="left" w:leader="none"/>
                      <w:tab w:pos="9503" w:val="left" w:leader="none"/>
                      <w:tab w:pos="9626" w:val="left" w:leader="none"/>
                      <w:tab w:pos="10339" w:val="left" w:leader="none"/>
                      <w:tab w:pos="10591" w:val="left" w:leader="none"/>
                    </w:tabs>
                    <w:spacing w:line="260" w:lineRule="auto" w:before="3"/>
                    <w:ind w:left="1929" w:right="1390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L.c.P.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SIXTO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VILLALOBOS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CRUZ,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REVISEN,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VERIFIQUEN,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VALIDEN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ÚLTIMO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DESTRUYAN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DOCUMENTACION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ARCHIVOS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SUSCEPTIBLES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DESTRUCCIÓN,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ELABORANDO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CIRCUNSTANCIADA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RELACIONANDO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DOCUMENTOS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ARCHIVOS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DESTRUCCION.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MENCION,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ATENDERA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HACIENDA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REVISAR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ARCHIVO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UBICADO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OFICINAS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DESCENTRALIZADAS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AV.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CETRAL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7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DICTAMINAR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NECESIDAD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CREAR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BODEGA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RESGUARDAR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DOCUMENTACION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EXPEDIENTES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CUENTAS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AÑOS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ATRÁS,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EXPEDIENTES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AUDITOR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RECIBOS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OFICIALES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INGRESOS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OTROS.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ARTlCULOS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00" w:lineRule="exact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06" w:val="left" w:leader="none"/>
                      <w:tab w:pos="3131" w:val="left" w:leader="none"/>
                      <w:tab w:pos="3794" w:val="left" w:leader="none"/>
                      <w:tab w:pos="3916" w:val="left" w:leader="none"/>
                      <w:tab w:pos="4168" w:val="left" w:leader="none"/>
                      <w:tab w:pos="4780" w:val="left" w:leader="none"/>
                      <w:tab w:pos="5176" w:val="left" w:leader="none"/>
                      <w:tab w:pos="6011" w:val="left" w:leader="none"/>
                      <w:tab w:pos="7437" w:val="left" w:leader="none"/>
                      <w:tab w:pos="8740" w:val="left" w:leader="none"/>
                      <w:tab w:pos="8949" w:val="left" w:leader="none"/>
                      <w:tab w:pos="9899" w:val="left" w:leader="none"/>
                      <w:tab w:pos="10583" w:val="left" w:leader="none"/>
                    </w:tabs>
                    <w:spacing w:line="261" w:lineRule="auto"/>
                    <w:ind w:left="1972" w:right="136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007/12-C/2016,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RINDE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ENCOMENDADO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08,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CURSO,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RENDIR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RELACION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LABORALES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PENDIENTES,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</w:p>
                <w:p>
                  <w:pPr>
                    <w:spacing w:line="220" w:lineRule="exact" w:before="1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368" w:val="left" w:leader="none"/>
                      <w:tab w:pos="3268" w:val="left" w:leader="none"/>
                      <w:tab w:pos="3542" w:val="left" w:leader="none"/>
                      <w:tab w:pos="3736" w:val="left" w:leader="none"/>
                      <w:tab w:pos="3973" w:val="left" w:leader="none"/>
                      <w:tab w:pos="4003" w:val="left" w:leader="none"/>
                      <w:tab w:pos="4240" w:val="left" w:leader="none"/>
                      <w:tab w:pos="4499" w:val="left" w:leader="none"/>
                      <w:tab w:pos="4838" w:val="left" w:leader="none"/>
                      <w:tab w:pos="5032" w:val="left" w:leader="none"/>
                      <w:tab w:pos="5320" w:val="left" w:leader="none"/>
                      <w:tab w:pos="5551" w:val="left" w:leader="none"/>
                      <w:tab w:pos="5759" w:val="left" w:leader="none"/>
                      <w:tab w:pos="5846" w:val="left" w:leader="none"/>
                      <w:tab w:pos="6213" w:val="left" w:leader="none"/>
                      <w:tab w:pos="6436" w:val="left" w:leader="none"/>
                      <w:tab w:pos="6775" w:val="left" w:leader="none"/>
                      <w:tab w:pos="7379" w:val="left" w:leader="none"/>
                      <w:tab w:pos="7538" w:val="left" w:leader="none"/>
                      <w:tab w:pos="7653" w:val="left" w:leader="none"/>
                      <w:tab w:pos="7941" w:val="left" w:leader="none"/>
                      <w:tab w:pos="8063" w:val="left" w:leader="none"/>
                      <w:tab w:pos="8200" w:val="left" w:leader="none"/>
                      <w:tab w:pos="8445" w:val="left" w:leader="none"/>
                      <w:tab w:pos="9136" w:val="left" w:leader="none"/>
                      <w:tab w:pos="9568" w:val="left" w:leader="none"/>
                      <w:tab w:pos="9835" w:val="left" w:leader="none"/>
                      <w:tab w:pos="10007" w:val="left" w:leader="none"/>
                      <w:tab w:pos="10245" w:val="left" w:leader="none"/>
                      <w:tab w:pos="10418" w:val="left" w:leader="none"/>
                      <w:tab w:pos="10670" w:val="left" w:leader="none"/>
                    </w:tabs>
                    <w:spacing w:line="263" w:lineRule="auto"/>
                    <w:ind w:left="2001" w:right="1296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UNANIMIDAD,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RELACION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LABORALES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PENDIENTES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DETALLADO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RESGUARDA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INSTRUYE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ENTREGAR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SINTESIS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DETALLADA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ACTUALIZADA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JUICIOS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TRAMITE.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52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190" w:lineRule="exact" w:before="9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74" w:firstLine="0"/>
                    <w:jc w:val="righ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tabs>
                      <w:tab w:pos="3421" w:val="left" w:leader="none"/>
                    </w:tabs>
                    <w:ind w:left="1160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7pt;height:966pt;mso-position-horizontal-relative:page;mso-position-vertical-relative:page;z-index:-840" coordorigin="0,0" coordsize="12140,19320">
            <v:group style="position:absolute;left:9460;top:18020;width:620;height:2" coordorigin="9460,18020" coordsize="620,2">
              <v:shape style="position:absolute;left:9460;top:18020;width:620;height:2" coordorigin="9460,18020" coordsize="620,0" path="m9460,18020l10080,18020,9460,18020xe" filled="f" stroked="t" strokeweight="1pt" strokecolor="#000000">
                <v:path arrowok="t"/>
              </v:shape>
            </v:group>
            <v:group style="position:absolute;left:10160;top:18020;width:100;height:2" coordorigin="10160,18020" coordsize="100,2">
              <v:shape style="position:absolute;left:10160;top:18020;width:100;height:2" coordorigin="10160,18020" coordsize="100,0" path="m10160,18020l10260,18020,10160,18020xe" filled="f" stroked="t" strokeweight="1pt" strokecolor="#000000">
                <v:path arrowok="t"/>
              </v:shape>
            </v:group>
            <v:group style="position:absolute;left:10340;top:18020;width:200;height:2" coordorigin="10340,18020" coordsize="200,2">
              <v:shape style="position:absolute;left:10340;top:18020;width:200;height:2" coordorigin="10340,18020" coordsize="200,0" path="m10340,18020l10540,18020,10340,18020xe" filled="f" stroked="t" strokeweight="1pt" strokecolor="#000000">
                <v:path arrowok="t"/>
              </v:shape>
            </v:group>
            <v:group style="position:absolute;left:10660;top:18020;width:200;height:2" coordorigin="10660,18020" coordsize="200,2">
              <v:shape style="position:absolute;left:10660;top:18020;width:200;height:2" coordorigin="10660,18020" coordsize="200,0" path="m10660,18020l10860,18020,10660,18020xe" filled="f" stroked="t" strokeweight="1pt" strokecolor="#000000">
                <v:path arrowok="t"/>
              </v:shape>
            </v:group>
            <v:group style="position:absolute;left:4480;top:18500;width:260;height:2" coordorigin="4480,18500" coordsize="260,2">
              <v:shape style="position:absolute;left:4480;top:18500;width:260;height:2" coordorigin="4480,18500" coordsize="260,0" path="m4480,18500l4740,18500,4480,18500xe" filled="f" stroked="t" strokeweight="1pt" strokecolor="#000000">
                <v:path arrowok="t"/>
              </v:shape>
            </v:group>
            <v:group style="position:absolute;left:4920;top:18500;width:400;height:2" coordorigin="4920,18500" coordsize="400,2">
              <v:shape style="position:absolute;left:4920;top:18500;width:400;height:2" coordorigin="4920,18500" coordsize="400,0" path="m4920,18500l5320,18500,4920,18500xe" filled="f" stroked="t" strokeweight="1pt" strokecolor="#000000">
                <v:path arrowok="t"/>
              </v:shape>
            </v:group>
            <v:group style="position:absolute;left:5500;top:18500;width:1020;height:2" coordorigin="5500,18500" coordsize="1020,2">
              <v:shape style="position:absolute;left:5500;top:18500;width:1020;height:2" coordorigin="5500,18500" coordsize="1020,0" path="m5500,18500l6520,18500,5500,18500xe" filled="f" stroked="t" strokeweight="1pt" strokecolor="#000000">
                <v:path arrowok="t"/>
              </v:shape>
            </v:group>
            <v:group style="position:absolute;left:6740;top:18500;width:580;height:2" coordorigin="6740,18500" coordsize="580,2">
              <v:shape style="position:absolute;left:6740;top:18500;width:580;height:2" coordorigin="6740,18500" coordsize="580,0" path="m6740,18500l7320,18500,6740,18500xe" filled="f" stroked="t" strokeweight="1pt" strokecolor="#000000">
                <v:path arrowok="t"/>
              </v:shape>
            </v:group>
            <v:group style="position:absolute;left:7420;top:18500;width:660;height:2" coordorigin="7420,18500" coordsize="660,2">
              <v:shape style="position:absolute;left:7420;top:18500;width:660;height:2" coordorigin="7420,18500" coordsize="660,0" path="m7420,18500l8080,18500,7420,18500xe" filled="f" stroked="t" strokeweight="1pt" strokecolor="#000000">
                <v:path arrowok="t"/>
              </v:shape>
            </v:group>
            <v:group style="position:absolute;left:8200;top:18500;width:600;height:2" coordorigin="8200,18500" coordsize="600,2">
              <v:shape style="position:absolute;left:8200;top:18500;width:600;height:2" coordorigin="8200,18500" coordsize="600,0" path="m8200,18500l8800,18500,8200,18500xe" filled="f" stroked="t" strokeweight="1pt" strokecolor="#000000">
                <v:path arrowok="t"/>
              </v:shape>
              <v:shape style="position:absolute;left:0;top:0;width:12140;height:19320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3" w:id="3"/>
      <w:bookmarkEnd w:id="3"/>
      <w:r>
        <w:rPr/>
      </w:r>
      <w:r>
        <w:rPr/>
      </w:r>
    </w:p>
    <w:p>
      <w:pPr>
        <w:spacing w:after="0"/>
        <w:sectPr>
          <w:pgSz w:w="1214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5pt;mso-position-horizontal-relative:page;mso-position-vertical-relative:page;z-index:-839" type="#_x0000_t202" filled="f" stroked="f">
            <v:textbox inset="0,0,0,0">
              <w:txbxContent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3362" w:val="left" w:leader="none"/>
                    </w:tabs>
                    <w:ind w:left="2023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0"/>
                      <w:sz w:val="28"/>
                      <w:szCs w:val="28"/>
                    </w:rPr>
                    <w:t>.f: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8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8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5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before="72"/>
                    <w:ind w:left="2037" w:right="1523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5"/>
                      <w:sz w:val="10"/>
                      <w:szCs w:val="10"/>
                    </w:rPr>
                    <w:t>~.,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30" w:lineRule="exact" w:before="4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23" w:lineRule="exact"/>
                    <w:ind w:left="2131" w:right="1309" w:firstLine="0"/>
                    <w:jc w:val="left"/>
                    <w:rPr>
                      <w:rFonts w:ascii="Courier New" w:hAnsi="Courier New" w:cs="Courier New" w:eastAsia="Courier New"/>
                      <w:sz w:val="24"/>
                      <w:szCs w:val="24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-58"/>
                      <w:w w:val="160"/>
                      <w:position w:val="-5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position w:val="0"/>
                      <w:sz w:val="12"/>
                      <w:szCs w:val="12"/>
                    </w:rPr>
                    <w:t>/fJ.a.~/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"/>
                      <w:w w:val="160"/>
                      <w:position w:val="0"/>
                      <w:sz w:val="12"/>
                      <w:szCs w:val="12"/>
                    </w:rPr>
                    <w:t> 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60"/>
                      <w:position w:val="-5"/>
                      <w:sz w:val="24"/>
                      <w:szCs w:val="24"/>
                    </w:rPr>
                    <w:t>?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2894" w:val="left" w:leader="none"/>
                      <w:tab w:pos="3571" w:val="left" w:leader="none"/>
                      <w:tab w:pos="4701" w:val="left" w:leader="none"/>
                      <w:tab w:pos="5846" w:val="left" w:leader="none"/>
                      <w:tab w:pos="6292" w:val="left" w:leader="none"/>
                      <w:tab w:pos="7675" w:val="left" w:leader="none"/>
                      <w:tab w:pos="8935" w:val="left" w:leader="none"/>
                      <w:tab w:pos="9388" w:val="left" w:leader="none"/>
                    </w:tabs>
                    <w:spacing w:line="155" w:lineRule="exact"/>
                    <w:ind w:left="185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VII.-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PSIC.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ROGELIO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TORRE,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EDUCACION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196" w:val="left" w:leader="none"/>
                      <w:tab w:pos="3592" w:val="left" w:leader="none"/>
                      <w:tab w:pos="4413" w:val="left" w:leader="none"/>
                      <w:tab w:pos="5126" w:val="left" w:leader="none"/>
                      <w:tab w:pos="6573" w:val="left" w:leader="none"/>
                      <w:tab w:pos="8020" w:val="left" w:leader="none"/>
                      <w:tab w:pos="9331" w:val="left" w:leader="none"/>
                      <w:tab w:pos="10259" w:val="left" w:leader="none"/>
                    </w:tabs>
                    <w:spacing w:line="270" w:lineRule="auto" w:before="22"/>
                    <w:ind w:left="1857" w:right="1546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OFICIO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17/15,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PROPONE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PETICION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ENTREGADA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AREA,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532" w:val="left" w:leader="none"/>
                      <w:tab w:pos="1828" w:val="left" w:leader="none"/>
                      <w:tab w:pos="3081" w:val="left" w:leader="none"/>
                      <w:tab w:pos="4233" w:val="left" w:leader="none"/>
                      <w:tab w:pos="5140" w:val="left" w:leader="none"/>
                      <w:tab w:pos="6623" w:val="left" w:leader="none"/>
                      <w:tab w:pos="7372" w:val="left" w:leader="none"/>
                      <w:tab w:pos="8819" w:val="left" w:leader="none"/>
                      <w:tab w:pos="9266" w:val="left" w:leader="none"/>
                    </w:tabs>
                    <w:spacing w:line="191" w:lineRule="exact"/>
                    <w:ind w:right="338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TOSTADO,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PARTICIPAR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211" w:val="left" w:leader="none"/>
                      <w:tab w:pos="4895" w:val="left" w:leader="none"/>
                      <w:tab w:pos="6429" w:val="left" w:leader="none"/>
                      <w:tab w:pos="10029" w:val="left" w:leader="none"/>
                    </w:tabs>
                    <w:spacing w:line="322" w:lineRule="exact"/>
                    <w:ind w:left="943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sz w:val="34"/>
                      <w:szCs w:val="34"/>
                    </w:rPr>
                    <w:t>.",,,-,,:0_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5"/>
                      <w:w w:val="70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c9'~R0R.Rf.MA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ESTANCIAS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ACADEMICAS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ACEPTADO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tabs>
                      <w:tab w:pos="3160" w:val="left" w:leader="none"/>
                      <w:tab w:pos="4931" w:val="left" w:leader="none"/>
                      <w:tab w:pos="6055" w:val="left" w:leader="none"/>
                      <w:tab w:pos="7437" w:val="left" w:leader="none"/>
                      <w:tab w:pos="9878" w:val="left" w:leader="none"/>
                    </w:tabs>
                    <w:spacing w:line="222" w:lineRule="exact"/>
                    <w:ind w:left="792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8"/>
                      <w:szCs w:val="18"/>
                    </w:rPr>
                    <w:t>,,-,,"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6"/>
                      <w:w w:val="110"/>
                      <w:sz w:val="18"/>
                      <w:szCs w:val="18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8"/>
                      <w:szCs w:val="18"/>
                    </w:rPr>
                    <w:t>':'o',).¡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8"/>
                      <w:szCs w:val="1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FACUl,TAD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ECONOMIA,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EMPRESA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TURISMO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UNIVERSIDAD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1202" w:val="left" w:leader="none"/>
                      <w:tab w:pos="3023" w:val="left" w:leader="none"/>
                      <w:tab w:pos="3405" w:val="left" w:leader="none"/>
                      <w:tab w:pos="4161" w:val="left" w:leader="none"/>
                      <w:tab w:pos="4211" w:val="left" w:leader="none"/>
                      <w:tab w:pos="5450" w:val="left" w:leader="none"/>
                      <w:tab w:pos="5630" w:val="left" w:leader="none"/>
                      <w:tab w:pos="6465" w:val="left" w:leader="none"/>
                      <w:tab w:pos="6825" w:val="left" w:leader="none"/>
                      <w:tab w:pos="7228" w:val="left" w:leader="none"/>
                      <w:tab w:pos="8143" w:val="left" w:leader="none"/>
                      <w:tab w:pos="8495" w:val="left" w:leader="none"/>
                      <w:tab w:pos="9151" w:val="left" w:leader="none"/>
                      <w:tab w:pos="9554" w:val="left" w:leader="none"/>
                      <w:tab w:pos="10418" w:val="left" w:leader="none"/>
                    </w:tabs>
                    <w:spacing w:line="115" w:lineRule="auto"/>
                    <w:ind w:left="1274" w:right="1491" w:hanging="792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position w:val="-24"/>
                      <w:sz w:val="48"/>
                      <w:szCs w:val="4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9"/>
                      <w:w w:val="90"/>
                      <w:position w:val="-24"/>
                      <w:sz w:val="48"/>
                      <w:szCs w:val="48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/}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90"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~¡J"t,PALMÁ~\DE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GRAN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CANARIA,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ESPAÑA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REALIZAR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ESTANCIA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(;~11E~TUDIO~\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DURANTE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SEGUNDO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SEMESTRE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CURSO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ACADEMICO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2015/16,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position w:val="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1331" w:val="left" w:leader="none"/>
                      <w:tab w:pos="3283" w:val="left" w:leader="none"/>
                      <w:tab w:pos="3880" w:val="left" w:leader="none"/>
                      <w:tab w:pos="5291" w:val="left" w:leader="none"/>
                      <w:tab w:pos="5745" w:val="left" w:leader="none"/>
                      <w:tab w:pos="7415" w:val="left" w:leader="none"/>
                      <w:tab w:pos="8301" w:val="left" w:leader="none"/>
                      <w:tab w:pos="8762" w:val="left" w:leader="none"/>
                      <w:tab w:pos="10425" w:val="left" w:leader="none"/>
                    </w:tabs>
                    <w:spacing w:line="45" w:lineRule="auto"/>
                    <w:ind w:left="2318" w:right="1491" w:hanging="184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>:I: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~EL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PROGRAMA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INTERCAMBIO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ENTRE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UNIVERSIDAD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MARCO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00" w:lineRule="exact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1022" w:val="left" w:leader="none"/>
                      <w:tab w:pos="3779" w:val="left" w:leader="none"/>
                      <w:tab w:pos="4190" w:val="left" w:leader="none"/>
                      <w:tab w:pos="4737" w:val="left" w:leader="none"/>
                      <w:tab w:pos="6472" w:val="left" w:leader="none"/>
                      <w:tab w:pos="7437" w:val="left" w:leader="none"/>
                      <w:tab w:pos="9251" w:val="left" w:leader="none"/>
                      <w:tab w:pos="9777" w:val="left" w:leader="none"/>
                    </w:tabs>
                    <w:ind w:left="47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'\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céCR:1!,1~1t¿k\9"+dJARA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UNIVERSIDAD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MENCIONADA,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PERIODO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1029" w:val="left" w:leader="none"/>
                      <w:tab w:pos="3311" w:val="left" w:leader="none"/>
                    </w:tabs>
                    <w:ind w:left="62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\~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~,,~UN1,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I.COMP~ENDE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HASTA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04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JUNIO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2016.</w:t>
                  </w:r>
                </w:p>
                <w:p>
                  <w:pPr>
                    <w:tabs>
                      <w:tab w:pos="2411" w:val="left" w:leader="none"/>
                    </w:tabs>
                    <w:spacing w:line="150" w:lineRule="exact" w:before="1"/>
                    <w:ind w:left="864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5"/>
                      <w:sz w:val="16"/>
                      <w:szCs w:val="16"/>
                    </w:rPr>
                    <w:t>1--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8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sz w:val="16"/>
                      <w:szCs w:val="16"/>
                    </w:rPr>
                    <w:t>~t:-",/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tabs>
                      <w:tab w:pos="2174" w:val="left" w:leader="none"/>
                    </w:tabs>
                    <w:spacing w:line="162" w:lineRule="exact"/>
                    <w:ind w:left="892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.,v'c~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3"/>
                      <w:w w:val="85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,....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4"/>
                      <w:w w:val="85"/>
                      <w:sz w:val="22"/>
                      <w:szCs w:val="22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//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799" w:val="left" w:leader="none"/>
                      <w:tab w:pos="2059" w:val="left" w:leader="none"/>
                      <w:tab w:pos="2692" w:val="left" w:leader="none"/>
                      <w:tab w:pos="3067" w:val="left" w:leader="none"/>
                      <w:tab w:pos="3952" w:val="left" w:leader="none"/>
                      <w:tab w:pos="4859" w:val="left" w:leader="none"/>
                      <w:tab w:pos="5212" w:val="left" w:leader="none"/>
                      <w:tab w:pos="6127" w:val="left" w:leader="none"/>
                      <w:tab w:pos="6494" w:val="left" w:leader="none"/>
                      <w:tab w:pos="7430" w:val="left" w:leader="none"/>
                      <w:tab w:pos="8999" w:val="left" w:leader="none"/>
                    </w:tabs>
                    <w:spacing w:line="177" w:lineRule="exact"/>
                    <w:ind w:right="251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sz w:val="16"/>
                      <w:szCs w:val="16"/>
                    </w:rPr>
                    <w:t>'"';;le'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35"/>
                      <w:sz w:val="16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CUERDO,-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13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TRECE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ABSTENCION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211" w:val="left" w:leader="none"/>
                      <w:tab w:pos="3657" w:val="left" w:leader="none"/>
                      <w:tab w:pos="3823" w:val="left" w:leader="none"/>
                      <w:tab w:pos="4247" w:val="left" w:leader="none"/>
                      <w:tab w:pos="4528" w:val="left" w:leader="none"/>
                      <w:tab w:pos="4636" w:val="left" w:leader="none"/>
                      <w:tab w:pos="4816" w:val="left" w:leader="none"/>
                      <w:tab w:pos="5032" w:val="left" w:leader="none"/>
                      <w:tab w:pos="5680" w:val="left" w:leader="none"/>
                      <w:tab w:pos="5846" w:val="left" w:leader="none"/>
                      <w:tab w:pos="6047" w:val="left" w:leader="none"/>
                      <w:tab w:pos="6407" w:val="left" w:leader="none"/>
                      <w:tab w:pos="6602" w:val="left" w:leader="none"/>
                      <w:tab w:pos="6940" w:val="left" w:leader="none"/>
                      <w:tab w:pos="7113" w:val="left" w:leader="none"/>
                      <w:tab w:pos="7401" w:val="left" w:leader="none"/>
                      <w:tab w:pos="7617" w:val="left" w:leader="none"/>
                      <w:tab w:pos="7833" w:val="left" w:leader="none"/>
                      <w:tab w:pos="8192" w:val="left" w:leader="none"/>
                      <w:tab w:pos="8222" w:val="left" w:leader="none"/>
                      <w:tab w:pos="8733" w:val="left" w:leader="none"/>
                      <w:tab w:pos="8805" w:val="left" w:leader="none"/>
                      <w:tab w:pos="9215" w:val="left" w:leader="none"/>
                      <w:tab w:pos="9532" w:val="left" w:leader="none"/>
                      <w:tab w:pos="9885" w:val="left" w:leader="none"/>
                      <w:tab w:pos="10115" w:val="left" w:leader="none"/>
                      <w:tab w:pos="10526" w:val="left" w:leader="none"/>
                    </w:tabs>
                    <w:spacing w:line="264" w:lineRule="auto" w:before="7"/>
                    <w:ind w:left="1908" w:right="144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éORRESPONDE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NIEGA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TOSTADO,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ACTUALMENTE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PARTIDA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PRESUPUESTAL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ASIGNADA,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PROGRAMA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Y/O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ESQUEMA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PUEDA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ENCAUSAR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DENTRO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EJERCICIO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FISCAL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IX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JALISCO.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375" w:val="left" w:leader="none"/>
                      <w:tab w:pos="2563" w:val="left" w:leader="none"/>
                      <w:tab w:pos="2887" w:val="left" w:leader="none"/>
                      <w:tab w:pos="3247" w:val="left" w:leader="none"/>
                      <w:tab w:pos="3844" w:val="left" w:leader="none"/>
                      <w:tab w:pos="4413" w:val="left" w:leader="none"/>
                      <w:tab w:pos="4751" w:val="left" w:leader="none"/>
                      <w:tab w:pos="5306" w:val="left" w:leader="none"/>
                      <w:tab w:pos="5572" w:val="left" w:leader="none"/>
                      <w:tab w:pos="5695" w:val="left" w:leader="none"/>
                      <w:tab w:pos="6047" w:val="left" w:leader="none"/>
                      <w:tab w:pos="6537" w:val="left" w:leader="none"/>
                      <w:tab w:pos="6854" w:val="left" w:leader="none"/>
                      <w:tab w:pos="7358" w:val="left" w:leader="none"/>
                      <w:tab w:pos="7408" w:val="left" w:leader="none"/>
                      <w:tab w:pos="7840" w:val="left" w:leader="none"/>
                      <w:tab w:pos="8632" w:val="left" w:leader="none"/>
                      <w:tab w:pos="8999" w:val="left" w:leader="none"/>
                      <w:tab w:pos="9237" w:val="left" w:leader="none"/>
                      <w:tab w:pos="9619" w:val="left" w:leader="none"/>
                      <w:tab w:pos="9813" w:val="left" w:leader="none"/>
                      <w:tab w:pos="10483" w:val="left" w:leader="none"/>
                      <w:tab w:pos="10605" w:val="left" w:leader="none"/>
                    </w:tabs>
                    <w:spacing w:line="260" w:lineRule="auto"/>
                    <w:ind w:left="1951" w:right="1423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Vlll.-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ALVAREZ,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LN.MARCELA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VILLA,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FLAVIO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ANDA,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EMITEN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REFERENTE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EMPLEADOS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REALIZADAS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751" w:val="left" w:leader="none"/>
                      <w:tab w:pos="4831" w:val="left" w:leader="none"/>
                    </w:tabs>
                    <w:spacing w:before="32"/>
                    <w:ind w:left="195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SIGUIENTES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SESIONES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AYUNTAMIENTO: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678" w:val="left" w:leader="none"/>
                    </w:tabs>
                    <w:spacing w:line="259" w:lineRule="auto"/>
                    <w:ind w:left="2678" w:right="1412" w:hanging="346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.;.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02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OCTUBRE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JUSTO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ALFREDO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TOSTADO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PADILLA,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FONTANERO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AGUA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POTABLE,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765" w:val="left" w:leader="none"/>
                    </w:tabs>
                    <w:spacing w:line="259" w:lineRule="auto" w:before="4"/>
                    <w:ind w:left="2692" w:right="1398" w:hanging="353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"/>
                      <w:w w:val="9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;.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SERGIO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EDUARDO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MACIAS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GUTIERREZ,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INSPECTOR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CAMINOS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RURALES,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MEDlCOS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2699" w:val="left" w:leader="none"/>
                      <w:tab w:pos="3542" w:val="left" w:leader="none"/>
                      <w:tab w:pos="4585" w:val="left" w:leader="none"/>
                      <w:tab w:pos="4615" w:val="left" w:leader="none"/>
                      <w:tab w:pos="5147" w:val="left" w:leader="none"/>
                      <w:tab w:pos="5975" w:val="left" w:leader="none"/>
                      <w:tab w:pos="6559" w:val="left" w:leader="none"/>
                      <w:tab w:pos="6883" w:val="left" w:leader="none"/>
                      <w:tab w:pos="7372" w:val="left" w:leader="none"/>
                      <w:tab w:pos="7747" w:val="left" w:leader="none"/>
                      <w:tab w:pos="8956" w:val="left" w:leader="none"/>
                      <w:tab w:pos="9287" w:val="left" w:leader="none"/>
                      <w:tab w:pos="9835" w:val="left" w:leader="none"/>
                    </w:tabs>
                    <w:spacing w:line="263" w:lineRule="auto" w:before="11"/>
                    <w:ind w:left="2700" w:right="1441" w:hanging="34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9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;.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07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RAUL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MUÑOZ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REYES,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RURAL,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RATIFICACION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MEDICOS.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4305" w:val="left" w:leader="none"/>
                      <w:tab w:pos="5349" w:val="left" w:leader="none"/>
                      <w:tab w:pos="6803" w:val="left" w:leader="none"/>
                      <w:tab w:pos="8445" w:val="left" w:leader="none"/>
                      <w:tab w:pos="9734" w:val="left" w:leader="none"/>
                    </w:tabs>
                    <w:spacing w:line="224" w:lineRule="exact"/>
                    <w:ind w:left="271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MISMA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MANERA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PETICION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ANGEL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SALVADOR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MARQUEZ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4111" w:val="left" w:leader="none"/>
                      <w:tab w:pos="5140" w:val="left" w:leader="none"/>
                      <w:tab w:pos="6703" w:val="left" w:leader="none"/>
                      <w:tab w:pos="8150" w:val="left" w:leader="none"/>
                      <w:tab w:pos="9316" w:val="left" w:leader="none"/>
                      <w:tab w:pos="10245" w:val="left" w:leader="none"/>
                    </w:tabs>
                    <w:spacing w:before="15"/>
                    <w:ind w:left="270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GONZALEZ,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POLICIA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TRANSITO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628" w:val="left" w:leader="none"/>
                    </w:tabs>
                    <w:spacing w:line="221" w:lineRule="exact" w:before="87"/>
                    <w:ind w:left="271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MEDICOS.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4204" w:val="left" w:leader="none"/>
                      <w:tab w:pos="6328" w:val="left" w:leader="none"/>
                      <w:tab w:pos="7178" w:val="left" w:leader="none"/>
                      <w:tab w:pos="8265" w:val="left" w:leader="none"/>
                      <w:tab w:pos="9719" w:val="left" w:leader="none"/>
                      <w:tab w:pos="10677" w:val="left" w:leader="none"/>
                    </w:tabs>
                    <w:spacing w:line="196" w:lineRule="exact"/>
                    <w:ind w:left="272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PETICION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FRANCISCO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AGUILAR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ZAMARRIPA,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POLICIA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887" w:val="left" w:leader="none"/>
                      <w:tab w:pos="5234" w:val="left" w:leader="none"/>
                      <w:tab w:pos="6307" w:val="left" w:leader="none"/>
                      <w:tab w:pos="8287" w:val="left" w:leader="none"/>
                      <w:tab w:pos="9619" w:val="left" w:leader="none"/>
                    </w:tabs>
                    <w:spacing w:before="22"/>
                    <w:ind w:left="272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TRANSITO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RATIFICACION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18" w:lineRule="exact" w:before="79"/>
                    <w:ind w:left="272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MEDICOS.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4204" w:val="left" w:leader="none"/>
                      <w:tab w:pos="5903" w:val="left" w:leader="none"/>
                      <w:tab w:pos="7048" w:val="left" w:leader="none"/>
                      <w:tab w:pos="8560" w:val="left" w:leader="none"/>
                      <w:tab w:pos="9503" w:val="left" w:leader="none"/>
                    </w:tabs>
                    <w:spacing w:line="192" w:lineRule="exact"/>
                    <w:ind w:left="273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PETICION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BENITO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EDUARDO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LOPEZ,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POLICIA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TRANSITO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4067" w:val="left" w:leader="none"/>
                      <w:tab w:pos="5133" w:val="left" w:leader="none"/>
                      <w:tab w:pos="7070" w:val="left" w:leader="none"/>
                      <w:tab w:pos="9626" w:val="left" w:leader="none"/>
                    </w:tabs>
                    <w:spacing w:before="22"/>
                    <w:ind w:left="273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RATIFICACION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412" w:val="left" w:leader="none"/>
                      <w:tab w:pos="4118" w:val="left" w:leader="none"/>
                    </w:tabs>
                    <w:spacing w:line="277" w:lineRule="auto" w:before="22"/>
                    <w:ind w:left="2736" w:right="1390" w:hanging="339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9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;.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08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FERNANDO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CAMPOS,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MEDICOS.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00" w:lineRule="exact" w:before="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829" w:val="left" w:leader="none"/>
                      <w:tab w:pos="3304" w:val="left" w:leader="none"/>
                      <w:tab w:pos="3441" w:val="left" w:leader="none"/>
                      <w:tab w:pos="3621" w:val="left" w:leader="none"/>
                      <w:tab w:pos="4046" w:val="left" w:leader="none"/>
                      <w:tab w:pos="4737" w:val="left" w:leader="none"/>
                      <w:tab w:pos="4831" w:val="left" w:leader="none"/>
                      <w:tab w:pos="5011" w:val="left" w:leader="none"/>
                      <w:tab w:pos="5414" w:val="left" w:leader="none"/>
                      <w:tab w:pos="6249" w:val="left" w:leader="none"/>
                      <w:tab w:pos="6479" w:val="left" w:leader="none"/>
                      <w:tab w:pos="7055" w:val="left" w:leader="none"/>
                      <w:tab w:pos="7545" w:val="left" w:leader="none"/>
                      <w:tab w:pos="7696" w:val="left" w:leader="none"/>
                      <w:tab w:pos="8056" w:val="left" w:leader="none"/>
                      <w:tab w:pos="8258" w:val="left" w:leader="none"/>
                      <w:tab w:pos="8510" w:val="left" w:leader="none"/>
                      <w:tab w:pos="9021" w:val="left" w:leader="none"/>
                      <w:tab w:pos="9417" w:val="left" w:leader="none"/>
                      <w:tab w:pos="10029" w:val="left" w:leader="none"/>
                      <w:tab w:pos="10576" w:val="left" w:leader="none"/>
                    </w:tabs>
                    <w:spacing w:line="255" w:lineRule="auto"/>
                    <w:ind w:left="2044" w:right="1326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14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UNANIMIDAD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DESPUES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DEBATIR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DIFERENTES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PROPUESTAS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APRUEBA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MODIFICACIONES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REALIZADAS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PLENO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H.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ECONOMICOS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3549" w:val="left" w:leader="none"/>
                      <w:tab w:pos="5450" w:val="left" w:leader="none"/>
                    </w:tabs>
                    <w:spacing w:before="58"/>
                    <w:ind w:left="206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SIGUIENTE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MANERA: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00" w:lineRule="exact" w:before="1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86" w:val="left" w:leader="none"/>
                      <w:tab w:pos="5176" w:val="left" w:leader="none"/>
                      <w:tab w:pos="7372" w:val="left" w:leader="none"/>
                      <w:tab w:pos="9064" w:val="left" w:leader="none"/>
                    </w:tabs>
                    <w:ind w:left="230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02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OCTUBRE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2015</w:t>
                  </w:r>
                </w:p>
                <w:p>
                  <w:pPr>
                    <w:pStyle w:val="BodyText"/>
                    <w:tabs>
                      <w:tab w:pos="3513" w:val="left" w:leader="none"/>
                      <w:tab w:pos="4276" w:val="left" w:leader="none"/>
                      <w:tab w:pos="4521" w:val="left" w:leader="none"/>
                      <w:tab w:pos="4967" w:val="left" w:leader="none"/>
                      <w:tab w:pos="5435" w:val="left" w:leader="none"/>
                      <w:tab w:pos="6479" w:val="left" w:leader="none"/>
                      <w:tab w:pos="6911" w:val="left" w:leader="none"/>
                      <w:tab w:pos="7430" w:val="left" w:leader="none"/>
                      <w:tab w:pos="8063" w:val="left" w:leader="none"/>
                      <w:tab w:pos="8308" w:val="left" w:leader="none"/>
                      <w:tab w:pos="8884" w:val="left" w:leader="none"/>
                      <w:tab w:pos="9201" w:val="left" w:leader="none"/>
                      <w:tab w:pos="9597" w:val="left" w:leader="none"/>
                      <w:tab w:pos="10612" w:val="left" w:leader="none"/>
                    </w:tabs>
                    <w:spacing w:line="263" w:lineRule="auto" w:before="7"/>
                    <w:ind w:left="3513" w:right="1290" w:hanging="36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,/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,JUSTO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ALFREDO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TOSTADO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PADILLA,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FONTANERO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AGUA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POTABLE,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CESARÍA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ESPOSA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2253" w:val="left" w:leader="none"/>
                      <w:tab w:pos="4341" w:val="left" w:leader="none"/>
                      <w:tab w:pos="5407" w:val="left" w:leader="none"/>
                    </w:tabs>
                    <w:spacing w:line="224" w:lineRule="exact"/>
                    <w:ind w:right="1340"/>
                    <w:jc w:val="righ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$14,973.62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(CATORCE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NOVECIENTOS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SETENTA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62/00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</w:rPr>
                    <w:t>MN.).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80" w:lineRule="exact" w:before="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ind w:left="0" w:right="1240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spacing w:line="140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tabs>
                      <w:tab w:pos="3459" w:val="left" w:leader="none"/>
                    </w:tabs>
                    <w:ind w:left="1205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5pt;mso-position-horizontal-relative:page;mso-position-vertical-relative:page;z-index:-838" coordorigin="0,0" coordsize="12160,19300">
            <v:group style="position:absolute;left:4700;top:16760;width:180;height:2" coordorigin="4700,16760" coordsize="180,2">
              <v:shape style="position:absolute;left:4700;top:16760;width:180;height:2" coordorigin="4700,16760" coordsize="180,0" path="m4700,16760l4880,16760,4700,16760xe" filled="f" stroked="t" strokeweight="1pt" strokecolor="#000000">
                <v:path arrowok="t"/>
              </v:shape>
            </v:group>
            <v:group style="position:absolute;left:4980;top:16760;width:680;height:2" coordorigin="4980,16760" coordsize="680,2">
              <v:shape style="position:absolute;left:4980;top:16760;width:680;height:2" coordorigin="4980,16760" coordsize="680,0" path="m4980,16760l5660,16760,4980,16760xe" filled="f" stroked="t" strokeweight="1pt" strokecolor="#000000">
                <v:path arrowok="t"/>
              </v:shape>
            </v:group>
            <v:group style="position:absolute;left:5760;top:16760;width:1040;height:2" coordorigin="5760,16760" coordsize="1040,2">
              <v:shape style="position:absolute;left:5760;top:16760;width:1040;height:2" coordorigin="5760,16760" coordsize="1040,0" path="m5760,16760l6800,16760,5760,16760xe" filled="f" stroked="t" strokeweight="1pt" strokecolor="#000000">
                <v:path arrowok="t"/>
              </v:shape>
            </v:group>
            <v:group style="position:absolute;left:6900;top:16760;width:1040;height:2" coordorigin="6900,16760" coordsize="1040,2">
              <v:shape style="position:absolute;left:6900;top:16760;width:1040;height:2" coordorigin="6900,16760" coordsize="1040,0" path="m6900,16760l7940,16760,6900,16760xe" filled="f" stroked="t" strokeweight="1pt" strokecolor="#000000">
                <v:path arrowok="t"/>
              </v:shape>
            </v:group>
            <v:group style="position:absolute;left:8060;top:16760;width:1020;height:2" coordorigin="8060,16760" coordsize="1020,2">
              <v:shape style="position:absolute;left:8060;top:16760;width:1020;height:2" coordorigin="8060,16760" coordsize="1020,0" path="m8060,16760l9080,16760,8060,16760xe" filled="f" stroked="t" strokeweight="1pt" strokecolor="#000000">
                <v:path arrowok="t"/>
              </v:shape>
            </v:group>
            <v:group style="position:absolute;left:9500;top:18040;width:620;height:2" coordorigin="9500,18040" coordsize="620,2">
              <v:shape style="position:absolute;left:9500;top:18040;width:620;height:2" coordorigin="9500,18040" coordsize="620,0" path="m9500,18040l10120,18040,9500,18040xe" filled="f" stroked="t" strokeweight="1pt" strokecolor="#000000">
                <v:path arrowok="t"/>
              </v:shape>
            </v:group>
            <v:group style="position:absolute;left:10200;top:18040;width:100;height:2" coordorigin="10200,18040" coordsize="100,2">
              <v:shape style="position:absolute;left:10200;top:18040;width:100;height:2" coordorigin="10200,18040" coordsize="100,0" path="m10200,18040l10300,18040,10200,18040xe" filled="f" stroked="t" strokeweight="1pt" strokecolor="#000000">
                <v:path arrowok="t"/>
              </v:shape>
            </v:group>
            <v:group style="position:absolute;left:10380;top:18040;width:200;height:2" coordorigin="10380,18040" coordsize="200,2">
              <v:shape style="position:absolute;left:10380;top:18040;width:200;height:2" coordorigin="10380,18040" coordsize="200,0" path="m10380,18040l10580,18040,10380,18040xe" filled="f" stroked="t" strokeweight="1pt" strokecolor="#000000">
                <v:path arrowok="t"/>
              </v:shape>
            </v:group>
            <v:group style="position:absolute;left:10680;top:18040;width:200;height:2" coordorigin="10680,18040" coordsize="200,2">
              <v:shape style="position:absolute;left:10680;top:18040;width:200;height:2" coordorigin="10680,18040" coordsize="200,0" path="m10680,18040l10880,18040,10680,18040xe" filled="f" stroked="t" strokeweight="1pt" strokecolor="#000000">
                <v:path arrowok="t"/>
              </v:shape>
              <v:shape style="position:absolute;left:0;top:0;width:12160;height:19300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4" w:id="4"/>
      <w:bookmarkEnd w:id="4"/>
      <w:r>
        <w:rPr/>
      </w:r>
      <w:r>
        <w:rPr/>
      </w:r>
    </w:p>
    <w:p>
      <w:pPr>
        <w:spacing w:after="0"/>
        <w:sectPr>
          <w:pgSz w:w="12160" w:h="1930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5pt;mso-position-horizontal-relative:page;mso-position-vertical-relative:page;z-index:-837" type="#_x0000_t202" filled="f" stroked="f">
            <v:textbox inset="0,0,0,0">
              <w:txbxContent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348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sz w:val="30"/>
                      <w:szCs w:val="3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327" w:val="left" w:leader="none"/>
                      <w:tab w:pos="5133" w:val="left" w:leader="none"/>
                      <w:tab w:pos="5543" w:val="left" w:leader="none"/>
                      <w:tab w:pos="6854" w:val="left" w:leader="none"/>
                      <w:tab w:pos="7070" w:val="left" w:leader="none"/>
                      <w:tab w:pos="7840" w:val="left" w:leader="none"/>
                      <w:tab w:pos="8092" w:val="left" w:leader="none"/>
                      <w:tab w:pos="8495" w:val="left" w:leader="none"/>
                      <w:tab w:pos="8985" w:val="left" w:leader="none"/>
                      <w:tab w:pos="10360" w:val="left" w:leader="none"/>
                    </w:tabs>
                    <w:spacing w:line="263" w:lineRule="auto"/>
                    <w:ind w:left="3276" w:right="151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TABULADOR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29"/>
                    <w:ind w:left="327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570" w:val="left" w:leader="none"/>
                    </w:tabs>
                    <w:spacing w:line="282" w:lineRule="exact"/>
                    <w:ind w:left="201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6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26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2015</w:t>
                  </w:r>
                </w:p>
                <w:p>
                  <w:pPr>
                    <w:pStyle w:val="BodyText"/>
                    <w:tabs>
                      <w:tab w:pos="3297" w:val="left" w:leader="none"/>
                      <w:tab w:pos="5810" w:val="left" w:leader="none"/>
                      <w:tab w:pos="7005" w:val="left" w:leader="none"/>
                      <w:tab w:pos="8006" w:val="left" w:leader="none"/>
                      <w:tab w:pos="9496" w:val="left" w:leader="none"/>
                    </w:tabs>
                    <w:spacing w:line="186" w:lineRule="exact"/>
                    <w:ind w:left="29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SERGIO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EDUARDO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MACIAS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GUTIÉRREZ,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INSPECTOR</w:t>
                  </w:r>
                </w:p>
                <w:p>
                  <w:pPr>
                    <w:pStyle w:val="BodyText"/>
                    <w:tabs>
                      <w:tab w:pos="4319" w:val="left" w:leader="none"/>
                      <w:tab w:pos="4449" w:val="left" w:leader="none"/>
                      <w:tab w:pos="4823" w:val="left" w:leader="none"/>
                      <w:tab w:pos="5435" w:val="left" w:leader="none"/>
                      <w:tab w:pos="5781" w:val="left" w:leader="none"/>
                      <w:tab w:pos="5846" w:val="left" w:leader="none"/>
                      <w:tab w:pos="6112" w:val="left" w:leader="none"/>
                      <w:tab w:pos="6220" w:val="left" w:leader="none"/>
                      <w:tab w:pos="6602" w:val="left" w:leader="none"/>
                      <w:tab w:pos="7077" w:val="left" w:leader="none"/>
                      <w:tab w:pos="7228" w:val="left" w:leader="none"/>
                      <w:tab w:pos="7783" w:val="left" w:leader="none"/>
                      <w:tab w:pos="7905" w:val="left" w:leader="none"/>
                      <w:tab w:pos="8171" w:val="left" w:leader="none"/>
                      <w:tab w:pos="8308" w:val="left" w:leader="none"/>
                      <w:tab w:pos="8575" w:val="left" w:leader="none"/>
                      <w:tab w:pos="8625" w:val="left" w:leader="none"/>
                      <w:tab w:pos="8848" w:val="left" w:leader="none"/>
                      <w:tab w:pos="9194" w:val="left" w:leader="none"/>
                      <w:tab w:pos="9489" w:val="left" w:leader="none"/>
                      <w:tab w:pos="9655" w:val="left" w:leader="none"/>
                      <w:tab w:pos="9892" w:val="left" w:leader="none"/>
                      <w:tab w:pos="10029" w:val="left" w:leader="none"/>
                      <w:tab w:pos="10238" w:val="left" w:leader="none"/>
                      <w:tab w:pos="10403" w:val="left" w:leader="none"/>
                    </w:tabs>
                    <w:spacing w:line="259" w:lineRule="auto" w:before="22"/>
                    <w:ind w:left="3290" w:right="1482" w:firstLine="7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CAMINOS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RURALES,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ACCIDENTE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VEHICULAR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CARRETERO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VALLARTA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PASADO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NOVIEMBRE,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SUFRIO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ESPOSA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RUBY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HURTADO,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TUVO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INTERVENIDA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QUIRURGICAMENTE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CADERA,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ASCIENDE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$139,000.00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(CUARENTA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</w:p>
                <w:p>
                  <w:pPr>
                    <w:pStyle w:val="BodyText"/>
                    <w:spacing w:before="54"/>
                    <w:ind w:left="3319" w:right="130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613" w:val="left" w:leader="none"/>
                      <w:tab w:pos="7199" w:val="left" w:leader="none"/>
                    </w:tabs>
                    <w:ind w:left="198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III.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  <w:p>
                  <w:pPr>
                    <w:pStyle w:val="BodyText"/>
                    <w:tabs>
                      <w:tab w:pos="3333" w:val="left" w:leader="none"/>
                      <w:tab w:pos="3873" w:val="left" w:leader="none"/>
                      <w:tab w:pos="4233" w:val="left" w:leader="none"/>
                      <w:tab w:pos="4514" w:val="left" w:leader="none"/>
                      <w:tab w:pos="4694" w:val="left" w:leader="none"/>
                      <w:tab w:pos="4874" w:val="left" w:leader="none"/>
                      <w:tab w:pos="5385" w:val="left" w:leader="none"/>
                      <w:tab w:pos="5515" w:val="left" w:leader="none"/>
                      <w:tab w:pos="5723" w:val="left" w:leader="none"/>
                      <w:tab w:pos="6069" w:val="left" w:leader="none"/>
                      <w:tab w:pos="6587" w:val="left" w:leader="none"/>
                      <w:tab w:pos="6688" w:val="left" w:leader="none"/>
                      <w:tab w:pos="7142" w:val="left" w:leader="none"/>
                      <w:tab w:pos="7408" w:val="left" w:leader="none"/>
                      <w:tab w:pos="7610" w:val="left" w:leader="none"/>
                      <w:tab w:pos="7905" w:val="left" w:leader="none"/>
                      <w:tab w:pos="8006" w:val="left" w:leader="none"/>
                      <w:tab w:pos="8517" w:val="left" w:leader="none"/>
                      <w:tab w:pos="8848" w:val="left" w:leader="none"/>
                      <w:tab w:pos="9251" w:val="left" w:leader="none"/>
                      <w:tab w:pos="9424" w:val="left" w:leader="none"/>
                      <w:tab w:pos="9777" w:val="left" w:leader="none"/>
                      <w:tab w:pos="9863" w:val="left" w:leader="none"/>
                      <w:tab w:pos="10310" w:val="left" w:leader="none"/>
                      <w:tab w:pos="10576" w:val="left" w:leader="none"/>
                    </w:tabs>
                    <w:spacing w:line="261" w:lineRule="auto" w:before="7"/>
                    <w:ind w:left="3340" w:right="1431" w:hanging="35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RAUL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MUÑOZ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REYES,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RATIFICACIÓN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1441114-C/SGI5,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CELEBRO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AÑO,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CIRUGíA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VEsíCULA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PRACTICARON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ESPOSA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ODILA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LlZBETH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GONZÁLEZ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MUÑOZ,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ASCIENDEN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21,102.87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(VEINTIÚN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87/100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TABULADOR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MÉDICOS,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</w:p>
                <w:p>
                  <w:pPr>
                    <w:pStyle w:val="BodyText"/>
                    <w:spacing w:before="60"/>
                    <w:ind w:left="336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3376" w:val="left" w:leader="none"/>
                      <w:tab w:pos="3851" w:val="left" w:leader="none"/>
                      <w:tab w:pos="4456" w:val="left" w:leader="none"/>
                      <w:tab w:pos="4665" w:val="left" w:leader="none"/>
                      <w:tab w:pos="5176" w:val="left" w:leader="none"/>
                      <w:tab w:pos="5680" w:val="left" w:leader="none"/>
                      <w:tab w:pos="6278" w:val="left" w:leader="none"/>
                      <w:tab w:pos="6847" w:val="left" w:leader="none"/>
                      <w:tab w:pos="7034" w:val="left" w:leader="none"/>
                      <w:tab w:pos="7466" w:val="left" w:leader="none"/>
                      <w:tab w:pos="7912" w:val="left" w:leader="none"/>
                      <w:tab w:pos="8107" w:val="left" w:leader="none"/>
                      <w:tab w:pos="8265" w:val="left" w:leader="none"/>
                      <w:tab w:pos="8510" w:val="left" w:leader="none"/>
                      <w:tab w:pos="9367" w:val="left" w:leader="none"/>
                      <w:tab w:pos="9662" w:val="left" w:leader="none"/>
                      <w:tab w:pos="10180" w:val="left" w:leader="none"/>
                      <w:tab w:pos="10454" w:val="left" w:leader="none"/>
                    </w:tabs>
                    <w:spacing w:line="266" w:lineRule="auto"/>
                    <w:ind w:left="3369" w:right="1402" w:hanging="34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ÁNGEL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SALVADOR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MÁROUEZ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GONZÁLEZ,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POLICÍA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TRANSITO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4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ECONÓMICO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ORIGINADOS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CIRUGÍA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VEsíCULA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URGENCIA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PRACTICARON,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ASCIENDEN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$20,000.00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(VEINTE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TABULADOR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MÉDICOS,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8,000.00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</w:p>
                <w:p>
                  <w:pPr>
                    <w:spacing w:line="220" w:lineRule="exact" w:before="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3405" w:val="left" w:leader="none"/>
                      <w:tab w:pos="4499" w:val="left" w:leader="none"/>
                      <w:tab w:pos="6213" w:val="left" w:leader="none"/>
                      <w:tab w:pos="8200" w:val="left" w:leader="none"/>
                      <w:tab w:pos="8596" w:val="left" w:leader="none"/>
                      <w:tab w:pos="8978" w:val="left" w:leader="none"/>
                      <w:tab w:pos="9143" w:val="left" w:leader="none"/>
                      <w:tab w:pos="9705" w:val="left" w:leader="none"/>
                    </w:tabs>
                    <w:spacing w:line="255" w:lineRule="auto"/>
                    <w:ind w:left="3398" w:right="1381" w:hanging="34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FRANCISCO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AGUILAR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ZAMARRIPA,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POLICÍA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TRANSITO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RATIFICADO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CABILDO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CELEBRADA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pStyle w:val="BodyText"/>
                    <w:tabs>
                      <w:tab w:pos="4226" w:val="left" w:leader="none"/>
                      <w:tab w:pos="4485" w:val="left" w:leader="none"/>
                      <w:tab w:pos="4694" w:val="left" w:leader="none"/>
                      <w:tab w:pos="4953" w:val="left" w:leader="none"/>
                      <w:tab w:pos="6033" w:val="left" w:leader="none"/>
                      <w:tab w:pos="6875" w:val="left" w:leader="none"/>
                      <w:tab w:pos="7480" w:val="left" w:leader="none"/>
                      <w:tab w:pos="7610" w:val="left" w:leader="none"/>
                      <w:tab w:pos="8107" w:val="left" w:leader="none"/>
                      <w:tab w:pos="8229" w:val="left" w:leader="none"/>
                      <w:tab w:pos="8517" w:val="left" w:leader="none"/>
                      <w:tab w:pos="8971" w:val="left" w:leader="none"/>
                      <w:tab w:pos="9928" w:val="left" w:leader="none"/>
                      <w:tab w:pos="10065" w:val="left" w:leader="none"/>
                      <w:tab w:pos="10555" w:val="left" w:leader="none"/>
                    </w:tabs>
                    <w:spacing w:line="258" w:lineRule="auto" w:before="8"/>
                    <w:ind w:left="3412" w:right="1346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18,000.00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(DIECIOCHO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ECONÓMICO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CONCEPTO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CESARíA.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PRACTICADA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CONCUBINA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JOSEFINA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ORTEGA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$10,000.00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001100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M.N).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BASADA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TABULADOR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MEDICOS,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RATIFICAR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10,000.00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(DIEZ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240" w:lineRule="exact" w:before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455" w:val="left" w:leader="none"/>
                      <w:tab w:pos="4838" w:val="left" w:leader="none"/>
                      <w:tab w:pos="5954" w:val="left" w:leader="none"/>
                      <w:tab w:pos="7019" w:val="left" w:leader="none"/>
                      <w:tab w:pos="7905" w:val="left" w:leader="none"/>
                      <w:tab w:pos="8589" w:val="left" w:leader="none"/>
                      <w:tab w:pos="9201" w:val="left" w:leader="none"/>
                      <w:tab w:pos="9467" w:val="left" w:leader="none"/>
                      <w:tab w:pos="10274" w:val="left" w:leader="none"/>
                    </w:tabs>
                    <w:spacing w:line="259" w:lineRule="auto"/>
                    <w:ind w:left="3456" w:right="1316" w:hanging="36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BENITO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EDUARDO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POLlCIA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TRANSITO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RATIFICADO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CABILDO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CALIFICADA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APROBO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CONCEDERLE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line="255" w:lineRule="auto" w:before="10"/>
                    <w:ind w:left="3463" w:right="1320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21,000.00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(VEINTIUN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001100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M.N.),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OCASIONADOS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INTERVENCION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QUIRURGICA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HIJA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MENOR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AMERICA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LAZO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ROMO.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ESTA</w:t>
                  </w:r>
                </w:p>
                <w:p>
                  <w:pPr>
                    <w:spacing w:line="190" w:lineRule="exact" w:before="8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ind w:left="0" w:right="1291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tabs>
                      <w:tab w:pos="3372" w:val="left" w:leader="none"/>
                    </w:tabs>
                    <w:ind w:left="1112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5pt;mso-position-horizontal-relative:page;mso-position-vertical-relative:page;z-index:-836" coordorigin="0,0" coordsize="12160,19300">
            <v:group style="position:absolute;left:4520;top:3800;width:180;height:2" coordorigin="4520,3800" coordsize="180,2">
              <v:shape style="position:absolute;left:4520;top:3800;width:180;height:2" coordorigin="4520,3800" coordsize="180,0" path="m4520,3800l4700,3800,4520,3800xe" filled="f" stroked="t" strokeweight="1pt" strokecolor="#000000">
                <v:path arrowok="t"/>
              </v:shape>
            </v:group>
            <v:group style="position:absolute;left:4840;top:3800;width:820;height:2" coordorigin="4840,3800" coordsize="820,2">
              <v:shape style="position:absolute;left:4840;top:3800;width:820;height:2" coordorigin="4840,3800" coordsize="820,0" path="m4840,3800l5660,3800,4840,3800xe" filled="f" stroked="t" strokeweight="1pt" strokecolor="#000000">
                <v:path arrowok="t"/>
              </v:shape>
            </v:group>
            <v:group style="position:absolute;left:5800;top:3800;width:1080;height:2" coordorigin="5800,3800" coordsize="1080,2">
              <v:shape style="position:absolute;left:5800;top:3800;width:1080;height:2" coordorigin="5800,3800" coordsize="1080,0" path="m5800,3800l6880,3800,5800,3800xe" filled="f" stroked="t" strokeweight="1pt" strokecolor="#000000">
                <v:path arrowok="t"/>
              </v:shape>
            </v:group>
            <v:group style="position:absolute;left:7000;top:3800;width:860;height:2" coordorigin="7000,3800" coordsize="860,2">
              <v:shape style="position:absolute;left:7000;top:3800;width:860;height:2" coordorigin="7000,3800" coordsize="860,0" path="m7000,3800l7860,3800,7000,3800xe" filled="f" stroked="t" strokeweight="1pt" strokecolor="#000000">
                <v:path arrowok="t"/>
              </v:shape>
            </v:group>
            <v:group style="position:absolute;left:8000;top:3800;width:1340;height:2" coordorigin="8000,3800" coordsize="1340,2">
              <v:shape style="position:absolute;left:8000;top:3800;width:1340;height:2" coordorigin="8000,3800" coordsize="1340,0" path="m8000,3800l9340,3800,8000,3800xe" filled="f" stroked="t" strokeweight="1pt" strokecolor="#000000">
                <v:path arrowok="t"/>
              </v:shape>
            </v:group>
            <v:group style="position:absolute;left:4620;top:7060;width:180;height:2" coordorigin="4620,7060" coordsize="180,2">
              <v:shape style="position:absolute;left:4620;top:7060;width:180;height:2" coordorigin="4620,7060" coordsize="180,0" path="m4620,7060l4800,7060,4620,7060xe" filled="f" stroked="t" strokeweight="1pt" strokecolor="#000000">
                <v:path arrowok="t"/>
              </v:shape>
            </v:group>
            <v:group style="position:absolute;left:4960;top:7060;width:600;height:2" coordorigin="4960,7060" coordsize="600,2">
              <v:shape style="position:absolute;left:4960;top:7060;width:600;height:2" coordorigin="4960,7060" coordsize="600,0" path="m4960,7060l5560,7060,4960,7060xe" filled="f" stroked="t" strokeweight="1pt" strokecolor="#000000">
                <v:path arrowok="t"/>
              </v:shape>
            </v:group>
            <v:group style="position:absolute;left:5720;top:7060;width:820;height:2" coordorigin="5720,7060" coordsize="820,2">
              <v:shape style="position:absolute;left:5720;top:7060;width:820;height:2" coordorigin="5720,7060" coordsize="820,0" path="m5720,7060l6540,7060,5720,7060xe" filled="f" stroked="t" strokeweight="1pt" strokecolor="#000000">
                <v:path arrowok="t"/>
              </v:shape>
            </v:group>
            <v:group style="position:absolute;left:6680;top:7060;width:760;height:2" coordorigin="6680,7060" coordsize="760,2">
              <v:shape style="position:absolute;left:6680;top:7060;width:760;height:2" coordorigin="6680,7060" coordsize="760,0" path="m6680,7060l7440,7060,6680,7060xe" filled="f" stroked="t" strokeweight="1pt" strokecolor="#000000">
                <v:path arrowok="t"/>
              </v:shape>
            </v:group>
            <v:group style="position:absolute;left:4560;top:10360;width:180;height:2" coordorigin="4560,10360" coordsize="180,2">
              <v:shape style="position:absolute;left:4560;top:10360;width:180;height:2" coordorigin="4560,10360" coordsize="180,0" path="m4560,10360l4740,10360,4560,10360xe" filled="f" stroked="t" strokeweight="1pt" strokecolor="#000000">
                <v:path arrowok="t"/>
              </v:shape>
            </v:group>
            <v:group style="position:absolute;left:4860;top:10360;width:760;height:2" coordorigin="4860,10360" coordsize="760,2">
              <v:shape style="position:absolute;left:4860;top:10360;width:760;height:2" coordorigin="4860,10360" coordsize="760,0" path="m4860,10360l5620,10360,4860,10360xe" filled="f" stroked="t" strokeweight="1pt" strokecolor="#000000">
                <v:path arrowok="t"/>
              </v:shape>
            </v:group>
            <v:group style="position:absolute;left:5720;top:10360;width:1200;height:2" coordorigin="5720,10360" coordsize="1200,2">
              <v:shape style="position:absolute;left:5720;top:10360;width:1200;height:2" coordorigin="5720,10360" coordsize="1200,0" path="m5720,10360l6920,10360,5720,10360xe" filled="f" stroked="t" strokeweight="1pt" strokecolor="#000000">
                <v:path arrowok="t"/>
              </v:shape>
            </v:group>
            <v:group style="position:absolute;left:7020;top:10360;width:1120;height:2" coordorigin="7020,10360" coordsize="1120,2">
              <v:shape style="position:absolute;left:7020;top:10360;width:1120;height:2" coordorigin="7020,10360" coordsize="1120,0" path="m7020,10360l8140,10360,7020,10360xe" filled="f" stroked="t" strokeweight="1pt" strokecolor="#000000">
                <v:path arrowok="t"/>
              </v:shape>
            </v:group>
            <v:group style="position:absolute;left:8260;top:10360;width:1280;height:2" coordorigin="8260,10360" coordsize="1280,2">
              <v:shape style="position:absolute;left:8260;top:10360;width:1280;height:2" coordorigin="8260,10360" coordsize="1280,0" path="m8260,10360l9540,10360,8260,10360xe" filled="f" stroked="t" strokeweight="1pt" strokecolor="#000000">
                <v:path arrowok="t"/>
              </v:shape>
            </v:group>
            <v:group style="position:absolute;left:4560;top:12620;width:180;height:2" coordorigin="4560,12620" coordsize="180,2">
              <v:shape style="position:absolute;left:4560;top:12620;width:180;height:2" coordorigin="4560,12620" coordsize="180,0" path="m4560,12620l4740,12620,4560,12620xe" filled="f" stroked="t" strokeweight="1pt" strokecolor="#000000">
                <v:path arrowok="t"/>
              </v:shape>
            </v:group>
            <v:group style="position:absolute;left:4860;top:12620;width:1260;height:2" coordorigin="4860,12620" coordsize="1260,2">
              <v:shape style="position:absolute;left:4860;top:12620;width:1260;height:2" coordorigin="4860,12620" coordsize="1260,0" path="m4860,12620l6120,12620,4860,12620xe" filled="f" stroked="t" strokeweight="1pt" strokecolor="#000000">
                <v:path arrowok="t"/>
              </v:shape>
            </v:group>
            <v:group style="position:absolute;left:6200;top:12620;width:800;height:2" coordorigin="6200,12620" coordsize="800,2">
              <v:shape style="position:absolute;left:6200;top:12620;width:800;height:2" coordorigin="6200,12620" coordsize="800,0" path="m6200,12620l7000,12620,6200,12620xe" filled="f" stroked="t" strokeweight="1pt" strokecolor="#000000">
                <v:path arrowok="t"/>
              </v:shape>
            </v:group>
            <v:group style="position:absolute;left:7080;top:12620;width:1020;height:2" coordorigin="7080,12620" coordsize="1020,2">
              <v:shape style="position:absolute;left:7080;top:12620;width:1020;height:2" coordorigin="7080,12620" coordsize="1020,0" path="m7080,12620l8100,12620,7080,12620xe" filled="f" stroked="t" strokeweight="1pt" strokecolor="#000000">
                <v:path arrowok="t"/>
              </v:shape>
            </v:group>
            <v:group style="position:absolute;left:8200;top:12620;width:1400;height:2" coordorigin="8200,12620" coordsize="1400,2">
              <v:shape style="position:absolute;left:8200;top:12620;width:1400;height:2" coordorigin="8200,12620" coordsize="1400,0" path="m8200,12620l9600,12620,8200,12620xe" filled="f" stroked="t" strokeweight="1pt" strokecolor="#000000">
                <v:path arrowok="t"/>
              </v:shape>
            </v:group>
            <v:group style="position:absolute;left:4620;top:15840;width:180;height:2" coordorigin="4620,15840" coordsize="180,2">
              <v:shape style="position:absolute;left:4620;top:15840;width:180;height:2" coordorigin="4620,15840" coordsize="180,0" path="m4620,15840l4800,15840,4620,15840xe" filled="f" stroked="t" strokeweight="1pt" strokecolor="#000000">
                <v:path arrowok="t"/>
              </v:shape>
            </v:group>
            <v:group style="position:absolute;left:4920;top:15840;width:820;height:2" coordorigin="4920,15840" coordsize="820,2">
              <v:shape style="position:absolute;left:4920;top:15840;width:820;height:2" coordorigin="4920,15840" coordsize="820,0" path="m4920,15840l5740,15840,4920,15840xe" filled="f" stroked="t" strokeweight="1pt" strokecolor="#000000">
                <v:path arrowok="t"/>
              </v:shape>
            </v:group>
            <v:group style="position:absolute;left:5820;top:15840;width:1080;height:2" coordorigin="5820,15840" coordsize="1080,2">
              <v:shape style="position:absolute;left:5820;top:15840;width:1080;height:2" coordorigin="5820,15840" coordsize="1080,0" path="m5820,15840l6900,15840,5820,15840xe" filled="f" stroked="t" strokeweight="1pt" strokecolor="#000000">
                <v:path arrowok="t"/>
              </v:shape>
            </v:group>
            <v:group style="position:absolute;left:7020;top:15840;width:580;height:2" coordorigin="7020,15840" coordsize="580,2">
              <v:shape style="position:absolute;left:7020;top:15840;width:580;height:2" coordorigin="7020,15840" coordsize="580,0" path="m7020,15840l7600,15840,7020,15840xe" filled="f" stroked="t" strokeweight="1pt" strokecolor="#000000">
                <v:path arrowok="t"/>
              </v:shape>
            </v:group>
            <v:group style="position:absolute;left:7700;top:15840;width:760;height:2" coordorigin="7700,15840" coordsize="760,2">
              <v:shape style="position:absolute;left:7700;top:15840;width:760;height:2" coordorigin="7700,15840" coordsize="760,0" path="m7700,15840l8460,15840,7700,15840xe" filled="f" stroked="t" strokeweight="1pt" strokecolor="#000000">
                <v:path arrowok="t"/>
              </v:shape>
            </v:group>
            <v:group style="position:absolute;left:9460;top:18040;width:620;height:2" coordorigin="9460,18040" coordsize="620,2">
              <v:shape style="position:absolute;left:9460;top:18040;width:620;height:2" coordorigin="9460,18040" coordsize="620,0" path="m9460,18040l10080,18040,9460,18040xe" filled="f" stroked="t" strokeweight="1pt" strokecolor="#000000">
                <v:path arrowok="t"/>
              </v:shape>
            </v:group>
            <v:group style="position:absolute;left:10160;top:18040;width:100;height:2" coordorigin="10160,18040" coordsize="100,2">
              <v:shape style="position:absolute;left:10160;top:18040;width:100;height:2" coordorigin="10160,18040" coordsize="100,0" path="m10160,18040l10260,18040,10160,18040xe" filled="f" stroked="t" strokeweight="1pt" strokecolor="#000000">
                <v:path arrowok="t"/>
              </v:shape>
            </v:group>
            <v:group style="position:absolute;left:10340;top:18040;width:200;height:2" coordorigin="10340,18040" coordsize="200,2">
              <v:shape style="position:absolute;left:10340;top:18040;width:200;height:2" coordorigin="10340,18040" coordsize="200,0" path="m10340,18040l10540,18040,10340,18040xe" filled="f" stroked="t" strokeweight="1pt" strokecolor="#000000">
                <v:path arrowok="t"/>
              </v:shape>
            </v:group>
            <v:group style="position:absolute;left:10640;top:18040;width:200;height:2" coordorigin="10640,18040" coordsize="200,2">
              <v:shape style="position:absolute;left:10640;top:18040;width:200;height:2" coordorigin="10640,18040" coordsize="200,0" path="m10640,18040l10840,18040,10640,18040xe" filled="f" stroked="t" strokeweight="1pt" strokecolor="#000000">
                <v:path arrowok="t"/>
              </v:shape>
            </v:group>
            <v:group style="position:absolute;left:4460;top:18520;width:260;height:2" coordorigin="4460,18520" coordsize="260,2">
              <v:shape style="position:absolute;left:4460;top:18520;width:260;height:2" coordorigin="4460,18520" coordsize="260,0" path="m4460,18520l4720,18520,4460,18520xe" filled="f" stroked="t" strokeweight="1pt" strokecolor="#000000">
                <v:path arrowok="t"/>
              </v:shape>
            </v:group>
            <v:group style="position:absolute;left:4900;top:18520;width:400;height:2" coordorigin="4900,18520" coordsize="400,2">
              <v:shape style="position:absolute;left:4900;top:18520;width:400;height:2" coordorigin="4900,18520" coordsize="400,0" path="m4900,18520l5300,18520,4900,18520xe" filled="f" stroked="t" strokeweight="1pt" strokecolor="#000000">
                <v:path arrowok="t"/>
              </v:shape>
            </v:group>
            <v:group style="position:absolute;left:5480;top:18520;width:1040;height:2" coordorigin="5480,18520" coordsize="1040,2">
              <v:shape style="position:absolute;left:5480;top:18520;width:1040;height:2" coordorigin="5480,18520" coordsize="1040,0" path="m5480,18520l6520,18520,5480,18520xe" filled="f" stroked="t" strokeweight="1pt" strokecolor="#000000">
                <v:path arrowok="t"/>
              </v:shape>
            </v:group>
            <v:group style="position:absolute;left:6720;top:18520;width:580;height:2" coordorigin="6720,18520" coordsize="580,2">
              <v:shape style="position:absolute;left:6720;top:18520;width:580;height:2" coordorigin="6720,18520" coordsize="580,0" path="m6720,18520l7300,18520,6720,18520xe" filled="f" stroked="t" strokeweight="1pt" strokecolor="#000000">
                <v:path arrowok="t"/>
              </v:shape>
            </v:group>
            <v:group style="position:absolute;left:7420;top:18520;width:660;height:2" coordorigin="7420,18520" coordsize="660,2">
              <v:shape style="position:absolute;left:7420;top:18520;width:660;height:2" coordorigin="7420,18520" coordsize="660,0" path="m7420,18520l8080,18520,7420,18520xe" filled="f" stroked="t" strokeweight="1pt" strokecolor="#000000">
                <v:path arrowok="t"/>
              </v:shape>
            </v:group>
            <v:group style="position:absolute;left:8200;top:18520;width:600;height:2" coordorigin="8200,18520" coordsize="600,2">
              <v:shape style="position:absolute;left:8200;top:18520;width:600;height:2" coordorigin="8200,18520" coordsize="600,0" path="m8200,18520l8800,18520,8200,18520xe" filled="f" stroked="t" strokeweight="1pt" strokecolor="#000000">
                <v:path arrowok="t"/>
              </v:shape>
              <v:shape style="position:absolute;left:0;top:0;width:12160;height:19300" type="#_x0000_t75">
                <v:imagedata r:id="rId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5" w:id="5"/>
      <w:bookmarkEnd w:id="5"/>
      <w:r>
        <w:rPr/>
      </w:r>
      <w:r>
        <w:rPr/>
      </w:r>
    </w:p>
    <w:p>
      <w:pPr>
        <w:spacing w:after="0"/>
        <w:sectPr>
          <w:pgSz w:w="12160" w:h="1930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6pt;mso-position-horizontal-relative:page;mso-position-vertical-relative:page;z-index:-835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4960" w:val="left" w:leader="none"/>
                      <w:tab w:pos="6818" w:val="left" w:leader="none"/>
                    </w:tabs>
                    <w:ind w:left="3355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SESI0N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629" w:val="left" w:leader="none"/>
                      <w:tab w:pos="5529" w:val="left" w:leader="none"/>
                      <w:tab w:pos="5702" w:val="left" w:leader="none"/>
                      <w:tab w:pos="7797" w:val="left" w:leader="none"/>
                      <w:tab w:pos="8128" w:val="left" w:leader="none"/>
                      <w:tab w:pos="8315" w:val="left" w:leader="none"/>
                      <w:tab w:pos="9633" w:val="left" w:leader="none"/>
                    </w:tabs>
                    <w:spacing w:line="263" w:lineRule="auto"/>
                    <w:ind w:left="3290" w:right="1555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TABULADOR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MEDlCOS,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</w:p>
                <w:p>
                  <w:pPr>
                    <w:pStyle w:val="BodyText"/>
                    <w:spacing w:before="65"/>
                    <w:ind w:left="3297" w:right="152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</w:p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591" w:val="left" w:leader="none"/>
                      <w:tab w:pos="7199" w:val="left" w:leader="none"/>
                    </w:tabs>
                    <w:spacing w:line="297" w:lineRule="exact"/>
                    <w:ind w:left="194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9"/>
                    </w:rPr>
                    <w:t>IV.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08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23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2015</w:t>
                  </w:r>
                </w:p>
                <w:p>
                  <w:pPr>
                    <w:pStyle w:val="BodyText"/>
                    <w:tabs>
                      <w:tab w:pos="1737" w:val="left" w:leader="none"/>
                      <w:tab w:pos="3839" w:val="left" w:leader="none"/>
                      <w:tab w:pos="4653" w:val="left" w:leader="none"/>
                      <w:tab w:pos="5783" w:val="left" w:leader="none"/>
                      <w:tab w:pos="6906" w:val="left" w:leader="none"/>
                      <w:tab w:pos="7799" w:val="left" w:leader="none"/>
                    </w:tabs>
                    <w:spacing w:line="171" w:lineRule="exact"/>
                    <w:ind w:left="1384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>,¡'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FERNANDO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MORA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CAMPOS,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</w:rPr>
                    <w:t>ECONOMICO</w:t>
                  </w:r>
                </w:p>
                <w:p>
                  <w:pPr>
                    <w:pStyle w:val="BodyText"/>
                    <w:tabs>
                      <w:tab w:pos="4075" w:val="left" w:leader="none"/>
                      <w:tab w:pos="4406" w:val="left" w:leader="none"/>
                      <w:tab w:pos="4881" w:val="left" w:leader="none"/>
                      <w:tab w:pos="5169" w:val="left" w:leader="none"/>
                      <w:tab w:pos="5558" w:val="left" w:leader="none"/>
                      <w:tab w:pos="5673" w:val="left" w:leader="none"/>
                      <w:tab w:pos="6731" w:val="left" w:leader="none"/>
                      <w:tab w:pos="7019" w:val="left" w:leader="none"/>
                      <w:tab w:pos="7243" w:val="left" w:leader="none"/>
                      <w:tab w:pos="7451" w:val="left" w:leader="none"/>
                      <w:tab w:pos="8049" w:val="left" w:leader="none"/>
                      <w:tab w:pos="8308" w:val="left" w:leader="none"/>
                      <w:tab w:pos="8632" w:val="left" w:leader="none"/>
                      <w:tab w:pos="9338" w:val="left" w:leader="none"/>
                      <w:tab w:pos="9453" w:val="left" w:leader="none"/>
                      <w:tab w:pos="9712" w:val="left" w:leader="none"/>
                      <w:tab w:pos="9820" w:val="left" w:leader="none"/>
                      <w:tab w:pos="10411" w:val="left" w:leader="none"/>
                    </w:tabs>
                    <w:spacing w:line="263" w:lineRule="auto" w:before="29"/>
                    <w:ind w:left="3319" w:right="145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GENERADOS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CIRUGIA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PRACTICÓ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HERMINIA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SANDOV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ASCIENDEN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$32,250.00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(TREINTA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DOSCIENTOS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CINCUENTA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OCASIONADOS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QUIRURGICA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HERMINIA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CAMPOS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SANDOVAL.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BASADA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TABULADOR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MEDlCOS,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MN.).</w:t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045" w:val="left" w:leader="none"/>
                      <w:tab w:pos="3866" w:val="left" w:leader="none"/>
                      <w:tab w:pos="4175" w:val="left" w:leader="none"/>
                      <w:tab w:pos="4442" w:val="left" w:leader="none"/>
                      <w:tab w:pos="5039" w:val="left" w:leader="none"/>
                      <w:tab w:pos="6076" w:val="left" w:leader="none"/>
                      <w:tab w:pos="6479" w:val="left" w:leader="none"/>
                      <w:tab w:pos="7646" w:val="left" w:leader="none"/>
                      <w:tab w:pos="8510" w:val="left" w:leader="none"/>
                      <w:tab w:pos="8985" w:val="left" w:leader="none"/>
                      <w:tab w:pos="9590" w:val="left" w:leader="none"/>
                      <w:tab w:pos="10346" w:val="left" w:leader="none"/>
                      <w:tab w:pos="10461" w:val="left" w:leader="none"/>
                    </w:tabs>
                    <w:spacing w:line="268" w:lineRule="auto"/>
                    <w:ind w:left="1929" w:right="1431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MUNICIPIOS.</w:t>
                  </w:r>
                </w:p>
                <w:p>
                  <w:pPr>
                    <w:spacing w:line="200" w:lineRule="exact" w:before="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749" w:right="1523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2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239" w:val="left" w:leader="none"/>
                      <w:tab w:pos="5219" w:val="left" w:leader="none"/>
                      <w:tab w:pos="5435" w:val="left" w:leader="none"/>
                      <w:tab w:pos="8452" w:val="left" w:leader="none"/>
                      <w:tab w:pos="9295" w:val="left" w:leader="none"/>
                      <w:tab w:pos="9482" w:val="left" w:leader="none"/>
                    </w:tabs>
                    <w:spacing w:line="263" w:lineRule="auto" w:before="51"/>
                    <w:ind w:left="1958" w:right="138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IX.-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ALBERTO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INFORMA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ELEGIDO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OCUPAR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JUVENTUD,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CREACION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RATIFICADO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CARGO,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OSTENTAR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JUVENTUD,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PODER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GESTIONAR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ESTATALES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LABORES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58"/>
                    <w:ind w:left="198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JOVENES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</w:p>
                <w:p>
                  <w:pPr>
                    <w:spacing w:line="200" w:lineRule="exact" w:before="1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383" w:val="left" w:leader="none"/>
                      <w:tab w:pos="3585" w:val="left" w:leader="none"/>
                      <w:tab w:pos="3995" w:val="left" w:leader="none"/>
                      <w:tab w:pos="5126" w:val="left" w:leader="none"/>
                      <w:tab w:pos="5536" w:val="left" w:leader="none"/>
                      <w:tab w:pos="6422" w:val="left" w:leader="none"/>
                      <w:tab w:pos="7135" w:val="left" w:leader="none"/>
                      <w:tab w:pos="7639" w:val="left" w:leader="none"/>
                      <w:tab w:pos="8258" w:val="left" w:leader="none"/>
                      <w:tab w:pos="9590" w:val="left" w:leader="none"/>
                      <w:tab w:pos="10015" w:val="left" w:leader="none"/>
                    </w:tabs>
                    <w:spacing w:line="260" w:lineRule="auto"/>
                    <w:ind w:left="1994" w:right="1352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UNANIMIDAD,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RATIFICA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ALBERTO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RUEDA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JUVENTUD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FACULTA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REALICE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GESTIONES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NECESARIAS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ESTATALES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FEDERALES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LABORES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PROPIAS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INSTITUCION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JOVENES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48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7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</w:p>
                <w:p>
                  <w:pPr>
                    <w:pStyle w:val="BodyText"/>
                    <w:spacing w:before="89"/>
                    <w:ind w:left="2023" w:right="130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305" w:val="left" w:leader="none"/>
                      <w:tab w:pos="6105" w:val="left" w:leader="none"/>
                    </w:tabs>
                    <w:ind w:left="239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;;-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EMPLEADOS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MUNICIPALES: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5384" w:val="left" w:leader="none"/>
                      <w:tab w:pos="5414" w:val="left" w:leader="none"/>
                      <w:tab w:pos="6832" w:val="left" w:leader="none"/>
                      <w:tab w:pos="8503" w:val="left" w:leader="none"/>
                      <w:tab w:pos="10583" w:val="left" w:leader="none"/>
                    </w:tabs>
                    <w:spacing w:line="259" w:lineRule="auto"/>
                    <w:ind w:left="2059" w:right="1287" w:hanging="15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JOAQUIN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CERVANTES,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COMANDANTE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DlRECCION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CUBRIR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MEDICOS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ORIGINADOS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DERRAME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CEREBRAL,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SUFRIO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ORNELAS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PASADO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ASCIENDEN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$3,610.00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(TRES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SEISCIENTOS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001100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M.N.).</w:t>
                  </w:r>
                </w:p>
                <w:p>
                  <w:pPr>
                    <w:spacing w:line="240" w:lineRule="exact" w:before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175" w:val="left" w:leader="none"/>
                      <w:tab w:pos="3477" w:val="left" w:leader="none"/>
                      <w:tab w:pos="3707" w:val="left" w:leader="none"/>
                      <w:tab w:pos="3815" w:val="left" w:leader="none"/>
                      <w:tab w:pos="4082" w:val="left" w:leader="none"/>
                      <w:tab w:pos="4276" w:val="left" w:leader="none"/>
                      <w:tab w:pos="5169" w:val="left" w:leader="none"/>
                      <w:tab w:pos="5227" w:val="left" w:leader="none"/>
                      <w:tab w:pos="5623" w:val="left" w:leader="none"/>
                      <w:tab w:pos="6515" w:val="left" w:leader="none"/>
                      <w:tab w:pos="7149" w:val="left" w:leader="none"/>
                      <w:tab w:pos="7329" w:val="left" w:leader="none"/>
                      <w:tab w:pos="7732" w:val="left" w:leader="none"/>
                      <w:tab w:pos="8308" w:val="left" w:leader="none"/>
                      <w:tab w:pos="8495" w:val="left" w:leader="none"/>
                      <w:tab w:pos="9129" w:val="left" w:leader="none"/>
                      <w:tab w:pos="9683" w:val="left" w:leader="none"/>
                      <w:tab w:pos="10108" w:val="left" w:leader="none"/>
                      <w:tab w:pos="10245" w:val="left" w:leader="none"/>
                    </w:tabs>
                    <w:spacing w:line="258" w:lineRule="auto"/>
                    <w:ind w:left="2080" w:right="1244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UNANIMIDAD,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NIEGA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JOAQUIN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CERVANTES,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COMANDANTE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DIRECCION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SENTIDO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ORNELAS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DEPENDIENTE,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CONSTAR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HOJA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EMITIDA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OFICIALlA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MAYOR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TIV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tabs>
                      <w:tab w:pos="8143" w:val="left" w:leader="none"/>
                      <w:tab w:pos="10511" w:val="left" w:leader="none"/>
                    </w:tabs>
                    <w:spacing w:line="221" w:lineRule="exact"/>
                    <w:ind w:left="2102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spacing w:line="338" w:lineRule="auto" w:before="22"/>
                    <w:ind w:left="2124" w:right="1244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MUNICIPIOS.</w:t>
                  </w:r>
                </w:p>
                <w:p>
                  <w:pPr>
                    <w:spacing w:line="160" w:lineRule="exact" w:before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04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spacing w:line="160" w:lineRule="exact" w:before="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tabs>
                      <w:tab w:pos="2314" w:val="left" w:leader="none"/>
                      <w:tab w:pos="3538" w:val="left" w:leader="none"/>
                    </w:tabs>
                    <w:ind w:left="1292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6pt;mso-position-horizontal-relative:page;mso-position-vertical-relative:page;z-index:-834" coordorigin="0,0" coordsize="12160,19320">
            <v:group style="position:absolute;left:3700;top:3820;width:180;height:2" coordorigin="3700,3820" coordsize="180,2">
              <v:shape style="position:absolute;left:3700;top:3820;width:180;height:2" coordorigin="3700,3820" coordsize="180,0" path="m3700,3820l3880,3820,3700,3820xe" filled="f" stroked="t" strokeweight="1pt" strokecolor="#000000">
                <v:path arrowok="t"/>
              </v:shape>
            </v:group>
            <v:group style="position:absolute;left:4040;top:3820;width:1220;height:2" coordorigin="4040,3820" coordsize="1220,2">
              <v:shape style="position:absolute;left:4040;top:3820;width:1220;height:2" coordorigin="4040,3820" coordsize="1220,0" path="m4040,3820l5260,3820,4040,3820xe" filled="f" stroked="t" strokeweight="1pt" strokecolor="#000000">
                <v:path arrowok="t"/>
              </v:shape>
            </v:group>
            <v:group style="position:absolute;left:5400;top:3820;width:660;height:2" coordorigin="5400,3820" coordsize="660,2">
              <v:shape style="position:absolute;left:5400;top:3820;width:660;height:2" coordorigin="5400,3820" coordsize="660,0" path="m5400,3820l6060,3820,5400,3820xe" filled="f" stroked="t" strokeweight="1pt" strokecolor="#000000">
                <v:path arrowok="t"/>
              </v:shape>
            </v:group>
            <v:group style="position:absolute;left:6220;top:3820;width:980;height:2" coordorigin="6220,3820" coordsize="980,2">
              <v:shape style="position:absolute;left:6220;top:3820;width:980;height:2" coordorigin="6220,3820" coordsize="980,0" path="m6220,3820l7200,3820,6220,3820xe" filled="f" stroked="t" strokeweight="1pt" strokecolor="#000000">
                <v:path arrowok="t"/>
              </v:shape>
            </v:group>
            <v:group style="position:absolute;left:9540;top:18040;width:620;height:2" coordorigin="9540,18040" coordsize="620,2">
              <v:shape style="position:absolute;left:9540;top:18040;width:620;height:2" coordorigin="9540,18040" coordsize="620,0" path="m9540,18040l10160,18040,9540,18040xe" filled="f" stroked="t" strokeweight="1pt" strokecolor="#000000">
                <v:path arrowok="t"/>
              </v:shape>
            </v:group>
            <v:group style="position:absolute;left:10240;top:18040;width:100;height:2" coordorigin="10240,18040" coordsize="100,2">
              <v:shape style="position:absolute;left:10240;top:18040;width:100;height:2" coordorigin="10240,18040" coordsize="100,0" path="m10240,18040l10340,18040,10240,18040xe" filled="f" stroked="t" strokeweight="1pt" strokecolor="#000000">
                <v:path arrowok="t"/>
              </v:shape>
            </v:group>
            <v:group style="position:absolute;left:10420;top:18040;width:200;height:2" coordorigin="10420,18040" coordsize="200,2">
              <v:shape style="position:absolute;left:10420;top:18040;width:200;height:2" coordorigin="10420,18040" coordsize="200,0" path="m10420,18040l10620,18040,10420,18040xe" filled="f" stroked="t" strokeweight="1pt" strokecolor="#000000">
                <v:path arrowok="t"/>
              </v:shape>
            </v:group>
            <v:group style="position:absolute;left:10720;top:18040;width:200;height:2" coordorigin="10720,18040" coordsize="200,2">
              <v:shape style="position:absolute;left:10720;top:18040;width:200;height:2" coordorigin="10720,18040" coordsize="200,0" path="m10720,18040l10920,18040,10720,18040xe" filled="f" stroked="t" strokeweight="1pt" strokecolor="#000000">
                <v:path arrowok="t"/>
              </v:shape>
            </v:group>
            <v:group style="position:absolute;left:4560;top:18540;width:240;height:2" coordorigin="4560,18540" coordsize="240,2">
              <v:shape style="position:absolute;left:4560;top:18540;width:240;height:2" coordorigin="4560,18540" coordsize="240,0" path="m4560,18540l4800,18540,4560,18540xe" filled="f" stroked="t" strokeweight="1pt" strokecolor="#000000">
                <v:path arrowok="t"/>
              </v:shape>
            </v:group>
            <v:group style="position:absolute;left:5000;top:18540;width:400;height:2" coordorigin="5000,18540" coordsize="400,2">
              <v:shape style="position:absolute;left:5000;top:18540;width:400;height:2" coordorigin="5000,18540" coordsize="400,0" path="m5000,18540l5400,18540,5000,18540xe" filled="f" stroked="t" strokeweight="1pt" strokecolor="#000000">
                <v:path arrowok="t"/>
              </v:shape>
            </v:group>
            <v:group style="position:absolute;left:5580;top:18540;width:1020;height:2" coordorigin="5580,18540" coordsize="1020,2">
              <v:shape style="position:absolute;left:5580;top:18540;width:1020;height:2" coordorigin="5580,18540" coordsize="1020,0" path="m5580,18540l6600,18540,5580,18540xe" filled="f" stroked="t" strokeweight="1pt" strokecolor="#000000">
                <v:path arrowok="t"/>
              </v:shape>
            </v:group>
            <v:group style="position:absolute;left:6800;top:18540;width:580;height:2" coordorigin="6800,18540" coordsize="580,2">
              <v:shape style="position:absolute;left:6800;top:18540;width:580;height:2" coordorigin="6800,18540" coordsize="580,0" path="m6800,18540l7380,18540,6800,18540xe" filled="f" stroked="t" strokeweight="1pt" strokecolor="#000000">
                <v:path arrowok="t"/>
              </v:shape>
            </v:group>
            <v:group style="position:absolute;left:7500;top:18540;width:660;height:2" coordorigin="7500,18540" coordsize="660,2">
              <v:shape style="position:absolute;left:7500;top:18540;width:660;height:2" coordorigin="7500,18540" coordsize="660,0" path="m7500,18540l8160,18540,7500,18540xe" filled="f" stroked="t" strokeweight="1pt" strokecolor="#000000">
                <v:path arrowok="t"/>
              </v:shape>
            </v:group>
            <v:group style="position:absolute;left:8280;top:18540;width:600;height:2" coordorigin="8280,18540" coordsize="600,2">
              <v:shape style="position:absolute;left:8280;top:18540;width:600;height:2" coordorigin="8280,18540" coordsize="600,0" path="m8280,18540l8880,18540,8280,18540xe" filled="f" stroked="t" strokeweight="1pt" strokecolor="#000000">
                <v:path arrowok="t"/>
              </v:shape>
              <v:shape style="position:absolute;left:0;top:0;width:12160;height:19320" type="#_x0000_t75">
                <v:imagedata r:id="rId1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6" w:id="6"/>
      <w:bookmarkEnd w:id="6"/>
      <w:r>
        <w:rPr/>
      </w:r>
      <w:r>
        <w:rPr/>
      </w:r>
    </w:p>
    <w:p>
      <w:pPr>
        <w:spacing w:after="0"/>
        <w:sectPr>
          <w:pgSz w:w="1216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7pt;mso-position-horizontal-relative:page;mso-position-vertical-relative:page;z-index:-833" type="#_x0000_t202" filled="f" stroked="f">
            <v:textbox inset="0,0,0,0">
              <w:txbxContent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34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3117" w:val="left" w:leader="none"/>
                      <w:tab w:pos="3319" w:val="left" w:leader="none"/>
                    </w:tabs>
                    <w:spacing w:line="237" w:lineRule="auto"/>
                    <w:ind w:left="1836" w:right="1496" w:hanging="8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XI.-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LUIS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LUCIO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VELAZQUEZ,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PADRE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ROBERTO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LUCIO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COLMENERO,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QUIEN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LABORABA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DEPARTAMENTO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OBRAS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PUBLICAS,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05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SOLVENTAR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FUNERARIOS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HIJO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FALLECIO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PASADO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NOVIEMBRE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DICHOS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ASCIENDEN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1720" w:val="left" w:leader="none"/>
                    </w:tabs>
                    <w:spacing w:before="35"/>
                    <w:ind w:left="113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_l4....CANTIDAD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$17,000.00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(DIECISIETE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00/1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M.N.).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16" w:lineRule="exact" w:before="85"/>
                    <w:ind w:left="1166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&lt;.'I"~~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co,.~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""</w:t>
                  </w:r>
                </w:p>
                <w:p>
                  <w:pPr>
                    <w:tabs>
                      <w:tab w:pos="2548" w:val="left" w:leader="none"/>
                      <w:tab w:pos="8114" w:val="left" w:leader="none"/>
                      <w:tab w:pos="9554" w:val="left" w:leader="none"/>
                    </w:tabs>
                    <w:spacing w:line="166" w:lineRule="exact"/>
                    <w:ind w:left="0" w:right="826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,,1":\: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ACUERQO.-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CONTRA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1231" w:val="left" w:leader="none"/>
                      <w:tab w:pos="3283" w:val="left" w:leader="none"/>
                      <w:tab w:pos="7048" w:val="left" w:leader="none"/>
                      <w:tab w:pos="8719" w:val="left" w:leader="none"/>
                      <w:tab w:pos="9899" w:val="left" w:leader="none"/>
                    </w:tabs>
                    <w:spacing w:line="125" w:lineRule="auto" w:before="73"/>
                    <w:ind w:left="1209" w:right="1526" w:hanging="728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8"/>
                      <w:w w:val="95"/>
                      <w:position w:val="-25"/>
                      <w:sz w:val="46"/>
                      <w:szCs w:val="46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8"/>
                      <w:w w:val="95"/>
                      <w:position w:val="0"/>
                      <w:sz w:val="30"/>
                      <w:szCs w:val="3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1"/>
                      <w:w w:val="95"/>
                      <w:position w:val="-25"/>
                      <w:sz w:val="46"/>
                      <w:szCs w:val="46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30"/>
                      <w:szCs w:val="30"/>
                    </w:rPr>
                    <w:t>i'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30"/>
                      <w:szCs w:val="3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.&gt;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6"/>
                      <w:w w:val="95"/>
                      <w:position w:val="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•••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0"/>
                      <w:w w:val="95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,,-C::ORRESPONDE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MAYORIA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CALIFICADA,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5"/>
                      <w:w w:val="100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OTORGAR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AYUDA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7"/>
                      <w:w w:val="95"/>
                      <w:position w:val="0"/>
                      <w:sz w:val="22"/>
                      <w:szCs w:val="22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IT:~'!,.ECONOMI\:A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8,000.00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(OCHO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JOS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LUIS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LUCIO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tabs>
                      <w:tab w:pos="640" w:val="left" w:leader="none"/>
                      <w:tab w:pos="1259" w:val="left" w:leader="none"/>
                      <w:tab w:pos="2699" w:val="left" w:leader="none"/>
                      <w:tab w:pos="6379" w:val="left" w:leader="none"/>
                    </w:tabs>
                    <w:spacing w:line="242" w:lineRule="exact" w:before="7"/>
                    <w:ind w:left="0" w:right="958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~,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Y¡'LAZQU?Z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FUNERARIOS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HIJO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FINADO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ROBERTO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835" w:val="left" w:leader="none"/>
                      <w:tab w:pos="3643" w:val="left" w:leader="none"/>
                      <w:tab w:pos="9806" w:val="left" w:leader="none"/>
                    </w:tabs>
                    <w:spacing w:line="319" w:lineRule="exact"/>
                    <w:ind w:left="0" w:right="1014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1"/>
                      <w:w w:val="95"/>
                      <w:position w:val="-6"/>
                      <w:sz w:val="22"/>
                      <w:szCs w:val="22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28"/>
                      <w:szCs w:val="28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28"/>
                      <w:szCs w:val="28"/>
                    </w:rPr>
                    <w:t>~~~&lt;;:}.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2"/>
                      <w:w w:val="95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COLMENERO.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AYUDA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OTORGARA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5"/>
                      <w:position w:val="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PRESENTACION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tabs>
                      <w:tab w:pos="3131" w:val="left" w:leader="none"/>
                      <w:tab w:pos="4341" w:val="left" w:leader="none"/>
                      <w:tab w:pos="5975" w:val="left" w:leader="none"/>
                      <w:tab w:pos="8582" w:val="left" w:leader="none"/>
                      <w:tab w:pos="9741" w:val="left" w:leader="none"/>
                    </w:tabs>
                    <w:spacing w:line="211" w:lineRule="exact"/>
                    <w:ind w:left="0" w:right="934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18"/>
                      <w:szCs w:val="1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18"/>
                      <w:szCs w:val="1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18"/>
                      <w:szCs w:val="18"/>
                    </w:rPr>
                    <w:t>&lt;C.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18"/>
                      <w:szCs w:val="18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8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SA~~fi/tCOMPR9BANTE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ORIGINAL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8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CUMPLA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8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8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REQUISITOS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FISCALES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813" w:val="left" w:leader="none"/>
                      <w:tab w:pos="1202" w:val="left" w:leader="none"/>
                      <w:tab w:pos="2764" w:val="left" w:leader="none"/>
                      <w:tab w:pos="3477" w:val="left" w:leader="none"/>
                      <w:tab w:pos="4571" w:val="left" w:leader="none"/>
                      <w:tab w:pos="5083" w:val="left" w:leader="none"/>
                      <w:tab w:pos="6343" w:val="left" w:leader="none"/>
                      <w:tab w:pos="7667" w:val="left" w:leader="none"/>
                      <w:tab w:pos="9136" w:val="left" w:leader="none"/>
                    </w:tabs>
                    <w:spacing w:line="238" w:lineRule="exact"/>
                    <w:ind w:left="0" w:right="843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'''''1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PROVEEÓOR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BRINDO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SERVICIO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FUNERAL,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EMITIENDO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CHEQUE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849" w:val="left" w:leader="none"/>
                      <w:tab w:pos="2620" w:val="left" w:leader="none"/>
                      <w:tab w:pos="7423" w:val="left" w:leader="none"/>
                      <w:tab w:pos="9640" w:val="left" w:leader="none"/>
                    </w:tabs>
                    <w:spacing w:line="245" w:lineRule="exact"/>
                    <w:ind w:left="0" w:right="668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cNOMiÑATIVO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ABONO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CUENTA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PROVEEDOR.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3815" w:val="left" w:leader="none"/>
                      <w:tab w:pos="8063" w:val="left" w:leader="none"/>
                    </w:tabs>
                    <w:spacing w:line="230" w:lineRule="exact"/>
                    <w:ind w:left="123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,v'_LOS"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before="42"/>
                    <w:ind w:left="1900" w:right="5397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line="252" w:lineRule="exact"/>
                    <w:ind w:left="1922" w:right="1442" w:hanging="15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XII.-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HECTOR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PEREZ,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EMPLEADO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ASEO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PUBLICO,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RATIFICACION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2570" w:val="left" w:leader="none"/>
                      <w:tab w:pos="3765" w:val="left" w:leader="none"/>
                      <w:tab w:pos="4363" w:val="left" w:leader="none"/>
                      <w:tab w:pos="4435" w:val="left" w:leader="none"/>
                      <w:tab w:pos="5788" w:val="left" w:leader="none"/>
                      <w:tab w:pos="6465" w:val="left" w:leader="none"/>
                      <w:tab w:pos="6609" w:val="left" w:leader="none"/>
                      <w:tab w:pos="7567" w:val="left" w:leader="none"/>
                      <w:tab w:pos="8726" w:val="left" w:leader="none"/>
                      <w:tab w:pos="9424" w:val="left" w:leader="none"/>
                    </w:tabs>
                    <w:spacing w:line="252" w:lineRule="exact" w:before="7"/>
                    <w:ind w:left="1929" w:right="1404" w:hanging="18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¡PAGO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AUTORIZADO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SEPTIEMBRE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SOLICITABA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MEDICOS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DERIVADOS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OPERACIÓN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REALIZADA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ESPOSA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DOLORES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CERVANTES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PLASENCIA,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$16,000.00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DIECISEIS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AUTORIZACION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50%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QUEDANDO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$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8,000.00</w:t>
                  </w:r>
                </w:p>
                <w:p>
                  <w:pPr>
                    <w:spacing w:before="46"/>
                    <w:ind w:left="1936" w:right="7091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(OCHO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M.N.).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90" w:lineRule="exact" w:before="7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tabs>
                      <w:tab w:pos="3347" w:val="left" w:leader="none"/>
                      <w:tab w:pos="3743" w:val="left" w:leader="none"/>
                    </w:tabs>
                    <w:spacing w:line="252" w:lineRule="exact"/>
                    <w:ind w:left="1951" w:right="1402" w:hanging="8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14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UNANIMIDAD,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RATIFICAR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ECONOMICO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3002" w:val="left" w:leader="none"/>
                    </w:tabs>
                    <w:spacing w:line="235" w:lineRule="auto"/>
                    <w:ind w:left="1965" w:right="1439" w:hanging="15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$8,000.00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(OCHO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PESOS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00/100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M.N.)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HECTOR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GONZALEZ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PEREZ,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EMPLEADO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ASEO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PUBLICO,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AYUDA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GASTOS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MEDICOS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DERIVADOS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OPERACIÓN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REALIZADA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ESPOSA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DOLORES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CERVANTES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3347" w:val="left" w:leader="none"/>
                      <w:tab w:pos="5623" w:val="left" w:leader="none"/>
                      <w:tab w:pos="7948" w:val="left" w:leader="none"/>
                    </w:tabs>
                    <w:spacing w:line="244" w:lineRule="exact" w:before="10"/>
                    <w:ind w:left="1965" w:right="1402" w:hanging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PLASENCIA.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JALISCO;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51" w:lineRule="exact"/>
                    <w:ind w:left="1972" w:right="1396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64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SERVIDORES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PÚBLICOS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JALISCO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before="71"/>
                    <w:ind w:left="1980" w:right="8962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MUNICIPIOS.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345" w:val="left" w:leader="none"/>
                      <w:tab w:pos="1915" w:val="left" w:leader="none"/>
                    </w:tabs>
                    <w:ind w:left="0" w:right="243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SOLICITUDES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APOYO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CIUDADANIA: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2678" w:val="left" w:leader="none"/>
                      <w:tab w:pos="3326" w:val="left" w:leader="none"/>
                      <w:tab w:pos="3578" w:val="left" w:leader="none"/>
                      <w:tab w:pos="3859" w:val="left" w:leader="none"/>
                    </w:tabs>
                    <w:spacing w:line="234" w:lineRule="auto"/>
                    <w:ind w:left="2001" w:right="1324" w:hanging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XIII.-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OSCAR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HERMOSILLO,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ESCRITO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DICIEMBRE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HACE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MENCION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MEDIANTE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A.G.I,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06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AUTORIZO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DERECHOS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RESPECTO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MERCADO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ZENON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TORRE,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DICHO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ERROR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INVOLUNTARIO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TIENE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86,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VERIFICANDO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ARCHIVO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ACTUAL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MUNICIPIO,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TENER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76,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SOLICITA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MODIFICADA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NUMERACION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DICHO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before="86"/>
                    <w:ind w:left="2037" w:right="9405" w:firstLine="0"/>
                    <w:jc w:val="both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LOCAL.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60" w:lineRule="exact" w:before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tabs>
                      <w:tab w:pos="3369" w:val="left" w:leader="none"/>
                      <w:tab w:pos="3441" w:val="left" w:leader="none"/>
                      <w:tab w:pos="3808" w:val="left" w:leader="none"/>
                      <w:tab w:pos="4046" w:val="left" w:leader="none"/>
                      <w:tab w:pos="4305" w:val="left" w:leader="none"/>
                      <w:tab w:pos="4643" w:val="left" w:leader="none"/>
                      <w:tab w:pos="5083" w:val="left" w:leader="none"/>
                      <w:tab w:pos="5594" w:val="left" w:leader="none"/>
                      <w:tab w:pos="5759" w:val="left" w:leader="none"/>
                      <w:tab w:pos="5817" w:val="left" w:leader="none"/>
                      <w:tab w:pos="6091" w:val="left" w:leader="none"/>
                      <w:tab w:pos="6479" w:val="left" w:leader="none"/>
                      <w:tab w:pos="7063" w:val="left" w:leader="none"/>
                      <w:tab w:pos="7430" w:val="left" w:leader="none"/>
                      <w:tab w:pos="7696" w:val="left" w:leader="none"/>
                      <w:tab w:pos="7883" w:val="left" w:leader="none"/>
                      <w:tab w:pos="8107" w:val="left" w:leader="none"/>
                      <w:tab w:pos="8308" w:val="left" w:leader="none"/>
                      <w:tab w:pos="8402" w:val="left" w:leader="none"/>
                      <w:tab w:pos="9014" w:val="left" w:leader="none"/>
                      <w:tab w:pos="9424" w:val="left" w:leader="none"/>
                      <w:tab w:pos="9619" w:val="left" w:leader="none"/>
                      <w:tab w:pos="9935" w:val="left" w:leader="none"/>
                      <w:tab w:pos="10065" w:val="left" w:leader="none"/>
                      <w:tab w:pos="10454" w:val="left" w:leader="none"/>
                    </w:tabs>
                    <w:spacing w:line="236" w:lineRule="auto"/>
                    <w:ind w:left="2052" w:right="1291" w:hanging="8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ACUERDO.-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14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8"/>
                      <w:szCs w:val="18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9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CATORCE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VOTOS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FAVOR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CORRESPONDE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UNANIMIDAD,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ENTERADOS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PRESENTES,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INCLUYENDO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MUNICIPAL,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PÚBLICO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EMITIR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ERRATAS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ACUERDO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FECHA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MARZO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2015,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XXI.-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ASUNTOS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GENERALES.-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A.G.I.-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DONDE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MERCADO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ZENON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TORRE,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CEDIDO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OSCAR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HERMOSILLO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TENIA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86,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VERIFICANDO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ARCHIVO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ACTUAL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MUNICIPIO,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DEBE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TENER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NUMERO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76.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40" w:lineRule="exact" w:before="1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0" w:right="1262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tabs>
                      <w:tab w:pos="6760" w:val="left" w:leader="none"/>
                    </w:tabs>
                    <w:ind w:left="4514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7pt;mso-position-horizontal-relative:page;mso-position-vertical-relative:page;z-index:-832" coordorigin="0,0" coordsize="12160,19340">
            <v:group style="position:absolute;left:1500;top:6300;width:900;height:2" coordorigin="1500,6300" coordsize="900,2">
              <v:shape style="position:absolute;left:1500;top:6300;width:900;height:2" coordorigin="1500,6300" coordsize="900,0" path="m1500,6300l2400,6300,1500,6300xe" filled="f" stroked="t" strokeweight="1pt" strokecolor="#000000">
                <v:path arrowok="t"/>
              </v:shape>
            </v:group>
            <v:group style="position:absolute;left:6420;top:17540;width:920;height:2" coordorigin="6420,17540" coordsize="920,2">
              <v:shape style="position:absolute;left:6420;top:17540;width:920;height:2" coordorigin="6420,17540" coordsize="920,0" path="m6420,17540l7340,17540,6420,17540xe" filled="f" stroked="t" strokeweight="1pt" strokecolor="#000000">
                <v:path arrowok="t"/>
              </v:shape>
            </v:group>
            <v:group style="position:absolute;left:7480;top:17540;width:240;height:2" coordorigin="7480,17540" coordsize="240,2">
              <v:shape style="position:absolute;left:7480;top:17540;width:240;height:2" coordorigin="7480,17540" coordsize="240,0" path="m7480,17540l7720,17540,7480,17540xe" filled="f" stroked="t" strokeweight="1pt" strokecolor="#000000">
                <v:path arrowok="t"/>
              </v:shape>
            </v:group>
            <v:group style="position:absolute;left:9480;top:18040;width:620;height:2" coordorigin="9480,18040" coordsize="620,2">
              <v:shape style="position:absolute;left:9480;top:18040;width:620;height:2" coordorigin="9480,18040" coordsize="620,0" path="m9480,18040l10100,18040,9480,18040xe" filled="f" stroked="t" strokeweight="1pt" strokecolor="#000000">
                <v:path arrowok="t"/>
              </v:shape>
            </v:group>
            <v:group style="position:absolute;left:10200;top:18040;width:80;height:2" coordorigin="10200,18040" coordsize="80,2">
              <v:shape style="position:absolute;left:10200;top:18040;width:80;height:2" coordorigin="10200,18040" coordsize="80,0" path="m10200,18040l10280,18040,10200,18040xe" filled="f" stroked="t" strokeweight="1pt" strokecolor="#000000">
                <v:path arrowok="t"/>
              </v:shape>
            </v:group>
            <v:group style="position:absolute;left:10360;top:18040;width:200;height:2" coordorigin="10360,18040" coordsize="200,2">
              <v:shape style="position:absolute;left:10360;top:18040;width:200;height:2" coordorigin="10360,18040" coordsize="200,0" path="m10360,18040l10560,18040,10360,18040xe" filled="f" stroked="t" strokeweight="1pt" strokecolor="#000000">
                <v:path arrowok="t"/>
              </v:shape>
            </v:group>
            <v:group style="position:absolute;left:10660;top:18040;width:200;height:2" coordorigin="10660,18040" coordsize="200,2">
              <v:shape style="position:absolute;left:10660;top:18040;width:200;height:2" coordorigin="10660,18040" coordsize="200,0" path="m10660,18040l10860,18040,10660,18040xe" filled="f" stroked="t" strokeweight="1pt" strokecolor="#000000">
                <v:path arrowok="t"/>
              </v:shape>
              <v:shape style="position:absolute;left:0;top:0;width:12160;height:19340" type="#_x0000_t75">
                <v:imagedata r:id="rId1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7" w:id="7"/>
      <w:bookmarkEnd w:id="7"/>
      <w:r>
        <w:rPr/>
      </w:r>
      <w:r>
        <w:rPr/>
      </w:r>
    </w:p>
    <w:p>
      <w:pPr>
        <w:spacing w:after="0"/>
        <w:sectPr>
          <w:pgSz w:w="12160" w:h="1934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6pt;mso-position-horizontal-relative:page;mso-position-vertical-relative:page;z-index:-831" type="#_x0000_t202" filled="f" stroked="f">
            <v:textbox inset="0,0,0,0">
              <w:txbxContent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2858" w:val="left" w:leader="none"/>
                      <w:tab w:pos="3347" w:val="left" w:leader="none"/>
                    </w:tabs>
                    <w:ind w:left="2001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2"/>
                      <w:szCs w:val="22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5"/>
                      <w:w w:val="100"/>
                      <w:sz w:val="22"/>
                      <w:szCs w:val="22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position w:val="6"/>
                      <w:sz w:val="14"/>
                      <w:szCs w:val="1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position w:val="6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position w:val="6"/>
                      <w:sz w:val="14"/>
                      <w:szCs w:val="14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2"/>
                      <w:w w:val="100"/>
                      <w:position w:val="6"/>
                      <w:sz w:val="14"/>
                      <w:szCs w:val="14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8"/>
                      <w:szCs w:val="18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5"/>
                      <w:w w:val="100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  <w:t>SES10N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1"/>
                      <w:w w:val="100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  <w:position w:val="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tabs>
                      <w:tab w:pos="2858" w:val="left" w:leader="none"/>
                    </w:tabs>
                    <w:spacing w:line="249" w:lineRule="exact" w:before="74"/>
                    <w:ind w:left="2016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5"/>
                      <w:sz w:val="26"/>
                      <w:szCs w:val="26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5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65"/>
                      <w:sz w:val="26"/>
                      <w:szCs w:val="26"/>
                    </w:rPr>
                    <w:t>JJ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spacing w:line="180" w:lineRule="exact"/>
                    <w:ind w:left="2289" w:right="1523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  <w:sz w:val="4"/>
                      <w:szCs w:val="4"/>
                    </w:rPr>
                    <w:t>~,~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30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4"/>
                      <w:w w:val="120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88" w:lineRule="exact"/>
                    <w:ind w:left="1843" w:right="1570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35,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</w:p>
                <w:p>
                  <w:pPr>
                    <w:pStyle w:val="BodyText"/>
                    <w:spacing w:before="72"/>
                    <w:ind w:left="1850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ind w:left="1857" w:right="1523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XIV.-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GENERALES.-</w:t>
                  </w:r>
                </w:p>
                <w:p>
                  <w:pPr>
                    <w:spacing w:line="200" w:lineRule="exact" w:before="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332" w:val="left" w:leader="none"/>
                      <w:tab w:pos="3520" w:val="left" w:leader="none"/>
                    </w:tabs>
                    <w:spacing w:line="264" w:lineRule="auto"/>
                    <w:ind w:left="1872" w:right="1489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HACE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CONSTAR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L.C.P.F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RAFAEL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ROUGON,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FUNCIONARIO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INCISO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A)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119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ULTIMO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PARRAFO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PRESENTES,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INCLUYENDO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UNANIMIDAD,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02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TRATAR</w:t>
                  </w:r>
                </w:p>
                <w:p>
                  <w:pPr>
                    <w:pStyle w:val="BodyText"/>
                    <w:tabs>
                      <w:tab w:pos="417" w:val="left" w:leader="none"/>
                      <w:tab w:pos="928" w:val="left" w:leader="none"/>
                      <w:tab w:pos="1706" w:val="left" w:leader="none"/>
                    </w:tabs>
                    <w:spacing w:before="14"/>
                    <w:ind w:right="66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/"</w:t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.".</w:t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  </w:t>
                  </w:r>
                  <w:r>
                    <w:rPr>
                      <w:b w:val="0"/>
                      <w:bCs w:val="0"/>
                      <w:spacing w:val="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SEGÚN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35,49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FRACCION</w:t>
                  </w:r>
                </w:p>
                <w:p>
                  <w:pPr>
                    <w:pStyle w:val="BodyText"/>
                    <w:tabs>
                      <w:tab w:pos="827" w:val="left" w:leader="none"/>
                      <w:tab w:pos="7120" w:val="left" w:leader="none"/>
                    </w:tabs>
                    <w:spacing w:before="22"/>
                    <w:ind w:right="582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.,,;''':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tabs>
                      <w:tab w:pos="1281" w:val="left" w:leader="none"/>
                      <w:tab w:pos="1814" w:val="left" w:leader="none"/>
                    </w:tabs>
                    <w:spacing w:before="65"/>
                    <w:ind w:left="604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,'/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::,'"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.;_;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.~STA~O~DE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SIGUIENTES:</w:t>
                  </w:r>
                </w:p>
                <w:p>
                  <w:pPr>
                    <w:tabs>
                      <w:tab w:pos="1223" w:val="left" w:leader="none"/>
                      <w:tab w:pos="2577" w:val="left" w:leader="none"/>
                    </w:tabs>
                    <w:spacing w:line="166" w:lineRule="exact" w:before="52"/>
                    <w:ind w:left="446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2"/>
                      <w:szCs w:val="22"/>
                    </w:rPr>
                    <w:t>~}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2"/>
                      <w:szCs w:val="22"/>
                    </w:rPr>
                    <w:t>Ú.Y1L"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  <w:sz w:val="12"/>
                      <w:szCs w:val="12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tabs>
                      <w:tab w:pos="1216" w:val="left" w:leader="none"/>
                      <w:tab w:pos="2613" w:val="left" w:leader="none"/>
                    </w:tabs>
                    <w:spacing w:line="342" w:lineRule="exact"/>
                    <w:ind w:left="446" w:right="0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5"/>
                      <w:sz w:val="38"/>
                      <w:szCs w:val="3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5"/>
                      <w:sz w:val="38"/>
                      <w:szCs w:val="3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65"/>
                      <w:sz w:val="38"/>
                      <w:szCs w:val="38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sz w:val="42"/>
                      <w:szCs w:val="42"/>
                    </w:rPr>
                    <w:t>t~\!1';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102"/>
                      <w:w w:val="65"/>
                      <w:sz w:val="42"/>
                      <w:szCs w:val="42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sz w:val="42"/>
                      <w:szCs w:val="42"/>
                    </w:rPr>
                    <w:t>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65"/>
                      <w:sz w:val="42"/>
                      <w:szCs w:val="4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65"/>
                      <w:sz w:val="48"/>
                      <w:szCs w:val="48"/>
                    </w:rPr>
                    <w:t>t: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tabs>
                      <w:tab w:pos="1591" w:val="left" w:leader="none"/>
                      <w:tab w:pos="5716" w:val="left" w:leader="none"/>
                    </w:tabs>
                    <w:spacing w:line="144" w:lineRule="exact"/>
                    <w:ind w:left="0" w:right="218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~Á.SUNTO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PENERAL.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J.-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ASUNTO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PRESENTADO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PLENO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IRMA</w:t>
                  </w:r>
                </w:p>
                <w:p>
                  <w:pPr>
                    <w:pStyle w:val="BodyText"/>
                    <w:tabs>
                      <w:tab w:pos="3398" w:val="left" w:leader="none"/>
                      <w:tab w:pos="4658" w:val="left" w:leader="none"/>
                      <w:tab w:pos="7257" w:val="left" w:leader="none"/>
                    </w:tabs>
                    <w:spacing w:line="290" w:lineRule="exact"/>
                    <w:ind w:right="841"/>
                    <w:jc w:val="center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8"/>
                      <w:szCs w:val="28"/>
                    </w:rPr>
                    <w:t>U;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8"/>
                      <w:szCs w:val="2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85"/>
                      <w:sz w:val="28"/>
                      <w:szCs w:val="28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~~~~f~Ey.R!LEnCIAf.EYNOSO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NAVARRO,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   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MUNICIPAL,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spacing w:val="2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MEDIO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spacing w:val="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CUAL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LA</w:t>
                  </w:r>
                </w:p>
                <w:p>
                  <w:pPr>
                    <w:pStyle w:val="BodyText"/>
                    <w:tabs>
                      <w:tab w:pos="633" w:val="left" w:leader="none"/>
                      <w:tab w:pos="1115" w:val="left" w:leader="none"/>
                      <w:tab w:pos="5875" w:val="left" w:leader="none"/>
                      <w:tab w:pos="6919" w:val="left" w:leader="none"/>
                      <w:tab w:pos="8301" w:val="left" w:leader="none"/>
                      <w:tab w:pos="9770" w:val="left" w:leader="none"/>
                    </w:tabs>
                    <w:spacing w:line="207" w:lineRule="exact"/>
                    <w:ind w:right="75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90"/>
                      <w:sz w:val="16"/>
                      <w:szCs w:val="16"/>
                    </w:rPr>
                    <w:t>-;''1'</w:t>
                  </w:r>
                  <w:r>
                    <w:rPr>
                      <w:b w:val="0"/>
                      <w:bCs w:val="0"/>
                      <w:spacing w:val="0"/>
                      <w:w w:val="90"/>
                      <w:sz w:val="16"/>
                      <w:szCs w:val="16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0"/>
                      <w:sz w:val="16"/>
                      <w:szCs w:val="16"/>
                    </w:rPr>
                    <w:t>'.</w:t>
                  </w:r>
                  <w:r>
                    <w:rPr>
                      <w:b w:val="0"/>
                      <w:bCs w:val="0"/>
                      <w:spacing w:val="0"/>
                      <w:w w:val="90"/>
                      <w:sz w:val="16"/>
                      <w:szCs w:val="16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¡'MTRA?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b w:val="0"/>
                      <w:bCs w:val="0"/>
                      <w:spacing w:val="25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rvtARIA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b w:val="0"/>
                      <w:bCs w:val="0"/>
                      <w:spacing w:val="18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b w:val="0"/>
                      <w:bCs w:val="0"/>
                      <w:spacing w:val="34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REFUGIO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GUTIERREZ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MACIAS,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DIRECTORA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     </w:t>
                  </w:r>
                  <w:r>
                    <w:rPr>
                      <w:b w:val="0"/>
                      <w:bCs w:val="0"/>
                      <w:spacing w:val="5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JARDIN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DE</w:t>
                  </w:r>
                </w:p>
                <w:p>
                  <w:pPr>
                    <w:pStyle w:val="BodyText"/>
                    <w:tabs>
                      <w:tab w:pos="791" w:val="left" w:leader="none"/>
                      <w:tab w:pos="1137" w:val="left" w:leader="none"/>
                      <w:tab w:pos="2973" w:val="left" w:leader="none"/>
                      <w:tab w:pos="4219" w:val="left" w:leader="none"/>
                      <w:tab w:pos="6775" w:val="left" w:leader="none"/>
                    </w:tabs>
                    <w:spacing w:line="292" w:lineRule="exact" w:before="15"/>
                    <w:ind w:right="733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•</w:t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,'7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-7"/>
                      <w:sz w:val="16"/>
                      <w:szCs w:val="16"/>
                    </w:rPr>
                    <w:t>1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  <w:sz w:val="16"/>
                      <w:szCs w:val="16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  <w:sz w:val="16"/>
                      <w:szCs w:val="16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  <w:sz w:val="16"/>
                      <w:szCs w:val="16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  <w:sz w:val="16"/>
                      <w:szCs w:val="16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-12"/>
                      <w:sz w:val="24"/>
                      <w:szCs w:val="24"/>
                    </w:rPr>
                    <w:t>_</w:t>
                  </w:r>
                  <w:r>
                    <w:rPr>
                      <w:b w:val="0"/>
                      <w:bCs w:val="0"/>
                      <w:spacing w:val="-52"/>
                      <w:w w:val="100"/>
                      <w:position w:val="-12"/>
                      <w:sz w:val="24"/>
                      <w:szCs w:val="24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NIÑO$/&lt;'CRISTY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MARTINEZ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COSIO",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MEDIANTE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SU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ESCRITO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46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FECHA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07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</w:p>
                <w:p>
                  <w:pPr>
                    <w:spacing w:line="14" w:lineRule="exact"/>
                    <w:ind w:left="2203" w:right="1309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sz w:val="8"/>
                      <w:szCs w:val="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sz w:val="8"/>
                      <w:szCs w:val="8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6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8"/>
                      <w:szCs w:val="8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8"/>
                      <w:szCs w:val="8"/>
                    </w:rPr>
                  </w:r>
                </w:p>
                <w:p>
                  <w:pPr>
                    <w:pStyle w:val="BodyText"/>
                    <w:tabs>
                      <w:tab w:pos="2735" w:val="left" w:leader="none"/>
                      <w:tab w:pos="8582" w:val="left" w:leader="none"/>
                    </w:tabs>
                    <w:spacing w:line="109" w:lineRule="auto" w:before="34"/>
                    <w:ind w:left="1929" w:right="1424" w:hanging="46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  <w:position w:val="-26"/>
                      <w:sz w:val="52"/>
                      <w:szCs w:val="52"/>
                    </w:rPr>
                    <w:t>-</w:t>
                  </w:r>
                  <w:r>
                    <w:rPr>
                      <w:b w:val="0"/>
                      <w:bCs w:val="0"/>
                      <w:spacing w:val="-321"/>
                      <w:w w:val="100"/>
                      <w:position w:val="-26"/>
                      <w:sz w:val="52"/>
                      <w:szCs w:val="52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"'-ENERO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2016,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SOLICITA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26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SU</w:t>
                  </w:r>
                  <w:r>
                    <w:rPr>
                      <w:b w:val="0"/>
                      <w:bCs w:val="0"/>
                      <w:spacing w:val="47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PARTICIPAR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4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CONTRAPARTIDA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PROGRAMA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48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ESCUELAS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4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CALIDAD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CORRESPONDIENTE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ETAPA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XV,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LO</w:t>
                  </w:r>
                </w:p>
                <w:p>
                  <w:pPr>
                    <w:pStyle w:val="BodyText"/>
                    <w:tabs>
                      <w:tab w:pos="2678" w:val="left" w:leader="none"/>
                      <w:tab w:pos="4017" w:val="left" w:leader="none"/>
                      <w:tab w:pos="5039" w:val="left" w:leader="none"/>
                      <w:tab w:pos="6580" w:val="left" w:leader="none"/>
                      <w:tab w:pos="8006" w:val="left" w:leader="none"/>
                      <w:tab w:pos="9179" w:val="left" w:leader="none"/>
                    </w:tabs>
                    <w:spacing w:line="285" w:lineRule="auto" w:before="45"/>
                    <w:ind w:left="1936" w:right="1507" w:hanging="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PERMITIRA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INSTITUCION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EDUCATIVA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HACERSE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MATERIAL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DIDACTICO,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TECNICO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MEJORAS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INMUEBLE.</w:t>
                  </w:r>
                </w:p>
                <w:p>
                  <w:pPr>
                    <w:spacing w:line="200" w:lineRule="exact" w:before="1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347" w:val="left" w:leader="none"/>
                      <w:tab w:pos="3527" w:val="left" w:leader="none"/>
                      <w:tab w:pos="3643" w:val="left" w:leader="none"/>
                      <w:tab w:pos="3866" w:val="left" w:leader="none"/>
                      <w:tab w:pos="4024" w:val="left" w:leader="none"/>
                      <w:tab w:pos="4204" w:val="left" w:leader="none"/>
                      <w:tab w:pos="4442" w:val="left" w:leader="none"/>
                      <w:tab w:pos="4802" w:val="left" w:leader="none"/>
                      <w:tab w:pos="5104" w:val="left" w:leader="none"/>
                      <w:tab w:pos="5378" w:val="left" w:leader="none"/>
                      <w:tab w:pos="5493" w:val="left" w:leader="none"/>
                      <w:tab w:pos="5630" w:val="left" w:leader="none"/>
                      <w:tab w:pos="6227" w:val="left" w:leader="none"/>
                      <w:tab w:pos="6400" w:val="left" w:leader="none"/>
                      <w:tab w:pos="6602" w:val="left" w:leader="none"/>
                      <w:tab w:pos="6825" w:val="left" w:leader="none"/>
                      <w:tab w:pos="7365" w:val="left" w:leader="none"/>
                      <w:tab w:pos="7603" w:val="left" w:leader="none"/>
                      <w:tab w:pos="7898" w:val="left" w:leader="none"/>
                      <w:tab w:pos="8128" w:val="left" w:leader="none"/>
                      <w:tab w:pos="8207" w:val="left" w:leader="none"/>
                      <w:tab w:pos="8841" w:val="left" w:leader="none"/>
                      <w:tab w:pos="9122" w:val="left" w:leader="none"/>
                      <w:tab w:pos="9302" w:val="left" w:leader="none"/>
                      <w:tab w:pos="9633" w:val="left" w:leader="none"/>
                      <w:tab w:pos="9971" w:val="left" w:leader="none"/>
                      <w:tab w:pos="10180" w:val="left" w:leader="none"/>
                      <w:tab w:pos="10339" w:val="left" w:leader="none"/>
                      <w:tab w:pos="10483" w:val="left" w:leader="none"/>
                    </w:tabs>
                    <w:spacing w:line="260" w:lineRule="auto"/>
                    <w:ind w:left="1951" w:right="1368" w:hanging="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UNANIMIDAD,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COMISION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PRESIDIDA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IRMA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LETICIA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REYNOSO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NAVARRO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COMISIONADA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EDUCACION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JOEL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ALDIVIA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GOMEZ,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SUBDIRECTOR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GESTORIA,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EMITAN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BREVEDAD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PLENO,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RESPUESTA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VIABILIDAD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MTRA.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GUTIERREZ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MACIAS,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JARDÍN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NIÑOS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CRISTY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MARTÍNEZ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COSIO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52,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PARTICIPAR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CONTRAPARTIDA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ESCUELAS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CALIDAD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CORRESPONDIENTE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ETAPA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XV,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PERMITIENDO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INSTITUCION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EDUCA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TIV</w:t>
                  </w:r>
                  <w:r>
                    <w:rPr>
                      <w:b w:val="0"/>
                      <w:bCs w:val="0"/>
                      <w:spacing w:val="-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HACERSE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MATERIAL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DIDACTICO,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TECNICO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MEJORAS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INMUEBLE.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44,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45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spacing w:before="75"/>
                    <w:ind w:left="2001" w:right="1523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9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3290" w:val="left" w:leader="none"/>
                      <w:tab w:pos="3959" w:val="left" w:leader="none"/>
                      <w:tab w:pos="4471" w:val="left" w:leader="none"/>
                      <w:tab w:pos="4766" w:val="left" w:leader="none"/>
                      <w:tab w:pos="5457" w:val="left" w:leader="none"/>
                      <w:tab w:pos="5680" w:val="left" w:leader="none"/>
                      <w:tab w:pos="6911" w:val="left" w:leader="none"/>
                      <w:tab w:pos="7423" w:val="left" w:leader="none"/>
                      <w:tab w:pos="8359" w:val="left" w:leader="none"/>
                      <w:tab w:pos="8589" w:val="left" w:leader="none"/>
                      <w:tab w:pos="9431" w:val="left" w:leader="none"/>
                      <w:tab w:pos="10612" w:val="left" w:leader="none"/>
                    </w:tabs>
                    <w:spacing w:line="259" w:lineRule="auto"/>
                    <w:ind w:left="2016" w:right="1331" w:hanging="22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ASUNTO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GENERAL.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2.-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ASUNTO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PRESENTADO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 </w:t>
                  </w:r>
                  <w:r>
                    <w:rPr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ESTE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PLENO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ALEJANDRO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ANDA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LOZANO,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PRESIDENTE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MUNICIPAL,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MEDIO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LlC.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JOEL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VALDIVIA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GOMEZ,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SUBDIRECTOR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DIRECCION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PROMOCION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GESTORIA,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MEDIANTE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ESCRITO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FECHA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08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ENERO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EMITE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DICTAMEN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ENCOMENDADO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SES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ION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ORDINARIA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08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CELEBRADA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23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DICIEMBRE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2015,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PUNTO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IX,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MARCELA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BECERRA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VILLA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COMISIONADA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SALUD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CULTURA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MUNICIPIO,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SOLICITA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APROBACION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VALORAR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TOME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CUENTA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ALGUNAS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ACCIONES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DENTRO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FONDO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APORTACIONES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SERVICIOS</w:t>
                  </w:r>
                </w:p>
                <w:p>
                  <w:pPr>
                    <w:pStyle w:val="BodyText"/>
                    <w:spacing w:before="83"/>
                    <w:ind w:left="2052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(FASSA).</w:t>
                  </w:r>
                </w:p>
                <w:p>
                  <w:pPr>
                    <w:spacing w:line="180" w:lineRule="exact" w:before="8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2671" w:val="left" w:leader="none"/>
                      <w:tab w:pos="3448" w:val="left" w:leader="none"/>
                      <w:tab w:pos="3931" w:val="left" w:leader="none"/>
                      <w:tab w:pos="4060" w:val="left" w:leader="none"/>
                      <w:tab w:pos="4924" w:val="left" w:leader="none"/>
                      <w:tab w:pos="5047" w:val="left" w:leader="none"/>
                      <w:tab w:pos="5407" w:val="left" w:leader="none"/>
                      <w:tab w:pos="5601" w:val="left" w:leader="none"/>
                      <w:tab w:pos="6451" w:val="left" w:leader="none"/>
                      <w:tab w:pos="6616" w:val="left" w:leader="none"/>
                      <w:tab w:pos="7019" w:val="left" w:leader="none"/>
                      <w:tab w:pos="7235" w:val="left" w:leader="none"/>
                      <w:tab w:pos="7509" w:val="left" w:leader="none"/>
                      <w:tab w:pos="7703" w:val="left" w:leader="none"/>
                      <w:tab w:pos="8323" w:val="left" w:leader="none"/>
                      <w:tab w:pos="8819" w:val="left" w:leader="none"/>
                      <w:tab w:pos="9057" w:val="left" w:leader="none"/>
                      <w:tab w:pos="9431" w:val="left" w:leader="none"/>
                      <w:tab w:pos="9640" w:val="left" w:leader="none"/>
                      <w:tab w:pos="10079" w:val="left" w:leader="none"/>
                      <w:tab w:pos="10483" w:val="left" w:leader="none"/>
                      <w:tab w:pos="10727" w:val="left" w:leader="none"/>
                    </w:tabs>
                    <w:spacing w:line="260" w:lineRule="auto"/>
                    <w:ind w:left="2059" w:right="1273" w:hanging="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ACUERDO.-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CATORCE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UNANIMIDAD,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ENTERADOS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JOEL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VALDIVIA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GOMEZ,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SUBDIRECTOR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PROMOCION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GESTORIA,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DICTAMINANDO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POSIBLE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FASSA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SOLICITADAS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MARCELA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BECERRA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VILLA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SES</w:t>
                  </w:r>
                  <w:r>
                    <w:rPr>
                      <w:b w:val="0"/>
                      <w:bCs w:val="0"/>
                      <w:spacing w:val="-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ION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NUMERO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08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CELEBRADA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23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DICIEMBRE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IX;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SUGIRIENDOSE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CANALIZAR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SOLICITADAS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ESPACIOS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AGRARIO,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TERRITORIAL</w:t>
                  </w:r>
                </w:p>
                <w:p>
                  <w:pPr>
                    <w:spacing w:line="240" w:lineRule="exact" w:before="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0" w:right="1248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10</w:t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tabs>
                      <w:tab w:pos="6782" w:val="left" w:leader="none"/>
                    </w:tabs>
                    <w:ind w:left="4528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6pt;mso-position-horizontal-relative:page;mso-position-vertical-relative:page;z-index:-830" coordorigin="0,0" coordsize="12160,19320">
            <v:group style="position:absolute;left:2840;top:2200;width:140;height:2" coordorigin="2840,2200" coordsize="140,2">
              <v:shape style="position:absolute;left:2840;top:2200;width:140;height:2" coordorigin="2840,2200" coordsize="140,0" path="m2840,2200l2980,2200,2840,2200xe" filled="f" stroked="t" strokeweight="1pt" strokecolor="#000000">
                <v:path arrowok="t"/>
              </v:shape>
            </v:group>
            <v:group style="position:absolute;left:9500;top:18040;width:620;height:2" coordorigin="9500,18040" coordsize="620,2">
              <v:shape style="position:absolute;left:9500;top:18040;width:620;height:2" coordorigin="9500,18040" coordsize="620,0" path="m9500,18040l10120,18040,9500,18040xe" filled="f" stroked="t" strokeweight="1pt" strokecolor="#000000">
                <v:path arrowok="t"/>
              </v:shape>
            </v:group>
            <v:group style="position:absolute;left:10200;top:18040;width:100;height:2" coordorigin="10200,18040" coordsize="100,2">
              <v:shape style="position:absolute;left:10200;top:18040;width:100;height:2" coordorigin="10200,18040" coordsize="100,0" path="m10200,18040l10300,18040,10200,18040xe" filled="f" stroked="t" strokeweight="1pt" strokecolor="#000000">
                <v:path arrowok="t"/>
              </v:shape>
            </v:group>
            <v:group style="position:absolute;left:10380;top:18040;width:200;height:2" coordorigin="10380,18040" coordsize="200,2">
              <v:shape style="position:absolute;left:10380;top:18040;width:200;height:2" coordorigin="10380,18040" coordsize="200,0" path="m10380,18040l10580,18040,10380,18040xe" filled="f" stroked="t" strokeweight="1pt" strokecolor="#000000">
                <v:path arrowok="t"/>
              </v:shape>
            </v:group>
            <v:group style="position:absolute;left:10680;top:18040;width:200;height:2" coordorigin="10680,18040" coordsize="200,2">
              <v:shape style="position:absolute;left:10680;top:18040;width:200;height:2" coordorigin="10680,18040" coordsize="200,0" path="m10680,18040l10880,18040,10680,18040xe" filled="f" stroked="t" strokeweight="1pt" strokecolor="#000000">
                <v:path arrowok="t"/>
              </v:shape>
            </v:group>
            <v:group style="position:absolute;left:4520;top:18520;width:240;height:2" coordorigin="4520,18520" coordsize="240,2">
              <v:shape style="position:absolute;left:4520;top:18520;width:240;height:2" coordorigin="4520,18520" coordsize="240,0" path="m4520,18520l4760,18520,4520,18520xe" filled="f" stroked="t" strokeweight="1pt" strokecolor="#000000">
                <v:path arrowok="t"/>
              </v:shape>
            </v:group>
            <v:group style="position:absolute;left:4960;top:18520;width:400;height:2" coordorigin="4960,18520" coordsize="400,2">
              <v:shape style="position:absolute;left:4960;top:18520;width:400;height:2" coordorigin="4960,18520" coordsize="400,0" path="m4960,18520l5360,18520,4960,18520xe" filled="f" stroked="t" strokeweight="1pt" strokecolor="#000000">
                <v:path arrowok="t"/>
              </v:shape>
            </v:group>
            <v:group style="position:absolute;left:5540;top:18520;width:1020;height:2" coordorigin="5540,18520" coordsize="1020,2">
              <v:shape style="position:absolute;left:5540;top:18520;width:1020;height:2" coordorigin="5540,18520" coordsize="1020,0" path="m5540,18520l6560,18520,5540,18520xe" filled="f" stroked="t" strokeweight="1pt" strokecolor="#000000">
                <v:path arrowok="t"/>
              </v:shape>
            </v:group>
            <v:group style="position:absolute;left:6780;top:18520;width:580;height:2" coordorigin="6780,18520" coordsize="580,2">
              <v:shape style="position:absolute;left:6780;top:18520;width:580;height:2" coordorigin="6780,18520" coordsize="580,0" path="m6780,18520l7360,18520,6780,18520xe" filled="f" stroked="t" strokeweight="1pt" strokecolor="#000000">
                <v:path arrowok="t"/>
              </v:shape>
            </v:group>
            <v:group style="position:absolute;left:7460;top:18520;width:660;height:2" coordorigin="7460,18520" coordsize="660,2">
              <v:shape style="position:absolute;left:7460;top:18520;width:660;height:2" coordorigin="7460,18520" coordsize="660,0" path="m7460,18520l8120,18520,7460,18520xe" filled="f" stroked="t" strokeweight="1pt" strokecolor="#000000">
                <v:path arrowok="t"/>
              </v:shape>
            </v:group>
            <v:group style="position:absolute;left:8240;top:18520;width:620;height:2" coordorigin="8240,18520" coordsize="620,2">
              <v:shape style="position:absolute;left:8240;top:18520;width:620;height:2" coordorigin="8240,18520" coordsize="620,0" path="m8240,18520l8860,18520,8240,18520xe" filled="f" stroked="t" strokeweight="1pt" strokecolor="#000000">
                <v:path arrowok="t"/>
              </v:shape>
              <v:shape style="position:absolute;left:0;top:0;width:12160;height:19320" type="#_x0000_t75">
                <v:imagedata r:id="rId1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8" w:id="8"/>
      <w:bookmarkEnd w:id="8"/>
      <w:r>
        <w:rPr/>
      </w:r>
      <w:r>
        <w:rPr/>
      </w:r>
    </w:p>
    <w:p>
      <w:pPr>
        <w:spacing w:after="0"/>
        <w:sectPr>
          <w:pgSz w:w="1216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6pt;mso-position-horizontal-relative:page;mso-position-vertical-relative:page;z-index:-829" type="#_x0000_t202" filled="f" stroked="f">
            <v:textbox inset="0,0,0,0">
              <w:txbxContent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355" w:right="1309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671" w:val="left" w:leader="none"/>
                      <w:tab w:pos="4384" w:val="left" w:leader="none"/>
                      <w:tab w:pos="5659" w:val="left" w:leader="none"/>
                      <w:tab w:pos="6422" w:val="left" w:leader="none"/>
                      <w:tab w:pos="7480" w:val="left" w:leader="none"/>
                      <w:tab w:pos="8841" w:val="left" w:leader="none"/>
                      <w:tab w:pos="9043" w:val="left" w:leader="none"/>
                      <w:tab w:pos="10396" w:val="left" w:leader="none"/>
                    </w:tabs>
                    <w:spacing w:line="266" w:lineRule="auto"/>
                    <w:ind w:left="1857" w:right="1496" w:hanging="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URBANO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(SEDATU);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OBRA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RESPALDO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ACUERDO.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69"/>
                    <w:ind w:left="1857" w:right="9452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 w:before="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355" w:val="left" w:leader="none"/>
                      <w:tab w:pos="3787" w:val="left" w:leader="none"/>
                    </w:tabs>
                    <w:spacing w:line="260" w:lineRule="auto"/>
                    <w:ind w:left="1879" w:right="1467" w:hanging="8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XV.-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SEÑORES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VIRTUD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AGOTADO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DECLARA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CONCLUIDA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VEINTISIETE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MINUTOS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HOY,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CITANDO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FUNDAMENTO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26" w:lineRule="exact"/>
                    <w:ind w:left="1879" w:right="1482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ADMINISTRACION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</w:p>
                <w:p>
                  <w:pPr>
                    <w:pStyle w:val="BodyText"/>
                    <w:spacing w:line="261" w:lineRule="auto" w:before="29"/>
                    <w:ind w:left="1893" w:right="1446"/>
                    <w:jc w:val="both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INSTRUCCIONES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ALEJANDRO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10:00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HORAS,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SALON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SESIONES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FIRMANDO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INTERVINIERON,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QUISIERON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SUPIERON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HACERLO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PRESIDENTE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ACTUA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UNJON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SERVIDOR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AUTORIZA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FE,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POR</w:t>
                  </w:r>
                </w:p>
                <w:p>
                  <w:pPr>
                    <w:pStyle w:val="BodyText"/>
                    <w:spacing w:line="171" w:lineRule="auto" w:before="48"/>
                    <w:ind w:left="1922" w:right="150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3"/>
                      <w:sz w:val="36"/>
                      <w:szCs w:val="36"/>
                    </w:rPr>
                    <w:t>~---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6"/>
                      <w:w w:val="100"/>
                      <w:position w:val="-13"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13"/>
                      <w:sz w:val="36"/>
                      <w:szCs w:val="36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position w:val="-13"/>
                      <w:sz w:val="36"/>
                      <w:szCs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ADMINISTRACIÓN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PUBLICA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ESTADO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JALlSC:Q.'J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position w:val="0"/>
                    </w:rPr>
                    <w:t>c",,"""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tabs>
                      <w:tab w:pos="1195" w:val="left" w:leader="none"/>
                      <w:tab w:pos="1742" w:val="left" w:leader="none"/>
                    </w:tabs>
                    <w:spacing w:before="18"/>
                    <w:ind w:left="0" w:right="77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'/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7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':S~\..,.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75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'.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4"/>
                      <w:szCs w:val="14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tabs>
                      <w:tab w:pos="799" w:val="left" w:leader="none"/>
                      <w:tab w:pos="1735" w:val="left" w:leader="none"/>
                    </w:tabs>
                    <w:spacing w:line="165" w:lineRule="exact" w:before="33"/>
                    <w:ind w:left="0" w:right="137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sz w:val="14"/>
                      <w:szCs w:val="1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7"/>
                      <w:w w:val="15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position w:val="1"/>
                      <w:sz w:val="16"/>
                      <w:szCs w:val="16"/>
                    </w:rPr>
                    <w:t>!-&lt;.I""",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7"/>
                      <w:w w:val="155"/>
                      <w:position w:val="1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position w:val="0"/>
                      <w:sz w:val="14"/>
                      <w:szCs w:val="14"/>
                    </w:rPr>
                    <w:t>,~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position w:val="0"/>
                      <w:sz w:val="14"/>
                      <w:szCs w:val="14"/>
                    </w:rPr>
                    <w:t>-..,.-,-,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position w:val="1"/>
                      <w:sz w:val="16"/>
                      <w:szCs w:val="16"/>
                    </w:rPr>
                    <w:t>"'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1"/>
                      <w:w w:val="155"/>
                      <w:position w:val="1"/>
                      <w:sz w:val="16"/>
                      <w:szCs w:val="16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5"/>
                      <w:position w:val="0"/>
                      <w:sz w:val="14"/>
                      <w:szCs w:val="14"/>
                    </w:rPr>
                    <w:t>'0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tabs>
                      <w:tab w:pos="5594" w:val="left" w:leader="none"/>
                      <w:tab w:pos="6969" w:val="left" w:leader="none"/>
                      <w:tab w:pos="8668" w:val="left" w:leader="none"/>
                    </w:tabs>
                    <w:spacing w:line="503" w:lineRule="exact"/>
                    <w:ind w:left="4874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23"/>
                      <w:sz w:val="44"/>
                      <w:szCs w:val="44"/>
                    </w:rPr>
                    <w:t>/'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0"/>
                      <w:w w:val="95"/>
                      <w:position w:val="-23"/>
                      <w:sz w:val="44"/>
                      <w:szCs w:val="4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4"/>
                      <w:szCs w:val="2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23"/>
                      <w:sz w:val="44"/>
                      <w:szCs w:val="44"/>
                    </w:rPr>
                    <w:t>(~tdrJ);: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9"/>
                      <w:w w:val="95"/>
                      <w:position w:val="-23"/>
                      <w:sz w:val="44"/>
                      <w:szCs w:val="4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5"/>
                      <w:w w:val="95"/>
                      <w:position w:val="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4"/>
                      <w:szCs w:val="24"/>
                    </w:rPr>
                    <w:t>-&lt;"t:.,-\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14"/>
                      <w:szCs w:val="14"/>
                    </w:rPr>
                    <w:t>'t-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position w:val="-23"/>
                      <w:sz w:val="44"/>
                      <w:szCs w:val="44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44"/>
                      <w:szCs w:val="44"/>
                    </w:rPr>
                  </w:r>
                </w:p>
                <w:p>
                  <w:pPr>
                    <w:pStyle w:val="BodyText"/>
                    <w:tabs>
                      <w:tab w:pos="3419" w:val="left" w:leader="none"/>
                      <w:tab w:pos="4283" w:val="left" w:leader="none"/>
                      <w:tab w:pos="4989" w:val="left" w:leader="none"/>
                      <w:tab w:pos="6652" w:val="left" w:leader="none"/>
                      <w:tab w:pos="7372" w:val="left" w:leader="none"/>
                      <w:tab w:pos="7977" w:val="left" w:leader="none"/>
                    </w:tabs>
                    <w:spacing w:line="244" w:lineRule="auto" w:before="43"/>
                    <w:ind w:left="3074" w:right="1489" w:hanging="749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ALEJ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LOZANO~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Ft.C.P,F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ROUGON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ESIDENTE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Pt\L,,~.,cSJ;Ytt~tEi£&gt;S.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tabs>
                      <w:tab w:pos="6573" w:val="left" w:leader="none"/>
                      <w:tab w:pos="8330" w:val="left" w:leader="none"/>
                      <w:tab w:pos="8978" w:val="left" w:leader="none"/>
                    </w:tabs>
                    <w:spacing w:line="234" w:lineRule="exact"/>
                    <w:ind w:left="5054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''''l',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LA'SEéRETARTA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YUNTAMIENTO</w:t>
                  </w:r>
                </w:p>
                <w:p>
                  <w:pPr>
                    <w:tabs>
                      <w:tab w:pos="1509" w:val="left" w:leader="none"/>
                    </w:tabs>
                    <w:spacing w:line="145" w:lineRule="exact"/>
                    <w:ind w:left="112" w:right="0" w:firstLine="0"/>
                    <w:jc w:val="center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>,,\t~~I,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80"/>
                      <w:sz w:val="14"/>
                      <w:szCs w:val="14"/>
                    </w:rPr>
                    <w:t>S.~/.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51" w:lineRule="exact"/>
                    <w:ind w:left="251" w:right="0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>.•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0"/>
                      <w:w w:val="12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12"/>
                      <w:szCs w:val="12"/>
                    </w:rPr>
                    <w:t>D~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-22"/>
                      <w:w w:val="12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25"/>
                      <w:sz w:val="14"/>
                      <w:szCs w:val="14"/>
                    </w:rPr>
                    <w:t>Lo;,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7"/>
                      <w:w w:val="12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25"/>
                      <w:sz w:val="14"/>
                      <w:szCs w:val="14"/>
                    </w:rPr>
                    <w:t>U&gt;,\;&gt;~/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6876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PABLO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ESTEBA</w:t>
                  </w:r>
                </w:p>
                <w:p>
                  <w:pPr>
                    <w:pStyle w:val="BodyText"/>
                    <w:spacing w:line="263" w:lineRule="auto"/>
                    <w:ind w:left="7524" w:right="2362" w:firstLine="583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RAMIREZ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96" w:lineRule="exact" w:before="99"/>
                    <w:ind w:left="3765" w:right="1523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200"/>
                      <w:sz w:val="14"/>
                      <w:szCs w:val="14"/>
                    </w:rPr>
                    <w:t>/,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tabs>
                      <w:tab w:pos="3887" w:val="left" w:leader="none"/>
                    </w:tabs>
                    <w:spacing w:line="630" w:lineRule="exact"/>
                    <w:ind w:left="316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position w:val="-7"/>
                      <w:sz w:val="72"/>
                      <w:szCs w:val="7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4"/>
                      <w:w w:val="120"/>
                      <w:position w:val="-7"/>
                      <w:sz w:val="72"/>
                      <w:szCs w:val="7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position w:val="0"/>
                      <w:sz w:val="26"/>
                      <w:szCs w:val="26"/>
                    </w:rPr>
                    <w:t>,/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position w:val="0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5"/>
                      <w:position w:val="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513" w:val="left" w:leader="none"/>
                      <w:tab w:pos="6962" w:val="left" w:leader="none"/>
                      <w:tab w:pos="7423" w:val="left" w:leader="none"/>
                      <w:tab w:pos="7617" w:val="left" w:leader="none"/>
                    </w:tabs>
                    <w:spacing w:line="174" w:lineRule="auto" w:before="11"/>
                    <w:ind w:left="3016" w:right="1933" w:hanging="951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AIWPE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BUENO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MARTJNEZ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LI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i\RCELA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position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BECERRA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100"/>
                      <w:position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VILLA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RIOGIDOR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position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  <w:position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line="130" w:lineRule="exact" w:before="9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5077" w:val="left" w:leader="none"/>
                      <w:tab w:pos="8166" w:val="left" w:leader="none"/>
                    </w:tabs>
                    <w:spacing w:line="538" w:lineRule="exact"/>
                    <w:ind w:left="1254" w:right="0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position w:val="7"/>
                      <w:sz w:val="52"/>
                      <w:szCs w:val="52"/>
                    </w:rPr>
                    <w:t>.~LK!¿~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0"/>
                      <w:w w:val="105"/>
                      <w:position w:val="7"/>
                      <w:sz w:val="52"/>
                      <w:szCs w:val="52"/>
                    </w:rPr>
                    <w:t>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7"/>
                      <w:sz w:val="54"/>
                      <w:szCs w:val="54"/>
                    </w:rPr>
                    <w:t>C-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7"/>
                      <w:sz w:val="54"/>
                      <w:szCs w:val="5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20"/>
                      <w:szCs w:val="2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10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20"/>
                      <w:szCs w:val="20"/>
                    </w:rPr>
                    <w:t>IRMA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5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20"/>
                      <w:szCs w:val="20"/>
                    </w:rPr>
                    <w:t>L@t:¿t7'~~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5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ARRO</w:t>
                  </w:r>
                </w:p>
                <w:p>
                  <w:pPr>
                    <w:pStyle w:val="BodyText"/>
                    <w:tabs>
                      <w:tab w:pos="5248" w:val="left" w:leader="none"/>
                    </w:tabs>
                    <w:spacing w:line="169" w:lineRule="exact"/>
                    <w:ind w:left="2484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ANGEL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NANDEZ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MPOS</w:t>
                  </w:r>
                </w:p>
                <w:p>
                  <w:pPr>
                    <w:pStyle w:val="BodyText"/>
                    <w:tabs>
                      <w:tab w:pos="7437" w:val="left" w:leader="none"/>
                      <w:tab w:pos="8632" w:val="left" w:leader="none"/>
                    </w:tabs>
                    <w:spacing w:line="260" w:lineRule="exact"/>
                    <w:ind w:left="3045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position w:val="-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</w:p>
                <w:p>
                  <w:pPr>
                    <w:spacing w:line="797" w:lineRule="exact"/>
                    <w:ind w:left="3636" w:right="0" w:firstLine="0"/>
                    <w:jc w:val="left"/>
                    <w:rPr>
                      <w:rFonts w:ascii="Times New Roman" w:hAnsi="Times New Roman" w:cs="Times New Roman" w:eastAsia="Times New Roman"/>
                      <w:sz w:val="86"/>
                      <w:szCs w:val="8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0"/>
                      <w:sz w:val="86"/>
                      <w:szCs w:val="86"/>
                    </w:rPr>
                    <w:t>rtit~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86"/>
                      <w:szCs w:val="86"/>
                    </w:rPr>
                  </w:r>
                </w:p>
                <w:p>
                  <w:pPr>
                    <w:pStyle w:val="BodyText"/>
                    <w:tabs>
                      <w:tab w:pos="4989" w:val="left" w:leader="none"/>
                      <w:tab w:pos="6710" w:val="left" w:leader="none"/>
                      <w:tab w:pos="7847" w:val="left" w:leader="none"/>
                    </w:tabs>
                    <w:spacing w:line="170" w:lineRule="exact"/>
                    <w:ind w:left="25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8"/>
                      <w:sz w:val="26"/>
                      <w:szCs w:val="26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  <w:position w:val="-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</w:rPr>
                    <w:t>BENJAMlNATILANO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</w:rPr>
                    <w:t>ESCOTO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LIC.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JESSI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ELlZABETH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</w:p>
                <w:p>
                  <w:pPr>
                    <w:pStyle w:val="BodyText"/>
                    <w:tabs>
                      <w:tab w:pos="5306" w:val="left" w:leader="none"/>
                    </w:tabs>
                    <w:spacing w:line="241" w:lineRule="exact"/>
                    <w:ind w:right="178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9"/>
                    </w:rPr>
                    <w:t>LUNA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line="178" w:lineRule="exact"/>
                    <w:ind w:left="5071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tabs>
                      <w:tab w:pos="10036" w:val="left" w:leader="none"/>
                    </w:tabs>
                    <w:spacing w:line="759" w:lineRule="exact" w:before="79"/>
                    <w:ind w:left="7027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25"/>
                      <w:sz w:val="22"/>
                      <w:szCs w:val="22"/>
                    </w:rPr>
                    <w:t>tU(?IIfI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5"/>
                      <w:w w:val="1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70"/>
                      <w:sz w:val="54"/>
                      <w:szCs w:val="54"/>
                    </w:rPr>
                    <w:t>::z:kff&gt;'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3"/>
                      <w:w w:val="70"/>
                      <w:sz w:val="54"/>
                      <w:szCs w:val="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5"/>
                      <w:sz w:val="74"/>
                      <w:szCs w:val="7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5"/>
                      <w:sz w:val="74"/>
                      <w:szCs w:val="7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25"/>
                      <w:sz w:val="74"/>
                      <w:szCs w:val="74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74"/>
                      <w:szCs w:val="74"/>
                    </w:rPr>
                  </w:r>
                </w:p>
                <w:p>
                  <w:pPr>
                    <w:pStyle w:val="BodyText"/>
                    <w:tabs>
                      <w:tab w:pos="5107" w:val="left" w:leader="none"/>
                    </w:tabs>
                    <w:spacing w:line="236" w:lineRule="exact"/>
                    <w:ind w:left="650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MTRO.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JAVIER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PADILLA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LOPEZ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10"/>
                      <w:sz w:val="26"/>
                      <w:szCs w:val="26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9"/>
                      <w:w w:val="100"/>
                      <w:position w:val="1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0"/>
                    </w:rPr>
                    <w:t>ADRIANA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7"/>
                      <w:w w:val="100"/>
                      <w:position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0"/>
                    </w:rPr>
                    <w:t>FLORES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position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0"/>
                    </w:rPr>
                    <w:t>ZERMENO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tabs>
                      <w:tab w:pos="7487" w:val="left" w:leader="none"/>
                    </w:tabs>
                    <w:spacing w:line="278" w:lineRule="exact"/>
                    <w:ind w:left="3088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9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position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9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-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REGIDORA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190" w:lineRule="exact"/>
                    <w:ind w:left="326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50"/>
                    </w:rPr>
                    <w:t>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tabs>
                      <w:tab w:pos="6731" w:val="left" w:leader="none"/>
                      <w:tab w:pos="8387" w:val="left" w:leader="none"/>
                    </w:tabs>
                    <w:spacing w:line="175" w:lineRule="auto" w:before="11"/>
                    <w:ind w:left="3110" w:right="3194" w:hanging="764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DR.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ANTONIO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GALLARDO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AREZ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0"/>
                    </w:rPr>
                    <w:t>DR.FLAVI~EANDADE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1"/>
                    </w:rPr>
                    <w:t>ANDA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line="148" w:lineRule="exact"/>
                    <w:ind w:left="6274" w:right="1123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69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tabs>
                      <w:tab w:pos="3423" w:val="left" w:leader="none"/>
                    </w:tabs>
                    <w:ind w:left="1176" w:right="0" w:firstLine="0"/>
                    <w:jc w:val="center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6pt;mso-position-horizontal-relative:page;mso-position-vertical-relative:page;z-index:-828" coordorigin="0,0" coordsize="12160,19320">
            <v:group style="position:absolute;left:2720;top:12700;width:2480;height:2" coordorigin="2720,12700" coordsize="2480,2">
              <v:shape style="position:absolute;left:2720;top:12700;width:2480;height:2" coordorigin="2720,12700" coordsize="2480,0" path="m2720,12700l5200,12700,2720,12700xe" filled="f" stroked="t" strokeweight="1pt" strokecolor="#000000">
                <v:path arrowok="t"/>
              </v:shape>
            </v:group>
            <v:group style="position:absolute;left:5320;top:12700;width:420;height:2" coordorigin="5320,12700" coordsize="420,2">
              <v:shape style="position:absolute;left:5320;top:12700;width:420;height:2" coordorigin="5320,12700" coordsize="420,0" path="m5320,12700l5740,12700,5320,12700xe" filled="f" stroked="t" strokeweight="1pt" strokecolor="#000000">
                <v:path arrowok="t"/>
              </v:shape>
            </v:group>
            <v:group style="position:absolute;left:3620;top:13880;width:940;height:2" coordorigin="3620,13880" coordsize="940,2">
              <v:shape style="position:absolute;left:3620;top:13880;width:940;height:2" coordorigin="3620,13880" coordsize="940,0" path="m3620,13880l4560,13880,3620,13880xe" filled="f" stroked="t" strokeweight="1pt" strokecolor="#000000">
                <v:path arrowok="t"/>
              </v:shape>
            </v:group>
            <v:group style="position:absolute;left:3260;top:16640;width:2400;height:2" coordorigin="3260,16640" coordsize="2400,2">
              <v:shape style="position:absolute;left:3260;top:16640;width:2400;height:2" coordorigin="3260,16640" coordsize="2400,0" path="m3260,16640l5660,16640,3260,16640xe" filled="f" stroked="t" strokeweight="1pt" strokecolor="#000000">
                <v:path arrowok="t"/>
              </v:shape>
            </v:group>
            <v:group style="position:absolute;left:7000;top:12760;width:540;height:2" coordorigin="7000,12760" coordsize="540,2">
              <v:shape style="position:absolute;left:7000;top:12760;width:540;height:2" coordorigin="7000,12760" coordsize="540,0" path="m7000,12760l7540,12760,7000,12760xe" filled="f" stroked="t" strokeweight="1pt" strokecolor="#000000">
                <v:path arrowok="t"/>
              </v:shape>
            </v:group>
            <v:group style="position:absolute;left:7640;top:12760;width:3060;height:2" coordorigin="7640,12760" coordsize="3060,2">
              <v:shape style="position:absolute;left:7640;top:12760;width:3060;height:2" coordorigin="7640,12760" coordsize="3060,0" path="m7640,12760l10700,12760e" filled="f" stroked="t" strokeweight="1pt" strokecolor="#000000">
                <v:path arrowok="t"/>
              </v:shape>
            </v:group>
            <v:group style="position:absolute;left:7020;top:15320;width:940;height:2" coordorigin="7020,15320" coordsize="940,2">
              <v:shape style="position:absolute;left:7020;top:15320;width:940;height:2" coordorigin="7020,15320" coordsize="940,0" path="m7020,15320l7960,15320,7020,15320xe" filled="f" stroked="t" strokeweight="1pt" strokecolor="#000000">
                <v:path arrowok="t"/>
              </v:shape>
            </v:group>
            <v:group style="position:absolute;left:8060;top:15320;width:900;height:2" coordorigin="8060,15320" coordsize="900,2">
              <v:shape style="position:absolute;left:8060;top:15320;width:900;height:2" coordorigin="8060,15320" coordsize="900,0" path="m8060,15320l8960,15320,8060,15320xe" filled="f" stroked="t" strokeweight="1pt" strokecolor="#000000">
                <v:path arrowok="t"/>
              </v:shape>
            </v:group>
            <v:group style="position:absolute;left:9140;top:15320;width:400;height:2" coordorigin="9140,15320" coordsize="400,2">
              <v:shape style="position:absolute;left:9140;top:15320;width:400;height:2" coordorigin="9140,15320" coordsize="400,0" path="m9140,15320l9540,15320,9140,15320xe" filled="f" stroked="t" strokeweight="1pt" strokecolor="#000000">
                <v:path arrowok="t"/>
              </v:shape>
            </v:group>
            <v:group style="position:absolute;left:10020;top:15320;width:60;height:2" coordorigin="10020,15320" coordsize="60,2">
              <v:shape style="position:absolute;left:10020;top:15320;width:60;height:2" coordorigin="10020,15320" coordsize="60,0" path="m10020,15320l10080,15320,10020,15320xe" filled="f" stroked="t" strokeweight="1pt" strokecolor="#000000">
                <v:path arrowok="t"/>
              </v:shape>
            </v:group>
            <v:group style="position:absolute;left:9460;top:18060;width:640;height:2" coordorigin="9460,18060" coordsize="640,2">
              <v:shape style="position:absolute;left:9460;top:18060;width:640;height:2" coordorigin="9460,18060" coordsize="640,0" path="m9460,18060l10100,18060,9460,18060xe" filled="f" stroked="t" strokeweight="1pt" strokecolor="#000000">
                <v:path arrowok="t"/>
              </v:shape>
            </v:group>
            <v:group style="position:absolute;left:10180;top:18060;width:100;height:2" coordorigin="10180,18060" coordsize="100,2">
              <v:shape style="position:absolute;left:10180;top:18060;width:100;height:2" coordorigin="10180,18060" coordsize="100,0" path="m10180,18060l10280,18060,10180,18060xe" filled="f" stroked="t" strokeweight="1pt" strokecolor="#000000">
                <v:path arrowok="t"/>
              </v:shape>
            </v:group>
            <v:group style="position:absolute;left:10360;top:18060;width:200;height:2" coordorigin="10360,18060" coordsize="200,2">
              <v:shape style="position:absolute;left:10360;top:18060;width:200;height:2" coordorigin="10360,18060" coordsize="200,0" path="m10360,18060l10560,18060,10360,18060xe" filled="f" stroked="t" strokeweight="1pt" strokecolor="#000000">
                <v:path arrowok="t"/>
              </v:shape>
            </v:group>
            <v:group style="position:absolute;left:10660;top:18060;width:200;height:2" coordorigin="10660,18060" coordsize="200,2">
              <v:shape style="position:absolute;left:10660;top:18060;width:200;height:2" coordorigin="10660,18060" coordsize="200,0" path="m10660,18060l10860,18060,10660,18060xe" filled="f" stroked="t" strokeweight="1pt" strokecolor="#000000">
                <v:path arrowok="t"/>
              </v:shape>
              <v:shape style="position:absolute;left:0;top:0;width:12160;height:19320" type="#_x0000_t75">
                <v:imagedata r:id="rId1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09" w:id="9"/>
      <w:bookmarkEnd w:id="9"/>
      <w:r>
        <w:rPr/>
      </w:r>
      <w:r>
        <w:rPr/>
      </w:r>
    </w:p>
    <w:p>
      <w:pPr>
        <w:spacing w:after="0"/>
        <w:sectPr>
          <w:pgSz w:w="12160" w:h="19320"/>
          <w:pgMar w:top="184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08pt;height:965pt;mso-position-horizontal-relative:page;mso-position-vertical-relative:page;z-index:-827" type="#_x0000_t202" filled="f" stroked="f">
            <v:textbox inset="0,0,0,0">
              <w:txbxContent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3355" w:val="left" w:leader="none"/>
                      <w:tab w:pos="6811" w:val="left" w:leader="none"/>
                    </w:tabs>
                    <w:ind w:left="2858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7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3"/>
                      <w:w w:val="100"/>
                      <w:position w:val="7"/>
                      <w:sz w:val="16"/>
                      <w:szCs w:val="16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>01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3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>SESION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8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5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2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>YUNT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9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position w:val="0"/>
                      <w:sz w:val="28"/>
                      <w:szCs w:val="28"/>
                    </w:rPr>
                    <w:t>AMIENTO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tabs>
                      <w:tab w:pos="3995" w:val="left" w:leader="none"/>
                    </w:tabs>
                    <w:spacing w:line="252" w:lineRule="exact" w:before="21"/>
                    <w:ind w:left="228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10"/>
                      <w:sz w:val="52"/>
                      <w:szCs w:val="5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8"/>
                      <w:w w:val="110"/>
                      <w:sz w:val="52"/>
                      <w:szCs w:val="5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26"/>
                      <w:szCs w:val="26"/>
                    </w:rPr>
                    <w:t>'"'~~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1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66"/>
                      <w:szCs w:val="66"/>
                    </w:rPr>
                    <w:t>\\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66"/>
                      <w:szCs w:val="6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tabs>
                      <w:tab w:pos="2851" w:val="left" w:leader="none"/>
                    </w:tabs>
                    <w:spacing w:line="94" w:lineRule="exact"/>
                    <w:ind w:left="2109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8"/>
                      <w:szCs w:val="18"/>
                    </w:rPr>
                    <w:t>-..: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18"/>
                      <w:szCs w:val="18"/>
                    </w:rPr>
                    <w:t>,:¡,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4816" w:val="left" w:leader="none"/>
                    </w:tabs>
                    <w:spacing w:line="252" w:lineRule="exact"/>
                    <w:ind w:left="2901" w:right="6059" w:hanging="958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JOSE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ANTONItILLEN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ARGUELLES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MUNICIPAL</w:t>
                  </w:r>
                </w:p>
                <w:p>
                  <w:pPr>
                    <w:spacing w:line="190" w:lineRule="exact" w:before="1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3763" w:right="1053" w:firstLine="0"/>
                    <w:jc w:val="center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  <w:t>':r-</w:t>
                  </w:r>
                </w:p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56" w:firstLine="0"/>
                    <w:jc w:val="center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  <w:sz w:val="72"/>
                      <w:szCs w:val="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72"/>
                      <w:szCs w:val="72"/>
                    </w:rPr>
                  </w:r>
                </w:p>
                <w:p>
                  <w:pPr>
                    <w:spacing w:line="140" w:lineRule="exact" w:before="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2749" w:firstLine="0"/>
                    <w:jc w:val="right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72"/>
                      <w:szCs w:val="7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72"/>
                      <w:szCs w:val="7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0" w:right="3573" w:firstLine="0"/>
                    <w:jc w:val="right"/>
                    <w:rPr>
                      <w:rFonts w:ascii="Times New Roman" w:hAnsi="Times New Roman" w:cs="Times New Roman" w:eastAsia="Times New Roman"/>
                      <w:sz w:val="120"/>
                      <w:szCs w:val="1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0"/>
                      <w:sz w:val="120"/>
                      <w:szCs w:val="12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20"/>
                      <w:szCs w:val="120"/>
                    </w:rPr>
                  </w:r>
                </w:p>
                <w:p>
                  <w:pPr>
                    <w:spacing w:line="100" w:lineRule="exact" w:before="8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226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70" w:lineRule="exact" w:before="3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tabs>
                      <w:tab w:pos="6789" w:val="left" w:leader="none"/>
                    </w:tabs>
                    <w:ind w:left="4536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ENERO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5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AÑO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8"/>
                      <w:szCs w:val="28"/>
                    </w:rPr>
                    <w:t>2016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08pt;height:965pt;mso-position-horizontal-relative:page;mso-position-vertical-relative:page;z-index:-826" coordorigin="0,0" coordsize="12160,19300">
            <v:group style="position:absolute;left:1940;top:3080;width:180;height:2" coordorigin="1940,3080" coordsize="180,2">
              <v:shape style="position:absolute;left:1940;top:3080;width:180;height:2" coordorigin="1940,3080" coordsize="180,0" path="m1940,3080l2120,3080,1940,3080xe" filled="f" stroked="t" strokeweight="1pt" strokecolor="#000000">
                <v:path arrowok="t"/>
              </v:shape>
            </v:group>
            <v:group style="position:absolute;left:2180;top:3080;width:480;height:2" coordorigin="2180,3080" coordsize="480,2">
              <v:shape style="position:absolute;left:2180;top:3080;width:480;height:2" coordorigin="2180,3080" coordsize="480,0" path="m2180,3080l2660,3080,2180,3080xe" filled="f" stroked="t" strokeweight="1pt" strokecolor="#000000">
                <v:path arrowok="t"/>
              </v:shape>
            </v:group>
            <v:group style="position:absolute;left:2740;top:3080;width:1980;height:2" coordorigin="2740,3080" coordsize="1980,2">
              <v:shape style="position:absolute;left:2740;top:3080;width:1980;height:2" coordorigin="2740,3080" coordsize="1980,0" path="m2740,3080l4720,3080,2740,3080xe" filled="f" stroked="t" strokeweight="1pt" strokecolor="#000000">
                <v:path arrowok="t"/>
              </v:shape>
            </v:group>
            <v:group style="position:absolute;left:4800;top:3080;width:1260;height:2" coordorigin="4800,3080" coordsize="1260,2">
              <v:shape style="position:absolute;left:4800;top:3080;width:1260;height:2" coordorigin="4800,3080" coordsize="1260,0" path="m4800,3080l6060,3080,4800,3080xe" filled="f" stroked="t" strokeweight="1pt" strokecolor="#000000">
                <v:path arrowok="t"/>
              </v:shape>
            </v:group>
            <v:group style="position:absolute;left:9380;top:18040;width:640;height:2" coordorigin="9380,18040" coordsize="640,2">
              <v:shape style="position:absolute;left:9380;top:18040;width:640;height:2" coordorigin="9380,18040" coordsize="640,0" path="m9380,18040l10020,18040,9380,18040xe" filled="f" stroked="t" strokeweight="1pt" strokecolor="#000000">
                <v:path arrowok="t"/>
              </v:shape>
            </v:group>
            <v:group style="position:absolute;left:10120;top:18040;width:200;height:2" coordorigin="10120,18040" coordsize="200,2">
              <v:shape style="position:absolute;left:10120;top:18040;width:200;height:2" coordorigin="10120,18040" coordsize="200,0" path="m10120,18040l10320,18040,10120,18040xe" filled="f" stroked="t" strokeweight="1pt" strokecolor="#000000">
                <v:path arrowok="t"/>
              </v:shape>
            </v:group>
            <v:group style="position:absolute;left:10400;top:18040;width:200;height:2" coordorigin="10400,18040" coordsize="200,2">
              <v:shape style="position:absolute;left:10400;top:18040;width:200;height:2" coordorigin="10400,18040" coordsize="200,0" path="m10400,18040l10600,18040,10400,18040xe" filled="f" stroked="t" strokeweight="1pt" strokecolor="#000000">
                <v:path arrowok="t"/>
              </v:shape>
            </v:group>
            <v:group style="position:absolute;left:10700;top:18040;width:200;height:2" coordorigin="10700,18040" coordsize="200,2">
              <v:shape style="position:absolute;left:10700;top:18040;width:200;height:2" coordorigin="10700,18040" coordsize="200,0" path="m10700,18040l10900,18040,10700,18040xe" filled="f" stroked="t" strokeweight="1pt" strokecolor="#000000">
                <v:path arrowok="t"/>
              </v:shape>
              <v:shape style="position:absolute;left:0;top:0;width:12160;height:19300" type="#_x0000_t75">
                <v:imagedata r:id="rId1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10" w:id="10"/>
      <w:bookmarkEnd w:id="10"/>
      <w:r>
        <w:rPr/>
      </w:r>
      <w:r>
        <w:rPr/>
      </w:r>
    </w:p>
    <w:sectPr>
      <w:pgSz w:w="12160" w:h="19300"/>
      <w:pgMar w:top="18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ÿþs</dc:title>
  <dcterms:created xsi:type="dcterms:W3CDTF">2021-06-08T11:02:34Z</dcterms:created>
  <dcterms:modified xsi:type="dcterms:W3CDTF">2021-06-08T11:02:34Z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LastSaved">
    <vt:filetime>2021-06-08T00:00:00Z</vt:filetime>
  </property>
</Properties>
</file>