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07pt;height:964pt;mso-position-horizontal-relative:page;mso-position-vertical-relative:page;z-index:-1008" type="#_x0000_t202" filled="f" stroked="f">
            <v:textbox inset="0,0,0,0">
              <w:txbxContent>
                <w:p>
                  <w:pPr>
                    <w:spacing w:line="110" w:lineRule="exact" w:before="8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723" w:val="left" w:leader="none"/>
                      <w:tab w:pos="4602" w:val="left" w:leader="none"/>
                    </w:tabs>
                    <w:ind w:left="1139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9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tabs>
                      <w:tab w:pos="6508" w:val="left" w:leader="none"/>
                      <w:tab w:pos="7005" w:val="left" w:leader="none"/>
                      <w:tab w:pos="8553" w:val="left" w:leader="none"/>
                    </w:tabs>
                    <w:spacing w:line="273" w:lineRule="auto"/>
                    <w:ind w:left="2865" w:right="2373" w:firstLine="489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AMIENTO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CONSTITUCIONAL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9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2015-2018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tabs>
                      <w:tab w:pos="5738" w:val="left" w:leader="none"/>
                    </w:tabs>
                    <w:spacing w:line="135" w:lineRule="exact"/>
                    <w:ind w:left="3016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  <w:sz w:val="12"/>
                      <w:szCs w:val="12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  <w:sz w:val="12"/>
                      <w:szCs w:val="1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4420" w:val="left" w:leader="none"/>
                      <w:tab w:pos="7322" w:val="left" w:leader="none"/>
                      <w:tab w:pos="8279" w:val="left" w:leader="none"/>
                      <w:tab w:pos="10353" w:val="left" w:leader="none"/>
                    </w:tabs>
                    <w:spacing w:line="201" w:lineRule="exact"/>
                    <w:ind w:left="28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</w:p>
                <w:p>
                  <w:pPr>
                    <w:pStyle w:val="BodyText"/>
                    <w:spacing w:before="22"/>
                    <w:ind w:left="277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MINUTOS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DIEClSEIS,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</w:p>
                <w:p>
                  <w:pPr>
                    <w:pStyle w:val="BodyText"/>
                    <w:tabs>
                      <w:tab w:pos="7120" w:val="left" w:leader="none"/>
                      <w:tab w:pos="8992" w:val="left" w:leader="none"/>
                    </w:tabs>
                    <w:spacing w:before="22"/>
                    <w:ind w:left="1252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14"/>
                      <w:szCs w:val="1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1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ESTANDO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REUNIDOS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SALON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DE,SESIONES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QUE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----------------PREsENTE.</w:t>
                  </w:r>
                </w:p>
                <w:p>
                  <w:pPr>
                    <w:spacing w:line="100" w:lineRule="exact" w:before="5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197" w:lineRule="exact"/>
                    <w:ind w:left="3807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I</w:t>
                  </w:r>
                </w:p>
                <w:p>
                  <w:pPr>
                    <w:pStyle w:val="BodyText"/>
                    <w:spacing w:line="195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RUTlI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ARCELIA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-----------PRESENTE.</w:t>
                  </w:r>
                </w:p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GUADALUPE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------------PRESENTE.</w:t>
                  </w:r>
                </w:p>
                <w:p>
                  <w:pPr>
                    <w:pStyle w:val="BodyText"/>
                    <w:tabs>
                      <w:tab w:pos="698" w:val="left" w:leader="none"/>
                    </w:tabs>
                    <w:spacing w:line="221" w:lineRule="exact" w:before="87"/>
                    <w:ind w:right="3077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</w:rPr>
                    <w:t>&lt;2'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5" w:lineRule="exact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------::¡-;-:----PRESENTE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7"/>
                      <w:sz w:val="38"/>
                      <w:szCs w:val="3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  <w:p>
                  <w:pPr>
                    <w:tabs>
                      <w:tab w:pos="5235" w:val="left" w:leader="none"/>
                      <w:tab w:pos="6099" w:val="left" w:leader="none"/>
                    </w:tabs>
                    <w:spacing w:line="135" w:lineRule="exact"/>
                    <w:ind w:left="915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30"/>
                      <w:position w:val="-15"/>
                      <w:sz w:val="30"/>
                      <w:szCs w:val="30"/>
                    </w:rPr>
                    <w:t>~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30"/>
                      <w:position w:val="-15"/>
                      <w:sz w:val="30"/>
                      <w:szCs w:val="30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30"/>
                      <w:position w:val="-15"/>
                      <w:sz w:val="30"/>
                      <w:szCs w:val="30"/>
                    </w:rPr>
                    <w:t>~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30"/>
                      <w:position w:val="-15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22"/>
                      <w:szCs w:val="22"/>
                    </w:rPr>
                    <w:t>;..-'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0"/>
                      <w:position w:val="0"/>
                      <w:sz w:val="14"/>
                      <w:szCs w:val="14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spacing w:line="114" w:lineRule="exact"/>
                    <w:ind w:left="0" w:right="2848" w:firstLine="0"/>
                    <w:jc w:val="right"/>
                    <w:rPr>
                      <w:rFonts w:ascii="Courier New" w:hAnsi="Courier New" w:cs="Courier New" w:eastAsia="Courier New"/>
                      <w:sz w:val="30"/>
                      <w:szCs w:val="30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50"/>
                      <w:sz w:val="30"/>
                      <w:szCs w:val="30"/>
                    </w:rPr>
                    <w:t>Z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pStyle w:val="BodyText"/>
                    <w:tabs>
                      <w:tab w:pos="10749" w:val="left" w:leader="none"/>
                    </w:tabs>
                    <w:spacing w:line="310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ANGEL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HERNANDEZ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CAMPOS.-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---------------;'j-----PRESENT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7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-13"/>
                      <w:sz w:val="26"/>
                      <w:szCs w:val="26"/>
                    </w:rPr>
                    <w:t>....•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-13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</w:rPr>
                    <w:t>.</w:t>
                  </w:r>
                </w:p>
                <w:p>
                  <w:pPr>
                    <w:spacing w:line="120" w:lineRule="exact" w:before="2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LETIClA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REYNOSO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NrVARRO.S----PRESENTE,</w:t>
                  </w:r>
                </w:p>
                <w:p>
                  <w:pPr>
                    <w:tabs>
                      <w:tab w:pos="4557" w:val="left" w:leader="none"/>
                      <w:tab w:pos="6343" w:val="left" w:leader="none"/>
                    </w:tabs>
                    <w:spacing w:line="183" w:lineRule="exact" w:before="73"/>
                    <w:ind w:left="0" w:right="73" w:firstLine="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26"/>
                      <w:szCs w:val="26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26"/>
                      <w:szCs w:val="2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26"/>
                      <w:szCs w:val="26"/>
                    </w:rPr>
                    <w:t>I~I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561" w:lineRule="exact"/>
                    <w:ind w:left="2016" w:right="0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BENJAMIN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ATILANO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ESCOTO.-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------------------":'.!---PRESENTE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23"/>
                      <w:sz w:val="68"/>
                      <w:szCs w:val="6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68"/>
                      <w:szCs w:val="68"/>
                    </w:rPr>
                  </w:r>
                </w:p>
                <w:p>
                  <w:pPr>
                    <w:pStyle w:val="BodyText"/>
                    <w:spacing w:line="184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Uc.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JESSICA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ELIZABETH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LUNt},-~-----AUSENTE.</w:t>
                  </w:r>
                </w:p>
                <w:p>
                  <w:pPr>
                    <w:tabs>
                      <w:tab w:pos="6074" w:val="left" w:leader="none"/>
                    </w:tabs>
                    <w:spacing w:line="316" w:lineRule="exact"/>
                    <w:ind w:left="552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'_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'T1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30"/>
                      <w:szCs w:val="30"/>
                    </w:rPr>
                    <w:t>r-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1"/>
                      <w:w w:val="115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151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'"---:--PRESENTE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pStyle w:val="BodyText"/>
                    <w:tabs>
                      <w:tab w:pos="394" w:val="left" w:leader="none"/>
                      <w:tab w:pos="5837" w:val="left" w:leader="none"/>
                      <w:tab w:pos="6269" w:val="left" w:leader="none"/>
                    </w:tabs>
                    <w:spacing w:line="167" w:lineRule="exact"/>
                    <w:ind w:left="127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55"/>
                    </w:rPr>
                    <w:t>..J....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tabs>
                      <w:tab w:pos="8409" w:val="left" w:leader="none"/>
                    </w:tabs>
                    <w:spacing w:line="173" w:lineRule="exact" w:before="8"/>
                    <w:ind w:left="2822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20"/>
                      <w:sz w:val="10"/>
                      <w:szCs w:val="10"/>
                    </w:rPr>
                    <w:t>..)./t""-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2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8"/>
                      <w:szCs w:val="8"/>
                    </w:rPr>
                    <w:t>/""1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8"/>
                      <w:szCs w:val="8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6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8"/>
                      <w:szCs w:val="8"/>
                    </w:rPr>
                    <w:t>•••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8"/>
                      <w:szCs w:val="8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6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0"/>
                      <w:sz w:val="16"/>
                      <w:szCs w:val="16"/>
                    </w:rPr>
                    <w:t>r)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7041" w:val="left" w:leader="none"/>
                    </w:tabs>
                    <w:spacing w:line="178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VIERPADlLLA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-------------------------PRESENTE.</w:t>
                  </w:r>
                </w:p>
                <w:p>
                  <w:pPr>
                    <w:tabs>
                      <w:tab w:pos="8308" w:val="left" w:leader="none"/>
                    </w:tabs>
                    <w:spacing w:line="271" w:lineRule="exact"/>
                    <w:ind w:left="7488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8"/>
                      <w:szCs w:val="18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8"/>
                      <w:szCs w:val="18"/>
                    </w:rPr>
                    <w:t>Iq-'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11"/>
                      <w:w w:val="135"/>
                      <w:sz w:val="18"/>
                      <w:szCs w:val="18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position w:val="-8"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tabs>
                      <w:tab w:pos="8798" w:val="left" w:leader="none"/>
                    </w:tabs>
                    <w:spacing w:line="74" w:lineRule="exact"/>
                    <w:ind w:left="756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&lt;-</w:t>
                  </w:r>
                </w:p>
                <w:p>
                  <w:pPr>
                    <w:pStyle w:val="BodyText"/>
                    <w:spacing w:line="212" w:lineRule="exact"/>
                    <w:ind w:left="2008" w:right="0"/>
                    <w:jc w:val="left"/>
                    <w:rPr>
                      <w:rFonts w:ascii="Courier New" w:hAnsi="Courier New" w:cs="Courier New" w:eastAsia="Courier New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ZERMENO.-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----,-----------------PRESENTE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0"/>
                      <w:w w:val="100"/>
                    </w:rPr>
                    <w:t>.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  <w:position w:val="-5"/>
                      <w:sz w:val="14"/>
                      <w:szCs w:val="14"/>
                    </w:rPr>
                    <w:t>.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  <w:position w:val="-5"/>
                      <w:sz w:val="14"/>
                      <w:szCs w:val="14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23"/>
                      <w:w w:val="100"/>
                      <w:position w:val="-5"/>
                      <w:sz w:val="14"/>
                      <w:szCs w:val="14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  <w:position w:val="-5"/>
                      <w:sz w:val="14"/>
                      <w:szCs w:val="14"/>
                    </w:rPr>
                    <w:t>&gt;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6695" w:val="left" w:leader="none"/>
                      <w:tab w:pos="7912" w:val="left" w:leader="none"/>
                    </w:tabs>
                    <w:spacing w:line="150" w:lineRule="exact"/>
                    <w:ind w:left="3578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position w:val="-5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position w:val="-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position w:val="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position w:val="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4039" w:val="left" w:leader="none"/>
                      <w:tab w:pos="4377" w:val="left" w:leader="none"/>
                    </w:tabs>
                    <w:spacing w:line="90" w:lineRule="exact"/>
                    <w:ind w:left="0" w:right="49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12"/>
                      <w:szCs w:val="12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12"/>
                      <w:szCs w:val="12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12"/>
                      <w:szCs w:val="1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spacing w:line="158" w:lineRule="exact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VAREZ,-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-----------------PRESENTE.</w:t>
                  </w:r>
                </w:p>
                <w:p>
                  <w:pPr>
                    <w:tabs>
                      <w:tab w:pos="2008" w:val="left" w:leader="none"/>
                    </w:tabs>
                    <w:spacing w:line="371" w:lineRule="exact"/>
                    <w:ind w:left="712" w:right="0" w:firstLine="0"/>
                    <w:jc w:val="center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30"/>
                      <w:sz w:val="44"/>
                      <w:szCs w:val="4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2"/>
                      <w:w w:val="130"/>
                      <w:sz w:val="44"/>
                      <w:szCs w:val="44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0"/>
                      <w:sz w:val="44"/>
                      <w:szCs w:val="4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0"/>
                      <w:sz w:val="44"/>
                      <w:szCs w:val="4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0"/>
                      <w:sz w:val="44"/>
                      <w:szCs w:val="44"/>
                    </w:rPr>
                    <w:t>.----,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86"/>
                      <w:w w:val="130"/>
                      <w:sz w:val="44"/>
                      <w:szCs w:val="4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0"/>
                      <w:sz w:val="44"/>
                      <w:szCs w:val="44"/>
                    </w:rPr>
                    <w:t>-~i:~-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44"/>
                      <w:szCs w:val="44"/>
                    </w:rPr>
                  </w:r>
                </w:p>
                <w:p>
                  <w:pPr>
                    <w:pStyle w:val="BodyText"/>
                    <w:spacing w:line="170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-----PRESENTE.</w:t>
                  </w:r>
                </w:p>
                <w:p>
                  <w:pPr>
                    <w:tabs>
                      <w:tab w:pos="1335" w:val="left" w:leader="none"/>
                      <w:tab w:pos="1889" w:val="left" w:leader="none"/>
                      <w:tab w:pos="2235" w:val="left" w:leader="none"/>
                      <w:tab w:pos="3135" w:val="left" w:leader="none"/>
                    </w:tabs>
                    <w:spacing w:line="70" w:lineRule="exact"/>
                    <w:ind w:left="766" w:right="0" w:firstLine="0"/>
                    <w:jc w:val="center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10"/>
                      <w:szCs w:val="10"/>
                    </w:rPr>
                    <w:t>-,¡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sz w:val="16"/>
                      <w:szCs w:val="1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3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sz w:val="16"/>
                      <w:szCs w:val="16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16"/>
                      <w:szCs w:val="16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9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6"/>
                      <w:w w:val="190"/>
                      <w:sz w:val="16"/>
                      <w:szCs w:val="16"/>
                    </w:rPr>
                    <w:t>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16"/>
                      <w:szCs w:val="16"/>
                    </w:rPr>
                    <w:t>•.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0"/>
                      <w:sz w:val="16"/>
                      <w:szCs w:val="16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tabs>
                      <w:tab w:pos="1335" w:val="left" w:leader="none"/>
                      <w:tab w:pos="2264" w:val="left" w:leader="none"/>
                    </w:tabs>
                    <w:spacing w:line="283" w:lineRule="exact"/>
                    <w:ind w:left="248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2"/>
                      <w:szCs w:val="1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sz w:val="38"/>
                      <w:szCs w:val="38"/>
                    </w:rPr>
                    <w:t>.--~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sz w:val="38"/>
                      <w:szCs w:val="3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485" w:val="left" w:leader="none"/>
                    </w:tabs>
                    <w:spacing w:line="169" w:lineRule="exact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GUILLEN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ARGUELLES,-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-----------PRESENTE.</w:t>
                  </w:r>
                </w:p>
                <w:p>
                  <w:pPr>
                    <w:spacing w:line="110" w:lineRule="exact" w:before="9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383" w:val="left" w:leader="none"/>
                      <w:tab w:pos="3916" w:val="left" w:leader="none"/>
                      <w:tab w:pos="5385" w:val="left" w:leader="none"/>
                      <w:tab w:pos="5709" w:val="left" w:leader="none"/>
                      <w:tab w:pos="6163" w:val="left" w:leader="none"/>
                      <w:tab w:pos="7192" w:val="left" w:leader="none"/>
                      <w:tab w:pos="7682" w:val="left" w:leader="none"/>
                      <w:tab w:pos="7934" w:val="left" w:leader="none"/>
                      <w:tab w:pos="8344" w:val="left" w:leader="none"/>
                      <w:tab w:pos="9215" w:val="left" w:leader="none"/>
                      <w:tab w:pos="9575" w:val="left" w:leader="none"/>
                      <w:tab w:pos="9835" w:val="left" w:leader="none"/>
                      <w:tab w:pos="10058" w:val="left" w:leader="none"/>
                    </w:tabs>
                    <w:spacing w:line="263" w:lineRule="auto"/>
                    <w:ind w:left="2008" w:right="135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----------SEÑORES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EFECTO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</w:p>
                <w:p>
                  <w:pPr>
                    <w:spacing w:line="120" w:lineRule="exact" w:before="1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3542" w:val="left" w:leader="none"/>
                      <w:tab w:pos="3995" w:val="left" w:leader="none"/>
                      <w:tab w:pos="4636" w:val="left" w:leader="none"/>
                      <w:tab w:pos="6566" w:val="left" w:leader="none"/>
                      <w:tab w:pos="7192" w:val="left" w:leader="none"/>
                      <w:tab w:pos="8301" w:val="left" w:leader="none"/>
                      <w:tab w:pos="8719" w:val="left" w:leader="none"/>
                      <w:tab w:pos="10159" w:val="left" w:leader="none"/>
                      <w:tab w:pos="10547" w:val="left" w:leader="none"/>
                      <w:tab w:pos="10627" w:val="left" w:leader="none"/>
                      <w:tab w:pos="11080" w:val="left" w:leader="none"/>
                    </w:tabs>
                    <w:spacing w:line="75" w:lineRule="auto"/>
                    <w:ind w:left="2001" w:right="492" w:firstLine="7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CAMBIO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INSTRUCCIONES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40"/>
                      <w:szCs w:val="40"/>
                    </w:rPr>
                    <w:t>-1.-</w:t>
                  </w:r>
                </w:p>
                <w:p>
                  <w:pPr>
                    <w:pStyle w:val="BodyText"/>
                    <w:tabs>
                      <w:tab w:pos="3499" w:val="left" w:leader="none"/>
                      <w:tab w:pos="3974" w:val="left" w:leader="none"/>
                      <w:tab w:pos="4795" w:val="left" w:leader="none"/>
                      <w:tab w:pos="5918" w:val="left" w:leader="none"/>
                      <w:tab w:pos="6839" w:val="left" w:leader="none"/>
                      <w:tab w:pos="7055" w:val="left" w:leader="none"/>
                      <w:tab w:pos="7495" w:val="left" w:leader="none"/>
                      <w:tab w:pos="8366" w:val="left" w:leader="none"/>
                      <w:tab w:pos="9071" w:val="left" w:leader="none"/>
                      <w:tab w:pos="10670" w:val="left" w:leader="none"/>
                      <w:tab w:pos="11203" w:val="left" w:leader="none"/>
                    </w:tabs>
                    <w:spacing w:line="255" w:lineRule="auto" w:before="31"/>
                    <w:ind w:left="2008" w:right="82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HABlA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CONVOCADA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CELEBRARSE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PASADA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</w:p>
                <w:p>
                  <w:pPr>
                    <w:pStyle w:val="BodyText"/>
                    <w:tabs>
                      <w:tab w:pos="3290" w:val="left" w:leader="none"/>
                      <w:tab w:pos="3635" w:val="left" w:leader="none"/>
                      <w:tab w:pos="4759" w:val="left" w:leader="none"/>
                      <w:tab w:pos="5349" w:val="left" w:leader="none"/>
                      <w:tab w:pos="5831" w:val="left" w:leader="none"/>
                      <w:tab w:pos="6019" w:val="left" w:leader="none"/>
                      <w:tab w:pos="7329" w:val="left" w:leader="none"/>
                      <w:tab w:pos="8020" w:val="left" w:leader="none"/>
                      <w:tab w:pos="8287" w:val="left" w:leader="none"/>
                      <w:tab w:pos="8791" w:val="left" w:leader="none"/>
                      <w:tab w:pos="9201" w:val="left" w:leader="none"/>
                      <w:tab w:pos="9604" w:val="left" w:leader="none"/>
                      <w:tab w:pos="10403" w:val="left" w:leader="none"/>
                    </w:tabs>
                    <w:spacing w:line="261" w:lineRule="auto"/>
                    <w:ind w:left="2008" w:right="1318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FEBRERO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TENIENDO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JUSTIFICANDO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JESSICA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ELIZABETH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LUNA,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EXISTE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VALIDOS,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CONSECUENCIA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PROCEDE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DESAHOGAR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SIGUIENTE:-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04" w:firstLine="0"/>
                    <w:jc w:val="righ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tabs>
                      <w:tab w:pos="3345" w:val="left" w:leader="none"/>
                    </w:tabs>
                    <w:spacing w:before="93"/>
                    <w:ind w:left="1012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16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4pt;mso-position-horizontal-relative:page;mso-position-vertical-relative:page;z-index:-1007" coordorigin="0,0" coordsize="12140,19280">
            <v:group style="position:absolute;left:9400;top:18140;width:640;height:2" coordorigin="9400,18140" coordsize="640,2">
              <v:shape style="position:absolute;left:9400;top:18140;width:640;height:2" coordorigin="9400,18140" coordsize="640,0" path="m9400,18140l10040,18140,9400,18140xe" filled="f" stroked="t" strokeweight="1pt" strokecolor="#000000">
                <v:path arrowok="t"/>
              </v:shape>
            </v:group>
            <v:group style="position:absolute;left:10140;top:18140;width:60;height:2" coordorigin="10140,18140" coordsize="60,2">
              <v:shape style="position:absolute;left:10140;top:18140;width:60;height:2" coordorigin="10140,18140" coordsize="60,0" path="m10140,18140l10200,18140,10140,18140xe" filled="f" stroked="t" strokeweight="1pt" strokecolor="#000000">
                <v:path arrowok="t"/>
              </v:shape>
            </v:group>
            <v:group style="position:absolute;left:10300;top:18140;width:200;height:2" coordorigin="10300,18140" coordsize="200,2">
              <v:shape style="position:absolute;left:10300;top:18140;width:200;height:2" coordorigin="10300,18140" coordsize="200,0" path="m10300,18140l10500,18140,10300,18140xe" filled="f" stroked="t" strokeweight="1pt" strokecolor="#000000">
                <v:path arrowok="t"/>
              </v:shape>
            </v:group>
            <v:group style="position:absolute;left:10600;top:18140;width:200;height:2" coordorigin="10600,18140" coordsize="200,2">
              <v:shape style="position:absolute;left:10600;top:18140;width:200;height:2" coordorigin="10600,18140" coordsize="200,0" path="m10600,18140l10800,18140,10600,18140xe" filled="f" stroked="t" strokeweight="1pt" strokecolor="#000000">
                <v:path arrowok="t"/>
              </v:shape>
              <v:shape style="position:absolute;left:0;top:0;width:12140;height:19280" type="#_x0000_t75">
                <v:imagedata r:id="rId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1" w:id="1"/>
      <w:bookmarkEnd w:id="1"/>
      <w:r>
        <w:rPr/>
      </w:r>
      <w:r>
        <w:rPr/>
      </w:r>
    </w:p>
    <w:p>
      <w:pPr>
        <w:spacing w:after="0"/>
        <w:sectPr>
          <w:type w:val="continuous"/>
          <w:pgSz w:w="12140" w:h="19280"/>
          <w:pgMar w:top="182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5pt;mso-position-horizontal-relative:page;mso-position-vertical-relative:page;z-index:-1006" type="#_x0000_t202" filled="f" stroked="f">
            <v:textbox inset="0,0,0,0">
              <w:txbxContent>
                <w:p>
                  <w:pPr>
                    <w:spacing w:line="110" w:lineRule="exact" w:before="7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251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120" w:lineRule="exact" w:before="1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6631" w:val="left" w:leader="none"/>
                      <w:tab w:pos="9467" w:val="left" w:leader="none"/>
                    </w:tabs>
                    <w:spacing w:line="530" w:lineRule="atLeast"/>
                    <w:ind w:left="2390" w:right="1400" w:hanging="32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____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</w:p>
                <w:p>
                  <w:pPr>
                    <w:pStyle w:val="BodyText"/>
                    <w:tabs>
                      <w:tab w:pos="5284" w:val="left" w:leader="none"/>
                      <w:tab w:pos="6479" w:val="left" w:leader="none"/>
                      <w:tab w:pos="7250" w:val="left" w:leader="none"/>
                      <w:tab w:pos="9122" w:val="left" w:leader="none"/>
                    </w:tabs>
                    <w:spacing w:line="270" w:lineRule="auto" w:before="22"/>
                    <w:ind w:left="2707" w:right="1361" w:hanging="8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ENCUENTRA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DEBIDAMENTE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DESAHOGADO,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spacing w:before="8"/>
                    <w:ind w:left="285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LEGAL.</w:t>
                  </w:r>
                </w:p>
                <w:p>
                  <w:pPr>
                    <w:spacing w:line="240" w:lineRule="exact" w:before="1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600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ACTA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NUMERO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65" w:lineRule="auto"/>
                    <w:ind w:left="1980" w:right="1351" w:firstLine="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111._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SOMETIDO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CONSIDERACIONEL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PREVIAMENTE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CIRCULADO,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CALIFICADA.</w:t>
                  </w:r>
                </w:p>
                <w:p>
                  <w:pPr>
                    <w:spacing w:line="220" w:lineRule="exact" w:before="16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879" w:val="left" w:leader="none"/>
                      <w:tab w:pos="3218" w:val="left" w:leader="none"/>
                      <w:tab w:pos="3405" w:val="left" w:leader="none"/>
                      <w:tab w:pos="3859" w:val="left" w:leader="none"/>
                      <w:tab w:pos="4024" w:val="left" w:leader="none"/>
                      <w:tab w:pos="4679" w:val="left" w:leader="none"/>
                      <w:tab w:pos="4946" w:val="left" w:leader="none"/>
                      <w:tab w:pos="5299" w:val="left" w:leader="none"/>
                      <w:tab w:pos="5471" w:val="left" w:leader="none"/>
                      <w:tab w:pos="5810" w:val="left" w:leader="none"/>
                      <w:tab w:pos="6458" w:val="left" w:leader="none"/>
                      <w:tab w:pos="6796" w:val="left" w:leader="none"/>
                      <w:tab w:pos="6883" w:val="left" w:leader="none"/>
                      <w:tab w:pos="7027" w:val="left" w:leader="none"/>
                      <w:tab w:pos="7271" w:val="left" w:leader="none"/>
                      <w:tab w:pos="7459" w:val="left" w:leader="none"/>
                      <w:tab w:pos="7819" w:val="left" w:leader="none"/>
                      <w:tab w:pos="8409" w:val="left" w:leader="none"/>
                      <w:tab w:pos="8704" w:val="left" w:leader="none"/>
                      <w:tab w:pos="9014" w:val="left" w:leader="none"/>
                      <w:tab w:pos="9273" w:val="left" w:leader="none"/>
                      <w:tab w:pos="9662" w:val="left" w:leader="none"/>
                      <w:tab w:pos="9878" w:val="left" w:leader="none"/>
                      <w:tab w:pos="10036" w:val="left" w:leader="none"/>
                      <w:tab w:pos="10216" w:val="left" w:leader="none"/>
                      <w:tab w:pos="10519" w:val="left" w:leader="none"/>
                    </w:tabs>
                    <w:spacing w:line="263" w:lineRule="auto"/>
                    <w:ind w:left="1987" w:right="1333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039-HM2/AY/20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REFERENCIA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REFERENTE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DERIVADO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CELEBRADA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ADQUISICIÓN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COMPACTADORES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HINNO,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1524J,AÑO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CAPACIDAD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TONELADAS,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ADAPTADO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COMPACTADORA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BASURA,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TSR8000,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CAPACIDAD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YDS;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REQUERIDOS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DEPARTAMENTO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ASEO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PÚBLICO,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INVERSIÓN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$5'280,000.00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(CINCO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MILLONES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OCHENTA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INCLUIDO,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CONTRATO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ARRENDAMIENTO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PURO.</w:t>
                  </w:r>
                </w:p>
                <w:p>
                  <w:pPr>
                    <w:spacing w:line="220" w:lineRule="exact" w:before="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498" w:val="left" w:leader="none"/>
                      <w:tab w:pos="4003" w:val="left" w:leader="none"/>
                      <w:tab w:pos="5637" w:val="left" w:leader="none"/>
                      <w:tab w:pos="6991" w:val="left" w:leader="none"/>
                      <w:tab w:pos="8179" w:val="left" w:leader="none"/>
                      <w:tab w:pos="8639" w:val="left" w:leader="none"/>
                      <w:tab w:pos="10281" w:val="left" w:leader="none"/>
                    </w:tabs>
                    <w:spacing w:line="263" w:lineRule="auto"/>
                    <w:ind w:left="2008" w:right="132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REFERENCIA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PARRAFO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ANTERIOR,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CAMBIOS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ADQUISICION:</w:t>
                  </w:r>
                </w:p>
                <w:p>
                  <w:pPr>
                    <w:spacing w:line="220" w:lineRule="exact" w:before="1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3355" w:val="left" w:leader="none"/>
                      <w:tab w:pos="3815" w:val="left" w:leader="none"/>
                      <w:tab w:pos="5464" w:val="left" w:leader="none"/>
                      <w:tab w:pos="6213" w:val="left" w:leader="none"/>
                      <w:tab w:pos="7113" w:val="left" w:leader="none"/>
                      <w:tab w:pos="7293" w:val="left" w:leader="none"/>
                      <w:tab w:pos="8279" w:val="left" w:leader="none"/>
                      <w:tab w:pos="9323" w:val="left" w:leader="none"/>
                      <w:tab w:pos="10036" w:val="left" w:leader="none"/>
                      <w:tab w:pos="10209" w:val="left" w:leader="none"/>
                    </w:tabs>
                    <w:spacing w:line="263" w:lineRule="auto"/>
                    <w:ind w:left="2001" w:right="131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CAMBIO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ADQUISICION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ANTES-REFERIDA,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COMPACTADORES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CHASIS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Cf-BINA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INTERNATlONAL,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4300,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TRANSMISlON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VELOCIDADES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TOTALMENTE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SINCRONIZADAS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REVERSA,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TIPO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ADAPTADOS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CONTENEDOR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MCNEILUS,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METROPAK,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CAPACIDAD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YD3.</w:t>
                  </w:r>
                </w:p>
                <w:p>
                  <w:pPr>
                    <w:pStyle w:val="BodyText"/>
                    <w:tabs>
                      <w:tab w:pos="7358" w:val="left" w:leader="none"/>
                    </w:tabs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(15.3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CUBICOS).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,('</w:t>
                  </w:r>
                </w:p>
                <w:p>
                  <w:pPr>
                    <w:spacing w:before="21"/>
                    <w:ind w:left="1624" w:right="0" w:firstLine="0"/>
                    <w:jc w:val="center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0"/>
                      <w:szCs w:val="10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0"/>
                      <w:szCs w:val="1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2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0"/>
                      <w:szCs w:val="1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00" w:lineRule="exact" w:before="9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spacing w:line="260" w:lineRule="auto"/>
                    <w:ind w:left="2008" w:right="1310" w:firstLine="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ADQUISICION,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APROBARSE,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EMPRESA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DENOMINADA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MERCANTIL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NEGOCIOS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R.L.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c.y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(FOMER),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989,250.00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MILLONES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NOVECIENTOS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OCHENTA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IMPUESTO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AGREGADO,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ADICIONALMENTE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INVERSION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FINANCIERO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ARRENDAMIENTO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RESIDUAL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DARLO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PATRIMONIO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</w:t>
                  </w:r>
                </w:p>
                <w:p>
                  <w:pPr>
                    <w:spacing w:line="240" w:lineRule="exact" w:before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074" w:val="left" w:leader="none"/>
                      <w:tab w:pos="3340" w:val="left" w:leader="none"/>
                      <w:tab w:pos="3664" w:val="left" w:leader="none"/>
                      <w:tab w:pos="3895" w:val="left" w:leader="none"/>
                      <w:tab w:pos="4031" w:val="left" w:leader="none"/>
                      <w:tab w:pos="4204" w:val="left" w:leader="none"/>
                      <w:tab w:pos="4485" w:val="left" w:leader="none"/>
                      <w:tab w:pos="4975" w:val="left" w:leader="none"/>
                      <w:tab w:pos="5543" w:val="left" w:leader="none"/>
                      <w:tab w:pos="5925" w:val="left" w:leader="none"/>
                      <w:tab w:pos="6098" w:val="left" w:leader="none"/>
                      <w:tab w:pos="6479" w:val="left" w:leader="none"/>
                      <w:tab w:pos="6717" w:val="left" w:leader="none"/>
                      <w:tab w:pos="7243" w:val="left" w:leader="none"/>
                      <w:tab w:pos="7573" w:val="left" w:leader="none"/>
                      <w:tab w:pos="7603" w:val="left" w:leader="none"/>
                      <w:tab w:pos="7811" w:val="left" w:leader="none"/>
                      <w:tab w:pos="8150" w:val="left" w:leader="none"/>
                      <w:tab w:pos="8373" w:val="left" w:leader="none"/>
                      <w:tab w:pos="8855" w:val="left" w:leader="none"/>
                      <w:tab w:pos="9115" w:val="left" w:leader="none"/>
                      <w:tab w:pos="9352" w:val="left" w:leader="none"/>
                      <w:tab w:pos="9431" w:val="left" w:leader="none"/>
                      <w:tab w:pos="9676" w:val="left" w:leader="none"/>
                      <w:tab w:pos="10432" w:val="left" w:leader="none"/>
                      <w:tab w:pos="11131" w:val="left" w:leader="none"/>
                    </w:tabs>
                    <w:spacing w:line="258" w:lineRule="auto"/>
                    <w:ind w:left="2008" w:right="90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ADQUISICION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COMPACTADORES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NUEVOS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INTERNATIONAL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CHASIS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4300,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TRANSMISION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VELOCIDADES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TOTALMENTE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SINCRONIZADAS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REVERSA,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ADAPTADOS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COMPACTADORA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MCNEILUS,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METROPAK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CAPACIDAD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YD3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(15.3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CUBICOS);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ADQUISICION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ESQUEMA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FINANCIERO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ARRENDAMIENTO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PURO,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CONSISTENTE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174,538.41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SETENTA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411100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VEINTINUEVE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RENTAS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134,645.91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</w:p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0" w:right="1292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tabs>
                      <w:tab w:pos="3407" w:val="left" w:leader="none"/>
                    </w:tabs>
                    <w:spacing w:before="82"/>
                    <w:ind w:left="1074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5pt;mso-position-horizontal-relative:page;mso-position-vertical-relative:page;z-index:-1005" coordorigin="0,0" coordsize="12140,19300">
            <v:group style="position:absolute;left:9420;top:18120;width:620;height:2" coordorigin="9420,18120" coordsize="620,2">
              <v:shape style="position:absolute;left:9420;top:18120;width:620;height:2" coordorigin="9420,18120" coordsize="620,0" path="m9420,18120l10040,18120,9420,18120xe" filled="f" stroked="t" strokeweight="1pt" strokecolor="#000000">
                <v:path arrowok="t"/>
              </v:shape>
            </v:group>
            <v:group style="position:absolute;left:10120;top:18120;width:80;height:2" coordorigin="10120,18120" coordsize="80,2">
              <v:shape style="position:absolute;left:10120;top:18120;width:80;height:2" coordorigin="10120,18120" coordsize="80,0" path="m10120,18120l10200,18120,10120,18120xe" filled="f" stroked="t" strokeweight="1pt" strokecolor="#000000">
                <v:path arrowok="t"/>
              </v:shape>
            </v:group>
            <v:group style="position:absolute;left:10300;top:18120;width:200;height:2" coordorigin="10300,18120" coordsize="200,2">
              <v:shape style="position:absolute;left:10300;top:18120;width:200;height:2" coordorigin="10300,18120" coordsize="200,0" path="m10300,18120l10500,18120,10300,18120xe" filled="f" stroked="t" strokeweight="1pt" strokecolor="#000000">
                <v:path arrowok="t"/>
              </v:shape>
            </v:group>
            <v:group style="position:absolute;left:10620;top:18120;width:200;height:2" coordorigin="10620,18120" coordsize="200,2">
              <v:shape style="position:absolute;left:10620;top:18120;width:200;height:2" coordorigin="10620,18120" coordsize="200,0" path="m10620,18120l10820,18120,10620,18120xe" filled="f" stroked="t" strokeweight="1pt" strokecolor="#000000">
                <v:path arrowok="t"/>
              </v:shape>
              <v:shape style="position:absolute;left:0;top:0;width:12140;height:19300" type="#_x0000_t75">
                <v:imagedata r:id="rId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2" w:id="2"/>
      <w:bookmarkEnd w:id="2"/>
      <w:r>
        <w:rPr/>
      </w:r>
      <w:r>
        <w:rPr/>
      </w:r>
    </w:p>
    <w:p>
      <w:pPr>
        <w:spacing w:after="0"/>
        <w:sectPr>
          <w:pgSz w:w="12140" w:h="1930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5pt;mso-position-horizontal-relative:page;mso-position-vertical-relative:page;z-index:-1004" type="#_x0000_t202" filled="f" stroked="f">
            <v:textbox inset="0,0,0,0">
              <w:txbxContent>
                <w:p>
                  <w:pPr>
                    <w:spacing w:line="160" w:lineRule="exact" w:before="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865" w:val="left" w:leader="none"/>
                      <w:tab w:pos="3520" w:val="left" w:leader="none"/>
                      <w:tab w:pos="5104" w:val="left" w:leader="none"/>
                      <w:tab w:pos="6983" w:val="left" w:leader="none"/>
                    </w:tabs>
                    <w:spacing w:line="233" w:lineRule="exact"/>
                    <w:ind w:left="203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f)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',"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AMIENTO</w:t>
                  </w:r>
                </w:p>
                <w:p>
                  <w:pPr>
                    <w:spacing w:line="425" w:lineRule="exact"/>
                    <w:ind w:left="2008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-80"/>
                      <w:w w:val="85"/>
                      <w:position w:val="1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position w:val="0"/>
                      <w:sz w:val="34"/>
                      <w:szCs w:val="3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5"/>
                      <w:w w:val="85"/>
                      <w:position w:val="0"/>
                      <w:sz w:val="34"/>
                      <w:szCs w:val="3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position w:val="-12"/>
                      <w:sz w:val="30"/>
                      <w:szCs w:val="30"/>
                    </w:rPr>
                    <w:t>.",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9"/>
                      <w:w w:val="85"/>
                      <w:position w:val="-12"/>
                      <w:sz w:val="30"/>
                      <w:szCs w:val="3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position w:val="-24"/>
                      <w:sz w:val="60"/>
                      <w:szCs w:val="60"/>
                    </w:rPr>
                    <w:t>....•.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8"/>
                      <w:w w:val="85"/>
                      <w:position w:val="-24"/>
                      <w:sz w:val="60"/>
                      <w:szCs w:val="6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position w:val="-12"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2"/>
                      <w:w w:val="85"/>
                      <w:position w:val="-12"/>
                      <w:sz w:val="30"/>
                      <w:szCs w:val="3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position w:val="0"/>
                      <w:sz w:val="14"/>
                      <w:szCs w:val="1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7"/>
                      <w:w w:val="85"/>
                      <w:position w:val="0"/>
                      <w:sz w:val="14"/>
                      <w:szCs w:val="14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position w:val="1"/>
                      <w:sz w:val="10"/>
                      <w:szCs w:val="10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position w:val="1"/>
                      <w:sz w:val="10"/>
                      <w:szCs w:val="10"/>
                    </w:rPr>
                    <w:t>            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85"/>
                      <w:position w:val="1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position w:val="1"/>
                      <w:sz w:val="36"/>
                      <w:szCs w:val="36"/>
                    </w:rPr>
                    <w:t>---------------------------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spacing w:line="54" w:lineRule="exact"/>
                    <w:ind w:left="2815" w:right="1419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}-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23" w:lineRule="exact"/>
                    <w:ind w:left="2289" w:right="1304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5"/>
                      <w:sz w:val="16"/>
                      <w:szCs w:val="16"/>
                    </w:rPr>
                    <w:t>~"'f.:#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3491" w:val="left" w:leader="none"/>
                      <w:tab w:pos="4802" w:val="left" w:leader="none"/>
                      <w:tab w:pos="9604" w:val="left" w:leader="none"/>
                    </w:tabs>
                    <w:spacing w:line="85" w:lineRule="exact"/>
                    <w:ind w:left="1994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SEISCIENTOS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CUARENTA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CINCO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91/100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COMPRA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319" w:val="left" w:leader="none"/>
                      <w:tab w:pos="3815" w:val="left" w:leader="none"/>
                      <w:tab w:pos="4579" w:val="left" w:leader="none"/>
                      <w:tab w:pos="5183" w:val="left" w:leader="none"/>
                      <w:tab w:pos="6105" w:val="left" w:leader="none"/>
                      <w:tab w:pos="7358" w:val="left" w:leader="none"/>
                      <w:tab w:pos="7826" w:val="left" w:leader="none"/>
                      <w:tab w:pos="9273" w:val="left" w:leader="none"/>
                      <w:tab w:pos="9763" w:val="left" w:leader="none"/>
                    </w:tabs>
                    <w:spacing w:line="56" w:lineRule="auto"/>
                    <w:ind w:left="1994" w:right="1354" w:hanging="144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-716"/>
                      <w:w w:val="105"/>
                      <w:position w:val="-25"/>
                      <w:sz w:val="144"/>
                      <w:szCs w:val="144"/>
                    </w:rPr>
                    <w:t>~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  <w:sz w:val="16"/>
                      <w:szCs w:val="16"/>
                    </w:rPr>
                    <w:t>~\~TOCOIi</w:t>
                  </w:r>
                  <w:r>
                    <w:rPr>
                      <w:b w:val="0"/>
                      <w:bCs w:val="0"/>
                      <w:spacing w:val="-58"/>
                      <w:w w:val="105"/>
                      <w:position w:val="0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5"/>
                      <w:position w:val="-25"/>
                      <w:sz w:val="144"/>
                      <w:szCs w:val="14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65"/>
                      <w:w w:val="105"/>
                      <w:position w:val="-25"/>
                      <w:sz w:val="144"/>
                      <w:szCs w:val="144"/>
                    </w:rPr>
                    <w:t>~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NTOS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ANTES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DESCRITOS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39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MAS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25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11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IMPUESTO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VALOR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AGREGADO;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PARA</w:t>
                  </w:r>
                  <w:r>
                    <w:rPr>
                      <w:b w:val="0"/>
                      <w:bCs w:val="0"/>
                      <w:spacing w:val="50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SER</w:t>
                  </w:r>
                  <w:r>
                    <w:rPr>
                      <w:b w:val="0"/>
                      <w:bCs w:val="0"/>
                      <w:spacing w:val="-10"/>
                      <w:w w:val="105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-10"/>
                      <w:w w:val="105"/>
                      <w:position w:val="0"/>
                    </w:rPr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MEDIANTE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UN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PAGO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VALOR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RESIDUAL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$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 </w:t>
                  </w:r>
                  <w:r>
                    <w:rPr>
                      <w:b w:val="0"/>
                      <w:bCs w:val="0"/>
                      <w:spacing w:val="-2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398,925.00</w:t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  <w:position w:val="0"/>
                    </w:rPr>
                    <w:t>(TRESCIENTOS</w:t>
                  </w:r>
                </w:p>
                <w:p>
                  <w:pPr>
                    <w:pStyle w:val="BodyText"/>
                    <w:spacing w:before="55"/>
                    <w:ind w:left="1994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NOVENTA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OCHO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NOVECIENTOS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VEINTICINCO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M.N.),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spacing w:line="280" w:lineRule="exact" w:before="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851" w:val="left" w:leader="none"/>
                      <w:tab w:pos="6645" w:val="left" w:leader="none"/>
                    </w:tabs>
                    <w:ind w:right="1382"/>
                    <w:jc w:val="righ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ASEO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PÚBLICO.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FACULTANDO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MISMO</w:t>
                  </w:r>
                </w:p>
                <w:p>
                  <w:pPr>
                    <w:pStyle w:val="BodyText"/>
                    <w:spacing w:line="119" w:lineRule="exact"/>
                    <w:ind w:left="31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</w:rPr>
                    <w:t>,~.;:&gt;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2649" w:val="left" w:leader="none"/>
                      <w:tab w:pos="9129" w:val="left" w:leader="none"/>
                    </w:tabs>
                    <w:spacing w:line="104" w:lineRule="exact"/>
                    <w:ind w:left="1994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AUTORIZAR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</w:p>
                <w:p>
                  <w:pPr>
                    <w:pStyle w:val="BodyText"/>
                    <w:tabs>
                      <w:tab w:pos="2001" w:val="left" w:leader="none"/>
                      <w:tab w:pos="2735" w:val="left" w:leader="none"/>
                      <w:tab w:pos="2829" w:val="left" w:leader="none"/>
                    </w:tabs>
                    <w:spacing w:line="244" w:lineRule="exact" w:before="20"/>
                    <w:ind w:left="2008" w:right="1375" w:hanging="1728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24"/>
                      <w:szCs w:val="24"/>
                    </w:rPr>
                    <w:t>:z: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24"/>
                      <w:szCs w:val="24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MU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IPAL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C.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ALEJANDRO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 </w:t>
                  </w:r>
                  <w:r>
                    <w:rPr>
                      <w:b w:val="0"/>
                      <w:bCs w:val="0"/>
                      <w:i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ANDA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LOZANO,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SINDICO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i w:val="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MUNICIPAL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 </w:t>
                  </w:r>
                  <w:r>
                    <w:rPr>
                      <w:b w:val="0"/>
                      <w:bCs w:val="0"/>
                      <w:i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LIC.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PABLO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EST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GONZALEZ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i w:val="0"/>
                      <w:spacing w:val="3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RAMIREZ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i w:val="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FUNCIONARIO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 </w:t>
                  </w:r>
                  <w:r>
                    <w:rPr>
                      <w:b w:val="0"/>
                      <w:bCs w:val="0"/>
                      <w:i w:val="0"/>
                      <w:spacing w:val="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ENCARGADO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 </w:t>
                  </w:r>
                  <w:r>
                    <w:rPr>
                      <w:b w:val="0"/>
                      <w:bCs w:val="0"/>
                      <w:i w:val="0"/>
                      <w:spacing w:val="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HACIENDA</w:t>
                  </w:r>
                </w:p>
                <w:p>
                  <w:pPr>
                    <w:pStyle w:val="BodyText"/>
                    <w:tabs>
                      <w:tab w:pos="770" w:val="left" w:leader="none"/>
                      <w:tab w:pos="892" w:val="left" w:leader="none"/>
                      <w:tab w:pos="2008" w:val="left" w:leader="none"/>
                      <w:tab w:pos="2728" w:val="left" w:leader="none"/>
                      <w:tab w:pos="3758" w:val="left" w:leader="none"/>
                      <w:tab w:pos="6242" w:val="left" w:leader="none"/>
                      <w:tab w:pos="6976" w:val="left" w:leader="none"/>
                      <w:tab w:pos="7711" w:val="left" w:leader="none"/>
                      <w:tab w:pos="9309" w:val="left" w:leader="none"/>
                      <w:tab w:pos="9424" w:val="left" w:leader="none"/>
                    </w:tabs>
                    <w:spacing w:line="255" w:lineRule="auto" w:before="31"/>
                    <w:ind w:left="331" w:right="1433" w:firstLine="266"/>
                    <w:jc w:val="righ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CReTAR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c.P.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SIXTO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VILLA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LOBOS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CRUZ,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CONCURRIR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CELEBRAR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'\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AM~~~L.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NTRATO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ARRENDAMIENTO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EMPRESA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DENOMINADA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MERCANTIL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NEGOCIOS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R.L.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C.V.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(FOMER),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TERMINOS</w:t>
                  </w:r>
                </w:p>
                <w:p>
                  <w:pPr>
                    <w:pStyle w:val="BodyText"/>
                    <w:tabs>
                      <w:tab w:pos="2411" w:val="left" w:leader="none"/>
                      <w:tab w:pos="6091" w:val="left" w:leader="none"/>
                      <w:tab w:pos="10562" w:val="left" w:leader="none"/>
                    </w:tabs>
                    <w:spacing w:line="262" w:lineRule="auto" w:before="14"/>
                    <w:ind w:left="2131" w:right="1333" w:hanging="1116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Los~'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SENTADOS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EN</w:t>
                  </w:r>
                  <w:r>
                    <w:rPr>
                      <w:b w:val="0"/>
                      <w:bCs w:val="0"/>
                      <w:spacing w:val="3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b w:val="0"/>
                      <w:bCs w:val="0"/>
                      <w:spacing w:val="1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COTIZACION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ANEXA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1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b w:val="0"/>
                      <w:bCs w:val="0"/>
                      <w:spacing w:val="3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PRESENTE,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SIN</w:t>
                  </w:r>
                  <w:r>
                    <w:rPr>
                      <w:b w:val="0"/>
                      <w:bCs w:val="0"/>
                      <w:spacing w:val="3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TRANSGREDIR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b w:val="0"/>
                      <w:bCs w:val="0"/>
                      <w:spacing w:val="-3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-31"/>
                      <w:w w:val="105"/>
                    </w:rPr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RESENTE</w:t>
                  </w:r>
                  <w:r>
                    <w:rPr>
                      <w:b w:val="0"/>
                      <w:bCs w:val="0"/>
                      <w:spacing w:val="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PERIODO</w:t>
                  </w:r>
                  <w:r>
                    <w:rPr>
                      <w:b w:val="0"/>
                      <w:bCs w:val="0"/>
                      <w:spacing w:val="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ADMINISTRATIVO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2015</w:t>
                  </w:r>
                  <w:r>
                    <w:rPr>
                      <w:b w:val="0"/>
                      <w:bCs w:val="0"/>
                      <w:spacing w:val="1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-</w:t>
                  </w:r>
                  <w:r>
                    <w:rPr>
                      <w:b w:val="0"/>
                      <w:bCs w:val="0"/>
                      <w:spacing w:val="2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2018.</w:t>
                  </w:r>
                </w:p>
                <w:p>
                  <w:pPr>
                    <w:pStyle w:val="BodyText"/>
                    <w:tabs>
                      <w:tab w:pos="4759" w:val="left" w:leader="none"/>
                    </w:tabs>
                    <w:spacing w:line="217" w:lineRule="exact"/>
                    <w:ind w:right="1374"/>
                    <w:jc w:val="righ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MANERA,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MANIFESTACION-DEL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MTRO.</w:t>
                  </w:r>
                </w:p>
                <w:p>
                  <w:pPr>
                    <w:pStyle w:val="BodyText"/>
                    <w:tabs>
                      <w:tab w:pos="3131" w:val="left" w:leader="none"/>
                      <w:tab w:pos="3376" w:val="left" w:leader="none"/>
                      <w:tab w:pos="3470" w:val="left" w:leader="none"/>
                      <w:tab w:pos="3909" w:val="left" w:leader="none"/>
                      <w:tab w:pos="4010" w:val="left" w:leader="none"/>
                      <w:tab w:pos="4463" w:val="left" w:leader="none"/>
                      <w:tab w:pos="4996" w:val="left" w:leader="none"/>
                      <w:tab w:pos="5169" w:val="left" w:leader="none"/>
                      <w:tab w:pos="5349" w:val="left" w:leader="none"/>
                      <w:tab w:pos="5579" w:val="left" w:leader="none"/>
                      <w:tab w:pos="5695" w:val="left" w:leader="none"/>
                      <w:tab w:pos="6019" w:val="left" w:leader="none"/>
                      <w:tab w:pos="6328" w:val="left" w:leader="none"/>
                      <w:tab w:pos="6422" w:val="left" w:leader="none"/>
                      <w:tab w:pos="6947" w:val="left" w:leader="none"/>
                      <w:tab w:pos="7041" w:val="left" w:leader="none"/>
                      <w:tab w:pos="7243" w:val="left" w:leader="none"/>
                      <w:tab w:pos="7451" w:val="left" w:leader="none"/>
                      <w:tab w:pos="7790" w:val="left" w:leader="none"/>
                      <w:tab w:pos="7898" w:val="left" w:leader="none"/>
                      <w:tab w:pos="8423" w:val="left" w:leader="none"/>
                      <w:tab w:pos="8747" w:val="left" w:leader="none"/>
                      <w:tab w:pos="8949" w:val="left" w:leader="none"/>
                      <w:tab w:pos="9043" w:val="left" w:leader="none"/>
                      <w:tab w:pos="9280" w:val="left" w:leader="none"/>
                      <w:tab w:pos="9446" w:val="left" w:leader="none"/>
                      <w:tab w:pos="9943" w:val="left" w:leader="none"/>
                      <w:tab w:pos="10108" w:val="left" w:leader="none"/>
                      <w:tab w:pos="10533" w:val="left" w:leader="none"/>
                    </w:tabs>
                    <w:spacing w:line="261" w:lineRule="auto" w:before="29"/>
                    <w:ind w:left="2008" w:right="1318" w:hanging="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LOpEZ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ACUERDA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PRESENTES.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SOLICITAR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PROCURADURÍA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AMBIENTE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(PROEpA)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CONMUTACION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MULTA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IMPUESTA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CONSTITUCIONAL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RESPONSABLE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OPERACIÓN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VERTEDERO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TRAVES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RESOLUCION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ADMINISTRATIVA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pROEPA-2874/500/2014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SEPTIEMBRE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2014,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DENTRO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EXPEDIENTE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JURIDICO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039113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DETERMINO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SANCIONAR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MULTA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EQUIVALENTE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37,000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TREINTA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SIETE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SALARIO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MINIMO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VIGENTE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EQUIVALENTE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2491" w:val="left" w:leader="none"/>
                      <w:tab w:pos="3355" w:val="left" w:leader="none"/>
                      <w:tab w:pos="3448" w:val="left" w:leader="none"/>
                      <w:tab w:pos="3902" w:val="left" w:leader="none"/>
                      <w:tab w:pos="4168" w:val="left" w:leader="none"/>
                      <w:tab w:pos="4327" w:val="left" w:leader="none"/>
                      <w:tab w:pos="4442" w:val="left" w:leader="none"/>
                      <w:tab w:pos="5219" w:val="left" w:leader="none"/>
                      <w:tab w:pos="5443" w:val="left" w:leader="none"/>
                      <w:tab w:pos="5687" w:val="left" w:leader="none"/>
                      <w:tab w:pos="5939" w:val="left" w:leader="none"/>
                      <w:tab w:pos="6371" w:val="left" w:leader="none"/>
                      <w:tab w:pos="7135" w:val="left" w:leader="none"/>
                      <w:tab w:pos="7430" w:val="left" w:leader="none"/>
                      <w:tab w:pos="7617" w:val="left" w:leader="none"/>
                      <w:tab w:pos="7855" w:val="left" w:leader="none"/>
                      <w:tab w:pos="8791" w:val="left" w:leader="none"/>
                      <w:tab w:pos="8978" w:val="left" w:leader="none"/>
                      <w:tab w:pos="9374" w:val="left" w:leader="none"/>
                      <w:tab w:pos="9410" w:val="left" w:leader="none"/>
                      <w:tab w:pos="9784" w:val="left" w:leader="none"/>
                      <w:tab w:pos="9885" w:val="left" w:leader="none"/>
                      <w:tab w:pos="10015" w:val="left" w:leader="none"/>
                      <w:tab w:pos="10447" w:val="left" w:leader="none"/>
                    </w:tabs>
                    <w:spacing w:line="261" w:lineRule="auto" w:before="9"/>
                    <w:ind w:left="2016" w:right="1311" w:firstLine="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$2,359,490.00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MILLONES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TRESCIENTOS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CINCUENTA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CUATROCIENTOS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NOVENTA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M.N.);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CONMUTAClON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INVERSION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03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CAMIONES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COMpACTADORES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NUEVOS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DESTINADOS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DEPARTAMENTO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ASEO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RECOLECCION'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BASURA,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APROBADOS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ACURDO.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36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Xlll,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FRACCIOlfllI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XlII,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VII,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52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III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915" w:val="left" w:leader="none"/>
                      <w:tab w:pos="3355" w:val="left" w:leader="none"/>
                      <w:tab w:pos="3844" w:val="left" w:leader="none"/>
                      <w:tab w:pos="4463" w:val="left" w:leader="none"/>
                      <w:tab w:pos="4687" w:val="left" w:leader="none"/>
                      <w:tab w:pos="5104" w:val="left" w:leader="none"/>
                      <w:tab w:pos="5486" w:val="left" w:leader="none"/>
                      <w:tab w:pos="5716" w:val="left" w:leader="none"/>
                      <w:tab w:pos="6386" w:val="left" w:leader="none"/>
                      <w:tab w:pos="6897" w:val="left" w:leader="none"/>
                      <w:tab w:pos="7473" w:val="left" w:leader="none"/>
                      <w:tab w:pos="7675" w:val="left" w:leader="none"/>
                      <w:tab w:pos="8215" w:val="left" w:leader="none"/>
                      <w:tab w:pos="9266" w:val="left" w:leader="none"/>
                      <w:tab w:pos="9892" w:val="left" w:leader="none"/>
                      <w:tab w:pos="10295" w:val="left" w:leader="none"/>
                      <w:tab w:pos="10562" w:val="left" w:leader="none"/>
                    </w:tabs>
                    <w:spacing w:line="263" w:lineRule="auto"/>
                    <w:ind w:left="2023" w:right="1304" w:firstLine="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LETICIA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REYNOSO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NAVARRO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L1C.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JOEL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VALDIVIA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GOMEZ,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SUB-DIRECTOR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COMISIONADOS,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FEBRERO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RINDEN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ASUNTO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GENERALI,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CELEBRADA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14</w:t>
                  </w:r>
                  <w:r>
                    <w:rPr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ENERO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AÑO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CURSO,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REFERENTE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SOLICITUD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PRESENTADA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MTRA.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MARIA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REFUGIO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GUTIERREZ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MACIAS,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DIRECTORA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JARDIN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NIÑOS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"CRISTY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MARTINEZ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COSIO",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DICTAMINANDO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DICHA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SOLICITUD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FUE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TURNADA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COPLADEMUN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(RAMO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33)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ADEMAS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SER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INGRESADA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A/LA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SEp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JALISCO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PROGRAMA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INFEJAL.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  <w:tab/>
                    <w:tab/>
                    <w:tab/>
                    <w:tab/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\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'</w:t>
                  </w:r>
                </w:p>
                <w:p>
                  <w:pPr>
                    <w:spacing w:line="200" w:lineRule="exact" w:before="1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59" w:lineRule="auto"/>
                    <w:ind w:left="2023" w:right="1338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ACUERno,-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l3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LETICIA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REYNOSO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NAVARRO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GESTORIA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ECONOMICA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JOEL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ALDIVIA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GOMEZ,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EDILICIA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FORMADA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ASUNTO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</w:t>
                  </w:r>
                </w:p>
                <w:p>
                  <w:pPr>
                    <w:pStyle w:val="BodyText"/>
                    <w:tabs>
                      <w:tab w:pos="5457" w:val="left" w:leader="none"/>
                      <w:tab w:pos="6537" w:val="left" w:leader="none"/>
                      <w:tab w:pos="7336" w:val="left" w:leader="none"/>
                      <w:tab w:pos="8186" w:val="left" w:leader="none"/>
                      <w:tab w:pos="9806" w:val="left" w:leader="none"/>
                    </w:tabs>
                    <w:spacing w:line="259" w:lineRule="auto" w:before="4"/>
                    <w:ind w:left="2030" w:right="1322" w:hanging="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DANDOSE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ENTERADOS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RESOLUCION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MISMO.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36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ESTIPULADO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40,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44,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45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YUNT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AMIENTO.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5133" w:val="left" w:leader="none"/>
                      <w:tab w:pos="9705" w:val="left" w:leader="none"/>
                    </w:tabs>
                    <w:spacing w:line="263" w:lineRule="auto"/>
                    <w:ind w:left="2044" w:right="1346" w:hanging="15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VI.-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BENJAMIN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ATILANO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LETICIA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REYNOSO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NAVARRO,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COMISIONADOS,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049/I2-C/16,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FECHA</w:t>
                  </w:r>
                </w:p>
                <w:p>
                  <w:pPr>
                    <w:pStyle w:val="BodyText"/>
                    <w:spacing w:line="255" w:lineRule="auto"/>
                    <w:ind w:left="2030" w:right="1305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FEBRERO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RINDEN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LES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ENCOMENDADA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02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CELEBRADA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28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CURSO,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spacing w:line="120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71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\O</w:t>
                  </w:r>
                </w:p>
                <w:p>
                  <w:pPr>
                    <w:tabs>
                      <w:tab w:pos="2085" w:val="left" w:leader="none"/>
                      <w:tab w:pos="3395" w:val="left" w:leader="none"/>
                    </w:tabs>
                    <w:spacing w:before="94"/>
                    <w:ind w:left="1056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5pt;mso-position-horizontal-relative:page;mso-position-vertical-relative:page;z-index:-1003" coordorigin="0,0" coordsize="12140,19300">
            <v:group style="position:absolute;left:9420;top:18120;width:640;height:2" coordorigin="9420,18120" coordsize="640,2">
              <v:shape style="position:absolute;left:9420;top:18120;width:640;height:2" coordorigin="9420,18120" coordsize="640,0" path="m9420,18120l10060,18120,9420,18120xe" filled="f" stroked="t" strokeweight="1pt" strokecolor="#000000">
                <v:path arrowok="t"/>
              </v:shape>
            </v:group>
            <v:group style="position:absolute;left:10140;top:18120;width:100;height:2" coordorigin="10140,18120" coordsize="100,2">
              <v:shape style="position:absolute;left:10140;top:18120;width:100;height:2" coordorigin="10140,18120" coordsize="100,0" path="m10140,18120l10240,18120,10140,18120xe" filled="f" stroked="t" strokeweight="1pt" strokecolor="#000000">
                <v:path arrowok="t"/>
              </v:shape>
            </v:group>
            <v:group style="position:absolute;left:10320;top:18120;width:200;height:2" coordorigin="10320,18120" coordsize="200,2">
              <v:shape style="position:absolute;left:10320;top:18120;width:200;height:2" coordorigin="10320,18120" coordsize="200,0" path="m10320,18120l10520,18120,10320,18120xe" filled="f" stroked="t" strokeweight="1pt" strokecolor="#000000">
                <v:path arrowok="t"/>
              </v:shape>
            </v:group>
            <v:group style="position:absolute;left:10640;top:18120;width:200;height:2" coordorigin="10640,18120" coordsize="200,2">
              <v:shape style="position:absolute;left:10640;top:18120;width:200;height:2" coordorigin="10640,18120" coordsize="200,0" path="m10640,18120l10840,18120,10640,18120xe" filled="f" stroked="t" strokeweight="1pt" strokecolor="#000000">
                <v:path arrowok="t"/>
              </v:shape>
              <v:shape style="position:absolute;left:0;top:0;width:12140;height:19300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3" w:id="3"/>
      <w:bookmarkEnd w:id="3"/>
      <w:r>
        <w:rPr/>
      </w:r>
      <w:r>
        <w:rPr/>
      </w:r>
    </w:p>
    <w:p>
      <w:pPr>
        <w:spacing w:after="0"/>
        <w:sectPr>
          <w:pgSz w:w="12140" w:h="1930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5pt;mso-position-horizontal-relative:page;mso-position-vertical-relative:page;z-index:-1002" type="#_x0000_t202" filled="f" stroked="f">
            <v:textbox inset="0,0,0,0">
              <w:txbxContent>
                <w:p>
                  <w:pPr>
                    <w:spacing w:line="100" w:lineRule="exact" w:before="1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1382" w:val="left" w:leader="none"/>
                    </w:tabs>
                    <w:ind w:left="719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sz w:val="30"/>
                      <w:szCs w:val="3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AMIENTO</w:t>
                  </w:r>
                </w:p>
                <w:p>
                  <w:pPr>
                    <w:spacing w:line="500" w:lineRule="exact" w:before="52"/>
                    <w:ind w:left="2037" w:right="1304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32"/>
                      <w:szCs w:val="32"/>
                    </w:rPr>
                    <w:t>',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0"/>
                      <w:w w:val="125"/>
                      <w:sz w:val="32"/>
                      <w:szCs w:val="32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25"/>
                      <w:position w:val="-16"/>
                      <w:sz w:val="34"/>
                      <w:szCs w:val="34"/>
                    </w:rPr>
                    <w:t>-~~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53"/>
                      <w:w w:val="125"/>
                      <w:position w:val="-16"/>
                      <w:sz w:val="34"/>
                      <w:szCs w:val="34"/>
                    </w:rPr>
                    <w:t>¥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position w:val="0"/>
                      <w:sz w:val="32"/>
                      <w:szCs w:val="32"/>
                    </w:rPr>
                    <w:t>~-JJ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pStyle w:val="BodyText"/>
                    <w:tabs>
                      <w:tab w:pos="4010" w:val="left" w:leader="none"/>
                      <w:tab w:pos="10540" w:val="left" w:leader="none"/>
                    </w:tabs>
                    <w:spacing w:line="160" w:lineRule="exact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CRESCENCIANO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VERIFICACION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837" w:val="left" w:leader="none"/>
                      <w:tab w:pos="5723" w:val="left" w:leader="none"/>
                      <w:tab w:pos="6969" w:val="left" w:leader="none"/>
                      <w:tab w:pos="7905" w:val="left" w:leader="none"/>
                      <w:tab w:pos="8510" w:val="left" w:leader="none"/>
                      <w:tab w:pos="9568" w:val="left" w:leader="none"/>
                      <w:tab w:pos="10425" w:val="left" w:leader="none"/>
                    </w:tabs>
                    <w:spacing w:before="22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ELECTRICIDAD,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$7,500.00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(SIETE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</w:p>
                <w:p>
                  <w:pPr>
                    <w:tabs>
                      <w:tab w:pos="2325" w:val="left" w:leader="none"/>
                    </w:tabs>
                    <w:spacing w:before="28"/>
                    <w:ind w:left="921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~EHTa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24"/>
                      <w:szCs w:val="24"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M.N.).</w:t>
                  </w:r>
                </w:p>
                <w:p>
                  <w:pPr>
                    <w:tabs>
                      <w:tab w:pos="1943" w:val="left" w:leader="none"/>
                    </w:tabs>
                    <w:spacing w:line="377" w:lineRule="exact"/>
                    <w:ind w:left="496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0"/>
                      <w:position w:val="-23"/>
                      <w:sz w:val="54"/>
                      <w:szCs w:val="5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3"/>
                      <w:w w:val="70"/>
                      <w:position w:val="-23"/>
                      <w:sz w:val="54"/>
                      <w:szCs w:val="5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70"/>
                      <w:position w:val="0"/>
                      <w:sz w:val="18"/>
                      <w:szCs w:val="18"/>
                    </w:rPr>
                    <w:t>~...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70"/>
                      <w:position w:val="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70"/>
                      <w:position w:val="0"/>
                      <w:sz w:val="18"/>
                      <w:szCs w:val="18"/>
                    </w:rPr>
                    <w:t>1\-4'",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1735" w:val="left" w:leader="none"/>
                      <w:tab w:pos="7912" w:val="left" w:leader="none"/>
                    </w:tabs>
                    <w:spacing w:line="104" w:lineRule="exact"/>
                    <w:ind w:right="1407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</w:p>
                <w:p>
                  <w:pPr>
                    <w:pStyle w:val="BodyText"/>
                    <w:tabs>
                      <w:tab w:pos="2008" w:val="left" w:leader="none"/>
                      <w:tab w:pos="2865" w:val="left" w:leader="none"/>
                      <w:tab w:pos="5162" w:val="left" w:leader="none"/>
                      <w:tab w:pos="6883" w:val="left" w:leader="none"/>
                      <w:tab w:pos="8459" w:val="left" w:leader="none"/>
                    </w:tabs>
                    <w:spacing w:line="223" w:lineRule="exact"/>
                    <w:ind w:left="38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</w:p>
                <w:p>
                  <w:pPr>
                    <w:pStyle w:val="BodyText"/>
                    <w:tabs>
                      <w:tab w:pos="2815" w:val="left" w:leader="none"/>
                      <w:tab w:pos="5529" w:val="left" w:leader="none"/>
                      <w:tab w:pos="6623" w:val="left" w:leader="none"/>
                      <w:tab w:pos="9791" w:val="left" w:leader="none"/>
                    </w:tabs>
                    <w:spacing w:before="22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BENJAMIN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ATILANO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LETICIA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REYNOSO</w:t>
                  </w:r>
                </w:p>
                <w:p>
                  <w:pPr>
                    <w:spacing w:line="110" w:lineRule="exact" w:before="2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tabs>
                      <w:tab w:pos="2915" w:val="left" w:leader="none"/>
                      <w:tab w:pos="4528" w:val="left" w:leader="none"/>
                      <w:tab w:pos="6357" w:val="left" w:leader="none"/>
                      <w:tab w:pos="6487" w:val="left" w:leader="none"/>
                      <w:tab w:pos="7574" w:val="left" w:leader="none"/>
                      <w:tab w:pos="8819" w:val="left" w:leader="none"/>
                      <w:tab w:pos="10540" w:val="left" w:leader="none"/>
                    </w:tabs>
                    <w:spacing w:line="116" w:lineRule="auto"/>
                    <w:ind w:left="1814" w:right="1332" w:hanging="1440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26"/>
                      <w:sz w:val="50"/>
                      <w:szCs w:val="50"/>
                    </w:rPr>
                    <w:t>'\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3"/>
                      <w:w w:val="100"/>
                      <w:position w:val="-26"/>
                      <w:sz w:val="50"/>
                      <w:szCs w:val="5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3"/>
                      <w:w w:val="100"/>
                      <w:position w:val="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26"/>
                      <w:sz w:val="50"/>
                      <w:szCs w:val="50"/>
                    </w:rPr>
                    <w:t>A~':,V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92"/>
                      <w:w w:val="100"/>
                      <w:position w:val="-26"/>
                      <w:sz w:val="50"/>
                      <w:szCs w:val="5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EDILICIA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FORMADA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D~CUE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XI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ORDlNA~IA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02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</w:p>
                <w:p>
                  <w:pPr>
                    <w:spacing w:line="170" w:lineRule="exact" w:before="8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1533" w:val="left" w:leader="none"/>
                      <w:tab w:pos="2750" w:val="left" w:leader="none"/>
                      <w:tab w:pos="4442" w:val="left" w:leader="none"/>
                      <w:tab w:pos="8827" w:val="left" w:leader="none"/>
                    </w:tabs>
                    <w:spacing w:line="33" w:lineRule="auto"/>
                    <w:ind w:left="2340" w:right="1419" w:hanging="182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2"/>
                      <w:szCs w:val="22"/>
                    </w:rPr>
                    <w:t>'t¿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4"/>
                      <w:szCs w:val="24"/>
                    </w:rPr>
                    <w:t>IENTc:lb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4"/>
                      <w:szCs w:val="24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BRINDAR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6</w:t>
                  </w:r>
                </w:p>
                <w:p>
                  <w:pPr>
                    <w:pStyle w:val="BodyText"/>
                    <w:tabs>
                      <w:tab w:pos="1195" w:val="left" w:leader="none"/>
                      <w:tab w:pos="2318" w:val="left" w:leader="none"/>
                      <w:tab w:pos="2541" w:val="left" w:leader="none"/>
                      <w:tab w:pos="6796" w:val="left" w:leader="none"/>
                      <w:tab w:pos="6983" w:val="left" w:leader="none"/>
                      <w:tab w:pos="8611" w:val="left" w:leader="none"/>
                      <w:tab w:pos="9403" w:val="left" w:leader="none"/>
                    </w:tabs>
                    <w:spacing w:line="263" w:lineRule="auto" w:before="52"/>
                    <w:ind w:left="1310" w:right="1318" w:hanging="800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7,500.00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(SIETE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QUINIENTOS-PESOS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LAlJOS.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ELECTRICA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C.F.E.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PREVIA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EUNDAMENTOEN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7156" w:val="left" w:leader="none"/>
                    </w:tabs>
                    <w:spacing w:line="240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LA-ÁDMINISTRACION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</w:p>
                <w:p>
                  <w:pPr>
                    <w:pStyle w:val="BodyText"/>
                    <w:tabs>
                      <w:tab w:pos="6508" w:val="left" w:leader="none"/>
                      <w:tab w:pos="8740" w:val="left" w:leader="none"/>
                    </w:tabs>
                    <w:spacing w:before="13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ESTIPULADO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LOS.ARTICULOS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44.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tabs>
                      <w:tab w:pos="6911" w:val="left" w:leader="none"/>
                      <w:tab w:pos="9352" w:val="left" w:leader="none"/>
                    </w:tabs>
                    <w:spacing w:line="219" w:lineRule="exact" w:before="29"/>
                    <w:ind w:left="203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YUNTAMIENTO..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tabs>
                      <w:tab w:pos="2344" w:val="left" w:leader="none"/>
                      <w:tab w:pos="2646" w:val="left" w:leader="none"/>
                      <w:tab w:pos="4151" w:val="left" w:leader="none"/>
                    </w:tabs>
                    <w:spacing w:line="153" w:lineRule="exact"/>
                    <w:ind w:left="1048" w:right="0" w:firstLine="0"/>
                    <w:jc w:val="center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6"/>
                      <w:szCs w:val="16"/>
                    </w:rPr>
                    <w:t>....--~.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sz w:val="14"/>
                      <w:szCs w:val="14"/>
                    </w:rPr>
                    <w:t>":'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sz w:val="16"/>
                      <w:szCs w:val="16"/>
                    </w:rPr>
                    <w:t>........:::-:.--.,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sz w:val="14"/>
                      <w:szCs w:val="14"/>
                    </w:rPr>
                    <w:t>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7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sz w:val="10"/>
                      <w:szCs w:val="10"/>
                    </w:rPr>
                    <w:t>"'"'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70" w:lineRule="exact" w:before="7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333" w:val="left" w:leader="none"/>
                      <w:tab w:pos="4737" w:val="left" w:leader="none"/>
                      <w:tab w:pos="5205" w:val="left" w:leader="none"/>
                      <w:tab w:pos="7055" w:val="left" w:leader="none"/>
                      <w:tab w:pos="7696" w:val="left" w:leader="none"/>
                      <w:tab w:pos="7819" w:val="left" w:leader="none"/>
                      <w:tab w:pos="8452" w:val="left" w:leader="none"/>
                      <w:tab w:pos="9158" w:val="left" w:leader="none"/>
                    </w:tabs>
                    <w:spacing w:line="263" w:lineRule="auto"/>
                    <w:ind w:left="2023" w:right="131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JORGE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ALBERTO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RUEDA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PADlLeA;-ENCARGADO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JUVENTUD,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RECIBIDO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FEBRERO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CREACION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JUVENTUD,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ESTÉ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FORMALMENTE</w:t>
                  </w:r>
                </w:p>
                <w:p>
                  <w:pPr>
                    <w:pStyle w:val="BodyText"/>
                    <w:spacing w:line="213" w:lineRule="exact" w:before="8"/>
                    <w:ind w:left="2023" w:right="141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CONSTITUIDO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PODER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FUNGIR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MISMO.</w:t>
                  </w:r>
                </w:p>
                <w:p>
                  <w:pPr>
                    <w:spacing w:line="107" w:lineRule="exact"/>
                    <w:ind w:left="0" w:right="3393" w:firstLine="0"/>
                    <w:jc w:val="righ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200"/>
                      <w:sz w:val="14"/>
                      <w:szCs w:val="14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14" w:lineRule="exact"/>
                    <w:ind w:left="0" w:right="3686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24"/>
                      <w:szCs w:val="24"/>
                    </w:rPr>
                    <w:t>./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355" w:val="left" w:leader="none"/>
                      <w:tab w:pos="8999" w:val="left" w:leader="none"/>
                    </w:tabs>
                    <w:spacing w:line="192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</w:p>
                <w:p>
                  <w:pPr>
                    <w:pStyle w:val="BodyText"/>
                    <w:tabs>
                      <w:tab w:pos="3463" w:val="left" w:leader="none"/>
                    </w:tabs>
                    <w:spacing w:line="250" w:lineRule="atLeast" w:before="2"/>
                    <w:ind w:left="2023" w:right="1303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CREACION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JUVENTUD,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HABlA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NOMBRADO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A¡J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JORGE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ALBERTO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RUEDA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DEI::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FACULTANDOLO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REA1'lICE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GESTIONES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'NECESARIAS,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</w:p>
                <w:p>
                  <w:pPr>
                    <w:pStyle w:val="BodyText"/>
                    <w:tabs>
                      <w:tab w:pos="4211" w:val="left" w:leader="none"/>
                      <w:tab w:pos="4766" w:val="left" w:leader="none"/>
                      <w:tab w:pos="5543" w:val="left" w:leader="none"/>
                      <w:tab w:pos="6004" w:val="left" w:leader="none"/>
                      <w:tab w:pos="9583" w:val="left" w:leader="none"/>
                      <w:tab w:pos="10454" w:val="left" w:leader="none"/>
                    </w:tabs>
                    <w:spacing w:line="314" w:lineRule="exact"/>
                    <w:ind w:left="20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REPR~SENT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0"/>
                      <w:sz w:val="52"/>
                      <w:szCs w:val="52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7"/>
                      <w:w w:val="80"/>
                      <w:sz w:val="52"/>
                      <w:szCs w:val="5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MUNICIPAL)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LAS</w:t>
                  </w:r>
                </w:p>
                <w:p>
                  <w:pPr>
                    <w:pStyle w:val="BodyText"/>
                    <w:tabs>
                      <w:tab w:pos="3801" w:val="left" w:leader="none"/>
                      <w:tab w:pos="5140" w:val="left" w:leader="none"/>
                      <w:tab w:pos="6767" w:val="left" w:leader="none"/>
                      <w:tab w:pos="9129" w:val="left" w:leader="none"/>
                    </w:tabs>
                    <w:spacing w:line="190" w:lineRule="exact"/>
                    <w:ind w:left="20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ESTATALES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FEDERALES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LABORES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tabs>
                      <w:tab w:pos="3326" w:val="left" w:leader="none"/>
                      <w:tab w:pos="3549" w:val="left" w:leader="none"/>
                      <w:tab w:pos="5867" w:val="left" w:leader="none"/>
                      <w:tab w:pos="7747" w:val="left" w:leader="none"/>
                      <w:tab w:pos="10022" w:val="left" w:leader="none"/>
                    </w:tabs>
                    <w:spacing w:line="263" w:lineRule="auto" w:before="22"/>
                    <w:ind w:left="2037" w:right="129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JOVENES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tabs>
                      <w:tab w:pos="4341" w:val="left" w:leader="none"/>
                    </w:tabs>
                    <w:spacing w:line="248" w:lineRule="exact" w:before="8"/>
                    <w:ind w:left="20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ADMINISTRACIO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2"/>
                      <w:w w:val="10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-12"/>
                      <w:sz w:val="26"/>
                      <w:szCs w:val="26"/>
                    </w:rPr>
                    <w:t>~.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-12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JALISCO.J</w:t>
                  </w:r>
                </w:p>
                <w:p>
                  <w:pPr>
                    <w:spacing w:line="68" w:lineRule="exact"/>
                    <w:ind w:left="0" w:right="3118" w:firstLine="0"/>
                    <w:jc w:val="righ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5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7"/>
                      <w:w w:val="17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22"/>
                      <w:szCs w:val="22"/>
                    </w:rPr>
                    <w:t>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8899" w:val="left" w:leader="none"/>
                    </w:tabs>
                    <w:spacing w:line="162" w:lineRule="exact"/>
                    <w:ind w:left="2937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sz w:val="26"/>
                      <w:szCs w:val="26"/>
                    </w:rPr>
                    <w:t>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70"/>
                      <w:sz w:val="26"/>
                      <w:szCs w:val="26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sz w:val="20"/>
                      <w:szCs w:val="20"/>
                    </w:rPr>
                    <w:t>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5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2"/>
                      <w:w w:val="12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spacing w:line="273" w:lineRule="exact"/>
                    <w:ind w:left="0" w:right="3083" w:firstLine="0"/>
                    <w:jc w:val="righ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12"/>
                      <w:szCs w:val="12"/>
                    </w:rPr>
                    <w:t>'l'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4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-5"/>
                      <w:sz w:val="34"/>
                      <w:szCs w:val="34"/>
                    </w:rPr>
                    <w:t>..,..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7"/>
                      <w:w w:val="105"/>
                      <w:position w:val="-5"/>
                      <w:sz w:val="34"/>
                      <w:szCs w:val="3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0"/>
                      <w:sz w:val="12"/>
                      <w:szCs w:val="12"/>
                    </w:rPr>
                    <w:t>.--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7682" w:val="left" w:leader="none"/>
                      <w:tab w:pos="9475" w:val="left" w:leader="none"/>
                    </w:tabs>
                    <w:spacing w:line="228" w:lineRule="exact"/>
                    <w:ind w:left="20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DAVID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SANCHEZ;DlRECTOR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PROMOCION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ECONOMICA,</w:t>
                  </w:r>
                </w:p>
                <w:p>
                  <w:pPr>
                    <w:pStyle w:val="BodyText"/>
                    <w:spacing w:line="263" w:lineRule="auto" w:before="22"/>
                    <w:ind w:left="2030" w:right="1364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SU'ESCRITO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CURSO,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VIATICOS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CIUDADANOS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ARTESANOS: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AGUIRRE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ROSA'ARGUELLES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MUÑOZ,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MISMOS</w:t>
                  </w:r>
                </w:p>
                <w:p>
                  <w:pPr>
                    <w:spacing w:line="100" w:lineRule="exact" w:before="3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4219" w:val="left" w:leader="none"/>
                      <w:tab w:pos="6112" w:val="left" w:leader="none"/>
                      <w:tab w:pos="8582" w:val="left" w:leader="none"/>
                      <w:tab w:pos="8762" w:val="left" w:leader="none"/>
                    </w:tabs>
                    <w:spacing w:line="99" w:lineRule="auto"/>
                    <w:ind w:left="2037" w:right="129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PARTICIPARAN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LAFERIADEL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"ARTESANÓ:CORAZON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LLEVARA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CIUDAD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GUADALAJARA,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6"/>
                      <w:szCs w:val="36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85"/>
                      <w:sz w:val="36"/>
                      <w:szCs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before="54"/>
                    <w:ind w:left="2037" w:right="130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ABRILDEL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'E~RSO~,:,---'</w:t>
                  </w:r>
                </w:p>
                <w:p>
                  <w:pPr>
                    <w:spacing w:line="220" w:lineRule="exact" w:before="1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519" w:val="left" w:leader="none"/>
                      <w:tab w:pos="2995" w:val="left" w:leader="none"/>
                      <w:tab w:pos="3326" w:val="left" w:leader="none"/>
                      <w:tab w:pos="3412" w:val="left" w:leader="none"/>
                      <w:tab w:pos="3607" w:val="left" w:leader="none"/>
                      <w:tab w:pos="4003" w:val="left" w:leader="none"/>
                      <w:tab w:pos="4528" w:val="left" w:leader="none"/>
                      <w:tab w:pos="5018" w:val="left" w:leader="none"/>
                      <w:tab w:pos="5695" w:val="left" w:leader="none"/>
                      <w:tab w:pos="6393" w:val="left" w:leader="none"/>
                      <w:tab w:pos="6940" w:val="left" w:leader="none"/>
                      <w:tab w:pos="7531" w:val="left" w:leader="none"/>
                      <w:tab w:pos="8200" w:val="left" w:leader="none"/>
                      <w:tab w:pos="8459" w:val="left" w:leader="none"/>
                      <w:tab w:pos="9014" w:val="left" w:leader="none"/>
                      <w:tab w:pos="9388" w:val="left" w:leader="none"/>
                      <w:tab w:pos="9935" w:val="left" w:leader="none"/>
                      <w:tab w:pos="10029" w:val="left" w:leader="none"/>
                      <w:tab w:pos="10432" w:val="left" w:leader="none"/>
                    </w:tabs>
                    <w:spacing w:line="259" w:lineRule="auto"/>
                    <w:ind w:left="2030" w:right="1296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RECIBO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$3,000.00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VIATICOS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CIUDADANOS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ARTESANOS: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AGUIRRE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ARGUELLES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MUÑOZ,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PARTICIPARÁN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"ARTESANO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CORAZON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ABRIL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CURSO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CIUDAD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GUADALAJARA,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167" w:val="left" w:leader="none"/>
                      <w:tab w:pos="4795" w:val="left" w:leader="none"/>
                      <w:tab w:pos="6832" w:val="left" w:leader="none"/>
                      <w:tab w:pos="7041" w:val="left" w:leader="none"/>
                      <w:tab w:pos="7761" w:val="left" w:leader="none"/>
                      <w:tab w:pos="8495" w:val="left" w:leader="none"/>
                      <w:tab w:pos="9107" w:val="left" w:leader="none"/>
                      <w:tab w:pos="9849" w:val="left" w:leader="none"/>
                      <w:tab w:pos="11102" w:val="left" w:leader="none"/>
                      <w:tab w:pos="11419" w:val="left" w:leader="none"/>
                    </w:tabs>
                    <w:spacing w:line="266" w:lineRule="auto"/>
                    <w:ind w:left="2037" w:right="612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BAÑUELOS,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DIRECTORA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COMUSIDA,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DCM/002/2016,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INTEGRACION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</w:p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78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tabs>
                      <w:tab w:pos="2339" w:val="left" w:leader="none"/>
                    </w:tabs>
                    <w:spacing w:before="75"/>
                    <w:ind w:left="0" w:right="3317" w:firstLine="0"/>
                    <w:jc w:val="righ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5pt;mso-position-horizontal-relative:page;mso-position-vertical-relative:page;z-index:-1001" coordorigin="0,0" coordsize="12140,19300">
            <v:group style="position:absolute;left:3520;top:1800;width:280;height:2" coordorigin="3520,1800" coordsize="280,2">
              <v:shape style="position:absolute;left:3520;top:1800;width:280;height:2" coordorigin="3520,1800" coordsize="280,0" path="m3520,1800l3800,1800,3520,1800xe" filled="f" stroked="t" strokeweight="1pt" strokecolor="#000000">
                <v:path arrowok="t"/>
              </v:shape>
            </v:group>
            <v:group style="position:absolute;left:3920;top:1800;width:1080;height:2" coordorigin="3920,1800" coordsize="1080,2">
              <v:shape style="position:absolute;left:3920;top:1800;width:1080;height:2" coordorigin="3920,1800" coordsize="1080,0" path="m3920,1800l5000,1800,3920,1800xe" filled="f" stroked="t" strokeweight="1pt" strokecolor="#000000">
                <v:path arrowok="t"/>
              </v:shape>
            </v:group>
            <v:group style="position:absolute;left:5100;top:1800;width:1740;height:2" coordorigin="5100,1800" coordsize="1740,2">
              <v:shape style="position:absolute;left:5100;top:1800;width:1740;height:2" coordorigin="5100,1800" coordsize="1740,0" path="m5100,1800l6840,1800,5100,1800xe" filled="f" stroked="t" strokeweight="1pt" strokecolor="#000000">
                <v:path arrowok="t"/>
              </v:shape>
            </v:group>
            <v:group style="position:absolute;left:6980;top:1800;width:400;height:2" coordorigin="6980,1800" coordsize="400,2">
              <v:shape style="position:absolute;left:6980;top:1800;width:400;height:2" coordorigin="6980,1800" coordsize="400,0" path="m6980,1800l7380,1800,6980,1800xe" filled="f" stroked="t" strokeweight="1pt" strokecolor="#000000">
                <v:path arrowok="t"/>
              </v:shape>
            </v:group>
            <v:group style="position:absolute;left:7480;top:1800;width:2580;height:2" coordorigin="7480,1800" coordsize="2580,2">
              <v:shape style="position:absolute;left:7480;top:1800;width:2580;height:2" coordorigin="7480,1800" coordsize="2580,0" path="m7480,1800l10060,1800e" filled="f" stroked="t" strokeweight="1pt" strokecolor="#000000">
                <v:path arrowok="t"/>
              </v:shape>
            </v:group>
            <v:group style="position:absolute;left:9420;top:18140;width:640;height:2" coordorigin="9420,18140" coordsize="640,2">
              <v:shape style="position:absolute;left:9420;top:18140;width:640;height:2" coordorigin="9420,18140" coordsize="640,0" path="m9420,18140l10060,18140,9420,18140xe" filled="f" stroked="t" strokeweight="1pt" strokecolor="#000000">
                <v:path arrowok="t"/>
              </v:shape>
            </v:group>
            <v:group style="position:absolute;left:10140;top:18140;width:100;height:2" coordorigin="10140,18140" coordsize="100,2">
              <v:shape style="position:absolute;left:10140;top:18140;width:100;height:2" coordorigin="10140,18140" coordsize="100,0" path="m10140,18140l10240,18140,10140,18140xe" filled="f" stroked="t" strokeweight="1pt" strokecolor="#000000">
                <v:path arrowok="t"/>
              </v:shape>
            </v:group>
            <v:group style="position:absolute;left:10320;top:18140;width:200;height:2" coordorigin="10320,18140" coordsize="200,2">
              <v:shape style="position:absolute;left:10320;top:18140;width:200;height:2" coordorigin="10320,18140" coordsize="200,0" path="m10320,18140l10520,18140,10320,18140xe" filled="f" stroked="t" strokeweight="1pt" strokecolor="#000000">
                <v:path arrowok="t"/>
              </v:shape>
            </v:group>
            <v:group style="position:absolute;left:10640;top:18140;width:200;height:2" coordorigin="10640,18140" coordsize="200,2">
              <v:shape style="position:absolute;left:10640;top:18140;width:200;height:2" coordorigin="10640,18140" coordsize="200,0" path="m10640,18140l10840,18140,10640,18140xe" filled="f" stroked="t" strokeweight="1pt" strokecolor="#000000">
                <v:path arrowok="t"/>
              </v:shape>
              <v:shape style="position:absolute;left:0;top:0;width:12140;height:19300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4" w:id="4"/>
      <w:bookmarkEnd w:id="4"/>
      <w:r>
        <w:rPr/>
      </w:r>
      <w:r>
        <w:rPr/>
      </w:r>
    </w:p>
    <w:p>
      <w:pPr>
        <w:spacing w:after="0"/>
        <w:sectPr>
          <w:pgSz w:w="12140" w:h="1930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6pt;mso-position-horizontal-relative:page;mso-position-vertical-relative:page;z-index:-1000" type="#_x0000_t202" filled="f" stroked="f">
            <v:textbox inset="0,0,0,0">
              <w:txbxContent>
                <w:p>
                  <w:pPr>
                    <w:spacing w:line="120" w:lineRule="exact" w:before="2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3520" w:val="left" w:leader="none"/>
                      <w:tab w:pos="6976" w:val="left" w:leader="none"/>
                    </w:tabs>
                    <w:ind w:left="2023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2"/>
                      <w:szCs w:val="22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95"/>
                      <w:sz w:val="30"/>
                      <w:szCs w:val="3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39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95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67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95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95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9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51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90"/>
                      <w:sz w:val="30"/>
                      <w:szCs w:val="3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tabs>
                      <w:tab w:pos="2915" w:val="left" w:leader="none"/>
                    </w:tabs>
                    <w:spacing w:before="29"/>
                    <w:ind w:left="2001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35"/>
                      <w:sz w:val="10"/>
                      <w:szCs w:val="10"/>
                    </w:rPr>
                    <w:t>\~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35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35"/>
                      <w:sz w:val="10"/>
                      <w:szCs w:val="10"/>
                    </w:rPr>
                    <w:t>.c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35"/>
                      <w:sz w:val="10"/>
                      <w:szCs w:val="1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3"/>
                      <w:w w:val="13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35"/>
                      <w:sz w:val="10"/>
                      <w:szCs w:val="10"/>
                    </w:rPr>
                    <w:t>----------------------------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33"/>
                    <w:ind w:left="2037" w:right="1304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5"/>
                      <w:sz w:val="28"/>
                      <w:szCs w:val="28"/>
                    </w:rPr>
                    <w:t>~~~;.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06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PREVENCION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(COMUSIDA),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</w:p>
                <w:p>
                  <w:pPr>
                    <w:pStyle w:val="BodyText"/>
                    <w:spacing w:before="43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INTEGRAN:</w:t>
                  </w:r>
                </w:p>
                <w:p>
                  <w:pPr>
                    <w:pStyle w:val="BodyText"/>
                    <w:tabs>
                      <w:tab w:pos="4399" w:val="left" w:leader="none"/>
                      <w:tab w:pos="8042" w:val="left" w:leader="none"/>
                      <w:tab w:pos="9503" w:val="left" w:leader="none"/>
                    </w:tabs>
                    <w:spacing w:line="223" w:lineRule="exact"/>
                    <w:ind w:left="238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</w:p>
                <w:p>
                  <w:pPr>
                    <w:pStyle w:val="BodyText"/>
                    <w:spacing w:before="51"/>
                    <w:ind w:left="272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CONSEJO.</w:t>
                  </w:r>
                </w:p>
                <w:p>
                  <w:pPr>
                    <w:pStyle w:val="BodyText"/>
                    <w:tabs>
                      <w:tab w:pos="1269" w:val="left" w:leader="none"/>
                      <w:tab w:pos="2760" w:val="left" w:leader="none"/>
                      <w:tab w:pos="4221" w:val="left" w:leader="none"/>
                      <w:tab w:pos="5474" w:val="left" w:leader="none"/>
                      <w:tab w:pos="5942" w:val="left" w:leader="none"/>
                      <w:tab w:pos="6871" w:val="left" w:leader="none"/>
                      <w:tab w:pos="8023" w:val="left" w:leader="none"/>
                    </w:tabs>
                    <w:spacing w:line="223" w:lineRule="exact"/>
                    <w:ind w:left="917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</w:p>
                <w:p>
                  <w:pPr>
                    <w:pStyle w:val="BodyText"/>
                    <w:spacing w:before="43"/>
                    <w:ind w:left="2721" w:right="130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CONSEJO.</w:t>
                  </w:r>
                </w:p>
                <w:p>
                  <w:pPr>
                    <w:pStyle w:val="BodyText"/>
                    <w:tabs>
                      <w:tab w:pos="2721" w:val="left" w:leader="none"/>
                    </w:tabs>
                    <w:spacing w:before="7"/>
                    <w:ind w:left="236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CESAR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IGNACIO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REYES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VOCAL.</w:t>
                  </w:r>
                </w:p>
                <w:p>
                  <w:pPr>
                    <w:pStyle w:val="BodyText"/>
                    <w:tabs>
                      <w:tab w:pos="2714" w:val="left" w:leader="none"/>
                    </w:tabs>
                    <w:spacing w:before="22"/>
                    <w:ind w:left="235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MARGARITA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TORRRE.-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CECAJ.-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VOCAL.</w:t>
                  </w:r>
                </w:p>
                <w:p>
                  <w:pPr>
                    <w:pStyle w:val="BodyText"/>
                    <w:tabs>
                      <w:tab w:pos="3304" w:val="left" w:leader="none"/>
                      <w:tab w:pos="4319" w:val="left" w:leader="none"/>
                      <w:tab w:pos="5450" w:val="left" w:leader="none"/>
                      <w:tab w:pos="5817" w:val="left" w:leader="none"/>
                      <w:tab w:pos="6991" w:val="left" w:leader="none"/>
                      <w:tab w:pos="8416" w:val="left" w:leader="none"/>
                      <w:tab w:pos="9057" w:val="left" w:leader="none"/>
                      <w:tab w:pos="9554" w:val="left" w:leader="none"/>
                      <w:tab w:pos="10677" w:val="left" w:leader="none"/>
                    </w:tabs>
                    <w:spacing w:line="284" w:lineRule="auto" w:before="15"/>
                    <w:ind w:left="2728" w:right="1318" w:hanging="36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MANUEL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HERNANDEZ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MARQUEZ.-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LICENCIAS.-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1.,=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2721" w:val="left" w:leader="none"/>
                      <w:tab w:pos="5356" w:val="left" w:leader="none"/>
                      <w:tab w:pos="9705" w:val="left" w:leader="none"/>
                    </w:tabs>
                    <w:spacing w:line="181" w:lineRule="exact"/>
                    <w:ind w:left="236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CARLOS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GERARDO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GARCIA'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BASURTO.-"&gt;-DIR.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SEGURO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POPULAR.-</w:t>
                  </w:r>
                </w:p>
                <w:p>
                  <w:pPr>
                    <w:pStyle w:val="BodyText"/>
                    <w:tabs>
                      <w:tab w:pos="5817" w:val="left" w:leader="none"/>
                    </w:tabs>
                    <w:spacing w:before="43"/>
                    <w:ind w:left="273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</w:t>
                  </w:r>
                </w:p>
                <w:p>
                  <w:pPr>
                    <w:pStyle w:val="BodyText"/>
                    <w:tabs>
                      <w:tab w:pos="2728" w:val="left" w:leader="none"/>
                      <w:tab w:pos="6415" w:val="left" w:leader="none"/>
                      <w:tab w:pos="6753" w:val="left" w:leader="none"/>
                      <w:tab w:pos="7610" w:val="left" w:leader="none"/>
                    </w:tabs>
                    <w:spacing w:line="247" w:lineRule="auto" w:before="7"/>
                    <w:ind w:left="2728" w:right="1391" w:hanging="36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7.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SILVESTRE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CRUZ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ESCOTO.-DIR.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HOSPITAL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"'DR.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MANUEL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MONTERO".-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pStyle w:val="BodyText"/>
                    <w:tabs>
                      <w:tab w:pos="8308" w:val="left" w:leader="none"/>
                    </w:tabs>
                    <w:spacing w:line="149" w:lineRule="exact" w:before="29"/>
                    <w:ind w:left="237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MARIELA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MARQUEZ.:DIR~DEL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DIF.-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VOCAL.</w:t>
                  </w:r>
                </w:p>
                <w:p>
                  <w:pPr>
                    <w:pStyle w:val="BodyText"/>
                    <w:tabs>
                      <w:tab w:pos="1284" w:val="left" w:leader="none"/>
                      <w:tab w:pos="5604" w:val="left" w:leader="none"/>
                      <w:tab w:pos="6273" w:val="left" w:leader="none"/>
                      <w:tab w:pos="8037" w:val="left" w:leader="none"/>
                    </w:tabs>
                    <w:spacing w:line="372" w:lineRule="exact"/>
                    <w:ind w:left="931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9.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PSIC.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ROGELIO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TORRE.--OIR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13"/>
                      <w:sz w:val="36"/>
                      <w:szCs w:val="36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13"/>
                      <w:sz w:val="36"/>
                      <w:szCs w:val="3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3"/>
                      <w:sz w:val="64"/>
                      <w:szCs w:val="6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3"/>
                      <w:sz w:val="64"/>
                      <w:szCs w:val="6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EDUCACION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MUNICIPAL.-</w:t>
                  </w:r>
                </w:p>
                <w:p>
                  <w:pPr>
                    <w:pStyle w:val="BodyText"/>
                    <w:spacing w:line="71" w:lineRule="exact"/>
                    <w:ind w:right="3801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6386" w:val="left" w:leader="none"/>
                      <w:tab w:pos="6695" w:val="left" w:leader="none"/>
                      <w:tab w:pos="7970" w:val="left" w:leader="none"/>
                    </w:tabs>
                    <w:spacing w:line="171" w:lineRule="exact"/>
                    <w:ind w:left="274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"""-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""-</w:t>
                  </w:r>
                </w:p>
                <w:p>
                  <w:pPr>
                    <w:pStyle w:val="BodyText"/>
                    <w:tabs>
                      <w:tab w:pos="3405" w:val="left" w:leader="none"/>
                      <w:tab w:pos="5673" w:val="left" w:leader="none"/>
                      <w:tab w:pos="7228" w:val="left" w:leader="none"/>
                      <w:tab w:pos="8315" w:val="left" w:leader="none"/>
                      <w:tab w:pos="10547" w:val="left" w:leader="none"/>
                    </w:tabs>
                    <w:spacing w:line="216" w:lineRule="exact"/>
                    <w:ind w:left="239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GEORGINA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DELGADILLO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GOMEZ.-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before="43"/>
                    <w:ind w:left="273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SALUD.-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VOCAL.</w:t>
                  </w:r>
                </w:p>
                <w:p>
                  <w:pPr>
                    <w:pStyle w:val="BodyText"/>
                    <w:spacing w:before="7"/>
                    <w:ind w:left="240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JESUS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AGUlLAR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MUÑOZ.-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CE-MUJER.-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VOCAL.</w:t>
                  </w:r>
                </w:p>
                <w:p>
                  <w:pPr>
                    <w:pStyle w:val="BodyText"/>
                    <w:spacing w:before="22"/>
                    <w:ind w:left="240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6"/>
                      <w:szCs w:val="16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80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OSCAR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ROMO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GARCIA.-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DIR.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BOMBEROS.-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VOCAL.</w:t>
                  </w:r>
                </w:p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578" w:val="left" w:leader="none"/>
                    </w:tabs>
                    <w:spacing w:line="263" w:lineRule="auto"/>
                    <w:ind w:left="2023" w:right="1325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CONFORMACION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PREVENCION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(COMUSIDA),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INTEGRADO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</w:p>
                <w:p>
                  <w:pPr>
                    <w:tabs>
                      <w:tab w:pos="3434" w:val="left" w:leader="none"/>
                      <w:tab w:pos="4118" w:val="left" w:leader="none"/>
                      <w:tab w:pos="6177" w:val="left" w:leader="none"/>
                    </w:tabs>
                    <w:spacing w:line="105" w:lineRule="exact"/>
                    <w:ind w:left="0" w:right="255" w:firstLine="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89"/>
                      <w:w w:val="95"/>
                      <w:position w:val="-3"/>
                      <w:sz w:val="102"/>
                      <w:szCs w:val="10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-18"/>
                      <w:sz w:val="60"/>
                      <w:szCs w:val="6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-18"/>
                      <w:sz w:val="60"/>
                      <w:szCs w:val="6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position w:val="18"/>
                      <w:sz w:val="22"/>
                      <w:szCs w:val="22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position w:val="18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  <w:sz w:val="72"/>
                      <w:szCs w:val="72"/>
                    </w:rPr>
                    <w:t>~"'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  <w:sz w:val="72"/>
                      <w:szCs w:val="7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18"/>
                      <w:sz w:val="24"/>
                      <w:szCs w:val="2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7934" w:val="left" w:leader="none"/>
                      <w:tab w:pos="8863" w:val="left" w:leader="none"/>
                    </w:tabs>
                    <w:spacing w:line="104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PERSONAS: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•••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</w:t>
                  </w:r>
                </w:p>
                <w:p>
                  <w:pPr>
                    <w:spacing w:line="110" w:lineRule="exact" w:before="7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tabs>
                      <w:tab w:pos="2139" w:val="left" w:leader="none"/>
                      <w:tab w:pos="2455" w:val="left" w:leader="none"/>
                      <w:tab w:pos="4047" w:val="left" w:leader="none"/>
                      <w:tab w:pos="4723" w:val="left" w:leader="none"/>
                      <w:tab w:pos="5674" w:val="left" w:leader="none"/>
                    </w:tabs>
                    <w:spacing w:line="355" w:lineRule="exact"/>
                    <w:ind w:left="641" w:right="0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position w:val="-1"/>
                      <w:sz w:val="22"/>
                      <w:szCs w:val="22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position w:val="-1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1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1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1"/>
                      <w:sz w:val="20"/>
                      <w:szCs w:val="20"/>
                    </w:rPr>
                    <w:t>-COMUSIDA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1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4"/>
                      <w:w w:val="100"/>
                      <w:position w:val="-4"/>
                      <w:sz w:val="6"/>
                      <w:szCs w:val="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4"/>
                      <w:sz w:val="46"/>
                      <w:szCs w:val="46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4"/>
                      <w:sz w:val="46"/>
                      <w:szCs w:val="4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position w:val="2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30"/>
                      <w:position w:val="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1"/>
                      <w:w w:val="100"/>
                      <w:position w:val="2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2"/>
                      <w:sz w:val="26"/>
                      <w:szCs w:val="2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2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3927" w:val="left" w:leader="none"/>
                      <w:tab w:pos="4417" w:val="left" w:leader="none"/>
                      <w:tab w:pos="7470" w:val="left" w:leader="none"/>
                    </w:tabs>
                    <w:spacing w:line="313" w:lineRule="exact"/>
                    <w:ind w:left="464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Al.EJANDRO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LOZANO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position w:val="-29"/>
                      <w:sz w:val="64"/>
                      <w:szCs w:val="6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position w:val="-29"/>
                      <w:sz w:val="64"/>
                      <w:szCs w:val="6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PRESllJENTE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position w:val="3"/>
                      <w:sz w:val="16"/>
                      <w:szCs w:val="1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6"/>
                      <w:w w:val="170"/>
                      <w:position w:val="3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position w:val="3"/>
                      <w:sz w:val="44"/>
                      <w:szCs w:val="44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1"/>
                      <w:w w:val="70"/>
                      <w:position w:val="3"/>
                      <w:sz w:val="44"/>
                      <w:szCs w:val="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7775" w:val="left" w:leader="none"/>
                      <w:tab w:pos="9136" w:val="left" w:leader="none"/>
                      <w:tab w:pos="9597" w:val="left" w:leader="none"/>
                    </w:tabs>
                    <w:spacing w:line="47" w:lineRule="exact"/>
                    <w:ind w:left="7272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5"/>
                      <w:position w:val="2"/>
                      <w:sz w:val="12"/>
                      <w:szCs w:val="12"/>
                    </w:rPr>
                    <w:t>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5"/>
                      <w:position w:val="2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position w:val="2"/>
                      <w:sz w:val="22"/>
                      <w:szCs w:val="22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position w:val="2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•••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DEI.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CONSEJO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7976" w:val="left" w:leader="none"/>
                    </w:tabs>
                    <w:spacing w:line="204" w:lineRule="exact"/>
                    <w:ind w:left="1114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-25"/>
                      <w:sz w:val="72"/>
                      <w:szCs w:val="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-25"/>
                      <w:sz w:val="72"/>
                      <w:szCs w:val="7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  <w:sz w:val="14"/>
                      <w:szCs w:val="14"/>
                    </w:rPr>
                    <w:t>SECRETARIO</w:t>
                  </w:r>
                </w:p>
                <w:p>
                  <w:pPr>
                    <w:tabs>
                      <w:tab w:pos="7754" w:val="left" w:leader="none"/>
                      <w:tab w:pos="8985" w:val="left" w:leader="none"/>
                      <w:tab w:pos="9561" w:val="left" w:leader="none"/>
                    </w:tabs>
                    <w:spacing w:line="23" w:lineRule="exact"/>
                    <w:ind w:left="2131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FI.A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position w:val="0"/>
                      <w:sz w:val="32"/>
                      <w:szCs w:val="32"/>
                    </w:rPr>
                    <w:t>'1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position w:val="0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  <w:position w:val="-9"/>
                      <w:sz w:val="38"/>
                      <w:szCs w:val="38"/>
                    </w:rPr>
                    <w:t>,e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  <w:position w:val="-9"/>
                      <w:sz w:val="38"/>
                      <w:szCs w:val="3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0"/>
                      <w:position w:val="3"/>
                      <w:sz w:val="34"/>
                      <w:szCs w:val="34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spacing w:line="70" w:lineRule="exact"/>
                    <w:ind w:left="1298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REplDOR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Ml~IPArr</w:t>
                  </w:r>
                </w:p>
                <w:p>
                  <w:pPr>
                    <w:spacing w:line="140" w:lineRule="exact"/>
                    <w:ind w:left="0" w:right="1762" w:firstLine="0"/>
                    <w:jc w:val="righ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TECNICO</w:t>
                  </w:r>
                </w:p>
                <w:p>
                  <w:pPr>
                    <w:tabs>
                      <w:tab w:pos="4261" w:val="left" w:leader="none"/>
                      <w:tab w:pos="5262" w:val="left" w:leader="none"/>
                      <w:tab w:pos="5694" w:val="left" w:leader="none"/>
                      <w:tab w:pos="6716" w:val="left" w:leader="none"/>
                      <w:tab w:pos="8041" w:val="left" w:leader="none"/>
                    </w:tabs>
                    <w:spacing w:line="124" w:lineRule="exact" w:before="30"/>
                    <w:ind w:left="322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CESAR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IGNACIO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REYES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LOZA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SERVICIOS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MEDlCOS.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4261" w:val="left" w:leader="none"/>
                      <w:tab w:pos="5190" w:val="left" w:leader="none"/>
                      <w:tab w:pos="7292" w:val="left" w:leader="none"/>
                      <w:tab w:pos="8041" w:val="left" w:leader="none"/>
                    </w:tabs>
                    <w:spacing w:line="161" w:lineRule="exact"/>
                    <w:ind w:left="322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MARGARITA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TORRE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  <w:sz w:val="14"/>
                      <w:szCs w:val="14"/>
                    </w:rPr>
                    <w:t>CECA!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5"/>
                      <w:position w:val="1"/>
                      <w:sz w:val="44"/>
                      <w:szCs w:val="4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5"/>
                      <w:position w:val="1"/>
                      <w:sz w:val="44"/>
                      <w:szCs w:val="4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-7"/>
                      <w:sz w:val="68"/>
                      <w:szCs w:val="6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-7"/>
                      <w:sz w:val="68"/>
                      <w:szCs w:val="6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2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spacing w:line="73" w:lineRule="exact"/>
                    <w:ind w:left="989" w:right="49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MUNICIPALES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178" w:lineRule="exact"/>
                    <w:ind w:left="0" w:right="2920" w:firstLine="0"/>
                    <w:jc w:val="righ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46"/>
                      <w:szCs w:val="46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46"/>
                      <w:szCs w:val="46"/>
                    </w:rPr>
                  </w:r>
                </w:p>
                <w:p>
                  <w:pPr>
                    <w:tabs>
                      <w:tab w:pos="4261" w:val="left" w:leader="none"/>
                      <w:tab w:pos="5132" w:val="left" w:leader="none"/>
                      <w:tab w:pos="5982" w:val="left" w:leader="none"/>
                      <w:tab w:pos="6428" w:val="left" w:leader="none"/>
                      <w:tab w:pos="7350" w:val="left" w:leader="none"/>
                      <w:tab w:pos="8041" w:val="left" w:leader="none"/>
                    </w:tabs>
                    <w:spacing w:line="6" w:lineRule="exact"/>
                    <w:ind w:left="322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c.P.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VICf2R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MANUEL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HERNANDEZ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MARQUEZ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OFICIAL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MAYOR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  <w:sz w:val="14"/>
                      <w:szCs w:val="14"/>
                    </w:rPr>
                    <w:t>PADRON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  <w:sz w:val="14"/>
                      <w:szCs w:val="1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4160" w:val="left" w:leader="none"/>
                      <w:tab w:pos="7177" w:val="left" w:leader="none"/>
                      <w:tab w:pos="8041" w:val="left" w:leader="none"/>
                    </w:tabs>
                    <w:spacing w:line="174" w:lineRule="exact"/>
                    <w:ind w:left="322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MONICA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MARGARJTA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GARCIA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MARTINEZ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position w:val="1"/>
                      <w:sz w:val="8"/>
                      <w:szCs w:val="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position w:val="1"/>
                      <w:sz w:val="8"/>
                      <w:szCs w:val="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80"/>
                      <w:position w:val="1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'DIRECTOR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SEGURO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POPULAR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6"/>
                      <w:sz w:val="72"/>
                      <w:szCs w:val="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6"/>
                      <w:sz w:val="72"/>
                      <w:szCs w:val="7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3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spacing w:line="73" w:lineRule="exact"/>
                    <w:ind w:left="744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LICENCIAS</w:t>
                  </w:r>
                </w:p>
                <w:p>
                  <w:pPr>
                    <w:tabs>
                      <w:tab w:pos="4261" w:val="left" w:leader="none"/>
                      <w:tab w:pos="8041" w:val="left" w:leader="none"/>
                    </w:tabs>
                    <w:spacing w:line="427" w:lineRule="exact" w:before="55"/>
                    <w:ind w:left="322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SILVESTR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6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16"/>
                      <w:sz w:val="52"/>
                      <w:szCs w:val="52"/>
                    </w:rPr>
                    <w:t>-~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6"/>
                      <w:w w:val="100"/>
                      <w:position w:val="-16"/>
                      <w:sz w:val="52"/>
                      <w:szCs w:val="5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l.A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CRUZ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ESCOTO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HOSPITAL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DR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MANUE~,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8524" w:val="left" w:leader="none"/>
                    </w:tabs>
                    <w:spacing w:line="42" w:lineRule="exact"/>
                    <w:ind w:left="6076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MONTERO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.,.-</w:t>
                  </w:r>
                </w:p>
                <w:p>
                  <w:pPr>
                    <w:tabs>
                      <w:tab w:pos="4275" w:val="left" w:leader="none"/>
                      <w:tab w:pos="7011" w:val="left" w:leader="none"/>
                      <w:tab w:pos="8055" w:val="left" w:leader="none"/>
                    </w:tabs>
                    <w:spacing w:line="253" w:lineRule="exact"/>
                    <w:ind w:left="330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LAURA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MARll'LA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MARQUEZ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position w:val="1"/>
                      <w:sz w:val="14"/>
                      <w:szCs w:val="14"/>
                    </w:rPr>
                    <w:t>DIRECTORA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1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position w:val="1"/>
                      <w:sz w:val="14"/>
                      <w:szCs w:val="14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1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position w:val="1"/>
                      <w:sz w:val="14"/>
                      <w:szCs w:val="14"/>
                    </w:rPr>
                    <w:t>DIF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1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position w:val="1"/>
                      <w:sz w:val="14"/>
                      <w:szCs w:val="14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position w:val="9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position w:val="9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position w:val="3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4276" w:val="left" w:leader="none"/>
                      <w:tab w:pos="5255" w:val="left" w:leader="none"/>
                      <w:tab w:pos="5651" w:val="left" w:leader="none"/>
                      <w:tab w:pos="8049" w:val="left" w:leader="none"/>
                    </w:tabs>
                    <w:spacing w:line="187" w:lineRule="exact"/>
                    <w:ind w:left="330" w:right="0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PSIC.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ROOELIO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RAMlREZ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TORRE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lJIRECTOR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EDUCACION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":UllLICA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position w:val="3"/>
                      <w:sz w:val="14"/>
                      <w:szCs w:val="14"/>
                    </w:rPr>
                    <w:t>VOCAL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spacing w:before="12"/>
                    <w:ind w:left="791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MUNICIPAL</w:t>
                  </w:r>
                </w:p>
                <w:p>
                  <w:pPr>
                    <w:tabs>
                      <w:tab w:pos="4038" w:val="left" w:leader="none"/>
                      <w:tab w:pos="8041" w:val="left" w:leader="none"/>
                    </w:tabs>
                    <w:spacing w:before="20"/>
                    <w:ind w:left="322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DRA.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YR.A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GEORGINA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DELGADILLO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GOMF2.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CENTRO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SALUD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575" w:val="left" w:leader="none"/>
                      <w:tab w:pos="2599" w:val="left" w:leader="none"/>
                      <w:tab w:pos="3419" w:val="left" w:leader="none"/>
                      <w:tab w:pos="3801" w:val="left" w:leader="none"/>
                    </w:tabs>
                    <w:spacing w:line="107" w:lineRule="exact"/>
                    <w:ind w:left="0" w:right="386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25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5"/>
                      <w:position w:val="1"/>
                      <w:sz w:val="38"/>
                      <w:szCs w:val="3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5"/>
                      <w:position w:val="1"/>
                      <w:sz w:val="38"/>
                      <w:szCs w:val="3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1"/>
                      <w:sz w:val="26"/>
                      <w:szCs w:val="26"/>
                    </w:rPr>
                    <w:t>.'.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1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14"/>
                      <w:szCs w:val="14"/>
                    </w:rPr>
                    <w:t>MlJJEH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14"/>
                      <w:szCs w:val="14"/>
                    </w:rPr>
                    <w:t>.,./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14"/>
                      <w:szCs w:val="14"/>
                    </w:rPr>
                    <w:t>•.••••..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14"/>
                      <w:szCs w:val="14"/>
                    </w:rPr>
                    <w:t>-</w:t>
                  </w:r>
                </w:p>
                <w:p>
                  <w:pPr>
                    <w:tabs>
                      <w:tab w:pos="4268" w:val="left" w:leader="none"/>
                      <w:tab w:pos="8055" w:val="left" w:leader="none"/>
                    </w:tabs>
                    <w:spacing w:line="86" w:lineRule="exact"/>
                    <w:ind w:left="330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JESlJS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AGUILAR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>MUN~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TITlJI.AR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MlJNlCIPAL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3412" w:val="left" w:leader="none"/>
                      <w:tab w:pos="3901" w:val="left" w:leader="none"/>
                      <w:tab w:pos="4665" w:val="left" w:leader="none"/>
                      <w:tab w:pos="8063" w:val="left" w:leader="none"/>
                    </w:tabs>
                    <w:spacing w:line="80" w:lineRule="exact"/>
                    <w:ind w:left="338" w:right="0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c.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oseAR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J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7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VfER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ROMO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>GARClA'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4"/>
                      <w:sz w:val="22"/>
                      <w:szCs w:val="2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4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7"/>
                      <w:sz w:val="32"/>
                      <w:szCs w:val="32"/>
                    </w:rPr>
                    <w:t>-_o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7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PROTECCION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CIVIL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position w:val="2"/>
                      <w:sz w:val="14"/>
                      <w:szCs w:val="14"/>
                    </w:rPr>
                    <w:t>VOCAL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spacing w:line="73" w:lineRule="exact"/>
                    <w:ind w:left="214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LA</w:t>
                  </w:r>
                </w:p>
                <w:p>
                  <w:pPr>
                    <w:spacing w:line="132" w:lineRule="exact" w:before="48"/>
                    <w:ind w:left="310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JEI'E</w:t>
                  </w:r>
                </w:p>
                <w:p>
                  <w:pPr>
                    <w:tabs>
                      <w:tab w:pos="4299" w:val="left" w:leader="none"/>
                      <w:tab w:pos="5350" w:val="left" w:leader="none"/>
                      <w:tab w:pos="6595" w:val="left" w:leader="none"/>
                      <w:tab w:pos="8079" w:val="left" w:leader="none"/>
                    </w:tabs>
                    <w:spacing w:line="200" w:lineRule="exact"/>
                    <w:ind w:left="360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I.IC.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JORGE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ALnEHTO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RlJElJA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PADILLA_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position w:val="5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position w:val="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  <w:sz w:val="14"/>
                      <w:szCs w:val="14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  <w:sz w:val="14"/>
                      <w:szCs w:val="14"/>
                    </w:rPr>
                    <w:t>DE;;t:JSTITlJTO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  <w:sz w:val="14"/>
                      <w:szCs w:val="14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5"/>
                      <w:position w:val="3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spacing w:line="196" w:lineRule="exact"/>
                    <w:ind w:left="758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  <w:position w:val="5"/>
                      <w:sz w:val="12"/>
                      <w:szCs w:val="12"/>
                    </w:rPr>
                    <w:t>&lt;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54"/>
                      <w:w w:val="100"/>
                      <w:position w:val="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5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5"/>
                      <w:sz w:val="18"/>
                      <w:szCs w:val="18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position w:val="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  <w:t>JUVENTUD</w:t>
                  </w:r>
                </w:p>
                <w:p>
                  <w:pPr>
                    <w:tabs>
                      <w:tab w:pos="4009" w:val="left" w:leader="none"/>
                      <w:tab w:pos="8041" w:val="left" w:leader="none"/>
                    </w:tabs>
                    <w:spacing w:before="30"/>
                    <w:ind w:left="322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LlJZ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DELGAiXl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BANlJELOS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2"/>
                      <w:sz w:val="12"/>
                      <w:szCs w:val="12"/>
                    </w:rPr>
                    <w:t>:::-&gt;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2"/>
                      <w:sz w:val="12"/>
                      <w:szCs w:val="12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80"/>
                      <w:position w:val="2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ENCARGADA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5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COMUSIDA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"/>
                      <w:sz w:val="14"/>
                      <w:szCs w:val="14"/>
                    </w:rPr>
                    <w:t>VOCAL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spacing w:line="260" w:lineRule="exact" w:before="1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5745" w:val="left" w:leader="none"/>
                    </w:tabs>
                    <w:spacing w:line="263" w:lineRule="auto"/>
                    <w:ind w:left="2023" w:right="131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ARTlCULOS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333" w:val="left" w:leader="none"/>
                      <w:tab w:pos="3434" w:val="left" w:leader="none"/>
                      <w:tab w:pos="3736" w:val="left" w:leader="none"/>
                      <w:tab w:pos="4355" w:val="left" w:leader="none"/>
                      <w:tab w:pos="4715" w:val="left" w:leader="none"/>
                      <w:tab w:pos="4881" w:val="left" w:leader="none"/>
                      <w:tab w:pos="5075" w:val="left" w:leader="none"/>
                      <w:tab w:pos="5255" w:val="left" w:leader="none"/>
                      <w:tab w:pos="5558" w:val="left" w:leader="none"/>
                      <w:tab w:pos="6184" w:val="left" w:leader="none"/>
                      <w:tab w:pos="6681" w:val="left" w:leader="none"/>
                      <w:tab w:pos="7063" w:val="left" w:leader="none"/>
                      <w:tab w:pos="7444" w:val="left" w:leader="none"/>
                      <w:tab w:pos="8042" w:val="left" w:leader="none"/>
                      <w:tab w:pos="8618" w:val="left" w:leader="none"/>
                      <w:tab w:pos="9165" w:val="left" w:leader="none"/>
                      <w:tab w:pos="9359" w:val="left" w:leader="none"/>
                      <w:tab w:pos="9619" w:val="left" w:leader="none"/>
                      <w:tab w:pos="10000" w:val="left" w:leader="none"/>
                      <w:tab w:pos="10281" w:val="left" w:leader="none"/>
                    </w:tabs>
                    <w:spacing w:line="260" w:lineRule="auto"/>
                    <w:ind w:left="2016" w:right="129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RICARDO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BARBA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GUTIERREZ,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CRUZ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MEXICANA,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DELEGACION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MDR-03-0002,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AMBULANCIA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NUEVA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(NISSAN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832,000.00,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"'MOVIMIENTO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AZTECA"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ARRONTE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COLABORARAN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$331,000.00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PODIDO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RECAUDAR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$100,000.00,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$401,000.00,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TENIENDO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CONSEGUIRLA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CURSO,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MENCION.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0" w:right="1290" w:firstLine="0"/>
                    <w:jc w:val="righ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tabs>
                      <w:tab w:pos="3373" w:val="left" w:leader="none"/>
                    </w:tabs>
                    <w:spacing w:before="75"/>
                    <w:ind w:left="1040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7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0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30"/>
                      <w:szCs w:val="3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6pt;mso-position-horizontal-relative:page;mso-position-vertical-relative:page;z-index:-999" coordorigin="0,0" coordsize="12140,19320">
            <v:group style="position:absolute;left:2020;top:8860;width:8800;height:2" coordorigin="2020,8860" coordsize="8800,2">
              <v:shape style="position:absolute;left:2020;top:8860;width:8800;height:2" coordorigin="2020,8860" coordsize="8800,0" path="m2020,8860l10820,8860e" filled="f" stroked="t" strokeweight="1pt" strokecolor="#000000">
                <v:path arrowok="t"/>
              </v:shape>
            </v:group>
            <v:group style="position:absolute;left:2020;top:8880;width:2;height:240" coordorigin="2020,8880" coordsize="2,240">
              <v:shape style="position:absolute;left:2020;top:8880;width:2;height:240" coordorigin="2020,8880" coordsize="0,240" path="m2020,9120l2020,8880,2020,9120xe" filled="f" stroked="t" strokeweight="1pt" strokecolor="#000000">
                <v:path arrowok="t"/>
              </v:shape>
            </v:group>
            <v:group style="position:absolute;left:2020;top:9120;width:8800;height:2" coordorigin="2020,9120" coordsize="8800,2">
              <v:shape style="position:absolute;left:2020;top:9120;width:8800;height:2" coordorigin="2020,9120" coordsize="8800,0" path="m2020,9120l10820,9120e" filled="f" stroked="t" strokeweight="1pt" strokecolor="#000000">
                <v:path arrowok="t"/>
              </v:shape>
            </v:group>
            <v:group style="position:absolute;left:10820;top:8880;width:2;height:240" coordorigin="10820,8880" coordsize="2,240">
              <v:shape style="position:absolute;left:10820;top:8880;width:2;height:240" coordorigin="10820,8880" coordsize="0,240" path="m10820,9120l10820,8880,10820,9120xe" filled="f" stroked="t" strokeweight="1pt" strokecolor="#000000">
                <v:path arrowok="t"/>
              </v:shape>
            </v:group>
            <v:group style="position:absolute;left:2020;top:9200;width:2;height:1520" coordorigin="2020,9200" coordsize="2,1520">
              <v:shape style="position:absolute;left:2020;top:9200;width:2;height:1520" coordorigin="2020,9200" coordsize="0,1520" path="m2020,9200l2020,10720e" filled="f" stroked="t" strokeweight="1pt" strokecolor="#000000">
                <v:path arrowok="t"/>
              </v:shape>
            </v:group>
            <v:group style="position:absolute;left:2020;top:9180;width:8800;height:2" coordorigin="2020,9180" coordsize="8800,2">
              <v:shape style="position:absolute;left:2020;top:9180;width:8800;height:2" coordorigin="2020,9180" coordsize="8800,0" path="m2020,9180l10820,9180e" filled="f" stroked="t" strokeweight="1pt" strokecolor="#000000">
                <v:path arrowok="t"/>
              </v:shape>
            </v:group>
            <v:group style="position:absolute;left:5940;top:9200;width:2;height:1880" coordorigin="5940,9200" coordsize="2,1880">
              <v:shape style="position:absolute;left:5940;top:9200;width:2;height:1880" coordorigin="5940,9200" coordsize="0,1880" path="m5940,9200l5940,11080e" filled="f" stroked="t" strokeweight="1pt" strokecolor="#000000">
                <v:path arrowok="t"/>
              </v:shape>
            </v:group>
            <v:group style="position:absolute;left:9360;top:9200;width:2;height:1880" coordorigin="9360,9200" coordsize="2,1880">
              <v:shape style="position:absolute;left:9360;top:9200;width:2;height:1880" coordorigin="9360,9200" coordsize="0,1880" path="m9360,9200l9360,11080e" filled="f" stroked="t" strokeweight="1pt" strokecolor="#000000">
                <v:path arrowok="t"/>
              </v:shape>
            </v:group>
            <v:group style="position:absolute;left:10820;top:9200;width:2;height:1880" coordorigin="10820,9200" coordsize="2,1880">
              <v:shape style="position:absolute;left:10820;top:9200;width:2;height:1880" coordorigin="10820,9200" coordsize="0,1880" path="m10820,9200l10820,11080e" filled="f" stroked="t" strokeweight="1pt" strokecolor="#000000">
                <v:path arrowok="t"/>
              </v:shape>
            </v:group>
            <v:group style="position:absolute;left:5940;top:9760;width:3420;height:2" coordorigin="5940,9760" coordsize="3420,2">
              <v:shape style="position:absolute;left:5940;top:9760;width:3420;height:2" coordorigin="5940,9760" coordsize="3420,0" path="m5940,9760l9360,9760e" filled="f" stroked="t" strokeweight="1pt" strokecolor="#000000">
                <v:path arrowok="t"/>
              </v:shape>
            </v:group>
            <v:group style="position:absolute;left:2020;top:9940;width:5380;height:2" coordorigin="2020,9940" coordsize="5380,2">
              <v:shape style="position:absolute;left:2020;top:9940;width:5380;height:2" coordorigin="2020,9940" coordsize="5380,0" path="m2020,9940l7400,9940e" filled="f" stroked="t" strokeweight="1pt" strokecolor="#000000">
                <v:path arrowok="t"/>
              </v:shape>
            </v:group>
            <v:group style="position:absolute;left:9360;top:9940;width:1460;height:2" coordorigin="9360,9940" coordsize="1460,2">
              <v:shape style="position:absolute;left:9360;top:9940;width:1460;height:2" coordorigin="9360,9940" coordsize="1460,0" path="m9360,9940l10820,9940e" filled="f" stroked="t" strokeweight="1pt" strokecolor="#000000">
                <v:path arrowok="t"/>
              </v:shape>
            </v:group>
            <v:group style="position:absolute;left:7420;top:10140;width:1940;height:2" coordorigin="7420,10140" coordsize="1940,2">
              <v:shape style="position:absolute;left:7420;top:10140;width:1940;height:2" coordorigin="7420,10140" coordsize="1940,0" path="m7420,10140l9360,10140,7420,10140xe" filled="f" stroked="t" strokeweight="1pt" strokecolor="#000000">
                <v:path arrowok="t"/>
              </v:shape>
            </v:group>
            <v:group style="position:absolute;left:2020;top:10340;width:5380;height:2" coordorigin="2020,10340" coordsize="5380,2">
              <v:shape style="position:absolute;left:2020;top:10340;width:5380;height:2" coordorigin="2020,10340" coordsize="5380,0" path="m2020,10340l7400,10340e" filled="f" stroked="t" strokeweight="1pt" strokecolor="#000000">
                <v:path arrowok="t"/>
              </v:shape>
            </v:group>
            <v:group style="position:absolute;left:9360;top:10340;width:1460;height:2" coordorigin="9360,10340" coordsize="1460,2">
              <v:shape style="position:absolute;left:9360;top:10340;width:1460;height:2" coordorigin="9360,10340" coordsize="1460,0" path="m9360,10340l10820,10340,9360,10340xe" filled="f" stroked="t" strokeweight="1pt" strokecolor="#000000">
                <v:path arrowok="t"/>
              </v:shape>
            </v:group>
            <v:group style="position:absolute;left:2020;top:10500;width:8800;height:2" coordorigin="2020,10500" coordsize="8800,2">
              <v:shape style="position:absolute;left:2020;top:10500;width:8800;height:2" coordorigin="2020,10500" coordsize="8800,0" path="m2020,10500l10820,10500e" filled="f" stroked="t" strokeweight="1pt" strokecolor="#000000">
                <v:path arrowok="t"/>
              </v:shape>
            </v:group>
            <v:group style="position:absolute;left:2020;top:10300;width:8800;height:2" coordorigin="2020,10300" coordsize="8800,2">
              <v:shape style="position:absolute;left:2020;top:10300;width:8800;height:2" coordorigin="2020,10300" coordsize="8800,0" path="m2020,10300l10820,10300e" filled="f" stroked="t" strokeweight="1pt" strokecolor="#000000">
                <v:path arrowok="t"/>
              </v:shape>
            </v:group>
            <v:group style="position:absolute;left:2020;top:10720;width:3900;height:2" coordorigin="2020,10720" coordsize="3900,2">
              <v:shape style="position:absolute;left:2020;top:10720;width:3900;height:2" coordorigin="2020,10720" coordsize="3900,0" path="m2020,10720l5920,10720,2020,10720xe" filled="f" stroked="t" strokeweight="1pt" strokecolor="#000000">
                <v:path arrowok="t"/>
              </v:shape>
            </v:group>
            <v:group style="position:absolute;left:5940;top:10540;width:4880;height:2" coordorigin="5940,10540" coordsize="4880,2">
              <v:shape style="position:absolute;left:5940;top:10540;width:4880;height:2" coordorigin="5940,10540" coordsize="4880,0" path="m5940,10540l10820,10540e" filled="f" stroked="t" strokeweight="1pt" strokecolor="#000000">
                <v:path arrowok="t"/>
              </v:shape>
            </v:group>
            <v:group style="position:absolute;left:5940;top:10900;width:4880;height:2" coordorigin="5940,10900" coordsize="4880,2">
              <v:shape style="position:absolute;left:5940;top:10900;width:4880;height:2" coordorigin="5940,10900" coordsize="4880,0" path="m5940,10900l10820,10900e" filled="f" stroked="t" strokeweight="1pt" strokecolor="#000000">
                <v:path arrowok="t"/>
              </v:shape>
            </v:group>
            <v:group style="position:absolute;left:2020;top:10880;width:2;height:200" coordorigin="2020,10880" coordsize="2,200">
              <v:shape style="position:absolute;left:2020;top:10880;width:2;height:200" coordorigin="2020,10880" coordsize="0,200" path="m2020,11080l2020,10880,2020,11080xe" filled="f" stroked="t" strokeweight="1pt" strokecolor="#000000">
                <v:path arrowok="t"/>
              </v:shape>
            </v:group>
            <v:group style="position:absolute;left:2020;top:11080;width:8800;height:2" coordorigin="2020,11080" coordsize="8800,2">
              <v:shape style="position:absolute;left:2020;top:11080;width:8800;height:2" coordorigin="2020,11080" coordsize="8800,0" path="m2020,11080l10820,11080e" filled="f" stroked="t" strokeweight="1pt" strokecolor="#000000">
                <v:path arrowok="t"/>
              </v:shape>
            </v:group>
            <v:group style="position:absolute;left:2020;top:10880;width:8800;height:2" coordorigin="2020,10880" coordsize="8800,2">
              <v:shape style="position:absolute;left:2020;top:10880;width:8800;height:2" coordorigin="2020,10880" coordsize="8800,0" path="m2020,10880l10820,10880e" filled="f" stroked="t" strokeweight="1pt" strokecolor="#000000">
                <v:path arrowok="t"/>
              </v:shape>
            </v:group>
            <v:group style="position:absolute;left:7220;top:6800;width:900;height:2" coordorigin="7220,6800" coordsize="900,2">
              <v:shape style="position:absolute;left:7220;top:6800;width:900;height:2" coordorigin="7220,6800" coordsize="900,0" path="m7220,6800l8120,6800,7220,6800xe" filled="f" stroked="t" strokeweight="1pt" strokecolor="#000000">
                <v:path arrowok="t"/>
              </v:shape>
            </v:group>
            <v:group style="position:absolute;left:9420;top:18160;width:620;height:2" coordorigin="9420,18160" coordsize="620,2">
              <v:shape style="position:absolute;left:9420;top:18160;width:620;height:2" coordorigin="9420,18160" coordsize="620,0" path="m9420,18160l10040,18160,9420,18160xe" filled="f" stroked="t" strokeweight="1pt" strokecolor="#000000">
                <v:path arrowok="t"/>
              </v:shape>
            </v:group>
            <v:group style="position:absolute;left:10140;top:18160;width:100;height:2" coordorigin="10140,18160" coordsize="100,2">
              <v:shape style="position:absolute;left:10140;top:18160;width:100;height:2" coordorigin="10140,18160" coordsize="100,0" path="m10140,18160l10240,18160,10140,18160xe" filled="f" stroked="t" strokeweight="1pt" strokecolor="#000000">
                <v:path arrowok="t"/>
              </v:shape>
            </v:group>
            <v:group style="position:absolute;left:10320;top:18160;width:200;height:2" coordorigin="10320,18160" coordsize="200,2">
              <v:shape style="position:absolute;left:10320;top:18160;width:200;height:2" coordorigin="10320,18160" coordsize="200,0" path="m10320,18160l10520,18160,10320,18160xe" filled="f" stroked="t" strokeweight="1pt" strokecolor="#000000">
                <v:path arrowok="t"/>
              </v:shape>
            </v:group>
            <v:group style="position:absolute;left:10620;top:18160;width:200;height:2" coordorigin="10620,18160" coordsize="200,2">
              <v:shape style="position:absolute;left:10620;top:18160;width:200;height:2" coordorigin="10620,18160" coordsize="200,0" path="m10620,18160l10820,18160,10620,18160xe" filled="f" stroked="t" strokeweight="1pt" strokecolor="#000000">
                <v:path arrowok="t"/>
              </v:shape>
              <v:shape style="position:absolute;left:0;top:0;width:12140;height:19320" type="#_x0000_t75">
                <v:imagedata r:id="rId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2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20" w:hRule="exact"/>
        </w:trPr>
        <w:tc>
          <w:tcPr>
            <w:tcW w:w="39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480" w:type="dxa"/>
            <w:vMerge w:val="restart"/>
            <w:tcBorders>
              <w:top w:val="single" w:sz="8" w:space="0" w:color="000000"/>
              <w:left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4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4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60" w:hRule="exact"/>
        </w:trPr>
        <w:tc>
          <w:tcPr>
            <w:tcW w:w="392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480" w:type="dxa"/>
            <w:vMerge/>
            <w:tcBorders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4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4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740" w:hRule="exact"/>
        </w:trPr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</w:tr>
    </w:tbl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2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50" w:hRule="exact"/>
        </w:trPr>
        <w:tc>
          <w:tcPr>
            <w:tcW w:w="392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</w:tbl>
    <w:p>
      <w:pPr/>
      <w:bookmarkStart w:name="00000005" w:id="5"/>
      <w:bookmarkEnd w:id="5"/>
      <w:r>
        <w:rPr/>
      </w:r>
      <w:r>
        <w:rPr/>
      </w:r>
    </w:p>
    <w:p>
      <w:pPr>
        <w:spacing w:after="0"/>
        <w:sectPr>
          <w:pgSz w:w="12140" w:h="19320"/>
          <w:pgMar w:top="1840" w:bottom="280" w:left="1720" w:right="12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5pt;mso-position-horizontal-relative:page;mso-position-vertical-relative:page;z-index:-998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tabs>
                      <w:tab w:pos="2865" w:val="left" w:leader="none"/>
                      <w:tab w:pos="3535" w:val="left" w:leader="none"/>
                      <w:tab w:pos="5119" w:val="left" w:leader="none"/>
                      <w:tab w:pos="6998" w:val="left" w:leader="none"/>
                    </w:tabs>
                    <w:spacing w:line="436" w:lineRule="exact"/>
                    <w:ind w:left="2008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8"/>
                      <w:szCs w:val="38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8"/>
                      <w:szCs w:val="3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8"/>
                      <w:szCs w:val="38"/>
                    </w:rPr>
                    <w:t>'\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8"/>
                      <w:szCs w:val="3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6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AYUNTAMIENTO</w:t>
                  </w:r>
                </w:p>
                <w:p>
                  <w:pPr>
                    <w:spacing w:line="354" w:lineRule="exact"/>
                    <w:ind w:left="2016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60"/>
                      <w:position w:val="12"/>
                      <w:sz w:val="32"/>
                      <w:szCs w:val="3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"/>
                      <w:w w:val="60"/>
                      <w:position w:val="12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60"/>
                      <w:position w:val="0"/>
                      <w:sz w:val="36"/>
                      <w:szCs w:val="36"/>
                    </w:rPr>
                    <w:t>•.•.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60"/>
                      <w:position w:val="0"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3"/>
                      <w:w w:val="60"/>
                      <w:position w:val="0"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40"/>
                      <w:position w:val="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2"/>
                      <w:w w:val="14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60"/>
                      <w:position w:val="12"/>
                      <w:sz w:val="32"/>
                      <w:szCs w:val="32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spacing w:line="31" w:lineRule="exact"/>
                    <w:ind w:left="2736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6"/>
                      <w:szCs w:val="6"/>
                    </w:rPr>
                    <w:t>.~~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6"/>
                      <w:szCs w:val="6"/>
                    </w:rPr>
                  </w:r>
                </w:p>
                <w:p>
                  <w:pPr>
                    <w:spacing w:line="101" w:lineRule="exact"/>
                    <w:ind w:left="1048" w:right="8302" w:firstLine="0"/>
                    <w:jc w:val="center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sz w:val="10"/>
                      <w:szCs w:val="10"/>
                    </w:rPr>
                    <w:t>"I!!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"/>
                      <w:w w:val="90"/>
                      <w:sz w:val="10"/>
                      <w:szCs w:val="10"/>
                    </w:rPr>
                    <w:t>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sz w:val="10"/>
                      <w:szCs w:val="1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8"/>
                      <w:w w:val="90"/>
                      <w:sz w:val="10"/>
                      <w:szCs w:val="1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sz w:val="10"/>
                      <w:szCs w:val="10"/>
                    </w:rPr>
                    <w:t>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3340" w:val="left" w:leader="none"/>
                      <w:tab w:pos="8985" w:val="left" w:leader="none"/>
                    </w:tabs>
                    <w:spacing w:line="196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</w:p>
                <w:p>
                  <w:pPr>
                    <w:pStyle w:val="BodyText"/>
                    <w:tabs>
                      <w:tab w:pos="3477" w:val="left" w:leader="none"/>
                      <w:tab w:pos="4989" w:val="left" w:leader="none"/>
                      <w:tab w:pos="8402" w:val="left" w:leader="none"/>
                      <w:tab w:pos="10547" w:val="left" w:leader="none"/>
                    </w:tabs>
                    <w:spacing w:line="160" w:lineRule="exact" w:before="22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2267" w:val="left" w:leader="none"/>
                    </w:tabs>
                    <w:spacing w:line="218" w:lineRule="exact"/>
                    <w:ind w:right="266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0"/>
                      <w:position w:val="22"/>
                      <w:sz w:val="140"/>
                      <w:szCs w:val="14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70"/>
                      <w:w w:val="90"/>
                      <w:position w:val="22"/>
                      <w:sz w:val="140"/>
                      <w:szCs w:val="14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ARi%:ULOS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</w:p>
                <w:p>
                  <w:pPr>
                    <w:pStyle w:val="BodyText"/>
                    <w:tabs>
                      <w:tab w:pos="8848" w:val="left" w:leader="none"/>
                    </w:tabs>
                    <w:spacing w:line="104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$30,000.00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CRUZ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ROJA</w:t>
                  </w:r>
                </w:p>
                <w:p>
                  <w:pPr>
                    <w:pStyle w:val="BodyText"/>
                    <w:tabs>
                      <w:tab w:pos="928" w:val="left" w:leader="none"/>
                      <w:tab w:pos="2325" w:val="left" w:leader="none"/>
                      <w:tab w:pos="3880" w:val="left" w:leader="none"/>
                      <w:tab w:pos="5183" w:val="left" w:leader="none"/>
                      <w:tab w:pos="7135" w:val="left" w:leader="none"/>
                      <w:tab w:pos="8078" w:val="left" w:leader="none"/>
                    </w:tabs>
                    <w:spacing w:line="236" w:lineRule="exact" w:before="9"/>
                    <w:ind w:right="39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f.MTO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c'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MEXICANA,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DELEGACION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COMPROBANTE</w:t>
                  </w:r>
                </w:p>
                <w:p>
                  <w:pPr>
                    <w:pStyle w:val="BodyText"/>
                    <w:tabs>
                      <w:tab w:pos="1029" w:val="left" w:leader="none"/>
                      <w:tab w:pos="5803" w:val="left" w:leader="none"/>
                      <w:tab w:pos="7883" w:val="left" w:leader="none"/>
                    </w:tabs>
                    <w:spacing w:line="204" w:lineRule="exact"/>
                    <w:ind w:right="64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I'.tI'~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OI\l~)SCAL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</w:p>
                <w:p>
                  <w:pPr>
                    <w:pStyle w:val="BodyText"/>
                    <w:tabs>
                      <w:tab w:pos="2015" w:val="left" w:leader="none"/>
                      <w:tab w:pos="3585" w:val="left" w:leader="none"/>
                      <w:tab w:pos="10051" w:val="left" w:leader="none"/>
                    </w:tabs>
                    <w:spacing w:line="366" w:lineRule="exact"/>
                    <w:ind w:left="43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44"/>
                      <w:szCs w:val="44"/>
                    </w:rPr>
                    <w:t>i'+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44"/>
                      <w:szCs w:val="4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A&amp;~ULANCIA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NUEVA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NISSAN,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pStyle w:val="BodyText"/>
                    <w:spacing w:line="185" w:lineRule="exact"/>
                    <w:ind w:left="46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</w:p>
                <w:p>
                  <w:pPr>
                    <w:pStyle w:val="BodyText"/>
                    <w:tabs>
                      <w:tab w:pos="2030" w:val="left" w:leader="none"/>
                      <w:tab w:pos="4341" w:val="left" w:leader="none"/>
                    </w:tabs>
                    <w:spacing w:before="22"/>
                    <w:ind w:left="34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AllMINISTRACION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</w:p>
                <w:p>
                  <w:pPr>
                    <w:spacing w:line="260" w:lineRule="exact" w:before="1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line="179" w:lineRule="exact"/>
                    <w:ind w:left="67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0"/>
                      <w:sz w:val="18"/>
                      <w:szCs w:val="18"/>
                    </w:rPr>
                    <w:t>SECRETARIA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2"/>
                      <w:w w:val="9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2728" w:val="left" w:leader="none"/>
                      <w:tab w:pos="4283" w:val="left" w:leader="none"/>
                      <w:tab w:pos="6076" w:val="left" w:leader="none"/>
                    </w:tabs>
                    <w:spacing w:line="364" w:lineRule="exact"/>
                    <w:ind w:left="41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position w:val="17"/>
                      <w:sz w:val="20"/>
                      <w:szCs w:val="20"/>
                    </w:rPr>
                    <w:t>'l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0"/>
                      <w:w w:val="90"/>
                      <w:position w:val="17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position w:val="0"/>
                      <w:sz w:val="30"/>
                      <w:szCs w:val="30"/>
                    </w:rPr>
                    <w:t>~,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0"/>
                      <w:w w:val="90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90"/>
                      <w:position w:val="17"/>
                      <w:sz w:val="20"/>
                      <w:szCs w:val="20"/>
                    </w:rPr>
                    <w:t>AYUNTAMI£HT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-101"/>
                      <w:w w:val="90"/>
                      <w:position w:val="17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position w:val="0"/>
                      <w:sz w:val="30"/>
                      <w:szCs w:val="30"/>
                    </w:rPr>
                    <w:t>&gt;v,l":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5"/>
                      <w:w w:val="90"/>
                      <w:position w:val="0"/>
                      <w:sz w:val="30"/>
                      <w:szCs w:val="30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0"/>
                      <w:position w:val="17"/>
                      <w:sz w:val="18"/>
                      <w:szCs w:val="18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0"/>
                      <w:position w:val="17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"/>
                      <w:w w:val="90"/>
                      <w:position w:val="17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0"/>
                      <w:position w:val="17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0"/>
                      <w:position w:val="17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9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EMPLEADOS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MUNICIPALES:</w:t>
                  </w:r>
                </w:p>
                <w:p>
                  <w:pPr>
                    <w:spacing w:line="235" w:lineRule="exact" w:before="97"/>
                    <w:ind w:left="885" w:right="1304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5"/>
                      <w:sz w:val="22"/>
                      <w:szCs w:val="22"/>
                    </w:rPr>
                    <w:t>~tos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1"/>
                      <w:w w:val="14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14"/>
                      <w:szCs w:val="14"/>
                    </w:rPr>
                    <w:t>LJ&lt;~')t'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9"/>
                      <w:w w:val="14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14"/>
                      <w:szCs w:val="14"/>
                    </w:rPr>
                    <w:t>;/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67" w:lineRule="exact"/>
                    <w:ind w:left="180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67" w:val="left" w:leader="none"/>
                      <w:tab w:pos="2750" w:val="left" w:leader="none"/>
                      <w:tab w:pos="4586" w:val="left" w:leader="none"/>
                      <w:tab w:pos="5795" w:val="left" w:leader="none"/>
                      <w:tab w:pos="8020" w:val="left" w:leader="none"/>
                    </w:tabs>
                    <w:spacing w:line="185" w:lineRule="exact"/>
                    <w:ind w:right="1364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ISAIS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RAMEÑO,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AUXILIAR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DlRECCION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OBRAS</w:t>
                  </w:r>
                </w:p>
                <w:p>
                  <w:pPr>
                    <w:pStyle w:val="BodyText"/>
                    <w:tabs>
                      <w:tab w:pos="3650" w:val="left" w:leader="none"/>
                      <w:tab w:pos="5723" w:val="left" w:leader="none"/>
                      <w:tab w:pos="8596" w:val="left" w:leader="none"/>
                      <w:tab w:pos="10569" w:val="left" w:leader="none"/>
                    </w:tabs>
                    <w:spacing w:line="263" w:lineRule="auto" w:before="29"/>
                    <w:ind w:left="2030" w:right="130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RECIBIDO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FUNERARIOS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LLEVARA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ERIK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ISAIS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VALTIERRA,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ASCIENDEN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before="15"/>
                    <w:ind w:left="203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362" w:val="left" w:leader="none"/>
                      <w:tab w:pos="5068" w:val="left" w:leader="none"/>
                      <w:tab w:pos="8985" w:val="left" w:leader="none"/>
                      <w:tab w:pos="10569" w:val="left" w:leader="none"/>
                    </w:tabs>
                    <w:spacing w:line="255" w:lineRule="auto"/>
                    <w:ind w:left="2030" w:right="130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160" w:val="left" w:leader="none"/>
                      <w:tab w:pos="3707" w:val="left" w:leader="none"/>
                      <w:tab w:pos="4075" w:val="left" w:leader="none"/>
                      <w:tab w:pos="4514" w:val="left" w:leader="none"/>
                      <w:tab w:pos="4795" w:val="left" w:leader="none"/>
                      <w:tab w:pos="5155" w:val="left" w:leader="none"/>
                      <w:tab w:pos="5219" w:val="left" w:leader="none"/>
                      <w:tab w:pos="5601" w:val="left" w:leader="none"/>
                      <w:tab w:pos="5932" w:val="left" w:leader="none"/>
                      <w:tab w:pos="6091" w:val="left" w:leader="none"/>
                      <w:tab w:pos="6530" w:val="left" w:leader="none"/>
                      <w:tab w:pos="6609" w:val="left" w:leader="none"/>
                      <w:tab w:pos="6803" w:val="left" w:leader="none"/>
                      <w:tab w:pos="8085" w:val="left" w:leader="none"/>
                      <w:tab w:pos="8315" w:val="left" w:leader="none"/>
                      <w:tab w:pos="8783" w:val="left" w:leader="none"/>
                      <w:tab w:pos="9266" w:val="left" w:leader="none"/>
                      <w:tab w:pos="9604" w:val="left" w:leader="none"/>
                      <w:tab w:pos="10238" w:val="left" w:leader="none"/>
                      <w:tab w:pos="10555" w:val="left" w:leader="none"/>
                    </w:tabs>
                    <w:spacing w:line="263" w:lineRule="auto" w:before="15"/>
                    <w:ind w:left="2030" w:right="130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9,755.00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(NUEVE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SETECIENTOS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ISAIS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RAMEÑO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FUNERARIOS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ERIK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lSAIS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TIERRA.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COMPROBANTE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ORIGINAL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REQUISITOS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PROVEEDOR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BRINDO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FUNERAL,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CHEQUE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NOMINATIVO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ABONO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PROVEEDOR.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MUNICIPAl:J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DEi';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PÚBLICOS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MUNICIPIOS.</w:t>
                  </w:r>
                </w:p>
                <w:p>
                  <w:pPr>
                    <w:spacing w:line="100" w:lineRule="exact" w:before="5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43" w:val="left" w:leader="none"/>
                      <w:tab w:pos="4298" w:val="left" w:leader="none"/>
                    </w:tabs>
                    <w:ind w:left="241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CIUDADANIA:</w:t>
                  </w:r>
                </w:p>
                <w:p>
                  <w:pPr>
                    <w:spacing w:line="110" w:lineRule="exact" w:before="2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535" w:val="left" w:leader="none"/>
                      <w:tab w:pos="3771" w:val="left" w:leader="none"/>
                      <w:tab w:pos="3801" w:val="left" w:leader="none"/>
                      <w:tab w:pos="4802" w:val="left" w:leader="none"/>
                      <w:tab w:pos="5241" w:val="left" w:leader="none"/>
                      <w:tab w:pos="6386" w:val="left" w:leader="none"/>
                      <w:tab w:pos="6587" w:val="left" w:leader="none"/>
                      <w:tab w:pos="7351" w:val="left" w:leader="none"/>
                      <w:tab w:pos="7610" w:val="left" w:leader="none"/>
                      <w:tab w:pos="8488" w:val="left" w:leader="none"/>
                      <w:tab w:pos="9698" w:val="left" w:leader="none"/>
                      <w:tab w:pos="10691" w:val="left" w:leader="none"/>
                    </w:tabs>
                    <w:spacing w:line="258" w:lineRule="auto"/>
                    <w:ind w:left="2030" w:right="1296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VIRGINIA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OLVERA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MEDlNA,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TRABAJOS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NECESARIOS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FINCA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UBICADA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PROVIDENCIA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lNT.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#68,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CONSECUENCIA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ESCURRIMIENTOS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PLUVIALES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DEBAJO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OCURRIDO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ALGUNOS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DERRUMBES,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ENCUENTRA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PARCIALMENTE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BLOQUEADO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ESPACIO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DEBIERA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PLUVIAL,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CONVIRTIENDO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SITUACION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RIESGO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DEBIDO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VECINA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TEMPORAL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LLUVIAS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PUDIENDO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OCURRIR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ACCIDENTE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FINCA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TAMBlEN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VECINOS.</w:t>
                  </w:r>
                </w:p>
                <w:p>
                  <w:pPr>
                    <w:spacing w:line="240" w:lineRule="exact" w:before="1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362" w:val="left" w:leader="none"/>
                      <w:tab w:pos="9007" w:val="left" w:leader="none"/>
                    </w:tabs>
                    <w:spacing w:line="263" w:lineRule="auto"/>
                    <w:ind w:left="2030" w:right="134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A:</w:t>
                  </w:r>
                </w:p>
                <w:p>
                  <w:pPr>
                    <w:pStyle w:val="BodyText"/>
                    <w:tabs>
                      <w:tab w:pos="4154" w:val="left" w:leader="none"/>
                    </w:tabs>
                    <w:spacing w:before="8"/>
                    <w:ind w:left="38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PROTECCION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CIVIL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</w:p>
                <w:p>
                  <w:pPr>
                    <w:pStyle w:val="BodyText"/>
                    <w:tabs>
                      <w:tab w:pos="4147" w:val="left" w:leader="none"/>
                    </w:tabs>
                    <w:spacing w:before="36"/>
                    <w:ind w:left="38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OBRAS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tabs>
                      <w:tab w:pos="4154" w:val="left" w:leader="none"/>
                    </w:tabs>
                    <w:spacing w:before="36"/>
                    <w:ind w:left="38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PLANEACION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URBANA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</w:p>
                <w:p>
                  <w:pPr>
                    <w:pStyle w:val="BodyText"/>
                    <w:tabs>
                      <w:tab w:pos="3376" w:val="left" w:leader="none"/>
                      <w:tab w:pos="4298" w:val="left" w:leader="none"/>
                      <w:tab w:pos="5572" w:val="left" w:leader="none"/>
                      <w:tab w:pos="5817" w:val="left" w:leader="none"/>
                      <w:tab w:pos="7437" w:val="left" w:leader="none"/>
                      <w:tab w:pos="7869" w:val="left" w:leader="none"/>
                      <w:tab w:pos="9179" w:val="left" w:leader="none"/>
                      <w:tab w:pos="10699" w:val="left" w:leader="none"/>
                    </w:tabs>
                    <w:spacing w:line="260" w:lineRule="auto" w:before="22"/>
                    <w:ind w:left="2037" w:right="1296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COMPETENCIA,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REFERENTE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FINCA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UBICADA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PROVIDENCIA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#68;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RESOLUCION.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37,47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XIII,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3772" w:val="left" w:leader="none"/>
                      <w:tab w:pos="4190" w:val="left" w:leader="none"/>
                      <w:tab w:pos="4550" w:val="left" w:leader="none"/>
                      <w:tab w:pos="4967" w:val="left" w:leader="none"/>
                      <w:tab w:pos="6278" w:val="left" w:leader="none"/>
                      <w:tab w:pos="7113" w:val="left" w:leader="none"/>
                      <w:tab w:pos="7603" w:val="left" w:leader="none"/>
                      <w:tab w:pos="8229" w:val="left" w:leader="none"/>
                      <w:tab w:pos="8855" w:val="left" w:leader="none"/>
                      <w:tab w:pos="10209" w:val="left" w:leader="none"/>
                      <w:tab w:pos="10576" w:val="left" w:leader="none"/>
                    </w:tabs>
                    <w:spacing w:line="226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tabs>
                      <w:tab w:pos="4003" w:val="left" w:leader="none"/>
                    </w:tabs>
                    <w:spacing w:before="22"/>
                    <w:ind w:left="203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0" w:right="1278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tabs>
                      <w:tab w:pos="2024" w:val="left" w:leader="none"/>
                      <w:tab w:pos="3341" w:val="left" w:leader="none"/>
                    </w:tabs>
                    <w:spacing w:before="87"/>
                    <w:ind w:left="1002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9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20]6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5pt;mso-position-horizontal-relative:page;mso-position-vertical-relative:page;z-index:-997" coordorigin="0,0" coordsize="12140,19300">
            <v:group style="position:absolute;left:3520;top:1800;width:280;height:2" coordorigin="3520,1800" coordsize="280,2">
              <v:shape style="position:absolute;left:3520;top:1800;width:280;height:2" coordorigin="3520,1800" coordsize="280,0" path="m3520,1800l3800,1800,3520,1800xe" filled="f" stroked="t" strokeweight="1pt" strokecolor="#000000">
                <v:path arrowok="t"/>
              </v:shape>
            </v:group>
            <v:group style="position:absolute;left:3920;top:1800;width:1060;height:2" coordorigin="3920,1800" coordsize="1060,2">
              <v:shape style="position:absolute;left:3920;top:1800;width:1060;height:2" coordorigin="3920,1800" coordsize="1060,0" path="m3920,1800l4980,1800,3920,1800xe" filled="f" stroked="t" strokeweight="1pt" strokecolor="#000000">
                <v:path arrowok="t"/>
              </v:shape>
            </v:group>
            <v:group style="position:absolute;left:5100;top:1800;width:1740;height:2" coordorigin="5100,1800" coordsize="1740,2">
              <v:shape style="position:absolute;left:5100;top:1800;width:1740;height:2" coordorigin="5100,1800" coordsize="1740,0" path="m5100,1800l6840,1800,5100,1800xe" filled="f" stroked="t" strokeweight="1pt" strokecolor="#000000">
                <v:path arrowok="t"/>
              </v:shape>
            </v:group>
            <v:group style="position:absolute;left:6980;top:1800;width:400;height:2" coordorigin="6980,1800" coordsize="400,2">
              <v:shape style="position:absolute;left:6980;top:1800;width:400;height:2" coordorigin="6980,1800" coordsize="400,0" path="m6980,1800l7380,1800,6980,1800xe" filled="f" stroked="t" strokeweight="1pt" strokecolor="#000000">
                <v:path arrowok="t"/>
              </v:shape>
            </v:group>
            <v:group style="position:absolute;left:7480;top:1800;width:2580;height:2" coordorigin="7480,1800" coordsize="2580,2">
              <v:shape style="position:absolute;left:7480;top:1800;width:2580;height:2" coordorigin="7480,1800" coordsize="2580,0" path="m7480,1800l10060,1800,7480,1800xe" filled="f" stroked="t" strokeweight="1pt" strokecolor="#000000">
                <v:path arrowok="t"/>
              </v:shape>
            </v:group>
            <v:group style="position:absolute;left:9420;top:18120;width:620;height:2" coordorigin="9420,18120" coordsize="620,2">
              <v:shape style="position:absolute;left:9420;top:18120;width:620;height:2" coordorigin="9420,18120" coordsize="620,0" path="m9420,18120l10040,18120,9420,18120xe" filled="f" stroked="t" strokeweight="1pt" strokecolor="#000000">
                <v:path arrowok="t"/>
              </v:shape>
            </v:group>
            <v:group style="position:absolute;left:10140;top:18120;width:100;height:2" coordorigin="10140,18120" coordsize="100,2">
              <v:shape style="position:absolute;left:10140;top:18120;width:100;height:2" coordorigin="10140,18120" coordsize="100,0" path="m10140,18120l10240,18120,10140,18120xe" filled="f" stroked="t" strokeweight="1pt" strokecolor="#000000">
                <v:path arrowok="t"/>
              </v:shape>
            </v:group>
            <v:group style="position:absolute;left:10320;top:18120;width:200;height:2" coordorigin="10320,18120" coordsize="200,2">
              <v:shape style="position:absolute;left:10320;top:18120;width:200;height:2" coordorigin="10320,18120" coordsize="200,0" path="m10320,18120l10520,18120,10320,18120xe" filled="f" stroked="t" strokeweight="1pt" strokecolor="#000000">
                <v:path arrowok="t"/>
              </v:shape>
            </v:group>
            <v:group style="position:absolute;left:10640;top:18120;width:200;height:2" coordorigin="10640,18120" coordsize="200,2">
              <v:shape style="position:absolute;left:10640;top:18120;width:200;height:2" coordorigin="10640,18120" coordsize="200,0" path="m10640,18120l10840,18120,10640,18120xe" filled="f" stroked="t" strokeweight="1pt" strokecolor="#000000">
                <v:path arrowok="t"/>
              </v:shape>
              <v:shape style="position:absolute;left:0;top:0;width:12140;height:19300" type="#_x0000_t75">
                <v:imagedata r:id="rId1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6" w:id="6"/>
      <w:bookmarkEnd w:id="6"/>
      <w:r>
        <w:rPr/>
      </w:r>
      <w:r>
        <w:rPr/>
      </w:r>
    </w:p>
    <w:p>
      <w:pPr>
        <w:spacing w:after="0"/>
        <w:sectPr>
          <w:pgSz w:w="12140" w:h="1930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6pt;mso-position-horizontal-relative:page;mso-position-vertical-relative:page;z-index:-996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858" w:val="left" w:leader="none"/>
                      <w:tab w:pos="3527" w:val="left" w:leader="none"/>
                      <w:tab w:pos="5111" w:val="left" w:leader="none"/>
                      <w:tab w:pos="6983" w:val="left" w:leader="none"/>
                    </w:tabs>
                    <w:ind w:left="2001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AYUNTAMIENTO</w:t>
                  </w:r>
                </w:p>
                <w:p>
                  <w:pPr>
                    <w:tabs>
                      <w:tab w:pos="2843" w:val="left" w:leader="none"/>
                    </w:tabs>
                    <w:spacing w:before="84"/>
                    <w:ind w:left="2037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6"/>
                      <w:szCs w:val="16"/>
                    </w:rPr>
                    <w:t>x';:¡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&gt;t'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159" w:lineRule="exact" w:before="12"/>
                    <w:ind w:left="2124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4"/>
                      <w:szCs w:val="14"/>
                    </w:rPr>
                    <w:t>'Ji: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3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4"/>
                      <w:szCs w:val="14"/>
                    </w:rPr>
                    <w:t>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6"/>
                      <w:w w:val="135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8"/>
                      <w:szCs w:val="8"/>
                    </w:rPr>
                    <w:t>~?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pStyle w:val="BodyText"/>
                    <w:spacing w:line="202" w:lineRule="exact"/>
                    <w:ind w:left="199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HUMBERTO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7</w:t>
                  </w:r>
                </w:p>
                <w:p>
                  <w:pPr>
                    <w:pStyle w:val="BodyText"/>
                    <w:spacing w:line="263" w:lineRule="auto" w:before="22"/>
                    <w:ind w:left="1994" w:right="1325" w:firstLine="21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CAMBIO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SUELO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TH3-1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(ZONA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TURISTlCO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HOTELERO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DENSIDAD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H4-U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(ALTA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DENSIDAD),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TERRENO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UBICADO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325" w:val="left" w:leader="none"/>
                      <w:tab w:pos="4060" w:val="left" w:leader="none"/>
                      <w:tab w:pos="6177" w:val="left" w:leader="none"/>
                    </w:tabs>
                    <w:ind w:left="633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-14"/>
                      <w:w w:val="80"/>
                      <w:sz w:val="30"/>
                      <w:szCs w:val="3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30"/>
                      <w:szCs w:val="3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4"/>
                      <w:w w:val="80"/>
                      <w:sz w:val="30"/>
                      <w:szCs w:val="30"/>
                    </w:rPr>
                    <w:t>+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30"/>
                      <w:szCs w:val="30"/>
                    </w:rPr>
                    <w:t>.•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6"/>
                      <w:w w:val="80"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34"/>
                      <w:szCs w:val="34"/>
                    </w:rPr>
                    <w:t>t#',,£MTO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5"/>
                      <w:w w:val="80"/>
                      <w:sz w:val="34"/>
                      <w:szCs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80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80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~:T:~:A~I:E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~::~:S::;~~~;:E.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NOMINADO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"CAÑADA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PEREZ"</w:t>
                  </w:r>
                </w:p>
                <w:p>
                  <w:pPr>
                    <w:tabs>
                      <w:tab w:pos="2383" w:val="left" w:leader="none"/>
                      <w:tab w:pos="3002" w:val="left" w:leader="none"/>
                    </w:tabs>
                    <w:spacing w:before="48"/>
                    <w:ind w:left="583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>'l!'f'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>,/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>~"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PERFICIE: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12,138.29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MTS'</w:t>
                  </w:r>
                </w:p>
                <w:p>
                  <w:pPr>
                    <w:pStyle w:val="BodyText"/>
                    <w:tabs>
                      <w:tab w:pos="2699" w:val="left" w:leader="none"/>
                    </w:tabs>
                    <w:spacing w:before="15"/>
                    <w:ind w:left="238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CATASTRAL: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073-I-D4'8-JO~0423</w:t>
                  </w:r>
                </w:p>
                <w:p>
                  <w:pPr>
                    <w:pStyle w:val="BodyText"/>
                    <w:tabs>
                      <w:tab w:pos="2721" w:val="left" w:leader="none"/>
                      <w:tab w:pos="7552" w:val="left" w:leader="none"/>
                    </w:tabs>
                    <w:spacing w:line="172" w:lineRule="exact" w:before="15"/>
                    <w:ind w:left="238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PREDIAL: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6,549-R:L..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tabs>
                      <w:tab w:pos="7415" w:val="left" w:leader="none"/>
                    </w:tabs>
                    <w:spacing w:line="300" w:lineRule="exact"/>
                    <w:ind w:left="424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44"/>
                      <w:szCs w:val="44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5"/>
                      <w:w w:val="105"/>
                      <w:sz w:val="44"/>
                      <w:szCs w:val="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44"/>
                      <w:szCs w:val="44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5"/>
                      <w:sz w:val="44"/>
                      <w:szCs w:val="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44"/>
                      <w:szCs w:val="44"/>
                    </w:rPr>
                    <w:t>~'W,';g~~'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6"/>
                      <w:w w:val="105"/>
                      <w:sz w:val="44"/>
                      <w:szCs w:val="44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3"/>
                      <w:w w:val="105"/>
                      <w:sz w:val="44"/>
                      <w:szCs w:val="4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BLACION: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LAGOS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_</w:t>
                  </w:r>
                </w:p>
                <w:p>
                  <w:pPr>
                    <w:tabs>
                      <w:tab w:pos="1497" w:val="left" w:leader="none"/>
                      <w:tab w:pos="2923" w:val="left" w:leader="none"/>
                    </w:tabs>
                    <w:spacing w:line="341" w:lineRule="exact"/>
                    <w:ind w:left="475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4"/>
                      <w:szCs w:val="24"/>
                    </w:rPr>
                    <w:t>\~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4"/>
                      <w:szCs w:val="24"/>
                    </w:rPr>
                    <w:t>--""',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5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40"/>
                      <w:szCs w:val="40"/>
                    </w:rPr>
                    <w:t>1Y.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40"/>
                      <w:szCs w:val="4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UNICIPIO: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4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1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2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8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44"/>
                      <w:szCs w:val="44"/>
                    </w:rPr>
                    <w:t>5: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position w:val="4"/>
                      <w:sz w:val="20"/>
                      <w:szCs w:val="20"/>
                    </w:rPr>
                    <w:t>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tabs>
                      <w:tab w:pos="1375" w:val="left" w:leader="none"/>
                      <w:tab w:pos="5637" w:val="left" w:leader="none"/>
                    </w:tabs>
                    <w:spacing w:line="240" w:lineRule="exact"/>
                    <w:ind w:left="0" w:right="4806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5"/>
                      <w:sz w:val="30"/>
                      <w:szCs w:val="30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3"/>
                      <w:w w:val="18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5"/>
                      <w:sz w:val="30"/>
                      <w:szCs w:val="30"/>
                    </w:rPr>
                    <w:t>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5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5"/>
                      <w:sz w:val="30"/>
                      <w:szCs w:val="30"/>
                    </w:rPr>
                    <w:t>p~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5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5"/>
                      <w:sz w:val="30"/>
                      <w:szCs w:val="3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pStyle w:val="BodyText"/>
                    <w:tabs>
                      <w:tab w:pos="403" w:val="left" w:leader="none"/>
                      <w:tab w:pos="1756" w:val="left" w:leader="none"/>
                      <w:tab w:pos="5752" w:val="left" w:leader="none"/>
                    </w:tabs>
                    <w:spacing w:line="176" w:lineRule="exact"/>
                    <w:ind w:right="544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TIENEN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ESHACER'EN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EL--TERRENO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TERRENOS</w:t>
                  </w:r>
                </w:p>
                <w:p>
                  <w:pPr>
                    <w:tabs>
                      <w:tab w:pos="5471" w:val="left" w:leader="none"/>
                      <w:tab w:pos="6652" w:val="left" w:leader="none"/>
                    </w:tabs>
                    <w:spacing w:line="204" w:lineRule="auto" w:before="52"/>
                    <w:ind w:left="2016" w:right="1371" w:firstLine="7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AREA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105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METROS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TERRENO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>(7XJ)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Y~COMO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MAXIMO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120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METROS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7"/>
                      <w:sz w:val="20"/>
                      <w:szCs w:val="20"/>
                    </w:rPr>
                    <w:t>(8XI5).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7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0"/>
                      <w:position w:val="0"/>
                      <w:sz w:val="26"/>
                      <w:szCs w:val="26"/>
                    </w:rPr>
                    <w:t>.,.-,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0"/>
                      <w:position w:val="0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36"/>
                      <w:szCs w:val="36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7"/>
                      <w:w w:val="95"/>
                      <w:position w:val="0"/>
                      <w:sz w:val="36"/>
                      <w:szCs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6"/>
                      <w:w w:val="80"/>
                      <w:position w:val="7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0"/>
                      <w:position w:val="0"/>
                      <w:sz w:val="16"/>
                      <w:szCs w:val="16"/>
                    </w:rPr>
                    <w:t>......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8"/>
                      <w:w w:val="80"/>
                      <w:position w:val="0"/>
                      <w:sz w:val="16"/>
                      <w:szCs w:val="1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position w:val="7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tabs>
                      <w:tab w:pos="1130" w:val="left" w:leader="none"/>
                      <w:tab w:pos="2375" w:val="left" w:leader="none"/>
                    </w:tabs>
                    <w:spacing w:line="222" w:lineRule="exact"/>
                    <w:ind w:left="0" w:right="5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22"/>
                      <w:szCs w:val="2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8"/>
                      <w:szCs w:val="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46"/>
                      <w:szCs w:val="46"/>
                    </w:rPr>
                    <w:t>-.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1"/>
                      <w:w w:val="80"/>
                      <w:sz w:val="46"/>
                      <w:szCs w:val="4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5"/>
                      <w:sz w:val="22"/>
                      <w:szCs w:val="22"/>
                    </w:rPr>
                    <w:t>~-~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8992" w:val="left" w:leader="none"/>
                    </w:tabs>
                    <w:spacing w:line="165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</w:p>
                <w:p>
                  <w:pPr>
                    <w:pStyle w:val="BodyText"/>
                    <w:tabs>
                      <w:tab w:pos="3297" w:val="left" w:leader="none"/>
                      <w:tab w:pos="3477" w:val="left" w:leader="none"/>
                      <w:tab w:pos="3909" w:val="left" w:leader="none"/>
                    </w:tabs>
                    <w:spacing w:line="263" w:lineRule="auto" w:before="29"/>
                    <w:ind w:left="2030" w:right="1303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RECHA7...A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SOl;lCITUDPRESENTADA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HUMBERTO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CARECER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CUERPO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COLEGIADO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SUFICIENTES'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PROYECTO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EJECUTIVO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FACTIBILIDAD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POTABLE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DESCARGAS~DE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NEGRAS,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OTROS.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</w:p>
                <w:p>
                  <w:pPr>
                    <w:pStyle w:val="BodyText"/>
                    <w:tabs>
                      <w:tab w:pos="7963" w:val="left" w:leader="none"/>
                      <w:tab w:pos="8337" w:val="left" w:leader="none"/>
                    </w:tabs>
                    <w:spacing w:line="200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JALISCO.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4"/>
                      <w:szCs w:val="34"/>
                    </w:rPr>
                    <w:t>~.J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4"/>
                      <w:szCs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1"/>
                      <w:w w:val="115"/>
                      <w:sz w:val="34"/>
                      <w:szCs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4"/>
                      <w:szCs w:val="34"/>
                    </w:rPr>
                    <w:t>.•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6"/>
                      <w:w w:val="115"/>
                      <w:sz w:val="34"/>
                      <w:szCs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4"/>
                      <w:szCs w:val="34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4"/>
                      <w:szCs w:val="34"/>
                    </w:rPr>
                  </w:r>
                </w:p>
                <w:p>
                  <w:pPr>
                    <w:spacing w:line="462" w:lineRule="exact"/>
                    <w:ind w:left="0" w:right="2919" w:firstLine="0"/>
                    <w:jc w:val="righ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15"/>
                      <w:sz w:val="54"/>
                      <w:szCs w:val="5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22"/>
                      <w:szCs w:val="22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100" w:lineRule="exact" w:before="9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9071" w:val="left" w:leader="none"/>
                    </w:tabs>
                    <w:spacing w:line="160" w:lineRule="exact"/>
                    <w:ind w:left="203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GENERALES.-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</w:t>
                  </w:r>
                </w:p>
                <w:p>
                  <w:pPr>
                    <w:spacing w:line="612" w:lineRule="exact"/>
                    <w:ind w:left="0" w:right="2685" w:firstLine="0"/>
                    <w:jc w:val="righ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sz w:val="18"/>
                      <w:szCs w:val="18"/>
                    </w:rPr>
                    <w:t>l-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59"/>
                      <w:w w:val="145"/>
                      <w:sz w:val="18"/>
                      <w:szCs w:val="18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5"/>
                      <w:position w:val="3"/>
                      <w:sz w:val="68"/>
                      <w:szCs w:val="6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68"/>
                      <w:szCs w:val="68"/>
                    </w:rPr>
                  </w:r>
                </w:p>
                <w:p>
                  <w:pPr>
                    <w:pStyle w:val="BodyText"/>
                    <w:tabs>
                      <w:tab w:pos="2512" w:val="left" w:leader="none"/>
                      <w:tab w:pos="3340" w:val="left" w:leader="none"/>
                      <w:tab w:pos="4615" w:val="left" w:leader="none"/>
                      <w:tab w:pos="5241" w:val="left" w:leader="none"/>
                      <w:tab w:pos="6134" w:val="left" w:leader="none"/>
                      <w:tab w:pos="6767" w:val="left" w:leader="none"/>
                      <w:tab w:pos="7660" w:val="left" w:leader="none"/>
                      <w:tab w:pos="8704" w:val="left" w:leader="none"/>
                      <w:tab w:pos="9856" w:val="left" w:leader="none"/>
                    </w:tabs>
                    <w:spacing w:line="193" w:lineRule="exact"/>
                    <w:ind w:left="20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L.G.P,F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ROUGON,</w:t>
                  </w:r>
                </w:p>
                <w:p>
                  <w:pPr>
                    <w:pStyle w:val="BodyText"/>
                    <w:tabs>
                      <w:tab w:pos="3679" w:val="left" w:leader="none"/>
                      <w:tab w:pos="5198" w:val="left" w:leader="none"/>
                      <w:tab w:pos="7545" w:val="left" w:leader="none"/>
                      <w:tab w:pos="10094" w:val="left" w:leader="none"/>
                    </w:tabs>
                    <w:spacing w:line="244" w:lineRule="exact" w:before="13"/>
                    <w:ind w:left="2037" w:right="1328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INCISO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1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ULTIMO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PARRAFO</w:t>
                  </w:r>
                </w:p>
                <w:p>
                  <w:pPr>
                    <w:pStyle w:val="BodyText"/>
                    <w:tabs>
                      <w:tab w:pos="6285" w:val="left" w:leader="none"/>
                    </w:tabs>
                    <w:spacing w:line="264" w:lineRule="exact"/>
                    <w:ind w:left="20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pStyle w:val="BodyText"/>
                    <w:tabs>
                      <w:tab w:pos="3578" w:val="left" w:leader="none"/>
                      <w:tab w:pos="3693" w:val="left" w:leader="none"/>
                      <w:tab w:pos="5147" w:val="left" w:leader="none"/>
                      <w:tab w:pos="6803" w:val="left" w:leader="none"/>
                      <w:tab w:pos="7048" w:val="left" w:leader="none"/>
                      <w:tab w:pos="7329" w:val="left" w:leader="none"/>
                      <w:tab w:pos="8776" w:val="left" w:leader="none"/>
                      <w:tab w:pos="9453" w:val="left" w:leader="none"/>
                      <w:tab w:pos="9899" w:val="left" w:leader="none"/>
                      <w:tab w:pos="10288" w:val="left" w:leader="none"/>
                    </w:tabs>
                    <w:spacing w:line="262" w:lineRule="auto" w:before="4"/>
                    <w:ind w:left="2030" w:right="1305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bNCO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SEGÚN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DEI: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SIGUIENTES:</w:t>
                  </w:r>
                </w:p>
                <w:p>
                  <w:pPr>
                    <w:tabs>
                      <w:tab w:pos="7804" w:val="left" w:leader="none"/>
                      <w:tab w:pos="8272" w:val="left" w:leader="none"/>
                    </w:tabs>
                    <w:spacing w:line="259" w:lineRule="exact"/>
                    <w:ind w:left="3888" w:right="0" w:firstLine="0"/>
                    <w:jc w:val="left"/>
                    <w:rPr>
                      <w:rFonts w:ascii="Courier New" w:hAnsi="Courier New" w:cs="Courier New" w:eastAsia="Courier New"/>
                      <w:sz w:val="12"/>
                      <w:szCs w:val="12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/>
                      <w:spacing w:val="0"/>
                      <w:w w:val="115"/>
                      <w:position w:val="-4"/>
                      <w:sz w:val="12"/>
                      <w:szCs w:val="12"/>
                    </w:rPr>
                    <w:t>T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/>
                      <w:spacing w:val="0"/>
                      <w:w w:val="115"/>
                      <w:position w:val="-4"/>
                      <w:sz w:val="12"/>
                      <w:szCs w:val="1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/>
                      <w:spacing w:val="0"/>
                      <w:w w:val="115"/>
                      <w:position w:val="-4"/>
                      <w:sz w:val="12"/>
                      <w:szCs w:val="12"/>
                    </w:rPr>
                    <w:t>/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/>
                      <w:spacing w:val="0"/>
                      <w:w w:val="115"/>
                      <w:position w:val="-4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5"/>
                      <w:position w:val="0"/>
                      <w:sz w:val="26"/>
                      <w:szCs w:val="26"/>
                    </w:rPr>
                    <w:t>'-""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25"/>
                      <w:w w:val="85"/>
                      <w:position w:val="0"/>
                      <w:sz w:val="26"/>
                      <w:szCs w:val="26"/>
                    </w:rPr>
                    <w:t>l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/>
                      <w:spacing w:val="0"/>
                      <w:w w:val="85"/>
                      <w:position w:val="-4"/>
                      <w:sz w:val="12"/>
                      <w:szCs w:val="12"/>
                    </w:rPr>
                    <w:t>•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tabs>
                      <w:tab w:pos="3110" w:val="left" w:leader="none"/>
                      <w:tab w:pos="4327" w:val="left" w:leader="none"/>
                      <w:tab w:pos="5234" w:val="left" w:leader="none"/>
                      <w:tab w:pos="7091" w:val="left" w:leader="none"/>
                      <w:tab w:pos="8387" w:val="left" w:leader="none"/>
                      <w:tab w:pos="9532" w:val="left" w:leader="none"/>
                    </w:tabs>
                    <w:spacing w:line="224" w:lineRule="exact"/>
                    <w:ind w:left="2016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GENERA1_,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J.-y-E.L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DE/ANDA'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LOZANO.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PRESIDENTE</w:t>
                  </w:r>
                </w:p>
                <w:p>
                  <w:pPr>
                    <w:pStyle w:val="BodyText"/>
                    <w:tabs>
                      <w:tab w:pos="3362" w:val="left" w:leader="none"/>
                      <w:tab w:pos="3484" w:val="left" w:leader="none"/>
                      <w:tab w:pos="3779" w:val="left" w:leader="none"/>
                      <w:tab w:pos="3880" w:val="left" w:leader="none"/>
                      <w:tab w:pos="4779" w:val="left" w:leader="none"/>
                      <w:tab w:pos="4809" w:val="left" w:leader="none"/>
                      <w:tab w:pos="5450" w:val="left" w:leader="none"/>
                      <w:tab w:pos="6148" w:val="left" w:leader="none"/>
                      <w:tab w:pos="6825" w:val="left" w:leader="none"/>
                      <w:tab w:pos="7135" w:val="left" w:leader="none"/>
                      <w:tab w:pos="7603" w:val="left" w:leader="none"/>
                      <w:tab w:pos="8121" w:val="left" w:leader="none"/>
                      <w:tab w:pos="8603" w:val="left" w:leader="none"/>
                      <w:tab w:pos="8841" w:val="left" w:leader="none"/>
                      <w:tab w:pos="10115" w:val="left" w:leader="none"/>
                      <w:tab w:pos="10202" w:val="left" w:leader="none"/>
                      <w:tab w:pos="10432" w:val="left" w:leader="none"/>
                    </w:tabs>
                    <w:spacing w:line="258" w:lineRule="auto" w:before="15"/>
                    <w:ind w:left="2030" w:right="1303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NUMERO-.o62/1I-C/2016,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DPL/137LX1/2016,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0"/>
                      <w:w w:val="12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SUSCRIBE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7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E1: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LIC~CJOSE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"PE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JESUS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REYNOSO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LOZA,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SECRETARIO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CONGRESO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DEI]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ANEXA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COPIA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CERTIFICADA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MINUTA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PROYECTO-DE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DECRETO&lt;NUMERO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257595,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REFORMA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12,57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CONSTITUCION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POLlTICA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ASl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EXPEDIENTE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INTEGRADO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INICIATIVA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ORIGEN,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EMITIDO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CONSTITUCIONALES,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ESTUDIOS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LEGISLATIVOS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REGLAMENTOS,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ACTA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FEBRERO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CURSO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DEBATES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PLENO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APROBADA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REFORMA.</w:t>
                  </w:r>
                </w:p>
                <w:p>
                  <w:pPr>
                    <w:pStyle w:val="BodyText"/>
                    <w:tabs>
                      <w:tab w:pos="2433" w:val="left" w:leader="none"/>
                      <w:tab w:pos="2901" w:val="left" w:leader="none"/>
                      <w:tab w:pos="3045" w:val="left" w:leader="none"/>
                      <w:tab w:pos="3571" w:val="left" w:leader="none"/>
                      <w:tab w:pos="4003" w:val="left" w:leader="none"/>
                      <w:tab w:pos="4694" w:val="left" w:leader="none"/>
                      <w:tab w:pos="5183" w:val="left" w:leader="none"/>
                      <w:tab w:pos="6451" w:val="left" w:leader="none"/>
                      <w:tab w:pos="7747" w:val="left" w:leader="none"/>
                      <w:tab w:pos="8229" w:val="left" w:leader="none"/>
                      <w:tab w:pos="8740" w:val="left" w:leader="none"/>
                      <w:tab w:pos="8891" w:val="left" w:leader="none"/>
                      <w:tab w:pos="9367" w:val="left" w:leader="none"/>
                      <w:tab w:pos="9979" w:val="left" w:leader="none"/>
                      <w:tab w:pos="10195" w:val="left" w:leader="none"/>
                    </w:tabs>
                    <w:spacing w:line="261" w:lineRule="auto" w:before="5"/>
                    <w:ind w:left="2030" w:right="130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EXPRESAR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TERMINO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EXCEDA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ENVIAR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HONORABLE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PODER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LEGISLATIVO,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COPIA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CERTIFICADA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PARTICULAR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OPORTUNIDAD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HONORABLES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PUEDA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FUNDARSE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REFIERE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PRECEPTO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CONSTITUCIONAL.</w:t>
                  </w:r>
                </w:p>
                <w:p>
                  <w:pPr>
                    <w:spacing w:line="240" w:lineRule="exact" w:before="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362" w:val="left" w:leader="none"/>
                      <w:tab w:pos="9007" w:val="left" w:leader="none"/>
                    </w:tabs>
                    <w:spacing w:line="255" w:lineRule="auto"/>
                    <w:ind w:left="2030" w:right="137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DECRETO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25795,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NOTIFICÓ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</w:p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78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\O</w:t>
                  </w:r>
                </w:p>
                <w:p>
                  <w:pPr>
                    <w:tabs>
                      <w:tab w:pos="5435" w:val="left" w:leader="none"/>
                      <w:tab w:pos="6753" w:val="left" w:leader="none"/>
                    </w:tabs>
                    <w:spacing w:before="94"/>
                    <w:ind w:left="44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6pt;mso-position-horizontal-relative:page;mso-position-vertical-relative:page;z-index:-995" coordorigin="0,0" coordsize="12140,19320">
            <v:group style="position:absolute;left:3520;top:1820;width:280;height:2" coordorigin="3520,1820" coordsize="280,2">
              <v:shape style="position:absolute;left:3520;top:1820;width:280;height:2" coordorigin="3520,1820" coordsize="280,0" path="m3520,1820l3800,1820,3520,1820xe" filled="f" stroked="t" strokeweight="1pt" strokecolor="#000000">
                <v:path arrowok="t"/>
              </v:shape>
            </v:group>
            <v:group style="position:absolute;left:3920;top:1820;width:1080;height:2" coordorigin="3920,1820" coordsize="1080,2">
              <v:shape style="position:absolute;left:3920;top:1820;width:1080;height:2" coordorigin="3920,1820" coordsize="1080,0" path="m3920,1820l5000,1820,3920,1820xe" filled="f" stroked="t" strokeweight="1pt" strokecolor="#000000">
                <v:path arrowok="t"/>
              </v:shape>
            </v:group>
            <v:group style="position:absolute;left:5100;top:1820;width:1740;height:2" coordorigin="5100,1820" coordsize="1740,2">
              <v:shape style="position:absolute;left:5100;top:1820;width:1740;height:2" coordorigin="5100,1820" coordsize="1740,0" path="m5100,1820l6840,1820,5100,1820xe" filled="f" stroked="t" strokeweight="1pt" strokecolor="#000000">
                <v:path arrowok="t"/>
              </v:shape>
            </v:group>
            <v:group style="position:absolute;left:6980;top:1820;width:400;height:2" coordorigin="6980,1820" coordsize="400,2">
              <v:shape style="position:absolute;left:6980;top:1820;width:400;height:2" coordorigin="6980,1820" coordsize="400,0" path="m6980,1820l7380,1820,6980,1820xe" filled="f" stroked="t" strokeweight="1pt" strokecolor="#000000">
                <v:path arrowok="t"/>
              </v:shape>
            </v:group>
            <v:group style="position:absolute;left:7480;top:1820;width:2560;height:2" coordorigin="7480,1820" coordsize="2560,2">
              <v:shape style="position:absolute;left:7480;top:1820;width:2560;height:2" coordorigin="7480,1820" coordsize="2560,0" path="m7480,1820l10040,1820,7480,1820xe" filled="f" stroked="t" strokeweight="1pt" strokecolor="#000000">
                <v:path arrowok="t"/>
              </v:shape>
            </v:group>
            <v:group style="position:absolute;left:960;top:4000;width:1180;height:2" coordorigin="960,4000" coordsize="1180,2">
              <v:shape style="position:absolute;left:960;top:4000;width:1180;height:2" coordorigin="960,4000" coordsize="1180,0" path="m960,4000l2140,4000e" filled="f" stroked="t" strokeweight="1pt" strokecolor="#000000">
                <v:path arrowok="t"/>
              </v:shape>
            </v:group>
            <v:group style="position:absolute;left:9440;top:18160;width:620;height:2" coordorigin="9440,18160" coordsize="620,2">
              <v:shape style="position:absolute;left:9440;top:18160;width:620;height:2" coordorigin="9440,18160" coordsize="620,0" path="m9440,18160l10060,18160,9440,18160xe" filled="f" stroked="t" strokeweight="1pt" strokecolor="#000000">
                <v:path arrowok="t"/>
              </v:shape>
            </v:group>
            <v:group style="position:absolute;left:10140;top:18160;width:100;height:2" coordorigin="10140,18160" coordsize="100,2">
              <v:shape style="position:absolute;left:10140;top:18160;width:100;height:2" coordorigin="10140,18160" coordsize="100,0" path="m10140,18160l10240,18160,10140,18160xe" filled="f" stroked="t" strokeweight="1pt" strokecolor="#000000">
                <v:path arrowok="t"/>
              </v:shape>
            </v:group>
            <v:group style="position:absolute;left:10320;top:18160;width:200;height:2" coordorigin="10320,18160" coordsize="200,2">
              <v:shape style="position:absolute;left:10320;top:18160;width:200;height:2" coordorigin="10320,18160" coordsize="200,0" path="m10320,18160l10520,18160,10320,18160xe" filled="f" stroked="t" strokeweight="1pt" strokecolor="#000000">
                <v:path arrowok="t"/>
              </v:shape>
            </v:group>
            <v:group style="position:absolute;left:10640;top:18160;width:200;height:2" coordorigin="10640,18160" coordsize="200,2">
              <v:shape style="position:absolute;left:10640;top:18160;width:200;height:2" coordorigin="10640,18160" coordsize="200,0" path="m10640,18160l10840,18160,10640,18160xe" filled="f" stroked="t" strokeweight="1pt" strokecolor="#000000">
                <v:path arrowok="t"/>
              </v:shape>
              <v:shape style="position:absolute;left:0;top:0;width:12140;height:19320" type="#_x0000_t75">
                <v:imagedata r:id="rId1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7" w:id="7"/>
      <w:bookmarkEnd w:id="7"/>
      <w:r>
        <w:rPr/>
      </w:r>
      <w:r>
        <w:rPr/>
      </w:r>
    </w:p>
    <w:p>
      <w:pPr>
        <w:spacing w:after="0"/>
        <w:sectPr>
          <w:pgSz w:w="12140" w:h="193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6pt;mso-position-horizontal-relative:page;mso-position-vertical-relative:page;z-index:-994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1353" w:val="left" w:leader="none"/>
                    </w:tabs>
                    <w:ind w:left="698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8"/>
                      <w:szCs w:val="38"/>
                    </w:rPr>
                    <w:t>&lt;l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8"/>
                      <w:szCs w:val="3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8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  <w:sz w:val="30"/>
                      <w:szCs w:val="3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AMIENTO</w:t>
                  </w:r>
                </w:p>
                <w:p>
                  <w:pPr>
                    <w:tabs>
                      <w:tab w:pos="2894" w:val="left" w:leader="none"/>
                    </w:tabs>
                    <w:spacing w:line="138" w:lineRule="exact" w:before="17"/>
                    <w:ind w:left="2037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sz w:val="14"/>
                      <w:szCs w:val="14"/>
                    </w:rPr>
                    <w:t>,f1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366" w:lineRule="exact"/>
                    <w:ind w:left="2059" w:right="1419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65"/>
                      <w:position w:val="-19"/>
                      <w:sz w:val="40"/>
                      <w:szCs w:val="40"/>
                    </w:rPr>
                    <w:t>".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33"/>
                      <w:w w:val="165"/>
                      <w:position w:val="-19"/>
                      <w:sz w:val="40"/>
                      <w:szCs w:val="4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65"/>
                      <w:position w:val="0"/>
                      <w:sz w:val="18"/>
                      <w:szCs w:val="18"/>
                    </w:rPr>
                    <w:t>';f</w:t>
                  </w:r>
                </w:p>
                <w:p>
                  <w:pPr>
                    <w:pStyle w:val="BodyText"/>
                    <w:tabs>
                      <w:tab w:pos="8906" w:val="left" w:leader="none"/>
                    </w:tabs>
                    <w:spacing w:line="160" w:lineRule="exact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DPLfI37/LX/2016,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</w:p>
                <w:p>
                  <w:pPr>
                    <w:pStyle w:val="BodyText"/>
                    <w:tabs>
                      <w:tab w:pos="3470" w:val="left" w:leader="none"/>
                      <w:tab w:pos="4629" w:val="left" w:leader="none"/>
                      <w:tab w:pos="6854" w:val="left" w:leader="none"/>
                      <w:tab w:pos="8337" w:val="left" w:leader="none"/>
                      <w:tab w:pos="9496" w:val="left" w:leader="none"/>
                      <w:tab w:pos="10403" w:val="left" w:leader="none"/>
                    </w:tabs>
                    <w:spacing w:line="137" w:lineRule="exact" w:before="22"/>
                    <w:ind w:left="198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CONGRESO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DECRETO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FUE</w:t>
                  </w:r>
                </w:p>
                <w:p>
                  <w:pPr>
                    <w:spacing w:line="150" w:lineRule="exact" w:before="4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109" w:val="left" w:leader="none"/>
                      <w:tab w:pos="3369" w:val="left" w:leader="none"/>
                      <w:tab w:pos="5068" w:val="left" w:leader="none"/>
                      <w:tab w:pos="6703" w:val="left" w:leader="none"/>
                      <w:tab w:pos="8020" w:val="left" w:leader="none"/>
                      <w:tab w:pos="8337" w:val="left" w:leader="none"/>
                      <w:tab w:pos="9921" w:val="left" w:leader="none"/>
                      <w:tab w:pos="10403" w:val="left" w:leader="none"/>
                    </w:tabs>
                    <w:spacing w:line="57" w:lineRule="auto"/>
                    <w:ind w:left="1980" w:right="1349" w:hanging="1426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position w:val="-23"/>
                      <w:sz w:val="144"/>
                      <w:szCs w:val="144"/>
                    </w:rPr>
                    <w:t>~pr-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37"/>
                      <w:w w:val="85"/>
                      <w:position w:val="-23"/>
                      <w:sz w:val="144"/>
                      <w:szCs w:val="14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"/>
                      <w:w w:val="85"/>
                      <w:position w:val="0"/>
                      <w:sz w:val="18"/>
                      <w:szCs w:val="18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85"/>
                      <w:position w:val="0"/>
                      <w:sz w:val="18"/>
                      <w:szCs w:val="18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3"/>
                      <w:w w:val="85"/>
                      <w:position w:val="0"/>
                      <w:sz w:val="18"/>
                      <w:szCs w:val="1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85"/>
                      <w:position w:val="0"/>
                      <w:sz w:val="18"/>
                      <w:szCs w:val="18"/>
                    </w:rPr>
                    <w:t>,E."TOCOIi,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85"/>
                      <w:position w:val="0"/>
                      <w:sz w:val="18"/>
                      <w:szCs w:val="18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OLlTICA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JALISCO.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32,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APROBADA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REFORMA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MATERIA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SUELDOS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SALARIOS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LOS</w:t>
                  </w:r>
                </w:p>
                <w:p>
                  <w:pPr>
                    <w:pStyle w:val="BodyText"/>
                    <w:tabs>
                      <w:tab w:pos="3470" w:val="left" w:leader="none"/>
                      <w:tab w:pos="4658" w:val="left" w:leader="none"/>
                      <w:tab w:pos="6861" w:val="left" w:leader="none"/>
                      <w:tab w:pos="8351" w:val="left" w:leader="none"/>
                    </w:tabs>
                    <w:spacing w:before="55"/>
                    <w:ind w:left="198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PUBLlCOS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CONSTITUCION</w:t>
                  </w:r>
                </w:p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1251" w:val="left" w:leader="none"/>
                      <w:tab w:pos="6716" w:val="left" w:leader="none"/>
                    </w:tabs>
                    <w:spacing w:line="170" w:lineRule="exact"/>
                    <w:ind w:left="524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~'38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spacing w:line="236" w:lineRule="exact"/>
                    <w:ind w:left="367" w:right="1419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50"/>
                      <w:sz w:val="44"/>
                      <w:szCs w:val="44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44"/>
                      <w:szCs w:val="44"/>
                    </w:rPr>
                  </w:r>
                </w:p>
                <w:p>
                  <w:pPr>
                    <w:pStyle w:val="BodyText"/>
                    <w:spacing w:line="20" w:lineRule="exact"/>
                    <w:ind w:left="2001" w:right="130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</w:p>
                <w:p>
                  <w:pPr>
                    <w:tabs>
                      <w:tab w:pos="2332" w:val="left" w:leader="none"/>
                    </w:tabs>
                    <w:spacing w:line="509" w:lineRule="exact"/>
                    <w:ind w:left="273" w:right="0" w:firstLine="0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58"/>
                      <w:szCs w:val="58"/>
                    </w:rPr>
                    <w:t>\.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58"/>
                      <w:szCs w:val="58"/>
                    </w:rPr>
                  </w:r>
                </w:p>
                <w:p>
                  <w:pPr>
                    <w:tabs>
                      <w:tab w:pos="1382" w:val="left" w:leader="none"/>
                      <w:tab w:pos="2131" w:val="left" w:leader="none"/>
                      <w:tab w:pos="3736" w:val="left" w:leader="none"/>
                      <w:tab w:pos="4161" w:val="left" w:leader="none"/>
                      <w:tab w:pos="4607" w:val="left" w:leader="none"/>
                      <w:tab w:pos="6472" w:val="left" w:leader="none"/>
                      <w:tab w:pos="6940" w:val="left" w:leader="none"/>
                      <w:tab w:pos="7761" w:val="left" w:leader="none"/>
                      <w:tab w:pos="8906" w:val="left" w:leader="none"/>
                    </w:tabs>
                    <w:spacing w:before="72"/>
                    <w:ind w:left="0" w:right="1443" w:firstLine="0"/>
                    <w:jc w:val="righ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SECR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ASUN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2.-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PRESIDENTE</w:t>
                  </w:r>
                </w:p>
                <w:p>
                  <w:pPr>
                    <w:pStyle w:val="BodyText"/>
                    <w:tabs>
                      <w:tab w:pos="316" w:val="left" w:leader="none"/>
                      <w:tab w:pos="1871" w:val="left" w:leader="none"/>
                      <w:tab w:pos="7790" w:val="left" w:leader="none"/>
                    </w:tabs>
                    <w:spacing w:before="22"/>
                    <w:ind w:right="1388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>'\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>AYU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>El:NUAD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064/11-CII6,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</w:p>
                <w:p>
                  <w:pPr>
                    <w:pStyle w:val="BodyText"/>
                    <w:tabs>
                      <w:tab w:pos="2138" w:val="left" w:leader="none"/>
                      <w:tab w:pos="5522" w:val="left" w:leader="none"/>
                      <w:tab w:pos="9928" w:val="left" w:leader="none"/>
                    </w:tabs>
                    <w:spacing w:before="22"/>
                    <w:ind w:right="1347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ELABORACION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tabs>
                      <w:tab w:pos="2411" w:val="left" w:leader="none"/>
                      <w:tab w:pos="6026" w:val="left" w:leader="none"/>
                      <w:tab w:pos="7696" w:val="left" w:leader="none"/>
                      <w:tab w:pos="7833" w:val="left" w:leader="none"/>
                      <w:tab w:pos="8625" w:val="left" w:leader="none"/>
                      <w:tab w:pos="9251" w:val="left" w:leader="none"/>
                      <w:tab w:pos="9446" w:val="left" w:leader="none"/>
                    </w:tabs>
                    <w:spacing w:line="266" w:lineRule="auto" w:before="15"/>
                    <w:ind w:left="2001" w:right="1365" w:hanging="1224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Y"TALLER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"ESTRATEGIAS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XITOSO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GOBIERNO","CON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UNA.INVERSION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(SESENTA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¡VA,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PARAPAR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LEYES</w:t>
                  </w:r>
                </w:p>
                <w:p>
                  <w:pPr>
                    <w:pStyle w:val="BodyText"/>
                    <w:tabs>
                      <w:tab w:pos="4715" w:val="left" w:leader="none"/>
                      <w:tab w:pos="5486" w:val="left" w:leader="none"/>
                    </w:tabs>
                    <w:spacing w:line="368" w:lineRule="exact" w:before="12"/>
                    <w:ind w:left="2008" w:right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MATERIA.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18"/>
                      <w:sz w:val="36"/>
                      <w:szCs w:val="36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spacing w:line="139" w:lineRule="exact"/>
                    <w:ind w:left="2277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5"/>
                      <w:sz w:val="22"/>
                      <w:szCs w:val="22"/>
                    </w:rPr>
                    <w:t>-~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3326" w:val="left" w:leader="none"/>
                      <w:tab w:pos="8978" w:val="left" w:leader="none"/>
                    </w:tabs>
                    <w:spacing w:line="205" w:lineRule="exact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TRECÉ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</w:p>
                <w:p>
                  <w:pPr>
                    <w:pStyle w:val="BodyText"/>
                    <w:tabs>
                      <w:tab w:pos="3232" w:val="left" w:leader="none"/>
                      <w:tab w:pos="3484" w:val="left" w:leader="none"/>
                    </w:tabs>
                    <w:spacing w:line="263" w:lineRule="auto" w:before="22"/>
                    <w:ind w:left="2008" w:right="1325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PROPUESTA-PRESENTADA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MDOH.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JAIME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MERCADO,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CONSULTORA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INTELEQ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S.A.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C.V.,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ELABORACION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TALLER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"ESTRATEGIAS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EXITOSO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(SESENTA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IMPUESTO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AGREGADO;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FACULTANDO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EL"MÍSMO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PRESENTES"AUTORIZAR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pStyle w:val="BodyText"/>
                    <w:tabs>
                      <w:tab w:pos="3693" w:val="left" w:leader="none"/>
                      <w:tab w:pos="8531" w:val="left" w:leader="none"/>
                    </w:tabs>
                    <w:spacing w:line="224" w:lineRule="exact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L1C.~PABLO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</w:p>
                <w:p>
                  <w:pPr>
                    <w:pStyle w:val="BodyText"/>
                    <w:spacing w:before="22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HACIÉNDA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pStyle w:val="BodyText"/>
                    <w:tabs>
                      <w:tab w:pos="3383" w:val="left" w:leader="none"/>
                      <w:tab w:pos="4399" w:val="left" w:leader="none"/>
                      <w:tab w:pos="4643" w:val="left" w:leader="none"/>
                      <w:tab w:pos="5702" w:val="left" w:leader="none"/>
                      <w:tab w:pos="6897" w:val="left" w:leader="none"/>
                      <w:tab w:pos="7142" w:val="left" w:leader="none"/>
                      <w:tab w:pos="7790" w:val="left" w:leader="none"/>
                      <w:tab w:pos="8027" w:val="left" w:leader="none"/>
                      <w:tab w:pos="8272" w:val="left" w:leader="none"/>
                      <w:tab w:pos="8488" w:val="left" w:leader="none"/>
                      <w:tab w:pos="8798" w:val="left" w:leader="none"/>
                      <w:tab w:pos="9835" w:val="left" w:leader="none"/>
                      <w:tab w:pos="10058" w:val="left" w:leader="none"/>
                      <w:tab w:pos="10245" w:val="left" w:leader="none"/>
                      <w:tab w:pos="10555" w:val="left" w:leader="none"/>
                    </w:tabs>
                    <w:spacing w:line="261" w:lineRule="auto" w:before="22"/>
                    <w:ind w:left="2016" w:right="131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SIXTO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LOBOS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CRUZ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1\L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L.C.P.F.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ROUGON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CONCURRIR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CELEBRAR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CONTRATO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PRESTAClON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SERVIGIOS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EMPRESA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CONSULTORA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INTELEQ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S.A.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C.V.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REPRESOOADA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M.D.O:H.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JAIME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MERCADO,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LÓS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TERMINOS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ANEXA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GONSTITUCION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POLlTICA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MEXICANOS;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CONSTITUCION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POLlTICA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XIV,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XIII,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63,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79,124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PUBPCA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APLICABLES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MATERIA.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</w:p>
                <w:p>
                  <w:pPr>
                    <w:spacing w:line="110" w:lineRule="exact" w:before="8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tabs>
                      <w:tab w:pos="7516" w:val="left" w:leader="none"/>
                      <w:tab w:pos="7883" w:val="left" w:leader="none"/>
                    </w:tabs>
                    <w:ind w:left="3873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30"/>
                      <w:szCs w:val="30"/>
                    </w:rPr>
                    <w:t>:-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0"/>
                      <w:szCs w:val="10"/>
                    </w:rPr>
                    <w:t>/'"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023" w:val="left" w:leader="none"/>
                    </w:tabs>
                    <w:spacing w:line="259" w:lineRule="auto" w:before="29"/>
                    <w:ind w:left="2016" w:right="1318" w:hanging="15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'c.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LAURA_MARQUEZ~GUILLEN,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PRESIDENTA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2I-DIF/03/2016,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OTORGUE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SUBSIDIO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EXTRA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7315" w:val="left" w:leader="none"/>
                    </w:tabs>
                    <w:spacing w:line="227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$59,086.50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MICOCHENTA'Y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IVA,</w:t>
                  </w:r>
                </w:p>
                <w:p>
                  <w:pPr>
                    <w:pStyle w:val="BodyText"/>
                    <w:tabs>
                      <w:tab w:pos="3405" w:val="left" w:leader="none"/>
                      <w:tab w:pos="3707" w:val="left" w:leader="none"/>
                      <w:tab w:pos="5291" w:val="left" w:leader="none"/>
                      <w:tab w:pos="5522" w:val="left" w:leader="none"/>
                      <w:tab w:pos="6811" w:val="left" w:leader="none"/>
                      <w:tab w:pos="7271" w:val="left" w:leader="none"/>
                      <w:tab w:pos="7588" w:val="left" w:leader="none"/>
                      <w:tab w:pos="8013" w:val="left" w:leader="none"/>
                      <w:tab w:pos="8272" w:val="left" w:leader="none"/>
                      <w:tab w:pos="8553" w:val="left" w:leader="none"/>
                      <w:tab w:pos="9467" w:val="left" w:leader="none"/>
                      <w:tab w:pos="10547" w:val="left" w:leader="none"/>
                    </w:tabs>
                    <w:spacing w:line="260" w:lineRule="auto" w:before="22"/>
                    <w:ind w:left="2016" w:right="1311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ADECUACIONES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INSTALACIONES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COMUNITARIO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CONCERNIENTES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CONSTRUCCION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TAREAS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INSTITUCION.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ANEXA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PRESUPUESTO"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DUDA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ACLARACION.</w:t>
                  </w:r>
                </w:p>
                <w:p>
                  <w:pPr>
                    <w:spacing w:line="240" w:lineRule="exact" w:before="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347" w:val="left" w:leader="none"/>
                      <w:tab w:pos="3542" w:val="left" w:leader="none"/>
                      <w:tab w:pos="3628" w:val="left" w:leader="none"/>
                      <w:tab w:pos="3880" w:val="left" w:leader="none"/>
                      <w:tab w:pos="4615" w:val="left" w:leader="none"/>
                      <w:tab w:pos="5155" w:val="left" w:leader="none"/>
                      <w:tab w:pos="5457" w:val="left" w:leader="none"/>
                      <w:tab w:pos="6357" w:val="left" w:leader="none"/>
                      <w:tab w:pos="7019" w:val="left" w:leader="none"/>
                      <w:tab w:pos="7516" w:val="left" w:leader="none"/>
                      <w:tab w:pos="8395" w:val="left" w:leader="none"/>
                      <w:tab w:pos="8726" w:val="left" w:leader="none"/>
                      <w:tab w:pos="8999" w:val="left" w:leader="none"/>
                      <w:tab w:pos="9921" w:val="left" w:leader="none"/>
                      <w:tab w:pos="10043" w:val="left" w:leader="none"/>
                      <w:tab w:pos="10375" w:val="left" w:leader="none"/>
                    </w:tabs>
                    <w:spacing w:line="263" w:lineRule="auto"/>
                    <w:ind w:left="2016" w:right="131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SUBSIDIO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SISTEMA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59,086.50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OCHENTA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IMPUESTO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AGREGADO,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ADECUACIONES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INSTALACIONES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COMUNITARIO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MENClON.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3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92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tabs>
                      <w:tab w:pos="6746" w:val="left" w:leader="none"/>
                    </w:tabs>
                    <w:spacing w:before="82"/>
                    <w:ind w:left="4413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6pt;mso-position-horizontal-relative:page;mso-position-vertical-relative:page;z-index:-993" coordorigin="0,0" coordsize="12140,19320">
            <v:group style="position:absolute;left:3500;top:1820;width:280;height:2" coordorigin="3500,1820" coordsize="280,2">
              <v:shape style="position:absolute;left:3500;top:1820;width:280;height:2" coordorigin="3500,1820" coordsize="280,0" path="m3500,1820l3780,1820,3500,1820xe" filled="f" stroked="t" strokeweight="1pt" strokecolor="#000000">
                <v:path arrowok="t"/>
              </v:shape>
            </v:group>
            <v:group style="position:absolute;left:3900;top:1820;width:1060;height:2" coordorigin="3900,1820" coordsize="1060,2">
              <v:shape style="position:absolute;left:3900;top:1820;width:1060;height:2" coordorigin="3900,1820" coordsize="1060,0" path="m3900,1820l4960,1820,3900,1820xe" filled="f" stroked="t" strokeweight="1pt" strokecolor="#000000">
                <v:path arrowok="t"/>
              </v:shape>
            </v:group>
            <v:group style="position:absolute;left:5080;top:1820;width:1740;height:2" coordorigin="5080,1820" coordsize="1740,2">
              <v:shape style="position:absolute;left:5080;top:1820;width:1740;height:2" coordorigin="5080,1820" coordsize="1740,0" path="m5080,1820l6820,1820,5080,1820xe" filled="f" stroked="t" strokeweight="1pt" strokecolor="#000000">
                <v:path arrowok="t"/>
              </v:shape>
            </v:group>
            <v:group style="position:absolute;left:6960;top:1820;width:400;height:2" coordorigin="6960,1820" coordsize="400,2">
              <v:shape style="position:absolute;left:6960;top:1820;width:400;height:2" coordorigin="6960,1820" coordsize="400,0" path="m6960,1820l7360,1820,6960,1820xe" filled="f" stroked="t" strokeweight="1pt" strokecolor="#000000">
                <v:path arrowok="t"/>
              </v:shape>
            </v:group>
            <v:group style="position:absolute;left:7480;top:1820;width:2560;height:2" coordorigin="7480,1820" coordsize="2560,2">
              <v:shape style="position:absolute;left:7480;top:1820;width:2560;height:2" coordorigin="7480,1820" coordsize="2560,0" path="m7480,1820l10040,1820e" filled="f" stroked="t" strokeweight="1pt" strokecolor="#000000">
                <v:path arrowok="t"/>
              </v:shape>
            </v:group>
            <v:group style="position:absolute;left:9420;top:18160;width:620;height:2" coordorigin="9420,18160" coordsize="620,2">
              <v:shape style="position:absolute;left:9420;top:18160;width:620;height:2" coordorigin="9420,18160" coordsize="620,0" path="m9420,18160l10040,18160,9420,18160xe" filled="f" stroked="t" strokeweight="1pt" strokecolor="#000000">
                <v:path arrowok="t"/>
              </v:shape>
            </v:group>
            <v:group style="position:absolute;left:10120;top:18160;width:100;height:2" coordorigin="10120,18160" coordsize="100,2">
              <v:shape style="position:absolute;left:10120;top:18160;width:100;height:2" coordorigin="10120,18160" coordsize="100,0" path="m10120,18160l10220,18160,10120,18160xe" filled="f" stroked="t" strokeweight="1pt" strokecolor="#000000">
                <v:path arrowok="t"/>
              </v:shape>
            </v:group>
            <v:group style="position:absolute;left:10300;top:18160;width:200;height:2" coordorigin="10300,18160" coordsize="200,2">
              <v:shape style="position:absolute;left:10300;top:18160;width:200;height:2" coordorigin="10300,18160" coordsize="200,0" path="m10300,18160l10500,18160,10300,18160xe" filled="f" stroked="t" strokeweight="1pt" strokecolor="#000000">
                <v:path arrowok="t"/>
              </v:shape>
            </v:group>
            <v:group style="position:absolute;left:10620;top:18160;width:200;height:2" coordorigin="10620,18160" coordsize="200,2">
              <v:shape style="position:absolute;left:10620;top:18160;width:200;height:2" coordorigin="10620,18160" coordsize="200,0" path="m10620,18160l10820,18160,10620,18160xe" filled="f" stroked="t" strokeweight="1pt" strokecolor="#000000">
                <v:path arrowok="t"/>
              </v:shape>
              <v:shape style="position:absolute;left:0;top:0;width:12140;height:19320" type="#_x0000_t75">
                <v:imagedata r:id="rId1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8" w:id="8"/>
      <w:bookmarkEnd w:id="8"/>
      <w:r>
        <w:rPr/>
      </w:r>
      <w:r>
        <w:rPr/>
      </w:r>
    </w:p>
    <w:p>
      <w:pPr>
        <w:spacing w:after="0"/>
        <w:sectPr>
          <w:pgSz w:w="12140" w:h="193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7pt;mso-position-horizontal-relative:page;mso-position-vertical-relative:page;z-index:-992" type="#_x0000_t202" filled="f" stroked="f">
            <v:textbox inset="0,0,0,0">
              <w:txbxContent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513" w:right="1304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sz w:val="30"/>
                      <w:szCs w:val="3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AMIENTO</w:t>
                  </w:r>
                </w:p>
                <w:p>
                  <w:pPr>
                    <w:spacing w:line="170" w:lineRule="exact" w:before="10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4132" w:val="left" w:leader="none"/>
                    </w:tabs>
                    <w:ind w:left="1972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4.-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L1e.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RAMIREZ,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</w:p>
                <w:p>
                  <w:pPr>
                    <w:pStyle w:val="BodyText"/>
                    <w:tabs>
                      <w:tab w:pos="705" w:val="left" w:leader="none"/>
                    </w:tabs>
                    <w:spacing w:line="196" w:lineRule="exact" w:before="65"/>
                    <w:ind w:right="274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..,..'.,'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',...SINDlCO,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18/1O-C/20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tabs>
                      <w:tab w:pos="1792" w:val="left" w:leader="none"/>
                      <w:tab w:pos="2815" w:val="left" w:leader="none"/>
                      <w:tab w:pos="3794" w:val="left" w:leader="none"/>
                      <w:tab w:pos="5255" w:val="left" w:leader="none"/>
                      <w:tab w:pos="7286" w:val="left" w:leader="none"/>
                      <w:tab w:pos="7891" w:val="left" w:leader="none"/>
                      <w:tab w:pos="8971" w:val="left" w:leader="none"/>
                      <w:tab w:pos="10519" w:val="left" w:leader="none"/>
                    </w:tabs>
                    <w:spacing w:line="184" w:lineRule="exact"/>
                    <w:ind w:left="79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30"/>
                      <w:szCs w:val="30"/>
                    </w:rPr>
                    <w:t>?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~016.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EMITE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ENCOMENDADO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DE</w:t>
                  </w:r>
                </w:p>
                <w:p>
                  <w:pPr>
                    <w:tabs>
                      <w:tab w:pos="1007" w:val="left" w:leader="none"/>
                    </w:tabs>
                    <w:spacing w:line="200" w:lineRule="exact"/>
                    <w:ind w:left="489" w:right="0" w:firstLine="0"/>
                    <w:jc w:val="left"/>
                    <w:rPr>
                      <w:rFonts w:ascii="Times New Roman" w:hAnsi="Times New Roman" w:cs="Times New Roman" w:eastAsia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55"/>
                      <w:sz w:val="44"/>
                      <w:szCs w:val="44"/>
                    </w:rPr>
                    <w:t>,:l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55"/>
                      <w:sz w:val="44"/>
                      <w:szCs w:val="4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50"/>
                      <w:sz w:val="80"/>
                      <w:szCs w:val="80"/>
                    </w:rPr>
                    <w:t>fJ!'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0"/>
                      <w:w w:val="50"/>
                      <w:sz w:val="80"/>
                      <w:szCs w:val="8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8"/>
                      <w:w w:val="50"/>
                      <w:sz w:val="80"/>
                      <w:szCs w:val="8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50"/>
                      <w:sz w:val="80"/>
                      <w:szCs w:val="80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80"/>
                      <w:szCs w:val="80"/>
                    </w:rPr>
                  </w:r>
                </w:p>
                <w:p>
                  <w:pPr>
                    <w:pStyle w:val="BodyText"/>
                    <w:tabs>
                      <w:tab w:pos="3830" w:val="left" w:leader="none"/>
                    </w:tabs>
                    <w:spacing w:line="104" w:lineRule="exact"/>
                    <w:ind w:left="56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~\"tlTOeO~'''A~NTAMIENTO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FEBRERO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XV,</w:t>
                  </w:r>
                </w:p>
                <w:p>
                  <w:pPr>
                    <w:pStyle w:val="BodyText"/>
                    <w:spacing w:before="65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EN-,nONDE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CARMEN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SANDOVAL,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EMPLEADO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SOL!CITA</w:t>
                  </w:r>
                </w:p>
                <w:p>
                  <w:pPr>
                    <w:pStyle w:val="BodyText"/>
                    <w:tabs>
                      <w:tab w:pos="2001" w:val="left" w:leader="none"/>
                      <w:tab w:pos="9208" w:val="left" w:leader="none"/>
                    </w:tabs>
                    <w:spacing w:line="216" w:lineRule="exact"/>
                    <w:ind w:left="34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FUNERARIOS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SENORA</w:t>
                  </w:r>
                </w:p>
                <w:p>
                  <w:pPr>
                    <w:pStyle w:val="BodyText"/>
                    <w:tabs>
                      <w:tab w:pos="2001" w:val="left" w:leader="none"/>
                    </w:tabs>
                    <w:spacing w:before="43"/>
                    <w:ind w:left="30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MAqRE.</w:t>
                  </w:r>
                </w:p>
                <w:p>
                  <w:pPr>
                    <w:spacing w:before="16"/>
                    <w:ind w:left="0" w:right="155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22"/>
                      <w:szCs w:val="2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4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tabs>
                      <w:tab w:pos="1907" w:val="left" w:leader="none"/>
                      <w:tab w:pos="2296" w:val="left" w:leader="none"/>
                      <w:tab w:pos="8337" w:val="left" w:leader="none"/>
                    </w:tabs>
                    <w:spacing w:line="231" w:lineRule="exact"/>
                    <w:ind w:left="0" w:right="759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22"/>
                      <w:szCs w:val="22"/>
                    </w:rPr>
                    <w:t>lIECReTAAlADé,CU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2"/>
                      <w:szCs w:val="22"/>
                    </w:rPr>
                    <w:t>0.-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MAYORIA</w:t>
                  </w:r>
                </w:p>
                <w:p>
                  <w:pPr>
                    <w:pStyle w:val="BodyText"/>
                    <w:tabs>
                      <w:tab w:pos="698" w:val="left" w:leader="none"/>
                      <w:tab w:pos="2707" w:val="left" w:leader="none"/>
                      <w:tab w:pos="5083" w:val="left" w:leader="none"/>
                      <w:tab w:pos="8510" w:val="left" w:leader="none"/>
                    </w:tabs>
                    <w:spacing w:line="230" w:lineRule="exact"/>
                    <w:ind w:left="38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AYUNTAIIENTQ: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(CINCO</w:t>
                  </w:r>
                </w:p>
                <w:p>
                  <w:pPr>
                    <w:pStyle w:val="BodyText"/>
                    <w:tabs>
                      <w:tab w:pos="2548" w:val="left" w:leader="none"/>
                      <w:tab w:pos="9467" w:val="left" w:leader="none"/>
                    </w:tabs>
                    <w:spacing w:before="25"/>
                    <w:ind w:left="55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CARMEN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SANDOVALPARA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</w:p>
                <w:p>
                  <w:pPr>
                    <w:pStyle w:val="BodyText"/>
                    <w:tabs>
                      <w:tab w:pos="2447" w:val="left" w:leader="none"/>
                      <w:tab w:pos="2995" w:val="left" w:leader="none"/>
                      <w:tab w:pos="3182" w:val="left" w:leader="none"/>
                      <w:tab w:pos="3448" w:val="left" w:leader="none"/>
                      <w:tab w:pos="4859" w:val="left" w:leader="none"/>
                      <w:tab w:pos="5954" w:val="left" w:leader="none"/>
                      <w:tab w:pos="6206" w:val="left" w:leader="none"/>
                      <w:tab w:pos="6681" w:val="left" w:leader="none"/>
                      <w:tab w:pos="7257" w:val="left" w:leader="none"/>
                      <w:tab w:pos="8395" w:val="left" w:leader="none"/>
                      <w:tab w:pos="8539" w:val="left" w:leader="none"/>
                      <w:tab w:pos="9158" w:val="left" w:leader="none"/>
                      <w:tab w:pos="10382" w:val="left" w:leader="none"/>
                    </w:tabs>
                    <w:spacing w:line="265" w:lineRule="auto" w:before="22"/>
                    <w:ind w:left="2008" w:right="1310" w:hanging="113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5"/>
                      <w:sz w:val="18"/>
                      <w:szCs w:val="18"/>
                    </w:rPr>
                    <w:t>-&amp;clI~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5"/>
                      <w:sz w:val="18"/>
                      <w:szCs w:val="18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SEÑORA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FINADA-LA.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SANDOVAL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GOMEZ;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COMPROBANTE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ORIGINAL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REQUISITOS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PROVEEDOR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BRINDO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FUNERAL,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CHEQUE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NOMINATIVO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ABONO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PROVEEDOR.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1:1\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268" w:val="left" w:leader="none"/>
                      <w:tab w:pos="3851" w:val="left" w:leader="none"/>
                      <w:tab w:pos="6544" w:val="left" w:leader="none"/>
                      <w:tab w:pos="7747" w:val="left" w:leader="none"/>
                      <w:tab w:pos="8337" w:val="left" w:leader="none"/>
                      <w:tab w:pos="8899" w:val="left" w:leader="none"/>
                      <w:tab w:pos="10173" w:val="left" w:leader="none"/>
                      <w:tab w:pos="10209" w:val="left" w:leader="none"/>
                    </w:tabs>
                    <w:spacing w:line="258" w:lineRule="auto"/>
                    <w:ind w:left="2016" w:right="1318" w:hanging="2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GENERAI_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5.-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ZERMEÑO,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FEBRERO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EMITE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ENCOMENDADO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VII,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HNA.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MAR'IA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ELENA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PEREZ</w:t>
                  </w:r>
                </w:p>
                <w:p>
                  <w:pPr>
                    <w:spacing w:line="170" w:lineRule="exact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3146" w:val="left" w:leader="none"/>
                      <w:tab w:pos="4636" w:val="left" w:leader="none"/>
                      <w:tab w:pos="6847" w:val="left" w:leader="none"/>
                      <w:tab w:pos="8567" w:val="left" w:leader="none"/>
                      <w:tab w:pos="9064" w:val="left" w:leader="none"/>
                      <w:tab w:pos="9763" w:val="left" w:leader="none"/>
                    </w:tabs>
                    <w:spacing w:line="37" w:lineRule="auto"/>
                    <w:ind w:left="2023" w:right="1364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BARRIOS,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ENCARGADA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ORFANATÓRIO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SAGRADO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CORAZON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JESUS,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ECONOMICO.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46"/>
                      <w:szCs w:val="46"/>
                    </w:rPr>
                    <w:t>''¿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3"/>
                      <w:w w:val="80"/>
                      <w:sz w:val="46"/>
                      <w:szCs w:val="4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46"/>
                      <w:szCs w:val="46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6"/>
                      <w:szCs w:val="46"/>
                    </w:rPr>
                  </w:r>
                </w:p>
                <w:p>
                  <w:pPr>
                    <w:spacing w:line="260" w:lineRule="exact" w:before="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63" w:lineRule="auto"/>
                    <w:ind w:left="2016" w:right="1311" w:firstLine="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CLAl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ZERMEÑO,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EDILICIA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EBRERO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MENSUAL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HNA.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BARRIOS,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ORFANATORIO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SAGRADO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CORAZON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JESUS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EQUIVALENTE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VIVERES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038" w:val="left" w:leader="none"/>
                      <w:tab w:pos="5659" w:val="left" w:leader="none"/>
                      <w:tab w:pos="9662" w:val="left" w:leader="none"/>
                      <w:tab w:pos="10562" w:val="left" w:leader="none"/>
                    </w:tabs>
                    <w:spacing w:line="224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$2,500.00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OTORGANDOLE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095" w:val="left" w:leader="none"/>
                    </w:tabs>
                    <w:spacing w:line="252" w:lineRule="exact"/>
                    <w:ind w:left="2030" w:right="1311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GIRADA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DEPARTAMENTO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ABARROTERA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ELECCION,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5"/>
                      <w:sz w:val="24"/>
                      <w:szCs w:val="2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17"/>
                      <w:w w:val="100"/>
                      <w:position w:val="-5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27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0"/>
                      <w:position w:val="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5"/>
                      <w:sz w:val="12"/>
                      <w:szCs w:val="1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position w:val="-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36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ADMINISTRACION/PUBLlCA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ASLCOMO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ESTIPULADO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ÁRTICULOS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40,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44,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45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YUNTAMIENTO.~Á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               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"</w:t>
                  </w:r>
                </w:p>
                <w:p>
                  <w:pPr>
                    <w:tabs>
                      <w:tab w:pos="1220" w:val="left" w:leader="none"/>
                      <w:tab w:pos="2163" w:val="left" w:leader="none"/>
                    </w:tabs>
                    <w:spacing w:line="174" w:lineRule="exact"/>
                    <w:ind w:left="212" w:right="0" w:firstLine="0"/>
                    <w:jc w:val="center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J,.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4"/>
                      <w:w w:val="180"/>
                      <w:sz w:val="12"/>
                      <w:szCs w:val="12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24"/>
                      <w:szCs w:val="24"/>
                    </w:rPr>
                    <w:t>'1.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8"/>
                      <w:szCs w:val="38"/>
                    </w:rPr>
                    <w:t>\C~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1"/>
                      <w:w w:val="115"/>
                      <w:sz w:val="38"/>
                      <w:szCs w:val="3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8"/>
                      <w:szCs w:val="3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7"/>
                      <w:w w:val="115"/>
                      <w:sz w:val="38"/>
                      <w:szCs w:val="3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8"/>
                      <w:szCs w:val="38"/>
                    </w:rPr>
                    <w:t>\</w:t>
                  </w:r>
                </w:p>
                <w:p>
                  <w:pPr>
                    <w:tabs>
                      <w:tab w:pos="364" w:val="left" w:leader="none"/>
                      <w:tab w:pos="1559" w:val="left" w:leader="none"/>
                      <w:tab w:pos="2215" w:val="left" w:leader="none"/>
                    </w:tabs>
                    <w:spacing w:line="146" w:lineRule="exact"/>
                    <w:ind w:left="19" w:right="0" w:firstLine="0"/>
                    <w:jc w:val="center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8"/>
                      <w:szCs w:val="18"/>
                    </w:rPr>
                    <w:t>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8"/>
                      <w:szCs w:val="18"/>
                    </w:rPr>
                    <w:t>..c...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8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8"/>
                      <w:szCs w:val="18"/>
                    </w:rPr>
                    <w:t>.•.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8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0"/>
                      <w:szCs w:val="10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....•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287" w:val="left" w:leader="none"/>
                      <w:tab w:pos="1324" w:val="left" w:leader="none"/>
                    </w:tabs>
                    <w:spacing w:line="226" w:lineRule="exact"/>
                    <w:ind w:left="0" w:right="27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h-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8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4"/>
                      <w:szCs w:val="14"/>
                    </w:rPr>
                    <w:t>-J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4"/>
                      <w:szCs w:val="1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8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4"/>
                      <w:szCs w:val="1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"/>
                      <w:w w:val="18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¿".....-----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47" w:lineRule="exact"/>
                    <w:ind w:left="0" w:right="178" w:firstLine="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26"/>
                      <w:szCs w:val="26"/>
                    </w:rPr>
                    <w:t>"'-""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186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SEÑORES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VIRTUD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DIA,</w:t>
                  </w:r>
                </w:p>
                <w:p>
                  <w:pPr>
                    <w:pStyle w:val="BodyText"/>
                    <w:tabs>
                      <w:tab w:pos="2901" w:val="left" w:leader="none"/>
                      <w:tab w:pos="3218" w:val="left" w:leader="none"/>
                      <w:tab w:pos="3491" w:val="left" w:leader="none"/>
                      <w:tab w:pos="3664" w:val="left" w:leader="none"/>
                      <w:tab w:pos="3844" w:val="left" w:leader="none"/>
                      <w:tab w:pos="4269" w:val="left" w:leader="none"/>
                      <w:tab w:pos="4751" w:val="left" w:leader="none"/>
                      <w:tab w:pos="5126" w:val="left" w:leader="none"/>
                      <w:tab w:pos="5270" w:val="left" w:leader="none"/>
                      <w:tab w:pos="5479" w:val="left" w:leader="none"/>
                      <w:tab w:pos="5608" w:val="left" w:leader="none"/>
                      <w:tab w:pos="5860" w:val="left" w:leader="none"/>
                      <w:tab w:pos="6854" w:val="left" w:leader="none"/>
                      <w:tab w:pos="7415" w:val="left" w:leader="none"/>
                      <w:tab w:pos="7739" w:val="left" w:leader="none"/>
                      <w:tab w:pos="7855" w:val="left" w:leader="none"/>
                      <w:tab w:pos="8063" w:val="left" w:leader="none"/>
                      <w:tab w:pos="8769" w:val="left" w:leader="none"/>
                      <w:tab w:pos="8805" w:val="left" w:leader="none"/>
                      <w:tab w:pos="9035" w:val="left" w:leader="none"/>
                      <w:tab w:pos="9374" w:val="left" w:leader="none"/>
                      <w:tab w:pos="9467" w:val="left" w:leader="none"/>
                      <w:tab w:pos="9856" w:val="left" w:leader="none"/>
                      <w:tab w:pos="10195" w:val="left" w:leader="none"/>
                      <w:tab w:pos="10331" w:val="left" w:leader="none"/>
                      <w:tab w:pos="10411" w:val="left" w:leader="none"/>
                      <w:tab w:pos="10691" w:val="left" w:leader="none"/>
                    </w:tabs>
                    <w:spacing w:line="261" w:lineRule="auto" w:before="22"/>
                    <w:ind w:left="2023" w:right="129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CONCLUIDA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12:58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MINUTOS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HOY,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INSTRUCCIONES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ABRIL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10:00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INTERVINIERON,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QUISIERON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HACERLO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ACTUA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90" w:lineRule="exact" w:before="7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78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\O</w:t>
                  </w:r>
                </w:p>
                <w:p>
                  <w:pPr>
                    <w:tabs>
                      <w:tab w:pos="6753" w:val="left" w:leader="none"/>
                    </w:tabs>
                    <w:spacing w:before="82"/>
                    <w:ind w:left="442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7pt;mso-position-horizontal-relative:page;mso-position-vertical-relative:page;z-index:-991" coordorigin="0,0" coordsize="12140,19340">
            <v:group style="position:absolute;left:780;top:3560;width:340;height:2" coordorigin="780,3560" coordsize="340,2">
              <v:shape style="position:absolute;left:780;top:3560;width:340;height:2" coordorigin="780,3560" coordsize="340,0" path="m780,3560l1120,3560,780,3560xe" filled="f" stroked="t" strokeweight="1pt" strokecolor="#000000">
                <v:path arrowok="t"/>
              </v:shape>
            </v:group>
            <v:group style="position:absolute;left:1780;top:3560;width:680;height:2" coordorigin="1780,3560" coordsize="680,2">
              <v:shape style="position:absolute;left:1780;top:3560;width:680;height:2" coordorigin="1780,3560" coordsize="680,0" path="m1780,3560l2460,3560,1780,3560xe" filled="f" stroked="t" strokeweight="1pt" strokecolor="#000000">
                <v:path arrowok="t"/>
              </v:shape>
            </v:group>
            <v:group style="position:absolute;left:9420;top:18140;width:620;height:2" coordorigin="9420,18140" coordsize="620,2">
              <v:shape style="position:absolute;left:9420;top:18140;width:620;height:2" coordorigin="9420,18140" coordsize="620,0" path="m9420,18140l10040,18140,9420,18140xe" filled="f" stroked="t" strokeweight="1pt" strokecolor="#000000">
                <v:path arrowok="t"/>
              </v:shape>
            </v:group>
            <v:group style="position:absolute;left:10140;top:18140;width:100;height:2" coordorigin="10140,18140" coordsize="100,2">
              <v:shape style="position:absolute;left:10140;top:18140;width:100;height:2" coordorigin="10140,18140" coordsize="100,0" path="m10140,18140l10240,18140,10140,18140xe" filled="f" stroked="t" strokeweight="1pt" strokecolor="#000000">
                <v:path arrowok="t"/>
              </v:shape>
            </v:group>
            <v:group style="position:absolute;left:10320;top:18140;width:200;height:2" coordorigin="10320,18140" coordsize="200,2">
              <v:shape style="position:absolute;left:10320;top:18140;width:200;height:2" coordorigin="10320,18140" coordsize="200,0" path="m10320,18140l10520,18140,10320,18140xe" filled="f" stroked="t" strokeweight="1pt" strokecolor="#000000">
                <v:path arrowok="t"/>
              </v:shape>
            </v:group>
            <v:group style="position:absolute;left:10640;top:18140;width:200;height:2" coordorigin="10640,18140" coordsize="200,2">
              <v:shape style="position:absolute;left:10640;top:18140;width:200;height:2" coordorigin="10640,18140" coordsize="200,0" path="m10640,18140l10840,18140,10640,18140xe" filled="f" stroked="t" strokeweight="1pt" strokecolor="#000000">
                <v:path arrowok="t"/>
              </v:shape>
              <v:shape style="position:absolute;left:0;top:0;width:12140;height:19340" type="#_x0000_t75">
                <v:imagedata r:id="rId1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9" w:id="9"/>
      <w:bookmarkEnd w:id="9"/>
      <w:r>
        <w:rPr/>
      </w:r>
      <w:r>
        <w:rPr/>
      </w:r>
    </w:p>
    <w:p>
      <w:pPr>
        <w:spacing w:after="0"/>
        <w:sectPr>
          <w:pgSz w:w="12140" w:h="1934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6pt;mso-position-horizontal-relative:page;mso-position-vertical-relative:page;z-index:-990" type="#_x0000_t202" filled="f" stroked="f">
            <v:textbox inset="0,0,0,0">
              <w:txbxContent>
                <w:p>
                  <w:pPr>
                    <w:spacing w:line="120" w:lineRule="exact" w:before="2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339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sz w:val="30"/>
                      <w:szCs w:val="3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AMIENTO</w:t>
                  </w:r>
                </w:p>
                <w:p>
                  <w:pPr>
                    <w:spacing w:line="130" w:lineRule="exact" w:before="7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6911" w:val="left" w:leader="none"/>
                      <w:tab w:pos="7617" w:val="left" w:leader="none"/>
                      <w:tab w:pos="8143" w:val="left" w:leader="none"/>
                      <w:tab w:pos="8395" w:val="left" w:leader="none"/>
                      <w:tab w:pos="8827" w:val="left" w:leader="none"/>
                    </w:tabs>
                    <w:spacing w:line="167" w:lineRule="auto"/>
                    <w:ind w:left="3052" w:right="1879" w:hanging="591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UTH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ARCELIA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GUTIERREZMA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4"/>
                      <w:sz w:val="30"/>
                      <w:szCs w:val="30"/>
                    </w:rPr>
                    <w:t>uc.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4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  <w:position w:val="4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4"/>
                      <w:sz w:val="20"/>
                      <w:szCs w:val="2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4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4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4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4"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4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  <w:position w:val="4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4"/>
                      <w:sz w:val="20"/>
                      <w:szCs w:val="2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4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5"/>
                      <w:sz w:val="20"/>
                      <w:szCs w:val="2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5"/>
                      <w:position w:val="-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5"/>
                      <w:sz w:val="20"/>
                      <w:szCs w:val="2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65"/>
                      <w:position w:val="0"/>
                      <w:sz w:val="28"/>
                      <w:szCs w:val="28"/>
                    </w:rPr>
                    <w:t>;-.;:'r:::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65"/>
                      <w:position w:val="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0"/>
                      <w:position w:val="0"/>
                      <w:sz w:val="28"/>
                      <w:szCs w:val="28"/>
                    </w:rPr>
                    <w:t>~',-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0"/>
                      <w:position w:val="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RAM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95"/>
                      <w:position w:val="0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REZ</w:t>
                  </w:r>
                </w:p>
                <w:p>
                  <w:pPr>
                    <w:tabs>
                      <w:tab w:pos="3012" w:val="left" w:leader="none"/>
                      <w:tab w:pos="4329" w:val="left" w:leader="none"/>
                    </w:tabs>
                    <w:spacing w:line="156" w:lineRule="exact"/>
                    <w:ind w:left="1205" w:right="0" w:firstLine="0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72"/>
                      <w:szCs w:val="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72"/>
                      <w:szCs w:val="7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position w:val="1"/>
                      <w:sz w:val="30"/>
                      <w:szCs w:val="30"/>
                    </w:rPr>
                    <w:t>::::-.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position w:val="1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position w:val="1"/>
                      <w:sz w:val="30"/>
                      <w:szCs w:val="30"/>
                    </w:rPr>
                    <w:t>~'i!l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tabs>
                      <w:tab w:pos="6220" w:val="left" w:leader="none"/>
                      <w:tab w:pos="6825" w:val="left" w:leader="none"/>
                      <w:tab w:pos="7552" w:val="left" w:leader="none"/>
                    </w:tabs>
                    <w:spacing w:line="179" w:lineRule="exact"/>
                    <w:ind w:left="4658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position w:val="-3"/>
                      <w:sz w:val="30"/>
                      <w:szCs w:val="30"/>
                    </w:rPr>
                    <w:t>~"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position w:val="-3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position w:val="0"/>
                      <w:sz w:val="30"/>
                      <w:szCs w:val="30"/>
                    </w:rPr>
                    <w:t>"---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position w:val="0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position w:val="0"/>
                      <w:sz w:val="30"/>
                      <w:szCs w:val="30"/>
                    </w:rPr>
                    <w:t>.E::/:S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position w:val="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9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MUNICIPAL</w:t>
                  </w:r>
                </w:p>
                <w:p>
                  <w:pPr>
                    <w:spacing w:line="120" w:lineRule="exact" w:before="9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ind w:left="7783" w:right="1419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0"/>
                      <w:sz w:val="22"/>
                      <w:szCs w:val="22"/>
                    </w:rPr>
                    <w:t>,'V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190" w:lineRule="exact" w:before="4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003" w:val="left" w:leader="none"/>
                      <w:tab w:pos="6847" w:val="left" w:leader="none"/>
                      <w:tab w:pos="7588" w:val="left" w:leader="none"/>
                      <w:tab w:pos="7783" w:val="left" w:leader="none"/>
                    </w:tabs>
                    <w:spacing w:line="224" w:lineRule="exact"/>
                    <w:ind w:left="3052" w:right="1741" w:hanging="95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</w:rPr>
                    <w:t>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position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2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position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2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EGlDORA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</w:p>
                <w:p>
                  <w:pPr>
                    <w:tabs>
                      <w:tab w:pos="662" w:val="left" w:leader="none"/>
                      <w:tab w:pos="5349" w:val="left" w:leader="none"/>
                    </w:tabs>
                    <w:spacing w:line="578" w:lineRule="exact" w:before="33"/>
                    <w:ind w:left="0" w:right="161" w:firstLine="0"/>
                    <w:jc w:val="center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18"/>
                      <w:szCs w:val="18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18"/>
                      <w:szCs w:val="18"/>
                    </w:rPr>
                    <w:t>l?~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60"/>
                      <w:szCs w:val="6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60"/>
                      <w:szCs w:val="6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60"/>
                      <w:szCs w:val="6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60"/>
                      <w:szCs w:val="60"/>
                    </w:rPr>
                  </w:r>
                </w:p>
                <w:p>
                  <w:pPr>
                    <w:tabs>
                      <w:tab w:pos="5047" w:val="left" w:leader="none"/>
                      <w:tab w:pos="7703" w:val="left" w:leader="none"/>
                    </w:tabs>
                    <w:spacing w:line="477" w:lineRule="exact"/>
                    <w:ind w:left="2606" w:right="0" w:firstLine="0"/>
                    <w:jc w:val="left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56"/>
                      <w:szCs w:val="56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2"/>
                      <w:w w:val="115"/>
                      <w:sz w:val="56"/>
                      <w:szCs w:val="5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5"/>
                      <w:sz w:val="60"/>
                      <w:szCs w:val="6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9"/>
                      <w:w w:val="115"/>
                      <w:sz w:val="60"/>
                      <w:szCs w:val="6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34"/>
                      <w:szCs w:val="34"/>
                    </w:rPr>
                    <w:t>'W;_~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34"/>
                      <w:szCs w:val="3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0"/>
                      <w:sz w:val="60"/>
                      <w:szCs w:val="60"/>
                    </w:rPr>
                    <w:t>rt-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0"/>
                      <w:sz w:val="60"/>
                      <w:szCs w:val="60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15"/>
                      <w:sz w:val="52"/>
                      <w:szCs w:val="52"/>
                    </w:rPr>
                    <w:t>sv;@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52"/>
                      <w:szCs w:val="52"/>
                    </w:rPr>
                  </w:r>
                </w:p>
                <w:p>
                  <w:pPr>
                    <w:pStyle w:val="BodyText"/>
                    <w:tabs>
                      <w:tab w:pos="4953" w:val="left" w:leader="none"/>
                      <w:tab w:pos="6976" w:val="left" w:leader="none"/>
                    </w:tabs>
                    <w:spacing w:line="173" w:lineRule="exact"/>
                    <w:ind w:left="250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ANGEL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HERNAÑDEi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LETlCIA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REYNOSO</w:t>
                  </w:r>
                </w:p>
                <w:p>
                  <w:pPr>
                    <w:tabs>
                      <w:tab w:pos="3657" w:val="left" w:leader="none"/>
                      <w:tab w:pos="7444" w:val="left" w:leader="none"/>
                    </w:tabs>
                    <w:spacing w:line="167" w:lineRule="exact"/>
                    <w:ind w:left="2649" w:right="0" w:firstLine="0"/>
                    <w:jc w:val="left"/>
                    <w:rPr>
                      <w:rFonts w:ascii="Arial" w:hAnsi="Arial" w:cs="Arial" w:eastAsia="Arial"/>
                      <w:sz w:val="90"/>
                      <w:szCs w:val="9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58"/>
                      <w:szCs w:val="58"/>
                    </w:rPr>
                    <w:t>:;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58"/>
                      <w:szCs w:val="5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58"/>
                      <w:szCs w:val="58"/>
                    </w:rPr>
                    <w:t>JI..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58"/>
                      <w:szCs w:val="5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RE'm'ORA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8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90"/>
                      <w:szCs w:val="90"/>
                    </w:rPr>
                    <w:t>M"I~r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90"/>
                      <w:szCs w:val="90"/>
                    </w:rPr>
                  </w:r>
                </w:p>
                <w:p>
                  <w:pPr>
                    <w:pStyle w:val="BodyText"/>
                    <w:tabs>
                      <w:tab w:pos="8092" w:val="left" w:leader="none"/>
                    </w:tabs>
                    <w:spacing w:line="104" w:lineRule="exact"/>
                    <w:ind w:left="276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MUNICIPAl&gt;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1)I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7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ARRÓ;;'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\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982" w:val="left" w:leader="none"/>
                      <w:tab w:pos="6688" w:val="left" w:leader="none"/>
                      <w:tab w:pos="10331" w:val="left" w:leader="none"/>
                    </w:tabs>
                    <w:spacing w:line="214" w:lineRule="exact"/>
                    <w:ind w:left="253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~.:E~JAMerANO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ESCOTO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Uc.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JESSICA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ELlZABE~;ADlLLA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</w:p>
                <w:p>
                  <w:pPr>
                    <w:pStyle w:val="BodyText"/>
                    <w:tabs>
                      <w:tab w:pos="5479" w:val="left" w:leader="none"/>
                    </w:tabs>
                    <w:spacing w:line="310" w:lineRule="exact"/>
                    <w:ind w:right="64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32"/>
                      <w:szCs w:val="3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9"/>
                      <w:w w:val="11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IliOGIDOR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10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LUNA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28"/>
                      <w:szCs w:val="28"/>
                    </w:rPr>
                    <w:t>f-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5062" w:val="left" w:leader="none"/>
                    </w:tabs>
                    <w:spacing w:line="154" w:lineRule="exact" w:before="17"/>
                    <w:ind w:left="491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/,;~,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tabs>
                      <w:tab w:pos="5140" w:val="left" w:leader="none"/>
                      <w:tab w:pos="5615" w:val="left" w:leader="none"/>
                    </w:tabs>
                    <w:spacing w:line="266" w:lineRule="exact"/>
                    <w:ind w:left="6" w:right="0" w:firstLine="0"/>
                    <w:jc w:val="center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sz w:val="36"/>
                      <w:szCs w:val="3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sz w:val="36"/>
                      <w:szCs w:val="36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36"/>
                      <w:szCs w:val="3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"/>
                      <w:w w:val="100"/>
                      <w:sz w:val="36"/>
                      <w:szCs w:val="36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27"/>
                      <w:w w:val="100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48"/>
                      <w:szCs w:val="48"/>
                    </w:rPr>
                    <w:t>--:J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tabs>
                      <w:tab w:pos="5824" w:val="left" w:leader="none"/>
                      <w:tab w:pos="7012" w:val="left" w:leader="none"/>
                      <w:tab w:pos="8402" w:val="left" w:leader="none"/>
                    </w:tabs>
                    <w:spacing w:line="295" w:lineRule="exact"/>
                    <w:ind w:left="2548" w:right="0" w:firstLine="0"/>
                    <w:jc w:val="left"/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90"/>
                      <w:sz w:val="18"/>
                      <w:szCs w:val="18"/>
                    </w:rPr>
                    <w:t>C~\\.\.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9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90"/>
                      <w:sz w:val="18"/>
                      <w:szCs w:val="18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9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32"/>
                      <w:szCs w:val="32"/>
                    </w:rPr>
                    <w:t>Ji.']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5"/>
                      <w:sz w:val="40"/>
                      <w:szCs w:val="4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5"/>
                      <w:sz w:val="40"/>
                      <w:szCs w:val="4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90"/>
                      <w:sz w:val="44"/>
                      <w:szCs w:val="44"/>
                    </w:rPr>
                    <w:t>di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51"/>
                      <w:w w:val="190"/>
                      <w:sz w:val="44"/>
                      <w:szCs w:val="4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90"/>
                      <w:sz w:val="44"/>
                      <w:szCs w:val="44"/>
                    </w:rPr>
                    <w:t>;: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10"/>
                      <w:w w:val="190"/>
                      <w:sz w:val="44"/>
                      <w:szCs w:val="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65"/>
                      <w:sz w:val="52"/>
                      <w:szCs w:val="52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52"/>
                      <w:szCs w:val="52"/>
                    </w:rPr>
                  </w:r>
                </w:p>
                <w:p>
                  <w:pPr>
                    <w:tabs>
                      <w:tab w:pos="4748" w:val="left" w:leader="none"/>
                      <w:tab w:pos="6750" w:val="left" w:leader="none"/>
                      <w:tab w:pos="7981" w:val="left" w:leader="none"/>
                    </w:tabs>
                    <w:spacing w:line="239" w:lineRule="exact"/>
                    <w:ind w:left="1257" w:right="0" w:firstLine="0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65"/>
                      <w:sz w:val="26"/>
                      <w:szCs w:val="26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65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5"/>
                      <w:sz w:val="22"/>
                      <w:szCs w:val="22"/>
                    </w:rPr>
                    <w:t>~II4RCI!;;l,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6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32"/>
                      <w:szCs w:val="32"/>
                    </w:rPr>
                    <w:t>/q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2"/>
                      <w:w w:val="100"/>
                      <w:sz w:val="32"/>
                      <w:szCs w:val="3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32"/>
                      <w:szCs w:val="32"/>
                    </w:rPr>
                    <w:t>.••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98"/>
                      <w:w w:val="100"/>
                      <w:sz w:val="32"/>
                      <w:szCs w:val="3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..s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7027" w:val="left" w:leader="none"/>
                      <w:tab w:pos="7451" w:val="left" w:leader="none"/>
                      <w:tab w:pos="9223" w:val="left" w:leader="none"/>
                    </w:tabs>
                    <w:spacing w:line="263" w:lineRule="auto" w:before="25"/>
                    <w:ind w:left="3067" w:right="1950" w:hanging="49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r.:OPEZ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ADRIANAFLORES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ZERMENO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tabs>
                      <w:tab w:pos="3757" w:val="left" w:leader="none"/>
                    </w:tabs>
                    <w:spacing w:line="383" w:lineRule="exact"/>
                    <w:ind w:left="229" w:right="0" w:firstLine="0"/>
                    <w:jc w:val="center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50"/>
                      <w:sz w:val="34"/>
                      <w:szCs w:val="34"/>
                    </w:rPr>
                    <w:t>1'¡'/;;0~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50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50"/>
                      <w:sz w:val="38"/>
                      <w:szCs w:val="38"/>
                    </w:rPr>
                    <w:t>~~,:&gt;'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38"/>
                      <w:szCs w:val="38"/>
                    </w:rPr>
                  </w:r>
                </w:p>
                <w:p>
                  <w:pPr>
                    <w:tabs>
                      <w:tab w:pos="6659" w:val="left" w:leader="none"/>
                    </w:tabs>
                    <w:spacing w:line="379" w:lineRule="exact"/>
                    <w:ind w:left="3096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56"/>
                      <w:szCs w:val="56"/>
                    </w:rPr>
                    <w:t>c:::52'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7"/>
                      <w:w w:val="85"/>
                      <w:sz w:val="56"/>
                      <w:szCs w:val="5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position w:val="21"/>
                      <w:sz w:val="30"/>
                      <w:szCs w:val="30"/>
                    </w:rPr>
                    <w:t>~4i?~~\~t~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position w:val="21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position w:val="0"/>
                      <w:sz w:val="46"/>
                      <w:szCs w:val="46"/>
                    </w:rPr>
                    <w:t>\C""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46"/>
                      <w:szCs w:val="46"/>
                    </w:rPr>
                  </w:r>
                </w:p>
                <w:p>
                  <w:pPr>
                    <w:tabs>
                      <w:tab w:pos="727" w:val="left" w:leader="none"/>
                      <w:tab w:pos="1994" w:val="left" w:leader="none"/>
                    </w:tabs>
                    <w:spacing w:line="187" w:lineRule="exact"/>
                    <w:ind w:left="0" w:right="1355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80"/>
                      <w:sz w:val="22"/>
                      <w:szCs w:val="22"/>
                    </w:rPr>
                    <w:t>'i:I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8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36"/>
                      <w:szCs w:val="36"/>
                    </w:rPr>
                    <w:t>t::,'t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4"/>
                      <w:w w:val="90"/>
                      <w:sz w:val="36"/>
                      <w:szCs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30"/>
                      <w:szCs w:val="30"/>
                    </w:rPr>
                    <w:t>1/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30"/>
                      <w:szCs w:val="3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04" w:lineRule="exact"/>
                    <w:ind w:left="231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AREZg--~"-b-R-.-"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FL~A-V-I-O-'-'L'--E-J-A-N-D-R-O-D-E-A-N-D-A-D-E</w:t>
                  </w:r>
                </w:p>
                <w:p>
                  <w:pPr>
                    <w:pStyle w:val="BodyText"/>
                    <w:tabs>
                      <w:tab w:pos="5270" w:val="left" w:leader="none"/>
                    </w:tabs>
                    <w:spacing w:before="87"/>
                    <w:ind w:right="157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</w:p>
                <w:p>
                  <w:pPr>
                    <w:pStyle w:val="BodyText"/>
                    <w:spacing w:before="7"/>
                    <w:ind w:left="753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80" w:lineRule="exact" w:before="5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975" w:val="left" w:leader="none"/>
                    </w:tabs>
                    <w:spacing w:line="263" w:lineRule="auto"/>
                    <w:ind w:left="3067" w:right="5998" w:hanging="95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ARGUELLES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85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tabs>
                      <w:tab w:pos="3421" w:val="left" w:leader="none"/>
                    </w:tabs>
                    <w:spacing w:before="82"/>
                    <w:ind w:left="1081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6pt;mso-position-horizontal-relative:page;mso-position-vertical-relative:page;z-index:-989" coordorigin="0,0" coordsize="12140,19320">
            <v:group style="position:absolute;left:3640;top:8460;width:400;height:2" coordorigin="3640,8460" coordsize="400,2">
              <v:shape style="position:absolute;left:3640;top:8460;width:400;height:2" coordorigin="3640,8460" coordsize="400,0" path="m3640,8460l4040,8460,3640,8460xe" filled="f" stroked="t" strokeweight="1pt" strokecolor="#000000">
                <v:path arrowok="t"/>
              </v:shape>
            </v:group>
            <v:group style="position:absolute;left:2600;top:8840;width:600;height:2" coordorigin="2600,8840" coordsize="600,2">
              <v:shape style="position:absolute;left:2600;top:8840;width:600;height:2" coordorigin="2600,8840" coordsize="600,0" path="m2600,8840l3200,8840,2600,8840xe" filled="f" stroked="t" strokeweight="1pt" strokecolor="#000000">
                <v:path arrowok="t"/>
              </v:shape>
            </v:group>
            <v:group style="position:absolute;left:3300;top:8840;width:280;height:2" coordorigin="3300,8840" coordsize="280,2">
              <v:shape style="position:absolute;left:3300;top:8840;width:280;height:2" coordorigin="3300,8840" coordsize="280,0" path="m3300,8840l3580,8840,3300,8840xe" filled="f" stroked="t" strokeweight="1pt" strokecolor="#000000">
                <v:path arrowok="t"/>
              </v:shape>
            </v:group>
            <v:group style="position:absolute;left:3660;top:8840;width:1200;height:2" coordorigin="3660,8840" coordsize="1200,2">
              <v:shape style="position:absolute;left:3660;top:8840;width:1200;height:2" coordorigin="3660,8840" coordsize="1200,0" path="m3660,8840l4860,8840,3660,8840xe" filled="f" stroked="t" strokeweight="1pt" strokecolor="#000000">
                <v:path arrowok="t"/>
              </v:shape>
            </v:group>
            <v:group style="position:absolute;left:5040;top:8840;width:300;height:2" coordorigin="5040,8840" coordsize="300,2">
              <v:shape style="position:absolute;left:5040;top:8840;width:300;height:2" coordorigin="5040,8840" coordsize="300,0" path="m5040,8840l5340,8840,5040,8840xe" filled="f" stroked="t" strokeweight="1pt" strokecolor="#000000">
                <v:path arrowok="t"/>
              </v:shape>
            </v:group>
            <v:group style="position:absolute;left:7700;top:8840;width:1680;height:2" coordorigin="7700,8840" coordsize="1680,2">
              <v:shape style="position:absolute;left:7700;top:8840;width:1680;height:2" coordorigin="7700,8840" coordsize="1680,0" path="m7700,8840l9380,8840,7700,8840xe" filled="f" stroked="t" strokeweight="1pt" strokecolor="#000000">
                <v:path arrowok="t"/>
              </v:shape>
            </v:group>
            <v:group style="position:absolute;left:3560;top:9080;width:1300;height:2" coordorigin="3560,9080" coordsize="1300,2">
              <v:shape style="position:absolute;left:3560;top:9080;width:1300;height:2" coordorigin="3560,9080" coordsize="1300,0" path="m3560,9080l4860,9080,3560,9080xe" filled="f" stroked="t" strokeweight="1pt" strokecolor="#000000">
                <v:path arrowok="t"/>
              </v:shape>
            </v:group>
            <v:group style="position:absolute;left:3640;top:9840;width:780;height:2" coordorigin="3640,9840" coordsize="780,2">
              <v:shape style="position:absolute;left:3640;top:9840;width:780;height:2" coordorigin="3640,9840" coordsize="780,0" path="m3640,9840l4420,9840,3640,9840xe" filled="f" stroked="t" strokeweight="1pt" strokecolor="#000000">
                <v:path arrowok="t"/>
              </v:shape>
            </v:group>
            <v:group style="position:absolute;left:2520;top:10580;width:2360;height:2" coordorigin="2520,10580" coordsize="2360,2">
              <v:shape style="position:absolute;left:2520;top:10580;width:2360;height:2" coordorigin="2520,10580" coordsize="2360,0" path="m2520,10580l4880,10580,2520,10580xe" filled="f" stroked="t" strokeweight="1pt" strokecolor="#000000">
                <v:path arrowok="t"/>
              </v:shape>
            </v:group>
            <v:group style="position:absolute;left:2540;top:11620;width:3160;height:2" coordorigin="2540,11620" coordsize="3160,2">
              <v:shape style="position:absolute;left:2540;top:11620;width:3160;height:2" coordorigin="2540,11620" coordsize="3160,0" path="m2540,11620l5700,11620,2540,11620xe" filled="f" stroked="t" strokeweight="1pt" strokecolor="#000000">
                <v:path arrowok="t"/>
              </v:shape>
            </v:group>
            <v:group style="position:absolute;left:5820;top:11620;width:60;height:2" coordorigin="5820,11620" coordsize="60,2">
              <v:shape style="position:absolute;left:5820;top:11620;width:60;height:2" coordorigin="5820,11620" coordsize="60,0" path="m5820,11620l5880,11620,5820,11620xe" filled="f" stroked="t" strokeweight="1pt" strokecolor="#000000">
                <v:path arrowok="t"/>
              </v:shape>
            </v:group>
            <v:group style="position:absolute;left:7000;top:11620;width:460;height:2" coordorigin="7000,11620" coordsize="460,2">
              <v:shape style="position:absolute;left:7000;top:11620;width:460;height:2" coordorigin="7000,11620" coordsize="460,0" path="m7000,11620l7460,11620,7000,11620xe" filled="f" stroked="t" strokeweight="1pt" strokecolor="#000000">
                <v:path arrowok="t"/>
              </v:shape>
            </v:group>
            <v:group style="position:absolute;left:7520;top:11620;width:140;height:2" coordorigin="7520,11620" coordsize="140,2">
              <v:shape style="position:absolute;left:7520;top:11620;width:140;height:2" coordorigin="7520,11620" coordsize="140,0" path="m7520,11620l7660,11620,7520,11620xe" filled="f" stroked="t" strokeweight="1pt" strokecolor="#000000">
                <v:path arrowok="t"/>
              </v:shape>
            </v:group>
            <v:group style="position:absolute;left:6760;top:11820;width:1920;height:2" coordorigin="6760,11820" coordsize="1920,2">
              <v:shape style="position:absolute;left:6760;top:11820;width:1920;height:2" coordorigin="6760,11820" coordsize="1920,0" path="m6760,11820l8680,11820,6760,11820xe" filled="f" stroked="t" strokeweight="1pt" strokecolor="#000000">
                <v:path arrowok="t"/>
              </v:shape>
            </v:group>
            <v:group style="position:absolute;left:8760;top:11820;width:820;height:2" coordorigin="8760,11820" coordsize="820,2">
              <v:shape style="position:absolute;left:8760;top:11820;width:820;height:2" coordorigin="8760,11820" coordsize="820,0" path="m8760,11820l9580,11820e" filled="f" stroked="t" strokeweight="1pt" strokecolor="#000000">
                <v:path arrowok="t"/>
              </v:shape>
            </v:group>
            <v:group style="position:absolute;left:10000;top:11820;width:60;height:2" coordorigin="10000,11820" coordsize="60,2">
              <v:shape style="position:absolute;left:10000;top:11820;width:60;height:2" coordorigin="10000,11820" coordsize="60,0" path="m10000,11820l10060,11820,10000,11820xe" filled="f" stroked="t" strokeweight="1pt" strokecolor="#000000">
                <v:path arrowok="t"/>
              </v:shape>
            </v:group>
            <v:group style="position:absolute;left:4160;top:13080;width:5280;height:2" coordorigin="4160,13080" coordsize="5280,2">
              <v:shape style="position:absolute;left:4160;top:13080;width:5280;height:2" coordorigin="4160,13080" coordsize="5280,0" path="m4160,13080l9440,13080,4160,13080xe" filled="f" stroked="t" strokeweight="1pt" strokecolor="#000000">
                <v:path arrowok="t"/>
              </v:shape>
            </v:group>
            <v:group style="position:absolute;left:3080;top:13280;width:1040;height:2" coordorigin="3080,13280" coordsize="1040,2">
              <v:shape style="position:absolute;left:3080;top:13280;width:1040;height:2" coordorigin="3080,13280" coordsize="1040,0" path="m3080,13280l4120,13280,3080,13280xe" filled="f" stroked="t" strokeweight="1pt" strokecolor="#000000">
                <v:path arrowok="t"/>
              </v:shape>
            </v:group>
            <v:group style="position:absolute;left:4340;top:13280;width:560;height:2" coordorigin="4340,13280" coordsize="560,2">
              <v:shape style="position:absolute;left:4340;top:13280;width:560;height:2" coordorigin="4340,13280" coordsize="560,0" path="m4340,13280l4900,13280,4340,13280xe" filled="f" stroked="t" strokeweight="1pt" strokecolor="#000000">
                <v:path arrowok="t"/>
              </v:shape>
            </v:group>
            <v:group style="position:absolute;left:5060;top:13280;width:580;height:2" coordorigin="5060,13280" coordsize="580,2">
              <v:shape style="position:absolute;left:5060;top:13280;width:580;height:2" coordorigin="5060,13280" coordsize="580,0" path="m5060,13280l5640,13280,5060,13280xe" filled="f" stroked="t" strokeweight="1pt" strokecolor="#000000">
                <v:path arrowok="t"/>
              </v:shape>
            </v:group>
            <v:group style="position:absolute;left:5780;top:13280;width:180;height:2" coordorigin="5780,13280" coordsize="180,2">
              <v:shape style="position:absolute;left:5780;top:13280;width:180;height:2" coordorigin="5780,13280" coordsize="180,0" path="m5780,13280l5960,13280,5780,13280xe" filled="f" stroked="t" strokeweight="1pt" strokecolor="#000000">
                <v:path arrowok="t"/>
              </v:shape>
            </v:group>
            <v:group style="position:absolute;left:6040;top:13280;width:20;height:2" coordorigin="6040,13280" coordsize="20,2">
              <v:shape style="position:absolute;left:6040;top:13280;width:20;height:2" coordorigin="6040,13280" coordsize="20,0" path="m6040,13280l6060,13280,6040,13280xe" filled="f" stroked="t" strokeweight="1pt" strokecolor="#000000">
                <v:path arrowok="t"/>
              </v:shape>
            </v:group>
            <v:group style="position:absolute;left:6320;top:13280;width:60;height:2" coordorigin="6320,13280" coordsize="60,2">
              <v:shape style="position:absolute;left:6320;top:13280;width:60;height:2" coordorigin="6320,13280" coordsize="60,0" path="m6320,13280l6380,13280,6320,13280xe" filled="f" stroked="t" strokeweight="1pt" strokecolor="#000000">
                <v:path arrowok="t"/>
              </v:shape>
            </v:group>
            <v:group style="position:absolute;left:2100;top:15100;width:180;height:2" coordorigin="2100,15100" coordsize="180,2">
              <v:shape style="position:absolute;left:2100;top:15100;width:180;height:2" coordorigin="2100,15100" coordsize="180,0" path="m2100,15100l2280,15100,2100,15100xe" filled="f" stroked="t" strokeweight="1pt" strokecolor="#000000">
                <v:path arrowok="t"/>
              </v:shape>
            </v:group>
            <v:group style="position:absolute;left:2360;top:15100;width:480;height:2" coordorigin="2360,15100" coordsize="480,2">
              <v:shape style="position:absolute;left:2360;top:15100;width:480;height:2" coordorigin="2360,15100" coordsize="480,0" path="m2360,15100l2840,15100,2360,15100xe" filled="f" stroked="t" strokeweight="1pt" strokecolor="#000000">
                <v:path arrowok="t"/>
              </v:shape>
            </v:group>
            <v:group style="position:absolute;left:2920;top:15100;width:1960;height:2" coordorigin="2920,15100" coordsize="1960,2">
              <v:shape style="position:absolute;left:2920;top:15100;width:1960;height:2" coordorigin="2920,15100" coordsize="1960,0" path="m2920,15100l4880,15100e" filled="f" stroked="t" strokeweight="1pt" strokecolor="#000000">
                <v:path arrowok="t"/>
              </v:shape>
            </v:group>
            <v:group style="position:absolute;left:4960;top:15100;width:1240;height:2" coordorigin="4960,15100" coordsize="1240,2">
              <v:shape style="position:absolute;left:4960;top:15100;width:1240;height:2" coordorigin="4960,15100" coordsize="1240,0" path="m4960,15100l6200,15100,4960,15100xe" filled="f" stroked="t" strokeweight="1pt" strokecolor="#000000">
                <v:path arrowok="t"/>
              </v:shape>
            </v:group>
            <v:group style="position:absolute;left:9300;top:18160;width:640;height:2" coordorigin="9300,18160" coordsize="640,2">
              <v:shape style="position:absolute;left:9300;top:18160;width:640;height:2" coordorigin="9300,18160" coordsize="640,0" path="m9300,18160l9940,18160,9300,18160xe" filled="f" stroked="t" strokeweight="1pt" strokecolor="#000000">
                <v:path arrowok="t"/>
              </v:shape>
            </v:group>
            <v:group style="position:absolute;left:10040;top:18160;width:200;height:2" coordorigin="10040,18160" coordsize="200,2">
              <v:shape style="position:absolute;left:10040;top:18160;width:200;height:2" coordorigin="10040,18160" coordsize="200,0" path="m10040,18160l10240,18160,10040,18160xe" filled="f" stroked="t" strokeweight="1pt" strokecolor="#000000">
                <v:path arrowok="t"/>
              </v:shape>
            </v:group>
            <v:group style="position:absolute;left:10300;top:18160;width:220;height:2" coordorigin="10300,18160" coordsize="220,2">
              <v:shape style="position:absolute;left:10300;top:18160;width:220;height:2" coordorigin="10300,18160" coordsize="220,0" path="m10300,18160l10520,18160,10300,18160xe" filled="f" stroked="t" strokeweight="1pt" strokecolor="#000000">
                <v:path arrowok="t"/>
              </v:shape>
            </v:group>
            <v:group style="position:absolute;left:10620;top:18160;width:200;height:2" coordorigin="10620,18160" coordsize="200,2">
              <v:shape style="position:absolute;left:10620;top:18160;width:200;height:2" coordorigin="10620,18160" coordsize="200,0" path="m10620,18160l10820,18160,10620,18160xe" filled="f" stroked="t" strokeweight="1pt" strokecolor="#000000">
                <v:path arrowok="t"/>
              </v:shape>
              <v:shape style="position:absolute;left:0;top:0;width:12140;height:19320" type="#_x0000_t75">
                <v:imagedata r:id="rId1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10" w:id="10"/>
      <w:bookmarkEnd w:id="10"/>
      <w:r>
        <w:rPr/>
      </w:r>
      <w:r>
        <w:rPr/>
      </w:r>
    </w:p>
    <w:sectPr>
      <w:pgSz w:w="12140" w:h="19320"/>
      <w:pgMar w:top="18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ÿþ2</dc:title>
  <dcterms:created xsi:type="dcterms:W3CDTF">2021-06-08T10:55:12Z</dcterms:created>
  <dcterms:modified xsi:type="dcterms:W3CDTF">2021-06-08T10:55:12Z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2016-04-04T00:00:00Z</vt:filetime>
  </property>
  <property fmtid="{D5CDD505-2E9C-101B-9397-08002B2CF9AE}" pid="3" name="LastSaved">
    <vt:filetime>2021-06-08T00:00:00Z</vt:filetime>
  </property>
</Properties>
</file>