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609pt;height:974pt;mso-position-horizontal-relative:page;mso-position-vertical-relative:page;z-index:-706" type="#_x0000_t202" filled="f" stroked="f">
            <v:textbox inset="0,0,0,0">
              <w:txbxContent>
                <w:p>
                  <w:pPr>
                    <w:spacing w:line="150" w:lineRule="exact" w:before="3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1376" w:right="0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8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AYUNTAMIENTO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1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line="255" w:lineRule="auto"/>
                    <w:ind w:left="2894" w:right="2283" w:firstLine="489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H.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3"/>
                      <w:w w:val="100"/>
                      <w:sz w:val="30"/>
                      <w:szCs w:val="3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AMIENTO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4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CONSTITUCIONAL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7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68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LAGOS,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5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2015-2018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spacing w:line="140" w:lineRule="exact" w:before="8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tabs>
                      <w:tab w:pos="2131" w:val="left" w:leader="none"/>
                    </w:tabs>
                    <w:spacing w:line="526" w:lineRule="exact"/>
                    <w:ind w:left="964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60"/>
                      <w:position w:val="-22"/>
                      <w:sz w:val="50"/>
                      <w:szCs w:val="50"/>
                    </w:rPr>
                    <w:t>",,"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4"/>
                      <w:w w:val="60"/>
                      <w:position w:val="-22"/>
                      <w:sz w:val="50"/>
                      <w:szCs w:val="5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60"/>
                      <w:position w:val="0"/>
                      <w:sz w:val="30"/>
                      <w:szCs w:val="30"/>
                    </w:rPr>
                    <w:t>~-,\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94"/>
                      <w:w w:val="60"/>
                      <w:position w:val="0"/>
                      <w:sz w:val="30"/>
                      <w:szCs w:val="3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60"/>
                      <w:position w:val="0"/>
                      <w:sz w:val="30"/>
                      <w:szCs w:val="30"/>
                    </w:rPr>
                    <w:t>.:'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"/>
                      <w:w w:val="60"/>
                      <w:position w:val="0"/>
                      <w:sz w:val="30"/>
                      <w:szCs w:val="30"/>
                    </w:rPr>
                    <w:t>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60"/>
                      <w:position w:val="0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6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60"/>
                      <w:position w:val="0"/>
                      <w:sz w:val="38"/>
                      <w:szCs w:val="38"/>
                    </w:rPr>
                    <w:t>,~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99"/>
                      <w:w w:val="60"/>
                      <w:position w:val="0"/>
                      <w:sz w:val="38"/>
                      <w:szCs w:val="38"/>
                    </w:rPr>
                    <w:t>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60"/>
                      <w:position w:val="-22"/>
                      <w:sz w:val="50"/>
                      <w:szCs w:val="50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60"/>
                      <w:position w:val="-22"/>
                      <w:sz w:val="50"/>
                      <w:szCs w:val="5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60"/>
                      <w:position w:val="-22"/>
                      <w:sz w:val="50"/>
                      <w:szCs w:val="50"/>
                    </w:rPr>
                    <w:t>,.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92"/>
                      <w:w w:val="60"/>
                      <w:position w:val="-22"/>
                      <w:sz w:val="50"/>
                      <w:szCs w:val="50"/>
                    </w:rPr>
                    <w:t>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60"/>
                      <w:position w:val="0"/>
                      <w:sz w:val="38"/>
                      <w:szCs w:val="38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38"/>
                      <w:szCs w:val="38"/>
                    </w:rPr>
                  </w:r>
                </w:p>
                <w:p>
                  <w:pPr>
                    <w:pStyle w:val="BodyText"/>
                    <w:spacing w:line="100" w:lineRule="exact"/>
                    <w:ind w:right="1375"/>
                    <w:jc w:val="righ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LAGOS,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10:31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HORAS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</w:p>
                <w:p>
                  <w:pPr>
                    <w:tabs>
                      <w:tab w:pos="1468" w:val="left" w:leader="none"/>
                      <w:tab w:pos="2282" w:val="left" w:leader="none"/>
                      <w:tab w:pos="7941" w:val="left" w:leader="none"/>
                    </w:tabs>
                    <w:spacing w:line="79" w:lineRule="exact"/>
                    <w:ind w:left="90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  <w:t>•••••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  <w:t>.'"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  <w:t>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  <w:t>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  <w:t>",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  <w:t>•••</w:t>
                  </w:r>
                </w:p>
                <w:p>
                  <w:pPr>
                    <w:pStyle w:val="BodyText"/>
                    <w:tabs>
                      <w:tab w:pos="1375" w:val="left" w:leader="none"/>
                      <w:tab w:pos="3031" w:val="left" w:leader="none"/>
                    </w:tabs>
                    <w:spacing w:line="151" w:lineRule="exact"/>
                    <w:ind w:left="82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.;.,.c:"TREINTA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MINUTOS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DlECISEIS,</w:t>
                  </w:r>
                </w:p>
                <w:p>
                  <w:pPr>
                    <w:tabs>
                      <w:tab w:pos="1425" w:val="left" w:leader="none"/>
                      <w:tab w:pos="2577" w:val="left" w:leader="none"/>
                    </w:tabs>
                    <w:spacing w:line="67" w:lineRule="exact"/>
                    <w:ind w:left="756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4"/>
                      <w:szCs w:val="4"/>
                    </w:rPr>
                    <w:t>••••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4"/>
                      <w:szCs w:val="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4"/>
                      <w:szCs w:val="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4"/>
                      <w:szCs w:val="4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50"/>
                      <w:sz w:val="4"/>
                      <w:szCs w:val="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4"/>
                      <w:szCs w:val="4"/>
                    </w:rPr>
                    <w:t>'o"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4"/>
                      <w:szCs w:val="4"/>
                    </w:rPr>
                    <w:t>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50"/>
                      <w:sz w:val="4"/>
                      <w:szCs w:val="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4"/>
                      <w:szCs w:val="4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sz w:val="4"/>
                      <w:szCs w:val="4"/>
                    </w:rPr>
                    <w:t>  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50"/>
                      <w:sz w:val="4"/>
                      <w:szCs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0"/>
                      <w:sz w:val="12"/>
                      <w:szCs w:val="12"/>
                    </w:rPr>
                    <w:t>¡.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0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0"/>
                      <w:sz w:val="12"/>
                      <w:szCs w:val="12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tabs>
                      <w:tab w:pos="1360" w:val="left" w:leader="none"/>
                    </w:tabs>
                    <w:spacing w:line="235" w:lineRule="exact"/>
                    <w:ind w:left="73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  <w:t>((j;\)1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POR~.LO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REUNIDOS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SALON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</w:p>
                <w:p>
                  <w:pPr>
                    <w:pStyle w:val="BodyText"/>
                    <w:tabs>
                      <w:tab w:pos="2044" w:val="left" w:leader="none"/>
                      <w:tab w:pos="5817" w:val="left" w:leader="none"/>
                      <w:tab w:pos="10706" w:val="left" w:leader="none"/>
                    </w:tabs>
                    <w:spacing w:line="256" w:lineRule="exact"/>
                    <w:ind w:left="99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6"/>
                      <w:szCs w:val="26"/>
                    </w:rPr>
                    <w:t>,=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7"/>
                      <w:w w:val="95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6"/>
                      <w:szCs w:val="26"/>
                    </w:rPr>
                    <w:t>•.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8"/>
                      <w:w w:val="95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6"/>
                      <w:szCs w:val="26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INTEGRAN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H.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AYUNTAMIENTO.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LAGOS,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PROCEDE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</w:t>
                  </w:r>
                </w:p>
                <w:p>
                  <w:pPr>
                    <w:pStyle w:val="BodyText"/>
                    <w:tabs>
                      <w:tab w:pos="259" w:val="left" w:leader="none"/>
                      <w:tab w:pos="1871" w:val="left" w:leader="none"/>
                      <w:tab w:pos="5680" w:val="left" w:leader="none"/>
                      <w:tab w:pos="7624" w:val="left" w:leader="none"/>
                      <w:tab w:pos="9201" w:val="left" w:leader="none"/>
                    </w:tabs>
                    <w:spacing w:before="9"/>
                    <w:ind w:right="668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A\'U'.t)}~"c£EL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ORDINARIA;Y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CONTINUO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SERVIDOR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PUBLICO</w:t>
                  </w:r>
                </w:p>
                <w:p>
                  <w:pPr>
                    <w:pStyle w:val="BodyText"/>
                    <w:tabs>
                      <w:tab w:pos="1670" w:val="left" w:leader="none"/>
                      <w:tab w:pos="2476" w:val="left" w:leader="none"/>
                      <w:tab w:pos="5666" w:val="left" w:leader="none"/>
                      <w:tab w:pos="8459" w:val="left" w:leader="none"/>
                    </w:tabs>
                    <w:spacing w:before="22"/>
                    <w:ind w:left="835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20"/>
                      <w:sz w:val="18"/>
                      <w:szCs w:val="18"/>
                    </w:rPr>
                    <w:t>v~'o.'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20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20"/>
                      <w:sz w:val="18"/>
                      <w:szCs w:val="18"/>
                    </w:rPr>
                    <w:t>'"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34"/>
                      <w:w w:val="12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0"/>
                      <w:sz w:val="12"/>
                      <w:szCs w:val="12"/>
                    </w:rPr>
                    <w:t>T~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0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:A.RGADO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6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17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6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SECRETARIA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16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6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PROCEDERA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1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14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TOMAR</w:t>
                  </w:r>
                </w:p>
                <w:p>
                  <w:pPr>
                    <w:pStyle w:val="BodyText"/>
                    <w:tabs>
                      <w:tab w:pos="2354" w:val="left" w:leader="none"/>
                      <w:tab w:pos="2901" w:val="left" w:leader="none"/>
                      <w:tab w:pos="3434" w:val="left" w:leader="none"/>
                      <w:tab w:pos="4953" w:val="left" w:leader="none"/>
                      <w:tab w:pos="5356" w:val="left" w:leader="none"/>
                      <w:tab w:pos="5882" w:val="left" w:leader="none"/>
                      <w:tab w:pos="6400" w:val="left" w:leader="none"/>
                      <w:tab w:pos="7235" w:val="left" w:leader="none"/>
                      <w:tab w:pos="8236" w:val="left" w:leader="none"/>
                      <w:tab w:pos="8755" w:val="left" w:leader="none"/>
                    </w:tabs>
                    <w:spacing w:line="270" w:lineRule="auto" w:before="10"/>
                    <w:ind w:left="2044" w:right="1524" w:hanging="90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2"/>
                      <w:szCs w:val="22"/>
                    </w:rPr>
                    <w:t>'-.'OS'-'Go,:-'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2"/>
                      <w:szCs w:val="22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ASISTENCIA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CASO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HACER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CORRESPONDIENTE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5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DECLARATORIA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QUORUM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LEGAL.-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-.::.: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</w:t>
                  </w:r>
                </w:p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7430" w:val="left" w:leader="none"/>
                    </w:tabs>
                    <w:spacing w:line="521" w:lineRule="exact"/>
                    <w:ind w:left="203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45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33"/>
                      <w:sz w:val="72"/>
                      <w:szCs w:val="7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33"/>
                      <w:sz w:val="72"/>
                      <w:szCs w:val="7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LOZANO.-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----------------PRESENTE.</w:t>
                  </w:r>
                </w:p>
                <w:p>
                  <w:pPr>
                    <w:tabs>
                      <w:tab w:pos="3674" w:val="left" w:leader="none"/>
                    </w:tabs>
                    <w:spacing w:line="164" w:lineRule="exact"/>
                    <w:ind w:left="2961" w:right="0" w:firstLine="0"/>
                    <w:jc w:val="center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32"/>
                      <w:szCs w:val="32"/>
                    </w:rPr>
                    <w:t>,....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6"/>
                      <w:szCs w:val="26"/>
                    </w:rPr>
                    <w:t>.</w:t>
                  </w:r>
                </w:p>
                <w:p>
                  <w:pPr>
                    <w:pStyle w:val="BodyText"/>
                    <w:spacing w:line="201" w:lineRule="exact"/>
                    <w:ind w:left="203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RUTH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ARCELIA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GUTIERREZ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MARTIN.-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-----------PRESENTE.</w:t>
                  </w:r>
                </w:p>
                <w:p>
                  <w:pPr>
                    <w:spacing w:line="260" w:lineRule="exact" w:before="14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518" w:lineRule="auto"/>
                    <w:ind w:left="2044" w:right="1524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GUADALUPE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BUENO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MARTlNEZ.-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-----------AUSENTE.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MARCELA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BECERRA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VILLA.-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-----------------AUSENTE.</w:t>
                  </w:r>
                </w:p>
                <w:p>
                  <w:pPr>
                    <w:pStyle w:val="BodyText"/>
                    <w:spacing w:line="217" w:lineRule="exact" w:before="24"/>
                    <w:ind w:left="204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ANGEL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HERNANDEZ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CAMPOS.-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-----------------------PRESENTE.</w:t>
                  </w:r>
                </w:p>
                <w:p>
                  <w:pPr>
                    <w:spacing w:line="274" w:lineRule="exact"/>
                    <w:ind w:left="0" w:right="2979" w:firstLine="0"/>
                    <w:jc w:val="righ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28"/>
                      <w:szCs w:val="28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spacing w:before="13"/>
                    <w:ind w:left="204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IRMA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LETICIA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REYNOSO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ARRO.-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------PRESENTE.</w:t>
                  </w:r>
                </w:p>
                <w:p>
                  <w:pPr>
                    <w:spacing w:line="260" w:lineRule="exact" w:before="14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215" w:lineRule="exact"/>
                    <w:ind w:left="204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BENJAMIN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ATILANO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ESCOTO.-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------------------------PRESENTE.</w:t>
                  </w:r>
                </w:p>
                <w:p>
                  <w:pPr>
                    <w:spacing w:line="85" w:lineRule="exact"/>
                    <w:ind w:left="0" w:right="4002" w:firstLine="0"/>
                    <w:jc w:val="righ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200"/>
                      <w:sz w:val="10"/>
                      <w:szCs w:val="10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pStyle w:val="BodyText"/>
                    <w:spacing w:line="134" w:lineRule="exact"/>
                    <w:ind w:left="203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JESSICA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ELIZABETH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LUNA.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15"/>
                      <w:sz w:val="68"/>
                      <w:szCs w:val="68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38"/>
                      <w:w w:val="100"/>
                      <w:position w:val="-15"/>
                      <w:sz w:val="68"/>
                      <w:szCs w:val="6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----PRESENTE.</w:t>
                  </w:r>
                </w:p>
                <w:p>
                  <w:pPr>
                    <w:pStyle w:val="BodyText"/>
                    <w:spacing w:line="104" w:lineRule="exact"/>
                    <w:ind w:right="2664"/>
                    <w:jc w:val="righ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5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before="60"/>
                    <w:ind w:left="0" w:right="2718" w:firstLine="0"/>
                    <w:jc w:val="righ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50"/>
                      <w:sz w:val="32"/>
                      <w:szCs w:val="32"/>
                    </w:rPr>
                    <w:t>.....,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32"/>
                      <w:szCs w:val="32"/>
                    </w:rPr>
                  </w:r>
                </w:p>
                <w:p>
                  <w:pPr>
                    <w:pStyle w:val="BodyText"/>
                    <w:tabs>
                      <w:tab w:pos="10735" w:val="left" w:leader="none"/>
                    </w:tabs>
                    <w:spacing w:line="188" w:lineRule="exact" w:before="48"/>
                    <w:ind w:left="203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SINDICO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ESTEBAN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RAMIREZ.-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--:;---PRESENTE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line="237" w:lineRule="exact"/>
                    <w:ind w:left="0" w:right="2795" w:firstLine="0"/>
                    <w:jc w:val="righ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50"/>
                      <w:sz w:val="36"/>
                      <w:szCs w:val="36"/>
                    </w:rPr>
                    <w:t>..••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36"/>
                      <w:szCs w:val="36"/>
                    </w:rPr>
                  </w:r>
                </w:p>
                <w:p>
                  <w:pPr>
                    <w:pStyle w:val="BodyText"/>
                    <w:spacing w:line="752" w:lineRule="exact"/>
                    <w:ind w:left="2044" w:right="0"/>
                    <w:jc w:val="left"/>
                    <w:rPr>
                      <w:rFonts w:ascii="Arial" w:hAnsi="Arial" w:cs="Arial" w:eastAsia="Arial"/>
                      <w:sz w:val="106"/>
                      <w:szCs w:val="10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JAVIER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LOPEZ-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----------------c-------PRESENTE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50"/>
                      <w:sz w:val="106"/>
                      <w:szCs w:val="106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106"/>
                      <w:szCs w:val="106"/>
                    </w:rPr>
                  </w:r>
                </w:p>
                <w:p>
                  <w:pPr>
                    <w:pStyle w:val="BodyText"/>
                    <w:spacing w:line="70" w:lineRule="exact"/>
                    <w:ind w:left="2037" w:right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ADRIANA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FLORES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ZERMEÑO.-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----------------------PRESENTE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8"/>
                      <w:w w:val="9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-9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95"/>
                      <w:position w:val="-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position w:val="-9"/>
                      <w:sz w:val="38"/>
                      <w:szCs w:val="38"/>
                    </w:rPr>
                    <w:t>..••.•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38"/>
                      <w:szCs w:val="38"/>
                    </w:rPr>
                  </w:r>
                </w:p>
                <w:p>
                  <w:pPr>
                    <w:tabs>
                      <w:tab w:pos="8762" w:val="left" w:leader="none"/>
                    </w:tabs>
                    <w:spacing w:line="303" w:lineRule="exact"/>
                    <w:ind w:left="7005" w:right="0" w:firstLine="0"/>
                    <w:jc w:val="left"/>
                    <w:rPr>
                      <w:rFonts w:ascii="Arial" w:hAnsi="Arial" w:cs="Arial" w:eastAsia="Arial"/>
                      <w:sz w:val="44"/>
                      <w:szCs w:val="4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26"/>
                      <w:szCs w:val="26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26"/>
                      <w:szCs w:val="2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44"/>
                      <w:szCs w:val="44"/>
                    </w:rPr>
                    <w:t>.,-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44"/>
                      <w:szCs w:val="44"/>
                    </w:rPr>
                  </w:r>
                </w:p>
                <w:p>
                  <w:pPr>
                    <w:pStyle w:val="BodyText"/>
                    <w:spacing w:line="185" w:lineRule="exact"/>
                    <w:ind w:left="204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GALLARDO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ALVAREZ.-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-c::.--------------PRESENTE.</w:t>
                  </w:r>
                </w:p>
                <w:p>
                  <w:pPr>
                    <w:tabs>
                      <w:tab w:pos="5169" w:val="left" w:leader="none"/>
                    </w:tabs>
                    <w:spacing w:line="171" w:lineRule="exact"/>
                    <w:ind w:left="0" w:right="335" w:firstLine="0"/>
                    <w:jc w:val="center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16"/>
                      <w:szCs w:val="16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16"/>
                      <w:szCs w:val="16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100" w:lineRule="exact" w:before="3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pStyle w:val="BodyText"/>
                    <w:ind w:left="203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FLAVIO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-----PRESENTE.</w:t>
                  </w:r>
                </w:p>
                <w:p>
                  <w:pPr>
                    <w:spacing w:line="120" w:lineRule="exact" w:before="3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tabs>
                      <w:tab w:pos="719" w:val="left" w:leader="none"/>
                      <w:tab w:pos="3427" w:val="left" w:leader="none"/>
                      <w:tab w:pos="3959" w:val="left" w:leader="none"/>
                    </w:tabs>
                    <w:ind w:left="0" w:right="270" w:firstLine="0"/>
                    <w:jc w:val="center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45"/>
                      <w:sz w:val="10"/>
                      <w:szCs w:val="1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45"/>
                      <w:sz w:val="10"/>
                      <w:szCs w:val="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45"/>
                      <w:sz w:val="10"/>
                      <w:szCs w:val="10"/>
                    </w:rPr>
                    <w:t>y~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45"/>
                      <w:sz w:val="10"/>
                      <w:szCs w:val="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45"/>
                      <w:sz w:val="10"/>
                      <w:szCs w:val="10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45"/>
                      <w:sz w:val="10"/>
                      <w:szCs w:val="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45"/>
                      <w:sz w:val="10"/>
                      <w:szCs w:val="10"/>
                    </w:rPr>
                    <w:t>,~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pStyle w:val="BodyText"/>
                    <w:tabs>
                      <w:tab w:pos="4507" w:val="left" w:leader="none"/>
                    </w:tabs>
                    <w:spacing w:line="207" w:lineRule="exact" w:before="36"/>
                    <w:ind w:left="203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JOSE.ANTONIO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GUILLEN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ARGUELLES.-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--------PRESENTE.</w:t>
                  </w:r>
                </w:p>
                <w:p>
                  <w:pPr>
                    <w:tabs>
                      <w:tab w:pos="1122" w:val="left" w:leader="none"/>
                      <w:tab w:pos="1907" w:val="left" w:leader="none"/>
                      <w:tab w:pos="2303" w:val="left" w:leader="none"/>
                    </w:tabs>
                    <w:spacing w:line="407" w:lineRule="exact"/>
                    <w:ind w:left="416" w:right="0" w:firstLine="0"/>
                    <w:jc w:val="center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42"/>
                      <w:szCs w:val="42"/>
                    </w:rPr>
                    <w:t>~,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42"/>
                      <w:szCs w:val="4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42"/>
                      <w:szCs w:val="42"/>
                    </w:rPr>
                    <w:t>~,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42"/>
                      <w:szCs w:val="4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42"/>
                      <w:szCs w:val="42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42"/>
                      <w:szCs w:val="4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42"/>
                      <w:szCs w:val="42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42"/>
                      <w:szCs w:val="42"/>
                    </w:rPr>
                  </w:r>
                </w:p>
                <w:p>
                  <w:pPr>
                    <w:tabs>
                      <w:tab w:pos="6105" w:val="left" w:leader="none"/>
                      <w:tab w:pos="6515" w:val="left" w:leader="none"/>
                      <w:tab w:pos="7005" w:val="left" w:leader="none"/>
                    </w:tabs>
                    <w:spacing w:line="99" w:lineRule="exact" w:before="69"/>
                    <w:ind w:left="3412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70"/>
                      <w:sz w:val="10"/>
                      <w:szCs w:val="10"/>
                    </w:rPr>
                    <w:t>••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70"/>
                      <w:sz w:val="10"/>
                      <w:szCs w:val="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70"/>
                      <w:sz w:val="10"/>
                      <w:szCs w:val="10"/>
                    </w:rPr>
                    <w:t>..--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70"/>
                      <w:sz w:val="10"/>
                      <w:szCs w:val="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70"/>
                      <w:sz w:val="10"/>
                      <w:szCs w:val="10"/>
                    </w:rPr>
                    <w:t>~1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70"/>
                      <w:sz w:val="10"/>
                      <w:szCs w:val="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70"/>
                      <w:sz w:val="10"/>
                      <w:szCs w:val="10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pStyle w:val="BodyText"/>
                    <w:tabs>
                      <w:tab w:pos="4262" w:val="left" w:leader="none"/>
                      <w:tab w:pos="5695" w:val="left" w:leader="none"/>
                      <w:tab w:pos="7415" w:val="left" w:leader="none"/>
                      <w:tab w:pos="9309" w:val="left" w:leader="none"/>
                    </w:tabs>
                    <w:spacing w:line="189" w:lineRule="exact"/>
                    <w:ind w:left="203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---------------SENORES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EFECTO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ION</w:t>
                  </w:r>
                </w:p>
                <w:p>
                  <w:pPr>
                    <w:pStyle w:val="BodyText"/>
                    <w:tabs>
                      <w:tab w:pos="3297" w:val="left" w:leader="none"/>
                      <w:tab w:pos="3405" w:val="left" w:leader="none"/>
                      <w:tab w:pos="4607" w:val="left" w:leader="none"/>
                      <w:tab w:pos="5083" w:val="left" w:leader="none"/>
                      <w:tab w:pos="5507" w:val="left" w:leader="none"/>
                      <w:tab w:pos="7127" w:val="left" w:leader="none"/>
                      <w:tab w:pos="7617" w:val="left" w:leader="none"/>
                      <w:tab w:pos="8251" w:val="left" w:leader="none"/>
                      <w:tab w:pos="9021" w:val="left" w:leader="none"/>
                      <w:tab w:pos="9215" w:val="left" w:leader="none"/>
                      <w:tab w:pos="10418" w:val="left" w:leader="none"/>
                      <w:tab w:pos="10627" w:val="left" w:leader="none"/>
                    </w:tabs>
                    <w:spacing w:line="261" w:lineRule="auto" w:before="15"/>
                    <w:ind w:left="2016" w:right="1343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CORRESPONDIENTE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TIENE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ASISTENCIA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INCLUYENDO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JUSTIFICANDO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INASISTENCIA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GUADALUPE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BUENO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MARTINEZ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BECERRA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VILLA,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EXISTE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QUORUM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LEGAL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REALlZACION,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TANTO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TOMEN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VALIDOS,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CONSECUENCIA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PROCEDE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DESAHOGAR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PROVEER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SIGUIENTE:-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</w:p>
                <w:p>
                  <w:pPr>
                    <w:pStyle w:val="BodyText"/>
                    <w:tabs>
                      <w:tab w:pos="6674" w:val="left" w:leader="none"/>
                      <w:tab w:pos="9525" w:val="left" w:leader="none"/>
                    </w:tabs>
                    <w:spacing w:line="526" w:lineRule="exact" w:before="55"/>
                    <w:ind w:left="2030" w:right="1390" w:firstLine="93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ASISTENCIA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DECLARATORIA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QUORUM.-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PUNTO</w:t>
                  </w:r>
                </w:p>
                <w:p>
                  <w:pPr>
                    <w:pStyle w:val="BodyText"/>
                    <w:tabs>
                      <w:tab w:pos="7595" w:val="left" w:leader="none"/>
                    </w:tabs>
                    <w:spacing w:line="183" w:lineRule="exact"/>
                    <w:ind w:left="203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ENCUENTRA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DEBIDAMENTE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DESAHOGADO,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</w:p>
                <w:p>
                  <w:pPr>
                    <w:pStyle w:val="BodyText"/>
                    <w:tabs>
                      <w:tab w:pos="3787" w:val="left" w:leader="none"/>
                      <w:tab w:pos="5327" w:val="left" w:leader="none"/>
                      <w:tab w:pos="6530" w:val="left" w:leader="none"/>
                      <w:tab w:pos="9165" w:val="left" w:leader="none"/>
                    </w:tabs>
                    <w:spacing w:line="263" w:lineRule="auto" w:before="22"/>
                    <w:ind w:left="2030" w:right="1358" w:hanging="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ASISTENCIA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HIZO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DECLARATORIA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QUORUM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LEGAL.</w:t>
                  </w:r>
                </w:p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349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9</w:t>
                  </w:r>
                </w:p>
                <w:p>
                  <w:pPr>
                    <w:tabs>
                      <w:tab w:pos="6811" w:val="left" w:leader="none"/>
                    </w:tabs>
                    <w:spacing w:before="61"/>
                    <w:ind w:left="4284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9pt;height:974pt;mso-position-horizontal-relative:page;mso-position-vertical-relative:page;z-index:-705" coordorigin="0,0" coordsize="12180,19480">
            <v:group style="position:absolute;left:9540;top:18300;width:620;height:2" coordorigin="9540,18300" coordsize="620,2">
              <v:shape style="position:absolute;left:9540;top:18300;width:620;height:2" coordorigin="9540,18300" coordsize="620,0" path="m9540,18300l10160,18300,9540,18300xe" filled="f" stroked="t" strokeweight="1pt" strokecolor="#000000">
                <v:path arrowok="t"/>
              </v:shape>
            </v:group>
            <v:group style="position:absolute;left:10260;top:18300;width:40;height:2" coordorigin="10260,18300" coordsize="40,2">
              <v:shape style="position:absolute;left:10260;top:18300;width:40;height:2" coordorigin="10260,18300" coordsize="40,0" path="m10260,18300l10300,18300,10260,18300xe" filled="f" stroked="t" strokeweight="1pt" strokecolor="#000000">
                <v:path arrowok="t"/>
              </v:shape>
            </v:group>
            <v:group style="position:absolute;left:10420;top:18300;width:200;height:2" coordorigin="10420,18300" coordsize="200,2">
              <v:shape style="position:absolute;left:10420;top:18300;width:200;height:2" coordorigin="10420,18300" coordsize="200,0" path="m10420,18300l10620,18300,10420,18300xe" filled="f" stroked="t" strokeweight="1pt" strokecolor="#000000">
                <v:path arrowok="t"/>
              </v:shape>
            </v:group>
            <v:group style="position:absolute;left:10720;top:18300;width:100;height:2" coordorigin="10720,18300" coordsize="100,2">
              <v:shape style="position:absolute;left:10720;top:18300;width:100;height:2" coordorigin="10720,18300" coordsize="100,0" path="m10720,18300l10820,18300,10720,18300xe" filled="f" stroked="t" strokeweight="1pt" strokecolor="#000000">
                <v:path arrowok="t"/>
              </v:shape>
              <v:shape style="position:absolute;left:0;top:0;width:12180;height:19480" type="#_x0000_t75">
                <v:imagedata r:id="rId5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1" w:id="1"/>
      <w:bookmarkEnd w:id="1"/>
      <w:r>
        <w:rPr/>
      </w:r>
      <w:r>
        <w:rPr/>
      </w:r>
    </w:p>
    <w:p>
      <w:pPr>
        <w:spacing w:after="0"/>
        <w:sectPr>
          <w:type w:val="continuous"/>
          <w:pgSz w:w="12180" w:h="1948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9pt;height:970pt;mso-position-horizontal-relative:page;mso-position-vertical-relative:page;z-index:-704" type="#_x0000_t202" filled="f" stroked="f">
            <v:textbox inset="0,0,0,0">
              <w:txbxContent>
                <w:p>
                  <w:pPr>
                    <w:spacing w:line="110" w:lineRule="exact" w:before="6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3592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AYUNTAMIENTO</w:t>
                  </w:r>
                </w:p>
                <w:p>
                  <w:pPr>
                    <w:spacing w:line="130" w:lineRule="exact" w:before="5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4859" w:val="left" w:leader="none"/>
                    </w:tabs>
                    <w:spacing w:line="270" w:lineRule="auto"/>
                    <w:ind w:left="2023" w:right="1351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LECTURA,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FIRMA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DIECISEIS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EXTRAORDINARIA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DOS</w:t>
                  </w:r>
                </w:p>
                <w:p>
                  <w:pPr>
                    <w:pStyle w:val="BodyText"/>
                    <w:tabs>
                      <w:tab w:pos="1166" w:val="left" w:leader="none"/>
                      <w:tab w:pos="3787" w:val="left" w:leader="none"/>
                    </w:tabs>
                    <w:spacing w:line="216" w:lineRule="exact"/>
                    <w:ind w:right="1445"/>
                    <w:jc w:val="righ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_.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__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DIECISEIS.-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</w:p>
                <w:p>
                  <w:pPr>
                    <w:tabs>
                      <w:tab w:pos="4571" w:val="left" w:leader="none"/>
                      <w:tab w:pos="8042" w:val="left" w:leader="none"/>
                      <w:tab w:pos="9539" w:val="left" w:leader="none"/>
                    </w:tabs>
                    <w:spacing w:line="251" w:lineRule="exact"/>
                    <w:ind w:left="0" w:right="1351" w:firstLine="0"/>
                    <w:jc w:val="righ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0"/>
                      <w:sz w:val="28"/>
                      <w:szCs w:val="28"/>
                    </w:rPr>
                    <w:t>,;.;,1'.".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7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0"/>
                      <w:sz w:val="28"/>
                      <w:szCs w:val="28"/>
                    </w:rPr>
                    <w:t>'~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7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8"/>
                      <w:szCs w:val="18"/>
                    </w:rPr>
                    <w:t>CO'Il~.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5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4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2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</w:p>
                <w:p>
                  <w:pPr>
                    <w:pStyle w:val="BodyText"/>
                    <w:tabs>
                      <w:tab w:pos="1411" w:val="left" w:leader="none"/>
                      <w:tab w:pos="3369" w:val="left" w:leader="none"/>
                    </w:tabs>
                    <w:spacing w:line="313" w:lineRule="exact"/>
                    <w:ind w:left="849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4"/>
                      <w:szCs w:val="34"/>
                    </w:rPr>
                    <w:t>~v"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4"/>
                      <w:szCs w:val="3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"~&gt;C~~\NIDO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FIRMAN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CONSTANCIA.</w:t>
                  </w:r>
                </w:p>
                <w:p>
                  <w:pPr>
                    <w:spacing w:line="150" w:lineRule="exact" w:before="1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1331" w:val="left" w:leader="none"/>
                      <w:tab w:pos="2419" w:val="left" w:leader="none"/>
                      <w:tab w:pos="3729" w:val="left" w:leader="none"/>
                      <w:tab w:pos="4046" w:val="left" w:leader="none"/>
                      <w:tab w:pos="5630" w:val="left" w:leader="none"/>
                      <w:tab w:pos="7127" w:val="left" w:leader="none"/>
                      <w:tab w:pos="9784" w:val="left" w:leader="none"/>
                      <w:tab w:pos="10418" w:val="left" w:leader="none"/>
                    </w:tabs>
                    <w:ind w:left="74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sz w:val="26"/>
                      <w:szCs w:val="26"/>
                    </w:rPr>
                    <w:t>,=,'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~1I1.-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\ECTURA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APROBACION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DIA.-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VEZ</w:t>
                  </w:r>
                </w:p>
                <w:p>
                  <w:pPr>
                    <w:pStyle w:val="BodyText"/>
                    <w:tabs>
                      <w:tab w:pos="359" w:val="left" w:leader="none"/>
                      <w:tab w:pos="2548" w:val="left" w:leader="none"/>
                      <w:tab w:pos="4636" w:val="left" w:leader="none"/>
                      <w:tab w:pos="8467" w:val="left" w:leader="none"/>
                      <w:tab w:pos="9899" w:val="left" w:leader="none"/>
                    </w:tabs>
                    <w:spacing w:before="31"/>
                    <w:ind w:right="664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."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S.E:~'-'.A"A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~9MEinDo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CONSIDERACION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DlA,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PREVIAMENTE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CIRCULADO,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</w:t>
                  </w:r>
                </w:p>
                <w:p>
                  <w:pPr>
                    <w:pStyle w:val="BodyText"/>
                    <w:tabs>
                      <w:tab w:pos="2620" w:val="left" w:leader="none"/>
                      <w:tab w:pos="9035" w:val="left" w:leader="none"/>
                      <w:tab w:pos="10396" w:val="left" w:leader="none"/>
                    </w:tabs>
                    <w:spacing w:before="6"/>
                    <w:ind w:left="82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':.~'(U'''',''E'''ÁP,.R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A"FAVOR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</w:p>
                <w:p>
                  <w:pPr>
                    <w:tabs>
                      <w:tab w:pos="2757" w:val="left" w:leader="none"/>
                      <w:tab w:pos="7372" w:val="left" w:leader="none"/>
                    </w:tabs>
                    <w:spacing w:line="305" w:lineRule="exact"/>
                    <w:ind w:left="993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8"/>
                      <w:szCs w:val="28"/>
                    </w:rPr>
                    <w:t>"":~'_'C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7"/>
                      <w:w w:val="90"/>
                      <w:sz w:val="28"/>
                      <w:szCs w:val="28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14"/>
                      <w:szCs w:val="14"/>
                    </w:rPr>
                    <w:t>U-OOÓ(];"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CA~I~I~ADA.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-.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9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2527" w:val="left" w:leader="none"/>
                      <w:tab w:pos="2930" w:val="left" w:leader="none"/>
                      <w:tab w:pos="3045" w:val="left" w:leader="none"/>
                      <w:tab w:pos="3571" w:val="left" w:leader="none"/>
                      <w:tab w:pos="3974" w:val="left" w:leader="none"/>
                      <w:tab w:pos="4240" w:val="left" w:leader="none"/>
                      <w:tab w:pos="4867" w:val="left" w:leader="none"/>
                      <w:tab w:pos="5479" w:val="left" w:leader="none"/>
                      <w:tab w:pos="5795" w:val="left" w:leader="none"/>
                      <w:tab w:pos="6026" w:val="left" w:leader="none"/>
                      <w:tab w:pos="6839" w:val="left" w:leader="none"/>
                      <w:tab w:pos="7315" w:val="left" w:leader="none"/>
                      <w:tab w:pos="7639" w:val="left" w:leader="none"/>
                      <w:tab w:pos="8071" w:val="left" w:leader="none"/>
                      <w:tab w:pos="8236" w:val="left" w:leader="none"/>
                      <w:tab w:pos="9129" w:val="left" w:leader="none"/>
                      <w:tab w:pos="9914" w:val="left" w:leader="none"/>
                      <w:tab w:pos="10526" w:val="left" w:leader="none"/>
                      <w:tab w:pos="10619" w:val="left" w:leader="none"/>
                    </w:tabs>
                    <w:spacing w:line="274" w:lineRule="exact"/>
                    <w:ind w:left="2016" w:right="1376" w:firstLine="14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IV.-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ESTEBAN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RA~IREZ,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SINDICO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LOZANO,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LCPF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RAFAEL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ROUGON,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SIXTO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VILLALOBO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12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6"/>
                    </w:rPr>
                    <w:t>~~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6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CRUZ,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3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LA</w:t>
                  </w:r>
                </w:p>
                <w:p>
                  <w:pPr>
                    <w:pStyle w:val="BodyText"/>
                    <w:tabs>
                      <w:tab w:pos="2606" w:val="left" w:leader="none"/>
                      <w:tab w:pos="2980" w:val="left" w:leader="none"/>
                      <w:tab w:pos="3103" w:val="left" w:leader="none"/>
                      <w:tab w:pos="3254" w:val="left" w:leader="none"/>
                      <w:tab w:pos="3607" w:val="left" w:leader="none"/>
                      <w:tab w:pos="3808" w:val="left" w:leader="none"/>
                      <w:tab w:pos="4075" w:val="left" w:leader="none"/>
                      <w:tab w:pos="4363" w:val="left" w:leader="none"/>
                      <w:tab w:pos="4420" w:val="left" w:leader="none"/>
                      <w:tab w:pos="4787" w:val="left" w:leader="none"/>
                      <w:tab w:pos="4852" w:val="left" w:leader="none"/>
                      <w:tab w:pos="5075" w:val="left" w:leader="none"/>
                      <w:tab w:pos="5241" w:val="left" w:leader="none"/>
                      <w:tab w:pos="5659" w:val="left" w:leader="none"/>
                      <w:tab w:pos="5839" w:val="left" w:leader="none"/>
                      <w:tab w:pos="6098" w:val="left" w:leader="none"/>
                      <w:tab w:pos="6271" w:val="left" w:leader="none"/>
                      <w:tab w:pos="6609" w:val="left" w:leader="none"/>
                      <w:tab w:pos="6883" w:val="left" w:leader="none"/>
                      <w:tab w:pos="7005" w:val="left" w:leader="none"/>
                      <w:tab w:pos="7271" w:val="left" w:leader="none"/>
                      <w:tab w:pos="7408" w:val="left" w:leader="none"/>
                      <w:tab w:pos="7963" w:val="left" w:leader="none"/>
                      <w:tab w:pos="8056" w:val="left" w:leader="none"/>
                      <w:tab w:pos="8488" w:val="left" w:leader="none"/>
                      <w:tab w:pos="8632" w:val="left" w:leader="none"/>
                      <w:tab w:pos="8805" w:val="left" w:leader="none"/>
                      <w:tab w:pos="9064" w:val="left" w:leader="none"/>
                      <w:tab w:pos="9453" w:val="left" w:leader="none"/>
                      <w:tab w:pos="9741" w:val="left" w:leader="none"/>
                      <w:tab w:pos="9806" w:val="left" w:leader="none"/>
                      <w:tab w:pos="10022" w:val="left" w:leader="none"/>
                      <w:tab w:pos="10367" w:val="left" w:leader="none"/>
                      <w:tab w:pos="10519" w:val="left" w:leader="none"/>
                    </w:tabs>
                    <w:spacing w:line="280" w:lineRule="auto" w:before="39"/>
                    <w:ind w:left="2016" w:right="1370" w:firstLine="7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HACIENDA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LAGOS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COMISIONADOS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ELABORACION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INICIATIVA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INGRESOS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EJERCICIO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FISCAL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2017,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191/12-C/16,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DISPUESTO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INCISO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CONSTITUCION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POLITICA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UNIDOS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MEXICANOS,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CONSTIT"ucrON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POLITICA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PUBtICA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EMITEN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DICTAMEN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.COMISION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ENCOMENDADA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JULIO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A.G.],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INICIATIVA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INGRESOS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LAGOS,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EJERCICIO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FISCAL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2017.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ab/>
                    <w:tab/>
                    <w:tab/>
                    <w:tab/>
                    <w:tab/>
                    <w:tab/>
                    <w:tab/>
                    <w:tab/>
                    <w:tab/>
                    <w:tab/>
                    <w:tab/>
                    <w:tab/>
                    <w:tab/>
                    <w:tab/>
                    <w:tab/>
                    <w:tab/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</w:p>
                <w:p>
                  <w:pPr>
                    <w:spacing w:line="310" w:lineRule="exact"/>
                    <w:ind w:left="2786" w:right="0" w:firstLine="0"/>
                    <w:jc w:val="left"/>
                    <w:rPr>
                      <w:rFonts w:ascii="Arial" w:hAnsi="Arial" w:cs="Arial" w:eastAsia="Arial"/>
                      <w:sz w:val="44"/>
                      <w:szCs w:val="4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44"/>
                      <w:szCs w:val="44"/>
                    </w:rPr>
                    <w:t>-'</w:t>
                  </w:r>
                </w:p>
                <w:p>
                  <w:pPr>
                    <w:pStyle w:val="BodyText"/>
                    <w:tabs>
                      <w:tab w:pos="3383" w:val="left" w:leader="none"/>
                      <w:tab w:pos="10036" w:val="left" w:leader="none"/>
                    </w:tabs>
                    <w:spacing w:line="149" w:lineRule="exact"/>
                    <w:ind w:left="202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NUEVE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ABSTENCIONES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</w:p>
                <w:p>
                  <w:pPr>
                    <w:pStyle w:val="BodyText"/>
                    <w:tabs>
                      <w:tab w:pos="2822" w:val="left" w:leader="none"/>
                      <w:tab w:pos="3189" w:val="left" w:leader="none"/>
                      <w:tab w:pos="3254" w:val="left" w:leader="none"/>
                      <w:tab w:pos="3650" w:val="left" w:leader="none"/>
                      <w:tab w:pos="4154" w:val="left" w:leader="none"/>
                      <w:tab w:pos="4543" w:val="left" w:leader="none"/>
                      <w:tab w:pos="4787" w:val="left" w:leader="none"/>
                      <w:tab w:pos="5630" w:val="left" w:leader="none"/>
                      <w:tab w:pos="6119" w:val="left" w:leader="none"/>
                      <w:tab w:pos="7106" w:val="left" w:leader="none"/>
                      <w:tab w:pos="7235" w:val="left" w:leader="none"/>
                      <w:tab w:pos="7646" w:val="left" w:leader="none"/>
                      <w:tab w:pos="7840" w:val="left" w:leader="none"/>
                      <w:tab w:pos="9079" w:val="left" w:leader="none"/>
                      <w:tab w:pos="9208" w:val="left" w:leader="none"/>
                      <w:tab w:pos="9511" w:val="left" w:leader="none"/>
                      <w:tab w:pos="10043" w:val="left" w:leader="none"/>
                      <w:tab w:pos="10360" w:val="left" w:leader="none"/>
                      <w:tab w:pos="10576" w:val="left" w:leader="none"/>
                    </w:tabs>
                    <w:spacing w:line="279" w:lineRule="auto" w:before="22"/>
                    <w:ind w:left="2016" w:right="1362" w:firstLine="21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ABSOLUTA,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PARTICULAR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INICIATIVA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INGRESOS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LAGOS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EJERCICIO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FISCAL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2017,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TERMINO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DICTAMEN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EMITIDO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1911l2-C/l6:MISMO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RESPALDO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27,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38'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FRACCtON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41,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42,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44,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XIlJ</w:t>
                  </w:r>
                </w:p>
                <w:p>
                  <w:pPr>
                    <w:pStyle w:val="BodyText"/>
                    <w:tabs>
                      <w:tab w:pos="5234" w:val="left" w:leader="none"/>
                      <w:tab w:pos="5788" w:val="left" w:leader="none"/>
                      <w:tab w:pos="5939" w:val="left" w:leader="none"/>
                      <w:tab w:pos="7984" w:val="left" w:leader="none"/>
                      <w:tab w:pos="9057" w:val="left" w:leader="none"/>
                      <w:tab w:pos="10418" w:val="left" w:leader="none"/>
                    </w:tabs>
                    <w:spacing w:line="188" w:lineRule="exact" w:before="22"/>
                    <w:ind w:left="2030" w:right="1372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y'tA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JALISCO.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5"/>
                    </w:rPr>
                    <w:t>?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6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5"/>
                    </w:rPr>
                    <w:t>,.,-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6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8"/>
                      <w:szCs w:val="18"/>
                    </w:rPr>
                    <w:t>¿,.....--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180" w:lineRule="exact" w:before="9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627" w:val="left" w:leader="none"/>
                      <w:tab w:pos="3463" w:val="left" w:leader="none"/>
                      <w:tab w:pos="4125" w:val="left" w:leader="none"/>
                      <w:tab w:pos="4377" w:val="left" w:leader="none"/>
                      <w:tab w:pos="4442" w:val="left" w:leader="none"/>
                      <w:tab w:pos="4737" w:val="left" w:leader="none"/>
                      <w:tab w:pos="5003" w:val="left" w:leader="none"/>
                      <w:tab w:pos="5587" w:val="left" w:leader="none"/>
                      <w:tab w:pos="6422" w:val="left" w:leader="none"/>
                      <w:tab w:pos="6731" w:val="left" w:leader="none"/>
                      <w:tab w:pos="7480" w:val="left" w:leader="none"/>
                      <w:tab w:pos="7941" w:val="left" w:leader="none"/>
                      <w:tab w:pos="8013" w:val="left" w:leader="none"/>
                      <w:tab w:pos="9050" w:val="left" w:leader="none"/>
                      <w:tab w:pos="9316" w:val="left" w:leader="none"/>
                      <w:tab w:pos="9597" w:val="left" w:leader="none"/>
                      <w:tab w:pos="9662" w:val="left" w:leader="none"/>
                      <w:tab w:pos="10065" w:val="left" w:leader="none"/>
                      <w:tab w:pos="10562" w:val="left" w:leader="none"/>
                    </w:tabs>
                    <w:spacing w:line="259" w:lineRule="auto"/>
                    <w:ind w:left="2016" w:right="1343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LOZANO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901l2-C/l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ENTREGA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RESULTADO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DIAGNOSTICO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CATASTRO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AUTORIZO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REALlZACION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NO.6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NOVIEMBRE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ASUNTOS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GENERALES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</w:p>
                <w:p>
                  <w:pPr>
                    <w:pStyle w:val="BodyText"/>
                    <w:tabs>
                      <w:tab w:pos="3275" w:val="left" w:leader="none"/>
                      <w:tab w:pos="3513" w:val="left" w:leader="none"/>
                      <w:tab w:pos="3707" w:val="left" w:leader="none"/>
                      <w:tab w:pos="3887" w:val="left" w:leader="none"/>
                      <w:tab w:pos="5205" w:val="left" w:leader="none"/>
                      <w:tab w:pos="5975" w:val="left" w:leader="none"/>
                      <w:tab w:pos="6674" w:val="left" w:leader="none"/>
                      <w:tab w:pos="6854" w:val="left" w:leader="none"/>
                      <w:tab w:pos="7171" w:val="left" w:leader="none"/>
                      <w:tab w:pos="7775" w:val="left" w:leader="none"/>
                      <w:tab w:pos="8395" w:val="left" w:leader="none"/>
                      <w:tab w:pos="8567" w:val="left" w:leader="none"/>
                      <w:tab w:pos="8827" w:val="left" w:leader="none"/>
                      <w:tab w:pos="9064" w:val="left" w:leader="none"/>
                      <w:tab w:pos="9655" w:val="left" w:leader="none"/>
                      <w:tab w:pos="10123" w:val="left" w:leader="none"/>
                    </w:tabs>
                    <w:spacing w:line="260" w:lineRule="auto" w:before="3"/>
                    <w:ind w:left="2016" w:right="1362" w:firstLine="2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CATORCE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INGRESAR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MODERNIZACION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CATASTRAL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INSTRUMENTADO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BANCO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NACIONAL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OBRAS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SERVICIOS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PUBLlCOS,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S.N.e.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(BANOBRAS).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DIAGNOSTICO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MENCIONADO,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PROYECTO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EJECUTIVO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MODERNIZACION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CATASTRAL,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ELABORADO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COORDINACION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NACIONAL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ESTADISTICA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GEOGRAFIA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(lNEGI),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PROYECTO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DESCRIPCION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DETALLADA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APROBADAS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REALIZAR;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MODERNIZACION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ESTIMAN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INVERSION</w:t>
                  </w:r>
                </w:p>
                <w:p>
                  <w:pPr>
                    <w:spacing w:line="100" w:lineRule="exact" w:before="8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349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9</w:t>
                  </w:r>
                </w:p>
                <w:p>
                  <w:pPr>
                    <w:tabs>
                      <w:tab w:pos="6803" w:val="left" w:leader="none"/>
                    </w:tabs>
                    <w:spacing w:before="68"/>
                    <w:ind w:left="4284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9pt;height:970pt;mso-position-horizontal-relative:page;mso-position-vertical-relative:page;z-index:-703" coordorigin="0,0" coordsize="12180,19400">
            <v:group style="position:absolute;left:7320;top:6920;width:680;height:2" coordorigin="7320,6920" coordsize="680,2">
              <v:shape style="position:absolute;left:7320;top:6920;width:680;height:2" coordorigin="7320,6920" coordsize="680,0" path="m7320,6920l8000,6920,7320,6920xe" filled="f" stroked="t" strokeweight="1pt" strokecolor="#000000">
                <v:path arrowok="t"/>
              </v:shape>
            </v:group>
            <v:group style="position:absolute;left:9540;top:18200;width:620;height:2" coordorigin="9540,18200" coordsize="620,2">
              <v:shape style="position:absolute;left:9540;top:18200;width:620;height:2" coordorigin="9540,18200" coordsize="620,0" path="m9540,18200l10160,18200,9540,18200xe" filled="f" stroked="t" strokeweight="1pt" strokecolor="#000000">
                <v:path arrowok="t"/>
              </v:shape>
            </v:group>
            <v:group style="position:absolute;left:10240;top:18200;width:100;height:2" coordorigin="10240,18200" coordsize="100,2">
              <v:shape style="position:absolute;left:10240;top:18200;width:100;height:2" coordorigin="10240,18200" coordsize="100,0" path="m10240,18200l10340,18200,10240,18200xe" filled="f" stroked="t" strokeweight="1pt" strokecolor="#000000">
                <v:path arrowok="t"/>
              </v:shape>
            </v:group>
            <v:group style="position:absolute;left:10420;top:18200;width:200;height:2" coordorigin="10420,18200" coordsize="200,2">
              <v:shape style="position:absolute;left:10420;top:18200;width:200;height:2" coordorigin="10420,18200" coordsize="200,0" path="m10420,18200l10620,18200,10420,18200xe" filled="f" stroked="t" strokeweight="1pt" strokecolor="#000000">
                <v:path arrowok="t"/>
              </v:shape>
            </v:group>
            <v:group style="position:absolute;left:10720;top:18200;width:100;height:2" coordorigin="10720,18200" coordsize="100,2">
              <v:shape style="position:absolute;left:10720;top:18200;width:100;height:2" coordorigin="10720,18200" coordsize="100,0" path="m10720,18200l10820,18200,10720,18200xe" filled="f" stroked="t" strokeweight="1pt" strokecolor="#000000">
                <v:path arrowok="t"/>
              </v:shape>
              <v:shape style="position:absolute;left:0;top:0;width:12180;height:19400" type="#_x0000_t75">
                <v:imagedata r:id="rId6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2" w:id="2"/>
      <w:bookmarkEnd w:id="2"/>
      <w:r>
        <w:rPr/>
      </w:r>
      <w:r>
        <w:rPr/>
      </w:r>
    </w:p>
    <w:p>
      <w:pPr>
        <w:spacing w:after="0"/>
        <w:sectPr>
          <w:pgSz w:w="12180" w:h="1940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9pt;height:971pt;mso-position-horizontal-relative:page;mso-position-vertical-relative:page;z-index:-702" type="#_x0000_t202" filled="f" stroked="f">
            <v:textbox inset="0,0,0,0">
              <w:txbxContent>
                <w:p>
                  <w:pPr>
                    <w:spacing w:line="130" w:lineRule="exact" w:before="6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3592" w:val="left" w:leader="none"/>
                      <w:tab w:pos="7012" w:val="left" w:leader="none"/>
                    </w:tabs>
                    <w:spacing w:line="329" w:lineRule="exact"/>
                    <w:ind w:left="2066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30"/>
                      <w:szCs w:val="3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6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8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  <w:t>AMIENTO</w:t>
                  </w:r>
                </w:p>
                <w:p>
                  <w:pPr>
                    <w:pStyle w:val="BodyText"/>
                    <w:spacing w:line="188" w:lineRule="exact"/>
                    <w:ind w:left="205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65"/>
                    </w:rPr>
                    <w:t>~~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tabs>
                      <w:tab w:pos="2591" w:val="left" w:leader="none"/>
                    </w:tabs>
                    <w:spacing w:before="86"/>
                    <w:ind w:left="2088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position w:val="6"/>
                      <w:sz w:val="16"/>
                      <w:szCs w:val="16"/>
                    </w:rPr>
                    <w:t>\:::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1"/>
                      <w:w w:val="100"/>
                      <w:position w:val="6"/>
                      <w:sz w:val="16"/>
                      <w:szCs w:val="1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12"/>
                      <w:szCs w:val="12"/>
                    </w:rPr>
                    <w:t>'"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12"/>
                      <w:szCs w:val="12"/>
                    </w:rPr>
                    <w:t>'t/!::-;-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17"/>
                      <w:w w:val="100"/>
                      <w:position w:val="0"/>
                      <w:sz w:val="12"/>
                      <w:szCs w:val="12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position w:val="6"/>
                      <w:sz w:val="16"/>
                      <w:szCs w:val="16"/>
                    </w:rPr>
                    <w:t>'..",i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3592" w:val="left" w:leader="none"/>
                    </w:tabs>
                    <w:spacing w:line="219" w:lineRule="exact"/>
                    <w:ind w:left="202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APROXIMADA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$11,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058,494.60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(ONCE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MILLONES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CINCUENTA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OCHO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</w:p>
                <w:p>
                  <w:pPr>
                    <w:pStyle w:val="BodyText"/>
                    <w:tabs>
                      <w:tab w:pos="3902" w:val="left" w:leader="none"/>
                    </w:tabs>
                    <w:spacing w:before="22"/>
                    <w:ind w:left="202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CUATROCIENTOS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NOVENTA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CUATRO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60/100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INCLUIDO.</w:t>
                  </w:r>
                </w:p>
                <w:p>
                  <w:pPr>
                    <w:spacing w:line="260" w:lineRule="exact" w:before="14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3369" w:val="left" w:leader="none"/>
                      <w:tab w:pos="9043" w:val="left" w:leader="none"/>
                    </w:tabs>
                    <w:ind w:left="201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</w:p>
                <w:p>
                  <w:pPr>
                    <w:pStyle w:val="BodyText"/>
                    <w:tabs>
                      <w:tab w:pos="2426" w:val="left" w:leader="none"/>
                      <w:tab w:pos="5831" w:val="left" w:leader="none"/>
                      <w:tab w:pos="8783" w:val="left" w:leader="none"/>
                    </w:tabs>
                    <w:spacing w:line="203" w:lineRule="exact" w:before="36"/>
                    <w:ind w:right="1362"/>
                    <w:jc w:val="righ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.,c~,c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C~C0~ESPONDE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ENTERADOS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</w:p>
                <w:p>
                  <w:pPr>
                    <w:pStyle w:val="BodyText"/>
                    <w:tabs>
                      <w:tab w:pos="1015" w:val="left" w:leader="none"/>
                      <w:tab w:pos="1684" w:val="left" w:leader="none"/>
                    </w:tabs>
                    <w:spacing w:line="214" w:lineRule="exact"/>
                    <w:ind w:right="454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30"/>
                      <w:szCs w:val="30"/>
                    </w:rPr>
                    <w:t>,,,,'o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85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30"/>
                      <w:szCs w:val="3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7"/>
                      <w:w w:val="9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30"/>
                      <w:szCs w:val="30"/>
                    </w:rPr>
                    <w:t>';.'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30"/>
                      <w:szCs w:val="3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28"/>
                      <w:szCs w:val="28"/>
                    </w:rPr>
                    <w:t>':R'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LTADOS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DIAGNOSTICO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PLAN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CATASTRO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MUNICIPAL",</w:t>
                  </w:r>
                </w:p>
                <w:p>
                  <w:pPr>
                    <w:pStyle w:val="BodyText"/>
                    <w:tabs>
                      <w:tab w:pos="619" w:val="left" w:leader="none"/>
                      <w:tab w:pos="1936" w:val="left" w:leader="none"/>
                      <w:tab w:pos="2865" w:val="left" w:leader="none"/>
                      <w:tab w:pos="4982" w:val="left" w:leader="none"/>
                      <w:tab w:pos="5615" w:val="left" w:leader="none"/>
                      <w:tab w:pos="6407" w:val="left" w:leader="none"/>
                      <w:tab w:pos="6775" w:val="left" w:leader="none"/>
                      <w:tab w:pos="8229" w:val="left" w:leader="none"/>
                      <w:tab w:pos="9871" w:val="left" w:leader="none"/>
                    </w:tabs>
                    <w:spacing w:line="344" w:lineRule="exact"/>
                    <w:ind w:right="552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sz w:val="40"/>
                      <w:szCs w:val="4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sz w:val="40"/>
                      <w:szCs w:val="4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'.~"'::;'ELÁB.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RADOS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CONJUNTAMENTE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INEGI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BANOBRAS,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RESULTADOS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y</w:t>
                  </w:r>
                </w:p>
                <w:p>
                  <w:pPr>
                    <w:pStyle w:val="BodyText"/>
                    <w:tabs>
                      <w:tab w:pos="575" w:val="left" w:leader="none"/>
                      <w:tab w:pos="1900" w:val="left" w:leader="none"/>
                      <w:tab w:pos="4147" w:val="left" w:leader="none"/>
                      <w:tab w:pos="8683" w:val="left" w:leader="none"/>
                    </w:tabs>
                    <w:spacing w:line="225" w:lineRule="exact"/>
                    <w:ind w:right="535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~IAG:l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OSTICO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EXPUESTOS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ING.</w:t>
                  </w:r>
                </w:p>
                <w:p>
                  <w:pPr>
                    <w:pStyle w:val="BodyText"/>
                    <w:tabs>
                      <w:tab w:pos="1641" w:val="left" w:leader="none"/>
                    </w:tabs>
                    <w:spacing w:before="22"/>
                    <w:ind w:right="398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,o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2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~JOSE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ZEPEDA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MORENO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OSCAR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JAVIER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BARBA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TORRES.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REPRESENTANTES</w:t>
                  </w:r>
                </w:p>
                <w:p>
                  <w:pPr>
                    <w:pStyle w:val="BodyText"/>
                    <w:tabs>
                      <w:tab w:pos="2023" w:val="left" w:leader="none"/>
                      <w:tab w:pos="2678" w:val="left" w:leader="none"/>
                      <w:tab w:pos="3859" w:val="left" w:leader="none"/>
                      <w:tab w:pos="5140" w:val="left" w:leader="none"/>
                      <w:tab w:pos="7106" w:val="left" w:leader="none"/>
                      <w:tab w:pos="8791" w:val="left" w:leader="none"/>
                      <w:tab w:pos="9734" w:val="left" w:leader="none"/>
                      <w:tab w:pos="10159" w:val="left" w:leader="none"/>
                    </w:tabs>
                    <w:spacing w:line="277" w:lineRule="auto" w:before="7"/>
                    <w:ind w:left="986" w:right="1343" w:hanging="13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/";c:,o¡:';:.~"',DEL,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STITUTO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NACIONAL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ESTADISTICA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GEOGRAFIA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(INEGI).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IGUAL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"\"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APRlIEIJA,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</w:p>
                <w:p>
                  <w:pPr>
                    <w:tabs>
                      <w:tab w:pos="1396" w:val="left" w:leader="none"/>
                      <w:tab w:pos="6177" w:val="left" w:leader="none"/>
                      <w:tab w:pos="7480" w:val="left" w:leader="none"/>
                    </w:tabs>
                    <w:spacing w:line="203" w:lineRule="exact"/>
                    <w:ind w:left="0" w:right="517" w:firstLine="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5"/>
                      <w:sz w:val="12"/>
                      <w:szCs w:val="1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5"/>
                      <w:sz w:val="12"/>
                      <w:szCs w:val="12"/>
                    </w:rPr>
                    <w:t> 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7"/>
                      <w:w w:val="105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5"/>
                      <w:sz w:val="12"/>
                      <w:szCs w:val="12"/>
                    </w:rPr>
                    <w:t>~CL05LJ,-"O",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5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sz w:val="20"/>
                      <w:szCs w:val="20"/>
                    </w:rPr>
                    <w:t>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1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sz w:val="20"/>
                      <w:szCs w:val="2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7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sz w:val="20"/>
                      <w:szCs w:val="2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sz w:val="20"/>
                      <w:szCs w:val="20"/>
                    </w:rPr>
                    <w:t>PARTICULAR,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7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sz w:val="20"/>
                      <w:szCs w:val="2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4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5"/>
                      <w:sz w:val="20"/>
                      <w:szCs w:val="20"/>
                    </w:rPr>
                    <w:t>"PROYECTO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5"/>
                      <w:sz w:val="20"/>
                      <w:szCs w:val="20"/>
                    </w:rPr>
                    <w:t>EJECUTIVO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MODERNIZACION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829" w:val="left" w:leader="none"/>
                      <w:tab w:pos="3088" w:val="left" w:leader="none"/>
                      <w:tab w:pos="3326" w:val="left" w:leader="none"/>
                      <w:tab w:pos="3974" w:val="left" w:leader="none"/>
                      <w:tab w:pos="4427" w:val="left" w:leader="none"/>
                      <w:tab w:pos="4607" w:val="left" w:leader="none"/>
                      <w:tab w:pos="5126" w:val="left" w:leader="none"/>
                      <w:tab w:pos="5392" w:val="left" w:leader="none"/>
                      <w:tab w:pos="5911" w:val="left" w:leader="none"/>
                      <w:tab w:pos="6566" w:val="left" w:leader="none"/>
                      <w:tab w:pos="6623" w:val="left" w:leader="none"/>
                      <w:tab w:pos="7185" w:val="left" w:leader="none"/>
                      <w:tab w:pos="7315" w:val="left" w:leader="none"/>
                      <w:tab w:pos="7934" w:val="left" w:leader="none"/>
                      <w:tab w:pos="8049" w:val="left" w:leader="none"/>
                      <w:tab w:pos="8323" w:val="left" w:leader="none"/>
                      <w:tab w:pos="8539" w:val="left" w:leader="none"/>
                      <w:tab w:pos="8683" w:val="left" w:leader="none"/>
                      <w:tab w:pos="8877" w:val="left" w:leader="none"/>
                      <w:tab w:pos="9136" w:val="left" w:leader="none"/>
                      <w:tab w:pos="9244" w:val="left" w:leader="none"/>
                      <w:tab w:pos="9503" w:val="left" w:leader="none"/>
                      <w:tab w:pos="9683" w:val="left" w:leader="none"/>
                      <w:tab w:pos="10144" w:val="left" w:leader="none"/>
                      <w:tab w:pos="10461" w:val="left" w:leader="none"/>
                      <w:tab w:pos="10699" w:val="left" w:leader="none"/>
                    </w:tabs>
                    <w:spacing w:line="262" w:lineRule="auto" w:before="36"/>
                    <w:ind w:left="2016" w:right="1238" w:firstLine="14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CATASTRAl,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DEI,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MUNICIPIO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lAGOS,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JALiSCO"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ELABORADO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NACIONAL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ESTADISTICA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GEOGRAFIA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(INEG!),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MODERNlZACION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CATASTRAL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INSTRUMENTADO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BANCO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NACIONAL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OBRAS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SERVICIOS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PUBLICOS,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S.N.e.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(BANOBRAS),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ASIGNANDO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TECHO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PRESUPUESTAL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HASTA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$11,058,494.60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(ONCE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MILLONES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CINCUENTA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OCHO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CUATROCIENTOS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NOVENTA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CUATRO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60/100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M.N.),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IVA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INCLUIDO.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ULTIMO,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MISMO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FAVOR,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FORMAR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VIGILANCIA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CUMPLIMIENTO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PROYECTO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MENCION,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PRESIDIDA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SINDICO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LIe.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ESTEBAN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RAMIREZ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VOCALES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MTRO.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JAVIER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LOPEZ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FLAVIO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ANDA.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27,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V,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VI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XIII;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38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FRACClON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111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IX;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1,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VII;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52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100" w:lineRule="exact" w:before="5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908" w:val="left" w:leader="none"/>
                      <w:tab w:pos="3383" w:val="left" w:leader="none"/>
                      <w:tab w:pos="3801" w:val="left" w:leader="none"/>
                      <w:tab w:pos="4139" w:val="left" w:leader="none"/>
                      <w:tab w:pos="4586" w:val="left" w:leader="none"/>
                      <w:tab w:pos="5551" w:val="left" w:leader="none"/>
                      <w:tab w:pos="5954" w:val="left" w:leader="none"/>
                      <w:tab w:pos="6472" w:val="left" w:leader="none"/>
                      <w:tab w:pos="6832" w:val="left" w:leader="none"/>
                      <w:tab w:pos="7070" w:val="left" w:leader="none"/>
                      <w:tab w:pos="7358" w:val="left" w:leader="none"/>
                      <w:tab w:pos="7747" w:val="left" w:leader="none"/>
                      <w:tab w:pos="8128" w:val="left" w:leader="none"/>
                      <w:tab w:pos="8431" w:val="left" w:leader="none"/>
                      <w:tab w:pos="8618" w:val="left" w:leader="none"/>
                      <w:tab w:pos="9230" w:val="left" w:leader="none"/>
                      <w:tab w:pos="9835" w:val="left" w:leader="none"/>
                      <w:tab w:pos="10087" w:val="left" w:leader="none"/>
                      <w:tab w:pos="10562" w:val="left" w:leader="none"/>
                    </w:tabs>
                    <w:spacing w:line="263" w:lineRule="auto"/>
                    <w:ind w:left="2023" w:right="1336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ESTEBAN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RAMlREZ,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SINDICO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JAVIER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LOPEZ,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MARCELA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BECERRA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VILLA,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059/10-C/16,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RECIBIDO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EMITEN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DICTAMEN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ENCOMENDADO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08,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ABRIL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XIV,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ASUNTOS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GENERALES,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REFERENTE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ANALIZARA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PROPONDRA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Y/O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AJUSTE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INICIATIVA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CRONlCA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LAGOS,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240" w:lineRule="exact" w:before="1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2887" w:val="left" w:leader="none"/>
                      <w:tab w:pos="3218" w:val="left" w:leader="none"/>
                      <w:tab w:pos="3571" w:val="left" w:leader="none"/>
                      <w:tab w:pos="3664" w:val="left" w:leader="none"/>
                      <w:tab w:pos="3851" w:val="left" w:leader="none"/>
                      <w:tab w:pos="4175" w:val="left" w:leader="none"/>
                      <w:tab w:pos="4276" w:val="left" w:leader="none"/>
                      <w:tab w:pos="4946" w:val="left" w:leader="none"/>
                      <w:tab w:pos="5263" w:val="left" w:leader="none"/>
                      <w:tab w:pos="5579" w:val="left" w:leader="none"/>
                      <w:tab w:pos="6191" w:val="left" w:leader="none"/>
                      <w:tab w:pos="6667" w:val="left" w:leader="none"/>
                      <w:tab w:pos="6911" w:val="left" w:leader="none"/>
                      <w:tab w:pos="7070" w:val="left" w:leader="none"/>
                      <w:tab w:pos="7307" w:val="left" w:leader="none"/>
                      <w:tab w:pos="7473" w:val="left" w:leader="none"/>
                      <w:tab w:pos="7639" w:val="left" w:leader="none"/>
                      <w:tab w:pos="8215" w:val="left" w:leader="none"/>
                      <w:tab w:pos="8481" w:val="left" w:leader="none"/>
                      <w:tab w:pos="8956" w:val="left" w:leader="none"/>
                      <w:tab w:pos="9043" w:val="left" w:leader="none"/>
                      <w:tab w:pos="9410" w:val="left" w:leader="none"/>
                      <w:tab w:pos="9604" w:val="left" w:leader="none"/>
                      <w:tab w:pos="9892" w:val="left" w:leader="none"/>
                      <w:tab w:pos="10396" w:val="left" w:leader="none"/>
                      <w:tab w:pos="10547" w:val="left" w:leader="none"/>
                    </w:tabs>
                    <w:spacing w:line="258" w:lineRule="auto"/>
                    <w:ind w:left="2016" w:right="1343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APRUEBA.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PARTICULAR,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DICTAMEN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SINDICO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ESTEBAN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RAMIREZ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JAVIER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LOPEZ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MARCELA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BECERRA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VILLA,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REFERENTE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ENCOMENDADO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ABRIL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A.G.I,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ASUNTOS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GENERALES,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DICTAMINANDO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"Rh"{;IAMHN70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CONSEJO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CRÓNICA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HISTORIA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D"'-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MUNICIPIO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I.oS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lAGOS,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JALISCO"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2"/>
                      <w:szCs w:val="22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2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TERMINOS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ADECUACIONES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REALIZADAS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MENCION,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QUEDAN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RESPALDO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ACUERDO.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TURNESE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ACUERDO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LOZANO,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PROMULGACION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GACETA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CONSECUENCIA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ENTRADA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VIGOR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TRES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DIAS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DESPUES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PUBLICACION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INICIO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VIGENCIA.</w:t>
                  </w:r>
                </w:p>
                <w:p>
                  <w:pPr>
                    <w:pStyle w:val="BodyText"/>
                    <w:spacing w:before="5"/>
                    <w:ind w:left="202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27,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IX;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11:</w:t>
                  </w:r>
                </w:p>
                <w:p>
                  <w:pPr>
                    <w:pStyle w:val="BodyText"/>
                    <w:tabs>
                      <w:tab w:pos="3614" w:val="left" w:leader="none"/>
                      <w:tab w:pos="8222" w:val="left" w:leader="none"/>
                    </w:tabs>
                    <w:spacing w:line="263" w:lineRule="auto" w:before="15"/>
                    <w:ind w:left="2030" w:right="1373" w:hanging="15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111;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113,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[14,</w:t>
                  </w:r>
                </w:p>
                <w:p>
                  <w:pPr>
                    <w:pStyle w:val="BodyText"/>
                    <w:ind w:left="204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115.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DEMAS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APLICABLES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AYUNTAMIENTO.</w:t>
                  </w:r>
                </w:p>
                <w:p>
                  <w:pPr>
                    <w:spacing w:line="140" w:lineRule="exact" w:before="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349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9</w:t>
                  </w:r>
                </w:p>
                <w:p>
                  <w:pPr>
                    <w:tabs>
                      <w:tab w:pos="1440" w:val="left" w:leader="none"/>
                      <w:tab w:pos="2016" w:val="left" w:leader="none"/>
                      <w:tab w:pos="3471" w:val="left" w:leader="none"/>
                    </w:tabs>
                    <w:spacing w:before="87"/>
                    <w:ind w:left="944" w:right="0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9pt;height:971pt;mso-position-horizontal-relative:page;mso-position-vertical-relative:page;z-index:-701" coordorigin="0,0" coordsize="12180,19420">
            <v:group style="position:absolute;left:1840;top:3580;width:1740;height:2" coordorigin="1840,3580" coordsize="1740,2">
              <v:shape style="position:absolute;left:1840;top:3580;width:1740;height:2" coordorigin="1840,3580" coordsize="1740,0" path="m1840,3580l3580,3580,1840,3580xe" filled="f" stroked="t" strokeweight="1pt" strokecolor="#000000">
                <v:path arrowok="t"/>
              </v:shape>
            </v:group>
            <v:group style="position:absolute;left:7820;top:13880;width:1500;height:2" coordorigin="7820,13880" coordsize="1500,2">
              <v:shape style="position:absolute;left:7820;top:13880;width:1500;height:2" coordorigin="7820,13880" coordsize="1500,0" path="m7820,13880l9320,13880,7820,13880xe" filled="f" stroked="t" strokeweight="1pt" strokecolor="#000000">
                <v:path arrowok="t"/>
              </v:shape>
            </v:group>
            <v:group style="position:absolute;left:9400;top:13880;width:400;height:2" coordorigin="9400,13880" coordsize="400,2">
              <v:shape style="position:absolute;left:9400;top:13880;width:400;height:2" coordorigin="9400,13880" coordsize="400,0" path="m9400,13880l9800,13880,9400,13880xe" filled="f" stroked="t" strokeweight="1pt" strokecolor="#000000">
                <v:path arrowok="t"/>
              </v:shape>
            </v:group>
            <v:group style="position:absolute;left:9880;top:13880;width:940;height:2" coordorigin="9880,13880" coordsize="940,2">
              <v:shape style="position:absolute;left:9880;top:13880;width:940;height:2" coordorigin="9880,13880" coordsize="940,0" path="m9880,13880l10820,13880,9880,13880xe" filled="f" stroked="t" strokeweight="1pt" strokecolor="#000000">
                <v:path arrowok="t"/>
              </v:shape>
            </v:group>
            <v:group style="position:absolute;left:2020;top:14140;width:280;height:2" coordorigin="2020,14140" coordsize="280,2">
              <v:shape style="position:absolute;left:2020;top:14140;width:280;height:2" coordorigin="2020,14140" coordsize="280,0" path="m2020,14140l2300,14140,2020,14140xe" filled="f" stroked="t" strokeweight="1pt" strokecolor="#000000">
                <v:path arrowok="t"/>
              </v:shape>
            </v:group>
            <v:group style="position:absolute;left:2360;top:14140;width:220;height:2" coordorigin="2360,14140" coordsize="220,2">
              <v:shape style="position:absolute;left:2360;top:14140;width:220;height:2" coordorigin="2360,14140" coordsize="220,0" path="m2360,14140l2580,14140,2360,14140xe" filled="f" stroked="t" strokeweight="1pt" strokecolor="#000000">
                <v:path arrowok="t"/>
              </v:shape>
            </v:group>
            <v:group style="position:absolute;left:2680;top:14140;width:900;height:2" coordorigin="2680,14140" coordsize="900,2">
              <v:shape style="position:absolute;left:2680;top:14140;width:900;height:2" coordorigin="2680,14140" coordsize="900,0" path="m2680,14140l3580,14140,2680,14140xe" filled="f" stroked="t" strokeweight="1pt" strokecolor="#000000">
                <v:path arrowok="t"/>
              </v:shape>
            </v:group>
            <v:group style="position:absolute;left:3660;top:14140;width:120;height:2" coordorigin="3660,14140" coordsize="120,2">
              <v:shape style="position:absolute;left:3660;top:14140;width:120;height:2" coordorigin="3660,14140" coordsize="120,0" path="m3660,14140l3780,14140,3660,14140xe" filled="f" stroked="t" strokeweight="1pt" strokecolor="#000000">
                <v:path arrowok="t"/>
              </v:shape>
            </v:group>
            <v:group style="position:absolute;left:3860;top:14140;width:920;height:2" coordorigin="3860,14140" coordsize="920,2">
              <v:shape style="position:absolute;left:3860;top:14140;width:920;height:2" coordorigin="3860,14140" coordsize="920,0" path="m3860,14140l4780,14140,3860,14140xe" filled="f" stroked="t" strokeweight="1pt" strokecolor="#000000">
                <v:path arrowok="t"/>
              </v:shape>
            </v:group>
            <v:group style="position:absolute;left:4880;top:14140;width:380;height:2" coordorigin="4880,14140" coordsize="380,2">
              <v:shape style="position:absolute;left:4880;top:14140;width:380;height:2" coordorigin="4880,14140" coordsize="380,0" path="m4880,14140l5260,14140,4880,14140xe" filled="f" stroked="t" strokeweight="1pt" strokecolor="#000000">
                <v:path arrowok="t"/>
              </v:shape>
            </v:group>
            <v:group style="position:absolute;left:5320;top:14140;width:1120;height:2" coordorigin="5320,14140" coordsize="1120,2">
              <v:shape style="position:absolute;left:5320;top:14140;width:1120;height:2" coordorigin="5320,14140" coordsize="1120,0" path="m5320,14140l6440,14140,5320,14140xe" filled="f" stroked="t" strokeweight="1pt" strokecolor="#000000">
                <v:path arrowok="t"/>
              </v:shape>
            </v:group>
            <v:group style="position:absolute;left:6520;top:14140;width:280;height:2" coordorigin="6520,14140" coordsize="280,2">
              <v:shape style="position:absolute;left:6520;top:14140;width:280;height:2" coordorigin="6520,14140" coordsize="280,0" path="m6520,14140l6800,14140,6520,14140xe" filled="f" stroked="t" strokeweight="1pt" strokecolor="#000000">
                <v:path arrowok="t"/>
              </v:shape>
            </v:group>
            <v:group style="position:absolute;left:6880;top:14140;width:1320;height:2" coordorigin="6880,14140" coordsize="1320,2">
              <v:shape style="position:absolute;left:6880;top:14140;width:1320;height:2" coordorigin="6880,14140" coordsize="1320,0" path="m6880,14140l8200,14140e" filled="f" stroked="t" strokeweight="1pt" strokecolor="#000000">
                <v:path arrowok="t"/>
              </v:shape>
            </v:group>
            <v:group style="position:absolute;left:8280;top:14140;width:380;height:2" coordorigin="8280,14140" coordsize="380,2">
              <v:shape style="position:absolute;left:8280;top:14140;width:380;height:2" coordorigin="8280,14140" coordsize="380,0" path="m8280,14140l8660,14140,8280,14140xe" filled="f" stroked="t" strokeweight="1pt" strokecolor="#000000">
                <v:path arrowok="t"/>
              </v:shape>
            </v:group>
            <v:group style="position:absolute;left:8720;top:14140;width:700;height:2" coordorigin="8720,14140" coordsize="700,2">
              <v:shape style="position:absolute;left:8720;top:14140;width:700;height:2" coordorigin="8720,14140" coordsize="700,0" path="m8720,14140l9420,14140,8720,14140xe" filled="f" stroked="t" strokeweight="1pt" strokecolor="#000000">
                <v:path arrowok="t"/>
              </v:shape>
            </v:group>
            <v:group style="position:absolute;left:9500;top:14140;width:960;height:2" coordorigin="9500,14140" coordsize="960,2">
              <v:shape style="position:absolute;left:9500;top:14140;width:960;height:2" coordorigin="9500,14140" coordsize="960,0" path="m9500,14140l10460,14140,9500,14140xe" filled="f" stroked="t" strokeweight="1pt" strokecolor="#000000">
                <v:path arrowok="t"/>
              </v:shape>
            </v:group>
            <v:group style="position:absolute;left:9540;top:18220;width:620;height:2" coordorigin="9540,18220" coordsize="620,2">
              <v:shape style="position:absolute;left:9540;top:18220;width:620;height:2" coordorigin="9540,18220" coordsize="620,0" path="m9540,18220l10160,18220,9540,18220xe" filled="f" stroked="t" strokeweight="1pt" strokecolor="#000000">
                <v:path arrowok="t"/>
              </v:shape>
            </v:group>
            <v:group style="position:absolute;left:10240;top:18220;width:100;height:2" coordorigin="10240,18220" coordsize="100,2">
              <v:shape style="position:absolute;left:10240;top:18220;width:100;height:2" coordorigin="10240,18220" coordsize="100,0" path="m10240,18220l10340,18220,10240,18220xe" filled="f" stroked="t" strokeweight="1pt" strokecolor="#000000">
                <v:path arrowok="t"/>
              </v:shape>
            </v:group>
            <v:group style="position:absolute;left:10420;top:18220;width:200;height:2" coordorigin="10420,18220" coordsize="200,2">
              <v:shape style="position:absolute;left:10420;top:18220;width:200;height:2" coordorigin="10420,18220" coordsize="200,0" path="m10420,18220l10620,18220,10420,18220xe" filled="f" stroked="t" strokeweight="1pt" strokecolor="#000000">
                <v:path arrowok="t"/>
              </v:shape>
            </v:group>
            <v:group style="position:absolute;left:10720;top:18220;width:100;height:2" coordorigin="10720,18220" coordsize="100,2">
              <v:shape style="position:absolute;left:10720;top:18220;width:100;height:2" coordorigin="10720,18220" coordsize="100,0" path="m10720,18220l10820,18220,10720,18220xe" filled="f" stroked="t" strokeweight="1pt" strokecolor="#000000">
                <v:path arrowok="t"/>
              </v:shape>
              <v:shape style="position:absolute;left:0;top:0;width:12180;height:19420" type="#_x0000_t75">
                <v:imagedata r:id="rId7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3" w:id="3"/>
      <w:bookmarkEnd w:id="3"/>
      <w:r>
        <w:rPr/>
      </w:r>
      <w:r>
        <w:rPr/>
      </w:r>
    </w:p>
    <w:p>
      <w:pPr>
        <w:spacing w:after="0"/>
        <w:sectPr>
          <w:pgSz w:w="12180" w:h="1942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9pt;height:969pt;mso-position-horizontal-relative:page;mso-position-vertical-relative:page;z-index:-700" type="#_x0000_t202" filled="f" stroked="f">
            <v:textbox inset="0,0,0,0">
              <w:txbxContent>
                <w:p>
                  <w:pPr>
                    <w:spacing w:line="130" w:lineRule="exact" w:before="6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7012" w:val="left" w:leader="none"/>
                    </w:tabs>
                    <w:ind w:left="3585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AMIENTO</w:t>
                  </w:r>
                </w:p>
                <w:p>
                  <w:pPr>
                    <w:spacing w:line="140" w:lineRule="exact" w:before="6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412" w:val="left" w:leader="none"/>
                      <w:tab w:pos="8935" w:val="left" w:leader="none"/>
                      <w:tab w:pos="10562" w:val="left" w:leader="none"/>
                    </w:tabs>
                    <w:spacing w:line="263" w:lineRule="auto"/>
                    <w:ind w:left="2023" w:right="1336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VII.-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Lle.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RAUL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MUÑOZ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REYES,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DIRECTOR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DESARROLLO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RURAL,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VALORE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APRUEBE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PROPUESTA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LLEVAR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CABO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CURSO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"ELABORACION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PRODUCTOS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LACTEOS",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DIRIGIDO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PRODUCTORES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pStyle w:val="BodyText"/>
                    <w:tabs>
                      <w:tab w:pos="3290" w:val="left" w:leader="none"/>
                      <w:tab w:pos="3643" w:val="left" w:leader="none"/>
                      <w:tab w:pos="5263" w:val="left" w:leader="none"/>
                      <w:tab w:pos="6659" w:val="left" w:leader="none"/>
                      <w:tab w:pos="7991" w:val="left" w:leader="none"/>
                      <w:tab w:pos="8726" w:val="left" w:leader="none"/>
                      <w:tab w:pos="9338" w:val="left" w:leader="none"/>
                      <w:tab w:pos="10691" w:val="left" w:leader="none"/>
                    </w:tabs>
                    <w:spacing w:line="120" w:lineRule="auto" w:before="69"/>
                    <w:ind w:left="1821" w:right="1343" w:hanging="98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24"/>
                      <w:sz w:val="52"/>
                      <w:szCs w:val="52"/>
                    </w:rPr>
                    <w:t>/;:,s":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26"/>
                      <w:w w:val="100"/>
                      <w:position w:val="-24"/>
                      <w:sz w:val="52"/>
                      <w:szCs w:val="52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7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--,=------f;N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ESPECIAL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IIUOS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ESPOSAS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ELLOS,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APRENDAN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cCE~'N30RAR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QUESOS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DIFERENTES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TIPOS,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ROMPOPE,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YOGURT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CAJETA.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DICHO</w:t>
                  </w:r>
                </w:p>
                <w:p>
                  <w:pPr>
                    <w:pStyle w:val="BodyText"/>
                    <w:spacing w:line="315" w:lineRule="exact"/>
                    <w:ind w:left="712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-12"/>
                      <w:w w:val="100"/>
                      <w:sz w:val="30"/>
                      <w:szCs w:val="30"/>
                    </w:rPr>
                    <w:t>!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~'O'\'{:':::'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78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'CUR}&gt;p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S.'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ELEGIRAN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LLEVE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</w:p>
                <w:p>
                  <w:pPr>
                    <w:pStyle w:val="BodyText"/>
                    <w:tabs>
                      <w:tab w:pos="1360" w:val="left" w:leader="none"/>
                      <w:tab w:pos="2750" w:val="left" w:leader="none"/>
                    </w:tabs>
                    <w:spacing w:line="217" w:lineRule="exact"/>
                    <w:ind w:left="662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",'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((~~~rlCAB~l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TENDRA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DURAClON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HORAS,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DIVIDIDO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COSTO</w:t>
                  </w:r>
                </w:p>
                <w:p>
                  <w:pPr>
                    <w:pStyle w:val="BodyText"/>
                    <w:tabs>
                      <w:tab w:pos="1396" w:val="left" w:leader="none"/>
                      <w:tab w:pos="2519" w:val="left" w:leader="none"/>
                      <w:tab w:pos="3412" w:val="left" w:leader="none"/>
                    </w:tabs>
                    <w:spacing w:before="15"/>
                    <w:ind w:left="64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[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~ISMO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$1,000.00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001100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IVA,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H.</w:t>
                  </w:r>
                </w:p>
                <w:p>
                  <w:pPr>
                    <w:pStyle w:val="BodyText"/>
                    <w:tabs>
                      <w:tab w:pos="1065" w:val="left" w:leader="none"/>
                      <w:tab w:pos="2793" w:val="left" w:leader="none"/>
                      <w:tab w:pos="3916" w:val="left" w:leader="none"/>
                      <w:tab w:pos="6638" w:val="left" w:leader="none"/>
                      <w:tab w:pos="9475" w:val="left" w:leader="none"/>
                    </w:tabs>
                    <w:spacing w:line="205" w:lineRule="exact" w:before="15"/>
                    <w:ind w:left="655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\,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s.s:co,"""!A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PAGARlA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500.00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(QUINIENTOS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001100</w:t>
                  </w:r>
                </w:p>
                <w:p>
                  <w:pPr>
                    <w:tabs>
                      <w:tab w:pos="2721" w:val="left" w:leader="none"/>
                      <w:tab w:pos="4298" w:val="left" w:leader="none"/>
                      <w:tab w:pos="5745" w:val="left" w:leader="none"/>
                      <w:tab w:pos="7646" w:val="left" w:leader="none"/>
                      <w:tab w:pos="8423" w:val="left" w:leader="none"/>
                      <w:tab w:pos="9799" w:val="left" w:leader="none"/>
                    </w:tabs>
                    <w:spacing w:line="344" w:lineRule="exact"/>
                    <w:ind w:left="705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sz w:val="32"/>
                      <w:szCs w:val="32"/>
                    </w:rPr>
                    <w:t>\\_~'u'''''''''''M-.N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8"/>
                      <w:w w:val="80"/>
                      <w:sz w:val="32"/>
                      <w:szCs w:val="32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position w:val="-13"/>
                      <w:sz w:val="26"/>
                      <w:szCs w:val="26"/>
                    </w:rPr>
                    <w:t>"'.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position w:val="-13"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RESTO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TOTAL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REALIZARlA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CADA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CURSANTE,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TIENE</w:t>
                  </w:r>
                </w:p>
                <w:p>
                  <w:pPr>
                    <w:tabs>
                      <w:tab w:pos="7372" w:val="left" w:leader="none"/>
                    </w:tabs>
                    <w:spacing w:line="209" w:lineRule="exact"/>
                    <w:ind w:left="0" w:right="1387" w:firstLine="0"/>
                    <w:jc w:val="righ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&lt;O"~L"O'C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3"/>
                      <w:sz w:val="14"/>
                      <w:szCs w:val="14"/>
                    </w:rPr>
                    <w:t>,-: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3"/>
                      <w:sz w:val="14"/>
                      <w:szCs w:val="14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  <w:position w:val="13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TEMPLADO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CONVOCAR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PERSONAS,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RESULTANDO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PARTE</w:t>
                  </w:r>
                </w:p>
                <w:p>
                  <w:pPr>
                    <w:pStyle w:val="BodyText"/>
                    <w:tabs>
                      <w:tab w:pos="496" w:val="left" w:leader="none"/>
                      <w:tab w:pos="777" w:val="left" w:leader="none"/>
                      <w:tab w:pos="3290" w:val="left" w:leader="none"/>
                      <w:tab w:pos="7401" w:val="left" w:leader="none"/>
                    </w:tabs>
                    <w:spacing w:line="229" w:lineRule="exact"/>
                    <w:ind w:right="1381"/>
                    <w:jc w:val="righ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$12,500.00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QUINIENTOS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001100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M.N.),</w:t>
                  </w:r>
                </w:p>
                <w:p>
                  <w:pPr>
                    <w:pStyle w:val="BodyText"/>
                    <w:spacing w:line="266" w:lineRule="auto" w:before="29"/>
                    <w:ind w:left="2030" w:right="1387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FACTURADA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INTEGRAL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DESARROLLO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SUSTENTABLE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S.e.,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QUIEN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IMPARTA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CAPACIT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ACION.</w:t>
                  </w:r>
                </w:p>
                <w:p>
                  <w:pPr>
                    <w:spacing w:line="240" w:lineRule="exact" w:before="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319" w:val="left" w:leader="none"/>
                      <w:tab w:pos="3743" w:val="left" w:leader="none"/>
                      <w:tab w:pos="3952" w:val="left" w:leader="none"/>
                      <w:tab w:pos="4003" w:val="left" w:leader="none"/>
                      <w:tab w:pos="5291" w:val="left" w:leader="none"/>
                      <w:tab w:pos="5457" w:val="left" w:leader="none"/>
                      <w:tab w:pos="5637" w:val="left" w:leader="none"/>
                      <w:tab w:pos="5882" w:val="left" w:leader="none"/>
                      <w:tab w:pos="6105" w:val="left" w:leader="none"/>
                      <w:tab w:pos="6235" w:val="left" w:leader="none"/>
                      <w:tab w:pos="6638" w:val="left" w:leader="none"/>
                      <w:tab w:pos="7135" w:val="left" w:leader="none"/>
                      <w:tab w:pos="7307" w:val="left" w:leader="none"/>
                      <w:tab w:pos="7531" w:val="left" w:leader="none"/>
                      <w:tab w:pos="7624" w:val="left" w:leader="none"/>
                      <w:tab w:pos="8063" w:val="left" w:leader="none"/>
                      <w:tab w:pos="8243" w:val="left" w:leader="none"/>
                      <w:tab w:pos="8863" w:val="left" w:leader="none"/>
                      <w:tab w:pos="9043" w:val="left" w:leader="none"/>
                      <w:tab w:pos="9511" w:val="left" w:leader="none"/>
                      <w:tab w:pos="10094" w:val="left" w:leader="none"/>
                      <w:tab w:pos="10209" w:val="left" w:leader="none"/>
                      <w:tab w:pos="10569" w:val="left" w:leader="none"/>
                    </w:tabs>
                    <w:spacing w:line="261" w:lineRule="auto"/>
                    <w:ind w:left="2030" w:right="1341" w:hanging="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$12,500.00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QUINIENTOS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001100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PREVIA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COMPROBANTE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FISCAL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CUMPLA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REQUISITOS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FISCALES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VIGENTES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HACIENDA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OBJETO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LLEVAR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CABO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CURSO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"ELABORACION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PRODUCTOS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LACTEOS".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IX;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80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19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2743" w:val="left" w:leader="none"/>
                      <w:tab w:pos="2843" w:val="left" w:leader="none"/>
                      <w:tab w:pos="3225" w:val="left" w:leader="none"/>
                      <w:tab w:pos="3419" w:val="left" w:leader="none"/>
                      <w:tab w:pos="3751" w:val="left" w:leader="none"/>
                      <w:tab w:pos="3815" w:val="left" w:leader="none"/>
                      <w:tab w:pos="4723" w:val="left" w:leader="none"/>
                      <w:tab w:pos="5529" w:val="left" w:leader="none"/>
                      <w:tab w:pos="5695" w:val="left" w:leader="none"/>
                      <w:tab w:pos="5839" w:val="left" w:leader="none"/>
                      <w:tab w:pos="6328" w:val="left" w:leader="none"/>
                      <w:tab w:pos="6652" w:val="left" w:leader="none"/>
                      <w:tab w:pos="6904" w:val="left" w:leader="none"/>
                      <w:tab w:pos="7163" w:val="left" w:leader="none"/>
                      <w:tab w:pos="7250" w:val="left" w:leader="none"/>
                      <w:tab w:pos="7999" w:val="left" w:leader="none"/>
                      <w:tab w:pos="8092" w:val="left" w:leader="none"/>
                      <w:tab w:pos="8416" w:val="left" w:leader="none"/>
                      <w:tab w:pos="8819" w:val="left" w:leader="none"/>
                      <w:tab w:pos="9323" w:val="left" w:leader="none"/>
                      <w:tab w:pos="9568" w:val="left" w:leader="none"/>
                      <w:tab w:pos="9957" w:val="left" w:leader="none"/>
                      <w:tab w:pos="10562" w:val="left" w:leader="none"/>
                      <w:tab w:pos="10691" w:val="left" w:leader="none"/>
                    </w:tabs>
                    <w:spacing w:line="263" w:lineRule="auto"/>
                    <w:ind w:left="2030" w:right="1343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VIII.-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ESTEBAN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GONZÁLEZ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RAMÍREZ,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SíNDICO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601l0-C/2016,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CONSIDERACIÓN,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ANÁLISIS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APROBACIÓN,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AUTORIZACIÓN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INTEGRACIÓN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CONSEJO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PROTECCIÓN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CIVIL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BOMBEROS,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CONJUNTAMENTE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PROPUESTA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ALIDADA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INSTALACIÓN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DICHO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CONSEJO,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VERIFICÓ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12:00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HORAS,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HECHO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OCURRIDO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RAZON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FUERON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DETERMINADAS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INDlCACION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URGENCIA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DEBIDO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FUNCIONAMIENTO.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ANEXA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ACTA.</w:t>
                  </w:r>
                </w:p>
                <w:p>
                  <w:pPr>
                    <w:spacing w:line="240" w:lineRule="exact" w:before="1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spacing w:line="260" w:lineRule="auto"/>
                    <w:ind w:left="2023" w:right="1319" w:firstLine="7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ONCE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FAVOR-DE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RATIFICA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PROPUESTA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INTEGRACION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."CONSEJO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PROTECCIÓN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CIVIl.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BOMBEROS".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"ARTICULOS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VII,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38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IX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XIII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JALISCO;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ESTABLECIDO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CATASTRO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4283" w:val="left" w:leader="none"/>
                      <w:tab w:pos="6083" w:val="left" w:leader="none"/>
                    </w:tabs>
                    <w:ind w:left="239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SOLICITUDES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EMPLEADOS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MUNICIPALES: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19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3527" w:val="left" w:leader="none"/>
                      <w:tab w:pos="5846" w:val="left" w:leader="none"/>
                      <w:tab w:pos="7185" w:val="left" w:leader="none"/>
                      <w:tab w:pos="9302" w:val="left" w:leader="none"/>
                      <w:tab w:pos="10562" w:val="left" w:leader="none"/>
                    </w:tabs>
                    <w:spacing w:line="260" w:lineRule="auto"/>
                    <w:ind w:left="2023" w:right="1362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IX.-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JAIME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CAMILO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ACOSTA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MARTINEZ,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ALBAÑIL,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ANALISIS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VIENE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DESEMPEÑANDO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TRABAJO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2007.</w:t>
                  </w:r>
                </w:p>
                <w:p>
                  <w:pPr>
                    <w:spacing w:line="240" w:lineRule="exact" w:before="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362" w:val="left" w:leader="none"/>
                      <w:tab w:pos="3664" w:val="left" w:leader="none"/>
                      <w:tab w:pos="6299" w:val="left" w:leader="none"/>
                      <w:tab w:pos="8834" w:val="left" w:leader="none"/>
                      <w:tab w:pos="9035" w:val="left" w:leader="none"/>
                      <w:tab w:pos="10389" w:val="left" w:leader="none"/>
                    </w:tabs>
                    <w:spacing w:line="260" w:lineRule="auto"/>
                    <w:ind w:left="2016" w:right="1379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TURNA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SOLICITUD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SINDICO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Lle.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ESTEBAN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RAMIREZ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MAYOR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ADMINISTRATIVO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HILDA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ANGELlCA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GUERRERO</w:t>
                  </w:r>
                </w:p>
                <w:p>
                  <w:pPr>
                    <w:spacing w:line="120" w:lineRule="exact" w:before="3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349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9</w:t>
                  </w:r>
                </w:p>
                <w:p>
                  <w:pPr>
                    <w:tabs>
                      <w:tab w:pos="4780" w:val="left" w:leader="none"/>
                      <w:tab w:pos="5356" w:val="left" w:leader="none"/>
                      <w:tab w:pos="6818" w:val="left" w:leader="none"/>
                    </w:tabs>
                    <w:spacing w:before="87"/>
                    <w:ind w:left="4284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9pt;height:969pt;mso-position-horizontal-relative:page;mso-position-vertical-relative:page;z-index:-699" coordorigin="0,0" coordsize="12180,19380">
            <v:group style="position:absolute;left:7020;top:12860;width:1080;height:2" coordorigin="7020,12860" coordsize="1080,2">
              <v:shape style="position:absolute;left:7020;top:12860;width:1080;height:2" coordorigin="7020,12860" coordsize="1080,0" path="m7020,12860l8100,12860,7020,12860xe" filled="f" stroked="t" strokeweight="1pt" strokecolor="#000000">
                <v:path arrowok="t"/>
              </v:shape>
            </v:group>
            <v:group style="position:absolute;left:8220;top:12860;width:280;height:2" coordorigin="8220,12860" coordsize="280,2">
              <v:shape style="position:absolute;left:8220;top:12860;width:280;height:2" coordorigin="8220,12860" coordsize="280,0" path="m8220,12860l8500,12860,8220,12860xe" filled="f" stroked="t" strokeweight="1pt" strokecolor="#000000">
                <v:path arrowok="t"/>
              </v:shape>
            </v:group>
            <v:group style="position:absolute;left:8620;top:12860;width:1360;height:2" coordorigin="8620,12860" coordsize="1360,2">
              <v:shape style="position:absolute;left:8620;top:12860;width:1360;height:2" coordorigin="8620,12860" coordsize="1360,0" path="m8620,12860l9980,12860,8620,12860xe" filled="f" stroked="t" strokeweight="1pt" strokecolor="#000000">
                <v:path arrowok="t"/>
              </v:shape>
            </v:group>
            <v:group style="position:absolute;left:10080;top:12860;width:520;height:2" coordorigin="10080,12860" coordsize="520,2">
              <v:shape style="position:absolute;left:10080;top:12860;width:520;height:2" coordorigin="10080,12860" coordsize="520,0" path="m10080,12860l10600,12860,10080,12860xe" filled="f" stroked="t" strokeweight="1pt" strokecolor="#000000">
                <v:path arrowok="t"/>
              </v:shape>
            </v:group>
            <v:group style="position:absolute;left:10740;top:12860;width:100;height:2" coordorigin="10740,12860" coordsize="100,2">
              <v:shape style="position:absolute;left:10740;top:12860;width:100;height:2" coordorigin="10740,12860" coordsize="100,0" path="m10740,12860l10840,12860,10740,12860xe" filled="f" stroked="t" strokeweight="1pt" strokecolor="#000000">
                <v:path arrowok="t"/>
              </v:shape>
            </v:group>
            <v:group style="position:absolute;left:2020;top:13100;width:1300;height:2" coordorigin="2020,13100" coordsize="1300,2">
              <v:shape style="position:absolute;left:2020;top:13100;width:1300;height:2" coordorigin="2020,13100" coordsize="1300,0" path="m2020,13100l3320,13100,2020,13100xe" filled="f" stroked="t" strokeweight="1pt" strokecolor="#000000">
                <v:path arrowok="t"/>
              </v:shape>
            </v:group>
            <v:group style="position:absolute;left:9540;top:18180;width:620;height:2" coordorigin="9540,18180" coordsize="620,2">
              <v:shape style="position:absolute;left:9540;top:18180;width:620;height:2" coordorigin="9540,18180" coordsize="620,0" path="m9540,18180l10160,18180,9540,18180xe" filled="f" stroked="t" strokeweight="1pt" strokecolor="#000000">
                <v:path arrowok="t"/>
              </v:shape>
            </v:group>
            <v:group style="position:absolute;left:10240;top:18180;width:100;height:2" coordorigin="10240,18180" coordsize="100,2">
              <v:shape style="position:absolute;left:10240;top:18180;width:100;height:2" coordorigin="10240,18180" coordsize="100,0" path="m10240,18180l10340,18180,10240,18180xe" filled="f" stroked="t" strokeweight="1pt" strokecolor="#000000">
                <v:path arrowok="t"/>
              </v:shape>
            </v:group>
            <v:group style="position:absolute;left:10420;top:18180;width:200;height:2" coordorigin="10420,18180" coordsize="200,2">
              <v:shape style="position:absolute;left:10420;top:18180;width:200;height:2" coordorigin="10420,18180" coordsize="200,0" path="m10420,18180l10620,18180,10420,18180xe" filled="f" stroked="t" strokeweight="1pt" strokecolor="#000000">
                <v:path arrowok="t"/>
              </v:shape>
            </v:group>
            <v:group style="position:absolute;left:10720;top:18180;width:100;height:2" coordorigin="10720,18180" coordsize="100,2">
              <v:shape style="position:absolute;left:10720;top:18180;width:100;height:2" coordorigin="10720,18180" coordsize="100,0" path="m10720,18180l10820,18180,10720,18180xe" filled="f" stroked="t" strokeweight="1pt" strokecolor="#000000">
                <v:path arrowok="t"/>
              </v:shape>
              <v:shape style="position:absolute;left:0;top:0;width:12180;height:19380" type="#_x0000_t75">
                <v:imagedata r:id="rId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4" w:id="4"/>
      <w:bookmarkEnd w:id="4"/>
      <w:r>
        <w:rPr/>
      </w:r>
      <w:r>
        <w:rPr/>
      </w:r>
    </w:p>
    <w:p>
      <w:pPr>
        <w:spacing w:after="0"/>
        <w:sectPr>
          <w:pgSz w:w="12180" w:h="1938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9pt;height:969pt;mso-position-horizontal-relative:page;mso-position-vertical-relative:page;z-index:-698" type="#_x0000_t202" filled="f" stroked="f">
            <v:textbox inset="0,0,0,0">
              <w:txbxContent>
                <w:p>
                  <w:pPr>
                    <w:spacing w:line="140" w:lineRule="exact" w:before="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7019" w:val="left" w:leader="none"/>
                    </w:tabs>
                    <w:ind w:left="3600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]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ORDINAR]A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AYUNTAM]ENTO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7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2815" w:val="left" w:leader="none"/>
                      <w:tab w:pos="3477" w:val="left" w:leader="none"/>
                      <w:tab w:pos="4514" w:val="left" w:leader="none"/>
                      <w:tab w:pos="5471" w:val="left" w:leader="none"/>
                      <w:tab w:pos="5867" w:val="left" w:leader="none"/>
                      <w:tab w:pos="6659" w:val="left" w:leader="none"/>
                      <w:tab w:pos="7387" w:val="left" w:leader="none"/>
                      <w:tab w:pos="8207" w:val="left" w:leader="none"/>
                      <w:tab w:pos="8452" w:val="left" w:leader="none"/>
                      <w:tab w:pos="9071" w:val="left" w:leader="none"/>
                    </w:tabs>
                    <w:spacing w:line="263" w:lineRule="auto"/>
                    <w:ind w:left="2037" w:right="139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EMITAN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DICTAMEN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CONFORME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DERECHO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PROVEA;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IGUAL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MANERA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FACULTA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SINDICO</w:t>
                  </w:r>
                </w:p>
                <w:p>
                  <w:pPr>
                    <w:pStyle w:val="BodyText"/>
                    <w:tabs>
                      <w:tab w:pos="2527" w:val="left" w:leader="none"/>
                    </w:tabs>
                    <w:spacing w:line="222" w:lineRule="exact" w:before="8"/>
                    <w:ind w:right="591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~)1!JNICIPAL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ESTEBAN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RAMIREZ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OFICIAL</w:t>
                  </w:r>
                </w:p>
                <w:p>
                  <w:pPr>
                    <w:pStyle w:val="BodyText"/>
                    <w:tabs>
                      <w:tab w:pos="511" w:val="left" w:leader="none"/>
                      <w:tab w:pos="1209" w:val="left" w:leader="none"/>
                      <w:tab w:pos="2224" w:val="left" w:leader="none"/>
                      <w:tab w:pos="4319" w:val="left" w:leader="none"/>
                      <w:tab w:pos="5795" w:val="left" w:leader="none"/>
                      <w:tab w:pos="7127" w:val="left" w:leader="none"/>
                      <w:tab w:pos="8006" w:val="left" w:leader="none"/>
                      <w:tab w:pos="9417" w:val="left" w:leader="none"/>
                      <w:tab w:pos="9770" w:val="left" w:leader="none"/>
                    </w:tabs>
                    <w:spacing w:line="231" w:lineRule="exact"/>
                    <w:ind w:right="509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8"/>
                      <w:szCs w:val="28"/>
                    </w:rPr>
                    <w:t>'O"v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8"/>
                      <w:szCs w:val="28"/>
                    </w:rPr>
                    <w:t>'.: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8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8"/>
                      <w:szCs w:val="28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80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8"/>
                      <w:szCs w:val="28"/>
                    </w:rPr>
                    <w:t>':,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MAYOR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ADMINISTRATIVA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L1C.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HILDA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ANGELlCA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PALOS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GUERRERO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EL</w:t>
                  </w:r>
                </w:p>
                <w:p>
                  <w:pPr>
                    <w:pStyle w:val="BodyText"/>
                    <w:tabs>
                      <w:tab w:pos="561" w:val="left" w:leader="none"/>
                      <w:tab w:pos="3081" w:val="left" w:leader="none"/>
                      <w:tab w:pos="4658" w:val="left" w:leader="none"/>
                      <w:tab w:pos="5169" w:val="left" w:leader="none"/>
                      <w:tab w:pos="5659" w:val="left" w:leader="none"/>
                      <w:tab w:pos="7019" w:val="left" w:leader="none"/>
                      <w:tab w:pos="8459" w:val="left" w:leader="none"/>
                      <w:tab w:pos="8927" w:val="left" w:leader="none"/>
                      <w:tab w:pos="9532" w:val="left" w:leader="none"/>
                    </w:tabs>
                    <w:spacing w:line="321" w:lineRule="exact"/>
                    <w:ind w:right="69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0"/>
                      <w:sz w:val="36"/>
                      <w:szCs w:val="36"/>
                    </w:rPr>
                    <w:t>!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0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5"/>
                      <w:sz w:val="32"/>
                      <w:szCs w:val="32"/>
                    </w:rPr>
                    <w:t>I!Y';~;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31"/>
                      <w:w w:val="105"/>
                      <w:sz w:val="32"/>
                      <w:szCs w:val="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F~'cIONARIO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HACIENDA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c.P.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SIXTO</w:t>
                  </w:r>
                </w:p>
                <w:p>
                  <w:pPr>
                    <w:pStyle w:val="BodyText"/>
                    <w:tabs>
                      <w:tab w:pos="583" w:val="left" w:leader="none"/>
                      <w:tab w:pos="1367" w:val="left" w:leader="none"/>
                      <w:tab w:pos="2793" w:val="left" w:leader="none"/>
                      <w:tab w:pos="4283" w:val="left" w:leader="none"/>
                      <w:tab w:pos="7581" w:val="left" w:leader="none"/>
                      <w:tab w:pos="9763" w:val="left" w:leader="none"/>
                    </w:tabs>
                    <w:spacing w:line="219" w:lineRule="exact"/>
                    <w:ind w:right="688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ALÉJANDRO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VILLALOBOS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CRUZ,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REVISE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TOTAL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PLANTILLA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</w:p>
                <w:p>
                  <w:pPr>
                    <w:pStyle w:val="BodyText"/>
                    <w:tabs>
                      <w:tab w:pos="2339" w:val="left" w:leader="none"/>
                      <w:tab w:pos="3736" w:val="left" w:leader="none"/>
                      <w:tab w:pos="6400" w:val="left" w:leader="none"/>
                      <w:tab w:pos="9626" w:val="left" w:leader="none"/>
                    </w:tabs>
                    <w:spacing w:before="15"/>
                    <w:ind w:right="1329"/>
                    <w:jc w:val="righ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2"/>
                      <w:szCs w:val="12"/>
                    </w:rPr>
                    <w:t>&lt;"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2"/>
                      <w:szCs w:val="12"/>
                    </w:rPr>
                    <w:t>__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5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40"/>
                      <w:sz w:val="18"/>
                      <w:szCs w:val="18"/>
                    </w:rPr>
                    <w:t>.~-:2/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4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PERSbNAL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REGULE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CASO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OTORGE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</w:p>
                <w:p>
                  <w:pPr>
                    <w:pStyle w:val="BodyText"/>
                    <w:tabs>
                      <w:tab w:pos="4607" w:val="left" w:leader="none"/>
                      <w:tab w:pos="6026" w:val="left" w:leader="none"/>
                      <w:tab w:pos="7567" w:val="left" w:leader="none"/>
                      <w:tab w:pos="9907" w:val="left" w:leader="none"/>
                    </w:tabs>
                    <w:ind w:right="642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5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¡'",'é:.'T~;.~,',5¿tATj:GORIA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CONFORME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DERECHO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PROVEA,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POSTERIORMENTE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</w:p>
                <w:p>
                  <w:pPr>
                    <w:pStyle w:val="BodyText"/>
                    <w:tabs>
                      <w:tab w:pos="1137" w:val="left" w:leader="none"/>
                      <w:tab w:pos="6422" w:val="left" w:leader="none"/>
                    </w:tabs>
                    <w:spacing w:before="36"/>
                    <w:ind w:right="588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0"/>
                      <w:szCs w:val="10"/>
                    </w:rPr>
                    <w:t>vV~"c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0"/>
                      <w:szCs w:val="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/~S-tÉNTE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INICIATIVA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PRESUPUESTO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EGRESOS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EJERCICIO</w:t>
                  </w:r>
                </w:p>
                <w:p>
                  <w:pPr>
                    <w:pStyle w:val="BodyText"/>
                    <w:tabs>
                      <w:tab w:pos="2044" w:val="left" w:leader="none"/>
                      <w:tab w:pos="3297" w:val="left" w:leader="none"/>
                      <w:tab w:pos="5731" w:val="left" w:leader="none"/>
                      <w:tab w:pos="7048" w:val="left" w:leader="none"/>
                      <w:tab w:pos="7984" w:val="left" w:leader="none"/>
                      <w:tab w:pos="9921" w:val="left" w:leader="none"/>
                      <w:tab w:pos="10331" w:val="left" w:leader="none"/>
                    </w:tabs>
                    <w:spacing w:line="265" w:lineRule="auto" w:before="15"/>
                    <w:ind w:left="2044" w:right="1341" w:hanging="929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5"/>
                      <w:sz w:val="10"/>
                      <w:szCs w:val="10"/>
                    </w:rPr>
                    <w:t>£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65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5"/>
                      <w:sz w:val="10"/>
                      <w:szCs w:val="10"/>
                    </w:rPr>
                    <w:t>(OSl~GO'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5"/>
                      <w:sz w:val="10"/>
                      <w:szCs w:val="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FÍSCAL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2017.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EN'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ARTlCULOS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27,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11;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38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IV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ARTICULO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79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5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INCISO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5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INSISO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NUMERAL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1.-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JALISCO.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1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3261" w:val="left" w:leader="none"/>
                      <w:tab w:pos="3484" w:val="left" w:leader="none"/>
                      <w:tab w:pos="3693" w:val="left" w:leader="none"/>
                      <w:tab w:pos="4175" w:val="left" w:leader="none"/>
                      <w:tab w:pos="5047" w:val="left" w:leader="none"/>
                      <w:tab w:pos="5263" w:val="left" w:leader="none"/>
                      <w:tab w:pos="5882" w:val="left" w:leader="none"/>
                      <w:tab w:pos="6559" w:val="left" w:leader="none"/>
                      <w:tab w:pos="7775" w:val="left" w:leader="none"/>
                      <w:tab w:pos="7819" w:val="left" w:leader="none"/>
                      <w:tab w:pos="8308" w:val="left" w:leader="none"/>
                      <w:tab w:pos="8740" w:val="left" w:leader="none"/>
                      <w:tab w:pos="9295" w:val="left" w:leader="none"/>
                      <w:tab w:pos="9784" w:val="left" w:leader="none"/>
                      <w:tab w:pos="10274" w:val="left" w:leader="none"/>
                      <w:tab w:pos="10576" w:val="left" w:leader="none"/>
                    </w:tabs>
                    <w:spacing w:line="263" w:lineRule="auto"/>
                    <w:ind w:left="2037" w:right="1336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MARQUEZ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RODRIGUEZ,MEDIANTE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RECIBIDO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SOLVENTAR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FUNERARIOS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MARQUEZ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GASPAR,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QUIEN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FUERA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EMPLEADO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DICHOS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ASCIENDEN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$33,500,00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(TREINTA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QUINIENTOS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M.N.).</w:t>
                  </w:r>
                </w:p>
                <w:p>
                  <w:pPr>
                    <w:spacing w:line="240" w:lineRule="exact" w:before="1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2635" w:val="left" w:leader="none"/>
                      <w:tab w:pos="3383" w:val="left" w:leader="none"/>
                      <w:tab w:pos="3427" w:val="left" w:leader="none"/>
                      <w:tab w:pos="3751" w:val="left" w:leader="none"/>
                      <w:tab w:pos="4039" w:val="left" w:leader="none"/>
                      <w:tab w:pos="4499" w:val="left" w:leader="none"/>
                      <w:tab w:pos="4723" w:val="left" w:leader="none"/>
                      <w:tab w:pos="4888" w:val="left" w:leader="none"/>
                      <w:tab w:pos="5378" w:val="left" w:leader="none"/>
                      <w:tab w:pos="5579" w:val="left" w:leader="none"/>
                      <w:tab w:pos="5723" w:val="left" w:leader="none"/>
                      <w:tab w:pos="5990" w:val="left" w:leader="none"/>
                      <w:tab w:pos="6667" w:val="left" w:leader="none"/>
                      <w:tab w:pos="6875" w:val="left" w:leader="none"/>
                      <w:tab w:pos="7315" w:val="left" w:leader="none"/>
                      <w:tab w:pos="7466" w:val="left" w:leader="none"/>
                      <w:tab w:pos="7617" w:val="left" w:leader="none"/>
                      <w:tab w:pos="8179" w:val="left" w:leader="none"/>
                      <w:tab w:pos="8344" w:val="left" w:leader="none"/>
                      <w:tab w:pos="8567" w:val="left" w:leader="none"/>
                      <w:tab w:pos="8906" w:val="left" w:leader="none"/>
                      <w:tab w:pos="9057" w:val="left" w:leader="none"/>
                      <w:tab w:pos="9273" w:val="left" w:leader="none"/>
                      <w:tab w:pos="9626" w:val="left" w:leader="none"/>
                      <w:tab w:pos="9957" w:val="left" w:leader="none"/>
                      <w:tab w:pos="10101" w:val="left" w:leader="none"/>
                      <w:tab w:pos="10432" w:val="left" w:leader="none"/>
                    </w:tabs>
                    <w:spacing w:line="261" w:lineRule="auto"/>
                    <w:ind w:left="2037" w:right="1343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$33,500.00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(TREINTA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QUINIENTOS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MARQUEZ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RODRIGUEZ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CUBRIR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FUNERARJOS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MARQUEZ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GASPAR,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QUIEN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FUERA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EMPLEADO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HACIENDA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COMPROBANTE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ORIGINAL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CUMPLA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REQUISITOS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FISCALES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VIGENTES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PROVEEDOR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BRINDO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SERVICIO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FUNERAL,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EMITIENDO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CHEQUE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NOMINATIVO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ABONO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PROVEEDOR.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ARTlCULOS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IX;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XI;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80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135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100" w:lineRule="exact" w:before="6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743" w:val="left" w:leader="none"/>
                      <w:tab w:pos="4305" w:val="left" w:leader="none"/>
                    </w:tabs>
                    <w:spacing w:line="192" w:lineRule="exact"/>
                    <w:ind w:left="240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,.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SOLICITUDES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ESCUELAS:</w:t>
                  </w:r>
                </w:p>
                <w:p>
                  <w:pPr>
                    <w:pStyle w:val="BodyText"/>
                    <w:spacing w:line="167" w:lineRule="exact"/>
                    <w:ind w:left="969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6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260" w:lineRule="auto"/>
                    <w:ind w:left="2037" w:right="1379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XI.-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ARMANDO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SAINEZ,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DIRECTOR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ESCUELA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PRIMARIA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RURAL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FEDERAL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"PLAN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ALA",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COMUNIDAD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HALCONERO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ARRIBA.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DE.AGOSTODEL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PONER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JUEGOS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INFANTILES,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DICHA'ESCUELA.</w:t>
                  </w:r>
                </w:p>
                <w:p>
                  <w:pPr>
                    <w:spacing w:line="240" w:lineRule="exact" w:before="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290" w:val="left" w:leader="none"/>
                      <w:tab w:pos="3549" w:val="left" w:leader="none"/>
                      <w:tab w:pos="3686" w:val="left" w:leader="none"/>
                      <w:tab w:pos="3880" w:val="left" w:leader="none"/>
                      <w:tab w:pos="4125" w:val="left" w:leader="none"/>
                      <w:tab w:pos="4269" w:val="left" w:leader="none"/>
                      <w:tab w:pos="4852" w:val="left" w:leader="none"/>
                      <w:tab w:pos="5018" w:val="left" w:leader="none"/>
                      <w:tab w:pos="5651" w:val="left" w:leader="none"/>
                      <w:tab w:pos="6364" w:val="left" w:leader="none"/>
                      <w:tab w:pos="6739" w:val="left" w:leader="none"/>
                      <w:tab w:pos="7343" w:val="left" w:leader="none"/>
                      <w:tab w:pos="7783" w:val="left" w:leader="none"/>
                      <w:tab w:pos="8373" w:val="left" w:leader="none"/>
                      <w:tab w:pos="8647" w:val="left" w:leader="none"/>
                      <w:tab w:pos="9050" w:val="left" w:leader="none"/>
                      <w:tab w:pos="9446" w:val="left" w:leader="none"/>
                      <w:tab w:pos="9755" w:val="left" w:leader="none"/>
                      <w:tab w:pos="9914" w:val="left" w:leader="none"/>
                      <w:tab w:pos="10418" w:val="left" w:leader="none"/>
                    </w:tabs>
                    <w:spacing w:line="259" w:lineRule="auto"/>
                    <w:ind w:left="2030" w:right="1336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TURNA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SOLICITUD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IRMA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LETICIA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REYNOSO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NAVARRO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DIRECTOR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OBRAS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ING.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RAMON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DICTAMEN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VIABILIDAD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INSTALAR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JUEGOS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INFANTILES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ESCUELA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PRIMARIA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RURAL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FEDERAL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"PLAN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ALA",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COMUNIDAD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HALCONERO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ARRIBA.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27,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IX;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VlII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1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4291" w:val="left" w:leader="none"/>
                    </w:tabs>
                    <w:ind w:left="239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-;..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SOLICITUDES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CIUI&gt;ADANIA: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342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9</w:t>
                  </w:r>
                </w:p>
                <w:p>
                  <w:pPr>
                    <w:tabs>
                      <w:tab w:pos="1386" w:val="left" w:leader="none"/>
                      <w:tab w:pos="1969" w:val="left" w:leader="none"/>
                      <w:tab w:pos="3424" w:val="left" w:leader="none"/>
                    </w:tabs>
                    <w:spacing w:before="72"/>
                    <w:ind w:left="904" w:right="0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20]6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9pt;height:969pt;mso-position-horizontal-relative:page;mso-position-vertical-relative:page;z-index:-697" coordorigin="0,0" coordsize="12180,19380">
            <v:group style="position:absolute;left:9540;top:18200;width:620;height:2" coordorigin="9540,18200" coordsize="620,2">
              <v:shape style="position:absolute;left:9540;top:18200;width:620;height:2" coordorigin="9540,18200" coordsize="620,0" path="m9540,18200l10160,18200,9540,18200xe" filled="f" stroked="t" strokeweight="1pt" strokecolor="#000000">
                <v:path arrowok="t"/>
              </v:shape>
            </v:group>
            <v:group style="position:absolute;left:10260;top:18200;width:100;height:2" coordorigin="10260,18200" coordsize="100,2">
              <v:shape style="position:absolute;left:10260;top:18200;width:100;height:2" coordorigin="10260,18200" coordsize="100,0" path="m10260,18200l10360,18200,10260,18200xe" filled="f" stroked="t" strokeweight="1pt" strokecolor="#000000">
                <v:path arrowok="t"/>
              </v:shape>
            </v:group>
            <v:group style="position:absolute;left:10440;top:18200;width:200;height:2" coordorigin="10440,18200" coordsize="200,2">
              <v:shape style="position:absolute;left:10440;top:18200;width:200;height:2" coordorigin="10440,18200" coordsize="200,0" path="m10440,18200l10640,18200,10440,18200xe" filled="f" stroked="t" strokeweight="1pt" strokecolor="#000000">
                <v:path arrowok="t"/>
              </v:shape>
            </v:group>
            <v:group style="position:absolute;left:10720;top:18200;width:100;height:2" coordorigin="10720,18200" coordsize="100,2">
              <v:shape style="position:absolute;left:10720;top:18200;width:100;height:2" coordorigin="10720,18200" coordsize="100,0" path="m10720,18200l10820,18200,10720,18200xe" filled="f" stroked="t" strokeweight="1pt" strokecolor="#000000">
                <v:path arrowok="t"/>
              </v:shape>
              <v:shape style="position:absolute;left:0;top:0;width:12180;height:19380" type="#_x0000_t75">
                <v:imagedata r:id="rId9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5" w:id="5"/>
      <w:bookmarkEnd w:id="5"/>
      <w:r>
        <w:rPr/>
      </w:r>
      <w:r>
        <w:rPr/>
      </w:r>
    </w:p>
    <w:p>
      <w:pPr>
        <w:spacing w:after="0"/>
        <w:sectPr>
          <w:pgSz w:w="12180" w:h="1938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10pt;height:969pt;mso-position-horizontal-relative:page;mso-position-vertical-relative:page;z-index:-696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15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line="440" w:lineRule="exact"/>
                    <w:ind w:left="2901" w:right="0" w:firstLine="0"/>
                    <w:jc w:val="left"/>
                    <w:rPr>
                      <w:rFonts w:ascii="Courier New" w:hAnsi="Courier New" w:cs="Courier New" w:eastAsia="Courier New"/>
                      <w:sz w:val="46"/>
                      <w:szCs w:val="46"/>
                    </w:rPr>
                  </w:pP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0"/>
                      <w:w w:val="100"/>
                      <w:sz w:val="46"/>
                      <w:szCs w:val="46"/>
                    </w:rPr>
                    <w:t>~---------------------------</w:t>
                  </w:r>
                </w:p>
                <w:p>
                  <w:pPr>
                    <w:tabs>
                      <w:tab w:pos="5140" w:val="left" w:leader="none"/>
                      <w:tab w:pos="7012" w:val="left" w:leader="none"/>
                    </w:tabs>
                    <w:spacing w:line="538" w:lineRule="exact"/>
                    <w:ind w:left="2102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80"/>
                      <w:sz w:val="52"/>
                      <w:szCs w:val="52"/>
                    </w:rPr>
                    <w:t>'i.,~.~,,,.~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04"/>
                      <w:w w:val="80"/>
                      <w:sz w:val="52"/>
                      <w:szCs w:val="52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0"/>
                      <w:position w:val="28"/>
                      <w:sz w:val="28"/>
                      <w:szCs w:val="28"/>
                    </w:rPr>
                    <w:t>'\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3"/>
                      <w:w w:val="80"/>
                      <w:position w:val="28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80"/>
                      <w:position w:val="0"/>
                      <w:sz w:val="52"/>
                      <w:szCs w:val="52"/>
                    </w:rPr>
                    <w:t>--------------------------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04"/>
                      <w:w w:val="80"/>
                      <w:position w:val="0"/>
                      <w:sz w:val="52"/>
                      <w:szCs w:val="5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0"/>
                      <w:position w:val="28"/>
                      <w:sz w:val="28"/>
                      <w:szCs w:val="28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9"/>
                      <w:w w:val="80"/>
                      <w:position w:val="28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0"/>
                      <w:position w:val="28"/>
                      <w:sz w:val="28"/>
                      <w:szCs w:val="28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0"/>
                      <w:position w:val="28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28"/>
                      <w:sz w:val="28"/>
                      <w:szCs w:val="28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28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28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28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10"/>
                      <w:w w:val="100"/>
                      <w:position w:val="28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28"/>
                      <w:sz w:val="28"/>
                      <w:szCs w:val="28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spacing w:line="140" w:lineRule="exact" w:before="7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ind w:left="2023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XII.-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SERGIO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VALADEZ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PADILLA,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DIRECTOR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ORQUESTA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tabs>
                      <w:tab w:pos="2375" w:val="left" w:leader="none"/>
                    </w:tabs>
                    <w:spacing w:line="162" w:lineRule="exact" w:before="29"/>
                    <w:ind w:left="1231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/----*A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CASA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CULTURA,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ESCRITO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28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JULIO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2016,</w:t>
                  </w:r>
                </w:p>
                <w:p>
                  <w:pPr>
                    <w:pStyle w:val="BodyText"/>
                    <w:tabs>
                      <w:tab w:pos="2246" w:val="left" w:leader="none"/>
                    </w:tabs>
                    <w:spacing w:line="361" w:lineRule="exact"/>
                    <w:ind w:right="539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  <w:sz w:val="42"/>
                      <w:szCs w:val="42"/>
                    </w:rPr>
                    <w:t>/:&gt;</w:t>
                  </w:r>
                  <w:r>
                    <w:rPr>
                      <w:b w:val="0"/>
                      <w:bCs w:val="0"/>
                      <w:spacing w:val="38"/>
                      <w:w w:val="100"/>
                      <w:sz w:val="42"/>
                      <w:szCs w:val="42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sz w:val="42"/>
                      <w:szCs w:val="42"/>
                    </w:rPr>
                    <w:t>.</w:t>
                  </w:r>
                  <w:r>
                    <w:rPr>
                      <w:b w:val="0"/>
                      <w:bCs w:val="0"/>
                      <w:spacing w:val="-100"/>
                      <w:w w:val="100"/>
                      <w:sz w:val="42"/>
                      <w:szCs w:val="42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  <w:t>10C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2"/>
                      <w:sz w:val="12"/>
                      <w:szCs w:val="12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Sqt.!C1TA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SU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APOYO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b w:val="0"/>
                      <w:bCs w:val="0"/>
                      <w:spacing w:val="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PARA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RATIFICAR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b w:val="0"/>
                      <w:bCs w:val="0"/>
                      <w:spacing w:val="4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Y</w:t>
                  </w:r>
                  <w:r>
                    <w:rPr>
                      <w:b w:val="0"/>
                      <w:bCs w:val="0"/>
                      <w:spacing w:val="36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EFECTUAR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b w:val="0"/>
                      <w:bCs w:val="0"/>
                      <w:spacing w:val="4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EL</w:t>
                  </w:r>
                  <w:r>
                    <w:rPr>
                      <w:b w:val="0"/>
                      <w:bCs w:val="0"/>
                      <w:spacing w:val="4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APOYO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b w:val="0"/>
                      <w:bCs w:val="0"/>
                      <w:spacing w:val="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$10,000.00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b w:val="0"/>
                      <w:bCs w:val="0"/>
                      <w:spacing w:val="3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(DIEZ</w:t>
                  </w:r>
                </w:p>
                <w:p>
                  <w:pPr>
                    <w:pStyle w:val="BodyText"/>
                    <w:tabs>
                      <w:tab w:pos="698" w:val="left" w:leader="none"/>
                      <w:tab w:pos="2519" w:val="left" w:leader="none"/>
                      <w:tab w:pos="6551" w:val="left" w:leader="none"/>
                    </w:tabs>
                    <w:spacing w:line="226" w:lineRule="exact"/>
                    <w:ind w:right="701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/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~""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'.~::'::&gt;MIL})~SOS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00/100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M.N.),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PORCENTAJE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MEDICOS</w:t>
                  </w:r>
                </w:p>
                <w:p>
                  <w:pPr>
                    <w:pStyle w:val="BodyText"/>
                    <w:tabs>
                      <w:tab w:pos="698" w:val="left" w:leader="none"/>
                      <w:tab w:pos="2822" w:val="left" w:leader="none"/>
                      <w:tab w:pos="5313" w:val="left" w:leader="none"/>
                      <w:tab w:pos="6839" w:val="left" w:leader="none"/>
                      <w:tab w:pos="8445" w:val="left" w:leader="none"/>
                      <w:tab w:pos="9755" w:val="left" w:leader="none"/>
                    </w:tabs>
                    <w:spacing w:line="202" w:lineRule="exact" w:before="7"/>
                    <w:ind w:right="698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/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"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I';IP;'.-'~GENERADOS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PROCEDIMIENTO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QUIRURGICO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OIDO,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MISMO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FUE</w:t>
                  </w:r>
                </w:p>
                <w:p>
                  <w:pPr>
                    <w:pStyle w:val="BodyText"/>
                    <w:tabs>
                      <w:tab w:pos="5133" w:val="left" w:leader="none"/>
                      <w:tab w:pos="10569" w:val="left" w:leader="none"/>
                    </w:tabs>
                    <w:spacing w:line="169" w:lineRule="exact"/>
                    <w:ind w:left="878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so:,,,</w:t>
                  </w:r>
                  <w:r>
                    <w:rPr>
                      <w:b w:val="0"/>
                      <w:bCs w:val="0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r.'.",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,'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80"/>
                      <w:sz w:val="66"/>
                      <w:szCs w:val="66"/>
                    </w:rPr>
                    <w:t>.r;t</w:t>
                  </w:r>
                  <w:r>
                    <w:rPr>
                      <w:b w:val="0"/>
                      <w:bCs w:val="0"/>
                      <w:spacing w:val="-28"/>
                      <w:w w:val="80"/>
                      <w:sz w:val="66"/>
                      <w:szCs w:val="66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24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SEPTIEMBRE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SIDO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POSIBLE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</w:p>
                <w:p>
                  <w:pPr>
                    <w:pStyle w:val="BodyText"/>
                    <w:tabs>
                      <w:tab w:pos="1367" w:val="left" w:leader="none"/>
                      <w:tab w:pos="3326" w:val="left" w:leader="none"/>
                      <w:tab w:pos="5875" w:val="left" w:leader="none"/>
                      <w:tab w:pos="8121" w:val="left" w:leader="none"/>
                    </w:tabs>
                    <w:spacing w:line="104" w:lineRule="exact"/>
                    <w:ind w:left="792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~/APROaADO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SESION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CELEBRADA</w:t>
                  </w:r>
                </w:p>
                <w:p>
                  <w:pPr>
                    <w:spacing w:line="180" w:lineRule="exact" w:before="7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tabs>
                      <w:tab w:pos="2735" w:val="left" w:leader="none"/>
                    </w:tabs>
                    <w:spacing w:line="305" w:lineRule="exact"/>
                    <w:ind w:left="842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sz w:val="30"/>
                      <w:szCs w:val="30"/>
                    </w:rPr>
                    <w:t>\~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7"/>
                      <w:w w:val="80"/>
                      <w:sz w:val="30"/>
                      <w:szCs w:val="3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sz w:val="30"/>
                      <w:szCs w:val="30"/>
                    </w:rPr>
                    <w:t>,;yu"''''''''''E'N:I'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0"/>
                      <w:szCs w:val="20"/>
                    </w:rPr>
                    <w:t>GA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8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0"/>
                      <w:szCs w:val="2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8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0"/>
                      <w:szCs w:val="20"/>
                    </w:rPr>
                    <w:t>MISMO.</w:t>
                  </w:r>
                </w:p>
                <w:p>
                  <w:pPr>
                    <w:tabs>
                      <w:tab w:pos="2174" w:val="left" w:leader="none"/>
                    </w:tabs>
                    <w:spacing w:line="164" w:lineRule="exact"/>
                    <w:ind w:left="957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0"/>
                      <w:sz w:val="20"/>
                      <w:szCs w:val="20"/>
                    </w:rPr>
                    <w:t>,v..,.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  <w:sz w:val="18"/>
                      <w:szCs w:val="18"/>
                    </w:rPr>
                    <w:t>.v~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tabs>
                      <w:tab w:pos="935" w:val="left" w:leader="none"/>
                    </w:tabs>
                    <w:spacing w:before="1"/>
                    <w:ind w:left="0" w:right="8927" w:firstLine="0"/>
                    <w:jc w:val="center"/>
                    <w:rPr>
                      <w:rFonts w:ascii="Arial" w:hAnsi="Arial" w:cs="Arial" w:eastAsia="Arial"/>
                      <w:sz w:val="6"/>
                      <w:szCs w:val="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200"/>
                      <w:sz w:val="6"/>
                      <w:szCs w:val="6"/>
                    </w:rPr>
                    <w:t>','1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200"/>
                      <w:sz w:val="6"/>
                      <w:szCs w:val="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200"/>
                      <w:sz w:val="6"/>
                      <w:szCs w:val="6"/>
                    </w:rPr>
                    <w:t>[)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2"/>
                      <w:w w:val="200"/>
                      <w:sz w:val="6"/>
                      <w:szCs w:val="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200"/>
                      <w:sz w:val="6"/>
                      <w:szCs w:val="6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200"/>
                      <w:sz w:val="6"/>
                      <w:szCs w:val="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200"/>
                      <w:sz w:val="6"/>
                      <w:szCs w:val="6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200"/>
                      <w:sz w:val="6"/>
                      <w:szCs w:val="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200"/>
                      <w:sz w:val="6"/>
                      <w:szCs w:val="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200"/>
                      <w:sz w:val="6"/>
                      <w:szCs w:val="6"/>
                    </w:rPr>
                    <w:t>}"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6"/>
                      <w:szCs w:val="6"/>
                    </w:rPr>
                  </w:r>
                </w:p>
                <w:p>
                  <w:pPr>
                    <w:pStyle w:val="BodyText"/>
                    <w:tabs>
                      <w:tab w:pos="2404" w:val="left" w:leader="none"/>
                      <w:tab w:pos="2779" w:val="left" w:leader="none"/>
                      <w:tab w:pos="2915" w:val="left" w:leader="none"/>
                      <w:tab w:pos="3016" w:val="left" w:leader="none"/>
                      <w:tab w:pos="3340" w:val="left" w:leader="none"/>
                      <w:tab w:pos="3455" w:val="left" w:leader="none"/>
                      <w:tab w:pos="3707" w:val="left" w:leader="none"/>
                      <w:tab w:pos="3923" w:val="left" w:leader="none"/>
                      <w:tab w:pos="4067" w:val="left" w:leader="none"/>
                      <w:tab w:pos="4219" w:val="left" w:leader="none"/>
                      <w:tab w:pos="4766" w:val="left" w:leader="none"/>
                      <w:tab w:pos="4816" w:val="left" w:leader="none"/>
                      <w:tab w:pos="5119" w:val="left" w:leader="none"/>
                      <w:tab w:pos="5384" w:val="left" w:leader="none"/>
                      <w:tab w:pos="5414" w:val="left" w:leader="none"/>
                      <w:tab w:pos="5687" w:val="left" w:leader="none"/>
                      <w:tab w:pos="5824" w:val="left" w:leader="none"/>
                      <w:tab w:pos="6155" w:val="left" w:leader="none"/>
                      <w:tab w:pos="6386" w:val="left" w:leader="none"/>
                      <w:tab w:pos="6537" w:val="left" w:leader="none"/>
                      <w:tab w:pos="6688" w:val="left" w:leader="none"/>
                      <w:tab w:pos="6890" w:val="left" w:leader="none"/>
                      <w:tab w:pos="7005" w:val="left" w:leader="none"/>
                      <w:tab w:pos="7343" w:val="left" w:leader="none"/>
                      <w:tab w:pos="7444" w:val="left" w:leader="none"/>
                      <w:tab w:pos="7653" w:val="left" w:leader="none"/>
                      <w:tab w:pos="8164" w:val="left" w:leader="none"/>
                      <w:tab w:pos="8783" w:val="left" w:leader="none"/>
                      <w:tab w:pos="8819" w:val="left" w:leader="none"/>
                      <w:tab w:pos="9035" w:val="left" w:leader="none"/>
                      <w:tab w:pos="9302" w:val="left" w:leader="none"/>
                      <w:tab w:pos="9417" w:val="left" w:leader="none"/>
                      <w:tab w:pos="9669" w:val="left" w:leader="none"/>
                      <w:tab w:pos="9878" w:val="left" w:leader="none"/>
                      <w:tab w:pos="10087" w:val="left" w:leader="none"/>
                      <w:tab w:pos="10267" w:val="left" w:leader="none"/>
                      <w:tab w:pos="10418" w:val="left" w:leader="none"/>
                    </w:tabs>
                    <w:spacing w:line="264" w:lineRule="auto" w:before="31"/>
                    <w:ind w:left="2030" w:right="1363" w:hanging="807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35"/>
                      <w:sz w:val="12"/>
                      <w:szCs w:val="12"/>
                    </w:rPr>
                    <w:t>•</w:t>
                  </w:r>
                  <w:r>
                    <w:rPr>
                      <w:b w:val="0"/>
                      <w:bCs w:val="0"/>
                      <w:spacing w:val="-18"/>
                      <w:w w:val="135"/>
                      <w:sz w:val="12"/>
                      <w:szCs w:val="12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35"/>
                      <w:sz w:val="12"/>
                      <w:szCs w:val="12"/>
                    </w:rPr>
                    <w:t>'iOWGO'</w:t>
                  </w:r>
                  <w:r>
                    <w:rPr>
                      <w:b w:val="0"/>
                      <w:bCs w:val="0"/>
                      <w:spacing w:val="0"/>
                      <w:w w:val="135"/>
                      <w:sz w:val="12"/>
                      <w:szCs w:val="12"/>
                    </w:rPr>
                    <w:t>     </w:t>
                  </w:r>
                  <w:r>
                    <w:rPr>
                      <w:b w:val="0"/>
                      <w:bCs w:val="0"/>
                      <w:spacing w:val="34"/>
                      <w:w w:val="135"/>
                      <w:sz w:val="12"/>
                      <w:szCs w:val="12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CUERDO.-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-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TURNA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COMISION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EDILICIA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SALUD,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SOLICITUD,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COMISION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PRESIDIDA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ANTONIO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GALLARDO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ALVAREZ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VOCALES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MTRA.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MARCELA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BECERRA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VILLA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FLAVIO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SINDICO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LlC.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PABLO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ESTEBAN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RAMIREZ,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EMITAN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DICTAMEN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PLENO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YUNT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AMIENTO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17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TlFICACION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ECONOMICO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$10,000.00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(DIEZ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00/100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M.N.),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PORCENTAJE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MEDICOS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GENERADOS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PROCEDIMIENTO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QUIRURGICO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OIDO,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MISMO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APROBADO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SESION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CELEBRADA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24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SEPTIEMBRE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CIUDADANO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SERGIO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VALADEZ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PADILLA,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QUIEN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RECIBE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ECONOMICO,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TRAVES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CASA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CULTURA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(CAPITULO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4400.-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AYUDAS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SOCIALES,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PARTIDA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PRESUPUESTAL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443.-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AYUDAS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SOCIALES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INSTITUCIONES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ENSEÑANZA),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DIRECTOR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ORQUESTA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JUAN.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27,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35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JALISCO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DISPUESTO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ARTÍCULOS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39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40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AYUNTAMIENTO.</w:t>
                  </w:r>
                </w:p>
                <w:p>
                  <w:pPr>
                    <w:spacing w:line="100" w:lineRule="exact" w:before="4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2023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XIII.-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ASUNTOS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GENERALES.-</w:t>
                  </w:r>
                </w:p>
                <w:p>
                  <w:pPr>
                    <w:spacing w:line="240" w:lineRule="exact" w:before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2512" w:val="left" w:leader="none"/>
                      <w:tab w:pos="3333" w:val="left" w:leader="none"/>
                      <w:tab w:pos="3571" w:val="left" w:leader="none"/>
                      <w:tab w:pos="3664" w:val="left" w:leader="none"/>
                      <w:tab w:pos="4607" w:val="left" w:leader="none"/>
                      <w:tab w:pos="5119" w:val="left" w:leader="none"/>
                      <w:tab w:pos="5241" w:val="left" w:leader="none"/>
                      <w:tab w:pos="6134" w:val="left" w:leader="none"/>
                      <w:tab w:pos="6314" w:val="left" w:leader="none"/>
                      <w:tab w:pos="6753" w:val="left" w:leader="none"/>
                      <w:tab w:pos="7228" w:val="left" w:leader="none"/>
                      <w:tab w:pos="7523" w:val="left" w:leader="none"/>
                      <w:tab w:pos="7653" w:val="left" w:leader="none"/>
                      <w:tab w:pos="8704" w:val="left" w:leader="none"/>
                      <w:tab w:pos="8863" w:val="left" w:leader="none"/>
                      <w:tab w:pos="9849" w:val="left" w:leader="none"/>
                      <w:tab w:pos="10079" w:val="left" w:leader="none"/>
                      <w:tab w:pos="10382" w:val="left" w:leader="none"/>
                    </w:tabs>
                    <w:spacing w:line="264" w:lineRule="auto"/>
                    <w:ind w:left="2023" w:right="1392" w:firstLine="7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CONSTAR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L.C.P.F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RAFAEL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ROUGON,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FUNCIONARIO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AYUNTAMIENTO,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23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INCISO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A)</w:t>
                  </w:r>
                  <w:r>
                    <w:rPr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FRACCtON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119</w:t>
                  </w:r>
                  <w:r>
                    <w:rPr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ULTIMO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PARRAFO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INCLUYENDO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-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AGENDAN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05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CINCO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PUNTOS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TRATAR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DlA,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SEGÚN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DISPUESTO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49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63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SIENDO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SIGUIENTES: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9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2627" w:val="left" w:leader="none"/>
                      <w:tab w:pos="3175" w:val="left" w:leader="none"/>
                      <w:tab w:pos="3513" w:val="left" w:leader="none"/>
                      <w:tab w:pos="3866" w:val="left" w:leader="none"/>
                      <w:tab w:pos="4111" w:val="left" w:leader="none"/>
                      <w:tab w:pos="4478" w:val="left" w:leader="none"/>
                      <w:tab w:pos="4845" w:val="left" w:leader="none"/>
                      <w:tab w:pos="6047" w:val="left" w:leader="none"/>
                      <w:tab w:pos="6645" w:val="left" w:leader="none"/>
                      <w:tab w:pos="7106" w:val="left" w:leader="none"/>
                      <w:tab w:pos="7804" w:val="left" w:leader="none"/>
                      <w:tab w:pos="8618" w:val="left" w:leader="none"/>
                      <w:tab w:pos="8942" w:val="left" w:leader="none"/>
                      <w:tab w:pos="9446" w:val="left" w:leader="none"/>
                      <w:tab w:pos="9647" w:val="left" w:leader="none"/>
                      <w:tab w:pos="10259" w:val="left" w:leader="none"/>
                      <w:tab w:pos="10425" w:val="left" w:leader="none"/>
                    </w:tabs>
                    <w:spacing w:line="260" w:lineRule="auto"/>
                    <w:ind w:left="2023" w:right="1370" w:hanging="15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ASUNTO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GENERAL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1.-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ASUNTO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PRESENTADO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ANTE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ESTE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PLENO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AYUNTAMIENTO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REGIDOR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MUNICIPAL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DR.</w:t>
                  </w:r>
                  <w:r>
                    <w:rPr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ANTONIO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GALLARDO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ALVAREZ,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MEDIO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CUAL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DRA.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MONtCA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MARGARITA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GARCIA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MARTINEZ,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DIRECTORA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H.C.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SAN</w:t>
                  </w:r>
                  <w:r>
                    <w:rPr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JUAN,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MEDIANTE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OFICIO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NUMERO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SSJ/HCSJUI25/2016,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FECHA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RECIBIDO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19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AGOSTO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2016,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SOLICITA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APOYO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COLABORAR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H.C.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SAN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JUAN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PROYECTO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POSADA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AME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ATENCION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MUJER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EMBARAZADA,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LO</w:t>
                  </w:r>
                  <w:r>
                    <w:rPr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SOLICITAN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APOYO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PAGO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AGUA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POTABLE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PAGO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LUZ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LUGAR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CUAL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LLEVARA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CABO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ESTE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PROYECTO.</w:t>
                  </w:r>
                </w:p>
                <w:p>
                  <w:pPr>
                    <w:spacing w:line="240" w:lineRule="exact" w:before="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362" w:val="left" w:leader="none"/>
                      <w:tab w:pos="3664" w:val="left" w:leader="none"/>
                      <w:tab w:pos="8740" w:val="left" w:leader="none"/>
                      <w:tab w:pos="9028" w:val="left" w:leader="none"/>
                      <w:tab w:pos="10382" w:val="left" w:leader="none"/>
                      <w:tab w:pos="11354" w:val="left" w:leader="none"/>
                      <w:tab w:pos="11440" w:val="left" w:leader="none"/>
                    </w:tabs>
                    <w:spacing w:line="255" w:lineRule="auto"/>
                    <w:ind w:left="2016" w:right="651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OTORGAR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DIRECTORA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H.C.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JUAN,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ORA.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MONICA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MARGARITA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GARCIA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MARTINEZ</w:t>
                  </w:r>
                </w:p>
                <w:p>
                  <w:pPr>
                    <w:pStyle w:val="BodyText"/>
                    <w:tabs>
                      <w:tab w:pos="2908" w:val="left" w:leader="none"/>
                      <w:tab w:pos="3362" w:val="left" w:leader="none"/>
                      <w:tab w:pos="3700" w:val="left" w:leader="none"/>
                      <w:tab w:pos="4694" w:val="left" w:leader="none"/>
                      <w:tab w:pos="4823" w:val="left" w:leader="none"/>
                      <w:tab w:pos="5291" w:val="left" w:leader="none"/>
                      <w:tab w:pos="5529" w:val="left" w:leader="none"/>
                      <w:tab w:pos="6400" w:val="left" w:leader="none"/>
                      <w:tab w:pos="7156" w:val="left" w:leader="none"/>
                      <w:tab w:pos="7480" w:val="left" w:leader="none"/>
                      <w:tab w:pos="7869" w:val="left" w:leader="none"/>
                      <w:tab w:pos="8114" w:val="left" w:leader="none"/>
                      <w:tab w:pos="8409" w:val="left" w:leader="none"/>
                      <w:tab w:pos="9359" w:val="left" w:leader="none"/>
                      <w:tab w:pos="9554" w:val="left" w:leader="none"/>
                      <w:tab w:pos="9611" w:val="left" w:leader="none"/>
                    </w:tabs>
                    <w:spacing w:line="260" w:lineRule="auto" w:before="8"/>
                    <w:ind w:left="2016" w:right="1378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PROYECTO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DENOMINADO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"POSADA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AMH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ATENC10N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8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MiJ.1ER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EMBARAZADA"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CONCERNIENTE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PAGO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AGUA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POTABLE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ENERGIA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ELECTRICA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INMUEBLE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CUAL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LLEVARA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CABO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ESTE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PROYECTO;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ASI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MISMO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COMISIONA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REGIDOR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MUNICIPAL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DR.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ANTONIO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GALLARDO</w:t>
                  </w:r>
                </w:p>
                <w:p>
                  <w:pPr>
                    <w:spacing w:line="130" w:lineRule="exact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369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9</w:t>
                  </w:r>
                </w:p>
                <w:p>
                  <w:pPr>
                    <w:tabs>
                      <w:tab w:pos="4773" w:val="left" w:leader="none"/>
                      <w:tab w:pos="5349" w:val="left" w:leader="none"/>
                      <w:tab w:pos="6811" w:val="left" w:leader="none"/>
                    </w:tabs>
                    <w:spacing w:before="80"/>
                    <w:ind w:left="4284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10pt;height:969pt;mso-position-horizontal-relative:page;mso-position-vertical-relative:page;z-index:-695" coordorigin="0,0" coordsize="12200,19380">
            <v:group style="position:absolute;left:9540;top:18200;width:640;height:2" coordorigin="9540,18200" coordsize="640,2">
              <v:shape style="position:absolute;left:9540;top:18200;width:640;height:2" coordorigin="9540,18200" coordsize="640,0" path="m9540,18200l10180,18200,9540,18200xe" filled="f" stroked="t" strokeweight="1pt" strokecolor="#000000">
                <v:path arrowok="t"/>
              </v:shape>
            </v:group>
            <v:group style="position:absolute;left:10240;top:18200;width:100;height:2" coordorigin="10240,18200" coordsize="100,2">
              <v:shape style="position:absolute;left:10240;top:18200;width:100;height:2" coordorigin="10240,18200" coordsize="100,0" path="m10240,18200l10340,18200,10240,18200xe" filled="f" stroked="t" strokeweight="1pt" strokecolor="#000000">
                <v:path arrowok="t"/>
              </v:shape>
            </v:group>
            <v:group style="position:absolute;left:10420;top:18200;width:200;height:2" coordorigin="10420,18200" coordsize="200,2">
              <v:shape style="position:absolute;left:10420;top:18200;width:200;height:2" coordorigin="10420,18200" coordsize="200,0" path="m10420,18200l10620,18200,10420,18200xe" filled="f" stroked="t" strokeweight="1pt" strokecolor="#000000">
                <v:path arrowok="t"/>
              </v:shape>
            </v:group>
            <v:group style="position:absolute;left:10720;top:18200;width:100;height:2" coordorigin="10720,18200" coordsize="100,2">
              <v:shape style="position:absolute;left:10720;top:18200;width:100;height:2" coordorigin="10720,18200" coordsize="100,0" path="m10720,18200l10820,18200,10720,18200xe" filled="f" stroked="t" strokeweight="1pt" strokecolor="#000000">
                <v:path arrowok="t"/>
              </v:shape>
              <v:shape style="position:absolute;left:0;top:0;width:12200;height:19380" type="#_x0000_t75">
                <v:imagedata r:id="rId10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6" w:id="6"/>
      <w:bookmarkEnd w:id="6"/>
      <w:r>
        <w:rPr/>
      </w:r>
      <w:r>
        <w:rPr/>
      </w:r>
    </w:p>
    <w:p>
      <w:pPr>
        <w:spacing w:after="0"/>
        <w:sectPr>
          <w:pgSz w:w="12200" w:h="1938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9pt;height:966pt;mso-position-horizontal-relative:page;mso-position-vertical-relative:page;z-index:-694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tabs>
                      <w:tab w:pos="2901" w:val="left" w:leader="none"/>
                      <w:tab w:pos="3585" w:val="left" w:leader="none"/>
                      <w:tab w:pos="5133" w:val="left" w:leader="none"/>
                      <w:tab w:pos="7005" w:val="left" w:leader="none"/>
                    </w:tabs>
                    <w:spacing w:line="307" w:lineRule="exact"/>
                    <w:ind w:left="2037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0"/>
                      <w:sz w:val="34"/>
                      <w:szCs w:val="34"/>
                    </w:rPr>
                    <w:t>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0"/>
                      <w:sz w:val="34"/>
                      <w:szCs w:val="3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0"/>
                      <w:sz w:val="34"/>
                      <w:szCs w:val="34"/>
                    </w:rPr>
                    <w:t>'\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0"/>
                      <w:sz w:val="34"/>
                      <w:szCs w:val="3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28"/>
                      <w:szCs w:val="28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9"/>
                      <w:w w:val="11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28"/>
                      <w:szCs w:val="28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28"/>
                      <w:szCs w:val="28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AYUNTAMIENTO</w:t>
                  </w:r>
                </w:p>
                <w:p>
                  <w:pPr>
                    <w:tabs>
                      <w:tab w:pos="2894" w:val="left" w:leader="none"/>
                    </w:tabs>
                    <w:spacing w:line="255" w:lineRule="exact"/>
                    <w:ind w:left="2052" w:right="0" w:firstLine="0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95"/>
                      <w:sz w:val="12"/>
                      <w:szCs w:val="12"/>
                    </w:rPr>
                    <w:t>\~.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95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95"/>
                      <w:sz w:val="26"/>
                      <w:szCs w:val="26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9"/>
                      <w:w w:val="195"/>
                      <w:sz w:val="26"/>
                      <w:szCs w:val="26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95"/>
                      <w:sz w:val="36"/>
                      <w:szCs w:val="36"/>
                    </w:rPr>
                    <w:t>---------------------------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6"/>
                      <w:szCs w:val="36"/>
                    </w:rPr>
                  </w:r>
                </w:p>
                <w:p>
                  <w:pPr>
                    <w:spacing w:line="327" w:lineRule="exact"/>
                    <w:ind w:left="2080" w:right="0" w:firstLine="0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20"/>
                      <w:sz w:val="36"/>
                      <w:szCs w:val="36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25"/>
                      <w:w w:val="120"/>
                      <w:sz w:val="36"/>
                      <w:szCs w:val="36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20"/>
                      <w:sz w:val="36"/>
                      <w:szCs w:val="3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28"/>
                      <w:w w:val="120"/>
                      <w:sz w:val="36"/>
                      <w:szCs w:val="3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20"/>
                      <w:sz w:val="36"/>
                      <w:szCs w:val="36"/>
                    </w:rPr>
                    <w:t>~.v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36"/>
                      <w:szCs w:val="36"/>
                    </w:rPr>
                  </w:r>
                </w:p>
                <w:p>
                  <w:pPr>
                    <w:pStyle w:val="BodyText"/>
                    <w:tabs>
                      <w:tab w:pos="7682" w:val="left" w:leader="none"/>
                      <w:tab w:pos="10562" w:val="left" w:leader="none"/>
                    </w:tabs>
                    <w:spacing w:line="193" w:lineRule="exact"/>
                    <w:ind w:left="202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ALVAREZ,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NOTIFIQUE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HACIENDA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OPERACION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tabs>
                      <w:tab w:pos="3751" w:val="left" w:leader="none"/>
                      <w:tab w:pos="6652" w:val="left" w:leader="none"/>
                      <w:tab w:pos="9367" w:val="left" w:leader="none"/>
                      <w:tab w:pos="10065" w:val="left" w:leader="none"/>
                    </w:tabs>
                    <w:spacing w:line="263" w:lineRule="auto" w:before="22"/>
                    <w:ind w:left="2023" w:right="1351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POSADA,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OTORGARSE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PERIODO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ADMINISTRATIVO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2018,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IX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VIII;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80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tabs>
                      <w:tab w:pos="6227" w:val="left" w:leader="none"/>
                    </w:tabs>
                    <w:spacing w:before="15"/>
                    <w:ind w:right="461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/,;.~.;~,o(~"A...ULEY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</w:p>
                <w:p>
                  <w:pPr>
                    <w:pStyle w:val="BodyText"/>
                    <w:tabs>
                      <w:tab w:pos="1483" w:val="left" w:leader="none"/>
                      <w:tab w:pos="2037" w:val="left" w:leader="none"/>
                    </w:tabs>
                    <w:spacing w:line="212" w:lineRule="exact" w:before="43"/>
                    <w:ind w:left="80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,"'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DE~LlSCO,</w:t>
                  </w:r>
                </w:p>
                <w:p>
                  <w:pPr>
                    <w:spacing w:line="324" w:lineRule="exact"/>
                    <w:ind w:left="823" w:right="0" w:firstLine="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0"/>
                      <w:sz w:val="40"/>
                      <w:szCs w:val="40"/>
                    </w:rPr>
                    <w:t>/f~t;«\\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40"/>
                      <w:szCs w:val="40"/>
                    </w:rPr>
                  </w:r>
                </w:p>
                <w:p>
                  <w:pPr>
                    <w:tabs>
                      <w:tab w:pos="1432" w:val="left" w:leader="none"/>
                      <w:tab w:pos="2505" w:val="left" w:leader="none"/>
                    </w:tabs>
                    <w:spacing w:line="297" w:lineRule="exact"/>
                    <w:ind w:left="806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85"/>
                      <w:sz w:val="22"/>
                      <w:szCs w:val="2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85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85"/>
                      <w:sz w:val="22"/>
                      <w:szCs w:val="22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41"/>
                      <w:w w:val="85"/>
                      <w:sz w:val="22"/>
                      <w:szCs w:val="22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85"/>
                      <w:position w:val="-23"/>
                      <w:sz w:val="40"/>
                      <w:szCs w:val="40"/>
                    </w:rPr>
                    <w:t>KS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87"/>
                      <w:w w:val="85"/>
                      <w:position w:val="-23"/>
                      <w:sz w:val="40"/>
                      <w:szCs w:val="4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85"/>
                      <w:position w:val="0"/>
                      <w:sz w:val="12"/>
                      <w:szCs w:val="12"/>
                    </w:rPr>
                    <w:t>4.'1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85"/>
                      <w:position w:val="-9"/>
                      <w:sz w:val="26"/>
                      <w:szCs w:val="26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85"/>
                      <w:position w:val="0"/>
                      <w:sz w:val="12"/>
                      <w:szCs w:val="12"/>
                    </w:rPr>
                    <w:t>')J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85"/>
                      <w:position w:val="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85"/>
                      <w:position w:val="0"/>
                      <w:sz w:val="12"/>
                      <w:szCs w:val="12"/>
                    </w:rPr>
                    <w:t>";-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85"/>
                      <w:position w:val="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2"/>
                      <w:w w:val="85"/>
                      <w:position w:val="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85"/>
                      <w:position w:val="0"/>
                      <w:sz w:val="12"/>
                      <w:szCs w:val="12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  <w:p>
                  <w:pPr>
                    <w:tabs>
                      <w:tab w:pos="1346" w:val="left" w:leader="none"/>
                      <w:tab w:pos="6911" w:val="left" w:leader="none"/>
                    </w:tabs>
                    <w:spacing w:line="212" w:lineRule="exact"/>
                    <w:ind w:left="0" w:right="1412" w:firstLine="0"/>
                    <w:jc w:val="righ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position w:val="-12"/>
                      <w:sz w:val="40"/>
                      <w:szCs w:val="40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position w:val="-12"/>
                      <w:sz w:val="40"/>
                      <w:szCs w:val="4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position w:val="0"/>
                      <w:sz w:val="20"/>
                      <w:szCs w:val="20"/>
                    </w:rPr>
                    <w:t>~SU!JTO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position w:val="0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4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position w:val="0"/>
                      <w:sz w:val="20"/>
                      <w:szCs w:val="20"/>
                    </w:rPr>
                    <w:t>GENERAL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position w:val="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48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2.,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8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9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FLA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19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VIO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ANDA,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REGIDOR</w:t>
                  </w:r>
                </w:p>
                <w:p>
                  <w:pPr>
                    <w:pStyle w:val="BodyText"/>
                    <w:spacing w:line="142" w:lineRule="exact"/>
                    <w:ind w:left="82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~~~~.~~:};:-MUNIÓPAL,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SOMETE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</w:p>
                <w:p>
                  <w:pPr>
                    <w:pStyle w:val="BodyText"/>
                    <w:tabs>
                      <w:tab w:pos="1461" w:val="left" w:leader="none"/>
                      <w:tab w:pos="1807" w:val="left" w:leader="none"/>
                      <w:tab w:pos="2980" w:val="left" w:leader="none"/>
                      <w:tab w:pos="3909" w:val="left" w:leader="none"/>
                      <w:tab w:pos="4031" w:val="left" w:leader="none"/>
                      <w:tab w:pos="6069" w:val="left" w:leader="none"/>
                      <w:tab w:pos="7833" w:val="left" w:leader="none"/>
                      <w:tab w:pos="8294" w:val="left" w:leader="none"/>
                      <w:tab w:pos="9842" w:val="left" w:leader="none"/>
                    </w:tabs>
                    <w:spacing w:line="255" w:lineRule="auto" w:before="22"/>
                    <w:ind w:left="1130" w:right="1351" w:hanging="231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"':,,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'CONSIDERACION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INICIATIVA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TIENE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"-'o~fETO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EXPEDIR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PARTICIPACION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CIUDADAN1A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</w:p>
                <w:p>
                  <w:pPr>
                    <w:pStyle w:val="BodyText"/>
                    <w:spacing w:before="15"/>
                    <w:ind w:left="202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GOBERNANZA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LAGOS.</w:t>
                  </w:r>
                </w:p>
                <w:p>
                  <w:pPr>
                    <w:spacing w:line="260" w:lineRule="exact" w:before="7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3369" w:val="left" w:leader="none"/>
                      <w:tab w:pos="3455" w:val="left" w:leader="none"/>
                      <w:tab w:pos="3758" w:val="left" w:leader="none"/>
                      <w:tab w:pos="4751" w:val="left" w:leader="none"/>
                      <w:tab w:pos="4881" w:val="left" w:leader="none"/>
                      <w:tab w:pos="5291" w:val="left" w:leader="none"/>
                      <w:tab w:pos="5954" w:val="left" w:leader="none"/>
                      <w:tab w:pos="7286" w:val="left" w:leader="none"/>
                      <w:tab w:pos="7502" w:val="left" w:leader="none"/>
                      <w:tab w:pos="7941" w:val="left" w:leader="none"/>
                      <w:tab w:pos="8891" w:val="left" w:leader="none"/>
                      <w:tab w:pos="9043" w:val="left" w:leader="none"/>
                      <w:tab w:pos="9539" w:val="left" w:leader="none"/>
                      <w:tab w:pos="10396" w:val="left" w:leader="none"/>
                      <w:tab w:pos="10555" w:val="left" w:leader="none"/>
                    </w:tabs>
                    <w:spacing w:line="261" w:lineRule="auto"/>
                    <w:ind w:left="2023" w:right="1343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PRESENTES.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MAYORIA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TURNA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COMISION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SOLIC1TUD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TIENE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1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OBJETO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MODIFICAR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REGLAMENTO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PARTICIPAC10N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CIUDADANIA,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COMISION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PRESIDIDA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FLAVIO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VOCALES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SíNDICO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Uc.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ESTEBAN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RAMIREZ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MUNICIPAL</w:t>
                  </w:r>
                </w:p>
                <w:p>
                  <w:pPr>
                    <w:pStyle w:val="BodyText"/>
                    <w:spacing w:line="264" w:lineRule="auto" w:before="2"/>
                    <w:ind w:left="2030" w:right="1343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GUILLEN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ARGUELLES.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27.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41,42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113,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114,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DEMAS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APLICABLES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3103" w:val="left" w:leader="none"/>
                      <w:tab w:pos="3375" w:val="left" w:leader="none"/>
                      <w:tab w:pos="3405" w:val="left" w:leader="none"/>
                      <w:tab w:pos="3707" w:val="left" w:leader="none"/>
                      <w:tab w:pos="4312" w:val="left" w:leader="none"/>
                      <w:tab w:pos="4658" w:val="left" w:leader="none"/>
                      <w:tab w:pos="5198" w:val="left" w:leader="none"/>
                      <w:tab w:pos="5457" w:val="left" w:leader="none"/>
                      <w:tab w:pos="5817" w:val="left" w:leader="none"/>
                      <w:tab w:pos="7077" w:val="left" w:leader="none"/>
                      <w:tab w:pos="7415" w:val="left" w:leader="none"/>
                      <w:tab w:pos="8171" w:val="left" w:leader="none"/>
                      <w:tab w:pos="8373" w:val="left" w:leader="none"/>
                      <w:tab w:pos="8459" w:val="left" w:leader="none"/>
                      <w:tab w:pos="8978" w:val="left" w:leader="none"/>
                      <w:tab w:pos="9014" w:val="left" w:leader="none"/>
                      <w:tab w:pos="9525" w:val="left" w:leader="none"/>
                      <w:tab w:pos="9979" w:val="left" w:leader="none"/>
                      <w:tab w:pos="10151" w:val="left" w:leader="none"/>
                      <w:tab w:pos="10555" w:val="left" w:leader="none"/>
                      <w:tab w:pos="10706" w:val="left" w:leader="none"/>
                    </w:tabs>
                    <w:spacing w:line="259" w:lineRule="auto"/>
                    <w:ind w:left="2030" w:right="1329" w:hanging="15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ASUNTO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GENERAL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3.-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LOZANO,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0116-HM2/AY/2016,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ANALlSIS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APROBACION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CELEBRACION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GRlTO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INDEPENDENCIA,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LLEVARA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CABO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PROXIMO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SEPTIEMBRE,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CONTEMPLAN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PUBLICIDAD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IMPRESA,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PERIFONEO,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RADIO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TELEVISION,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MATERIALES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6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ARIOS,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SILLAS,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MESAS,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CUBRE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SILLAS,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EQUIPO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LUZ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SONIDO,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ESCENARIO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BRINDIS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TRADICIONALMENTE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OFRECE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PALACIO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OTROS.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EROGACION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TENDRlA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GASTO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APROXIMADO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$150,000.00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(CIENTO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CINCUENTA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M.N.)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IMPUESTO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VALOR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AGREGADO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SERIAN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EROGADOS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CUENTA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DESTINADA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GASTO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CORRIENTE.</w:t>
                  </w:r>
                </w:p>
                <w:p>
                  <w:pPr>
                    <w:spacing w:line="240" w:lineRule="exact" w:before="9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175" w:val="left" w:leader="none"/>
                      <w:tab w:pos="3319" w:val="left" w:leader="none"/>
                      <w:tab w:pos="3412" w:val="left" w:leader="none"/>
                      <w:tab w:pos="3686" w:val="left" w:leader="none"/>
                      <w:tab w:pos="3987" w:val="left" w:leader="none"/>
                      <w:tab w:pos="4017" w:val="left" w:leader="none"/>
                      <w:tab w:pos="4226" w:val="left" w:leader="none"/>
                      <w:tab w:pos="4737" w:val="left" w:leader="none"/>
                      <w:tab w:pos="5097" w:val="left" w:leader="none"/>
                      <w:tab w:pos="5522" w:val="left" w:leader="none"/>
                      <w:tab w:pos="5644" w:val="left" w:leader="none"/>
                      <w:tab w:pos="5853" w:val="left" w:leader="none"/>
                      <w:tab w:pos="6213" w:val="left" w:leader="none"/>
                      <w:tab w:pos="6638" w:val="left" w:leader="none"/>
                      <w:tab w:pos="7012" w:val="left" w:leader="none"/>
                      <w:tab w:pos="7610" w:val="left" w:leader="none"/>
                      <w:tab w:pos="8215" w:val="left" w:leader="none"/>
                      <w:tab w:pos="8445" w:val="left" w:leader="none"/>
                      <w:tab w:pos="8711" w:val="left" w:leader="none"/>
                      <w:tab w:pos="8848" w:val="left" w:leader="none"/>
                      <w:tab w:pos="9957" w:val="left" w:leader="none"/>
                      <w:tab w:pos="10000" w:val="left" w:leader="none"/>
                      <w:tab w:pos="10202" w:val="left" w:leader="none"/>
                      <w:tab w:pos="10562" w:val="left" w:leader="none"/>
                    </w:tabs>
                    <w:spacing w:line="260" w:lineRule="auto"/>
                    <w:ind w:left="2023" w:right="1343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ONCE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ABSTENCION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ASIGNAR,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DENTRO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CAI'ITULO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3800.-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SERVicIOS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OFICIALES.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PAR7jf)A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PRESUPUESTAL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382.-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GAS70S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SOCIAl"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CULTURAL,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HASTA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$150,000.00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(CIENTO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CINCUENTA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M.N.)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IMPUESTO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VALOR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AGREGADO,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ORIGINADOS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DENTRO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CELEBRACION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INDEPENDENCIA,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LLEVARA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CABO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PROXIMO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SEPTIEMBRE.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11;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38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XI,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48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80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1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3095" w:val="left" w:leader="none"/>
                      <w:tab w:pos="3412" w:val="left" w:leader="none"/>
                      <w:tab w:pos="4305" w:val="left" w:leader="none"/>
                      <w:tab w:pos="4658" w:val="left" w:leader="none"/>
                      <w:tab w:pos="4888" w:val="left" w:leader="none"/>
                      <w:tab w:pos="5579" w:val="left" w:leader="none"/>
                      <w:tab w:pos="7063" w:val="left" w:leader="none"/>
                      <w:tab w:pos="7545" w:val="left" w:leader="none"/>
                      <w:tab w:pos="8380" w:val="left" w:leader="none"/>
                      <w:tab w:pos="8985" w:val="left" w:leader="none"/>
                      <w:tab w:pos="9532" w:val="left" w:leader="none"/>
                      <w:tab w:pos="11246" w:val="left" w:leader="none"/>
                    </w:tabs>
                    <w:spacing w:line="259" w:lineRule="auto"/>
                    <w:ind w:left="2016" w:right="760" w:hanging="15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ASUNTO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GENERAL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4.-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LOZANO,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0115-HM2/AY/2016,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ANALlSIS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APROBACION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REALIZACION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1°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INFORME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GOBIERNO,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CONTEMPLADOS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PUBLICIDAD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IMPRESA,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PERIFONEO,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RADIO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TELEV1SION,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IMPRENTA,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PAPELERIA,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MATERIALES,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SILLAS,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MESAS,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CUBRE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SILLAS,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EQUIPO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tabs>
                      <w:tab w:pos="3801" w:val="left" w:leader="none"/>
                      <w:tab w:pos="7286" w:val="left" w:leader="none"/>
                      <w:tab w:pos="9244" w:val="left" w:leader="none"/>
                    </w:tabs>
                    <w:spacing w:line="226" w:lineRule="exact"/>
                    <w:ind w:left="203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LUZ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SONIDO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ARREGLO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ESCENARIO,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OTROS,</w:t>
                  </w:r>
                </w:p>
                <w:p>
                  <w:pPr>
                    <w:pStyle w:val="BodyText"/>
                    <w:tabs>
                      <w:tab w:pos="3110" w:val="left" w:leader="none"/>
                      <w:tab w:pos="4514" w:val="left" w:leader="none"/>
                      <w:tab w:pos="6609" w:val="left" w:leader="none"/>
                      <w:tab w:pos="7725" w:val="left" w:leader="none"/>
                      <w:tab w:pos="7948" w:val="left" w:leader="none"/>
                      <w:tab w:pos="9043" w:val="left" w:leader="none"/>
                      <w:tab w:pos="10684" w:val="left" w:leader="none"/>
                    </w:tabs>
                    <w:spacing w:line="255" w:lineRule="auto" w:before="29"/>
                    <w:ind w:left="2030" w:right="1350" w:hanging="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REALIZARA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SEPTIEMBRE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CURSO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PALACIO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EROGACION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TENDRIA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APROXIMADO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</w:p>
                <w:p>
                  <w:pPr>
                    <w:spacing w:line="170" w:lineRule="exact" w:before="2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349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9</w:t>
                  </w:r>
                </w:p>
                <w:p>
                  <w:pPr>
                    <w:tabs>
                      <w:tab w:pos="4773" w:val="left" w:leader="none"/>
                      <w:tab w:pos="5356" w:val="left" w:leader="none"/>
                      <w:tab w:pos="6803" w:val="left" w:leader="none"/>
                    </w:tabs>
                    <w:spacing w:before="87"/>
                    <w:ind w:left="4291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9pt;height:966pt;mso-position-horizontal-relative:page;mso-position-vertical-relative:page;z-index:-693" coordorigin="0,0" coordsize="12180,19320">
            <v:group style="position:absolute;left:9540;top:18120;width:620;height:2" coordorigin="9540,18120" coordsize="620,2">
              <v:shape style="position:absolute;left:9540;top:18120;width:620;height:2" coordorigin="9540,18120" coordsize="620,0" path="m9540,18120l10160,18120,9540,18120xe" filled="f" stroked="t" strokeweight="1pt" strokecolor="#000000">
                <v:path arrowok="t"/>
              </v:shape>
            </v:group>
            <v:group style="position:absolute;left:10240;top:18120;width:100;height:2" coordorigin="10240,18120" coordsize="100,2">
              <v:shape style="position:absolute;left:10240;top:18120;width:100;height:2" coordorigin="10240,18120" coordsize="100,0" path="m10240,18120l10340,18120,10240,18120xe" filled="f" stroked="t" strokeweight="1pt" strokecolor="#000000">
                <v:path arrowok="t"/>
              </v:shape>
            </v:group>
            <v:group style="position:absolute;left:10420;top:18120;width:200;height:2" coordorigin="10420,18120" coordsize="200,2">
              <v:shape style="position:absolute;left:10420;top:18120;width:200;height:2" coordorigin="10420,18120" coordsize="200,0" path="m10420,18120l10620,18120,10420,18120xe" filled="f" stroked="t" strokeweight="1pt" strokecolor="#000000">
                <v:path arrowok="t"/>
              </v:shape>
            </v:group>
            <v:group style="position:absolute;left:10720;top:18120;width:100;height:2" coordorigin="10720,18120" coordsize="100,2">
              <v:shape style="position:absolute;left:10720;top:18120;width:100;height:2" coordorigin="10720,18120" coordsize="100,0" path="m10720,18120l10820,18120,10720,18120xe" filled="f" stroked="t" strokeweight="1pt" strokecolor="#000000">
                <v:path arrowok="t"/>
              </v:shape>
              <v:shape style="position:absolute;left:0;top:0;width:12180;height:19320" type="#_x0000_t75">
                <v:imagedata r:id="rId11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7" w:id="7"/>
      <w:bookmarkEnd w:id="7"/>
      <w:r>
        <w:rPr/>
      </w:r>
      <w:r>
        <w:rPr/>
      </w:r>
    </w:p>
    <w:p>
      <w:pPr>
        <w:spacing w:after="0"/>
        <w:sectPr>
          <w:pgSz w:w="12180" w:h="1932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8pt;height:969pt;mso-position-horizontal-relative:page;mso-position-vertical-relative:page;z-index:-692" type="#_x0000_t202" filled="f" stroked="f">
            <v:textbox inset="0,0,0,0">
              <w:txbxContent>
                <w:p>
                  <w:pPr>
                    <w:spacing w:line="150" w:lineRule="exact" w:before="1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1140" w:val="left" w:leader="none"/>
                      <w:tab w:pos="2688" w:val="left" w:leader="none"/>
                      <w:tab w:pos="4560" w:val="left" w:leader="none"/>
                    </w:tabs>
                    <w:ind w:left="464" w:right="0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AYUNTAMIENTO</w:t>
                  </w:r>
                </w:p>
                <w:p>
                  <w:pPr>
                    <w:tabs>
                      <w:tab w:pos="2908" w:val="left" w:leader="none"/>
                    </w:tabs>
                    <w:spacing w:line="90" w:lineRule="exact" w:before="80"/>
                    <w:ind w:left="2052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60"/>
                      <w:sz w:val="8"/>
                      <w:szCs w:val="8"/>
                    </w:rPr>
                    <w:t>-.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60"/>
                      <w:sz w:val="8"/>
                      <w:szCs w:val="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60"/>
                      <w:sz w:val="8"/>
                      <w:szCs w:val="8"/>
                    </w:rPr>
                    <w:t>),";1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8"/>
                      <w:szCs w:val="8"/>
                    </w:rPr>
                  </w:r>
                </w:p>
                <w:p>
                  <w:pPr>
                    <w:tabs>
                      <w:tab w:pos="2851" w:val="left" w:leader="none"/>
                    </w:tabs>
                    <w:spacing w:line="182" w:lineRule="exact"/>
                    <w:ind w:left="205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50"/>
                      <w:sz w:val="18"/>
                      <w:szCs w:val="18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50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50"/>
                      <w:sz w:val="18"/>
                      <w:szCs w:val="18"/>
                    </w:rPr>
                    <w:t>;,&lt;1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151" w:lineRule="exact"/>
                    <w:ind w:left="2296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80"/>
                      <w:sz w:val="14"/>
                      <w:szCs w:val="14"/>
                    </w:rPr>
                    <w:t>~!t-~#.7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07" w:lineRule="exact"/>
                    <w:ind w:left="198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$150,000.00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(CIENTO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CINCUENTA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001100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SERIAN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EROGADOS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</w:p>
                <w:p>
                  <w:pPr>
                    <w:pStyle w:val="BodyText"/>
                    <w:spacing w:before="29"/>
                    <w:ind w:left="198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DESTINADA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CORRIENTE.</w:t>
                  </w:r>
                </w:p>
                <w:p>
                  <w:pPr>
                    <w:spacing w:line="240" w:lineRule="exact" w:before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tabs>
                      <w:tab w:pos="2894" w:val="left" w:leader="none"/>
                      <w:tab w:pos="3333" w:val="left" w:leader="none"/>
                      <w:tab w:pos="3693" w:val="left" w:leader="none"/>
                    </w:tabs>
                    <w:spacing w:line="263" w:lineRule="auto"/>
                    <w:ind w:left="1987" w:right="1374" w:hanging="8"/>
                    <w:jc w:val="both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ASIGNAR,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DENTRO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CAl'nVU)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3800.-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SERVICIOS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OFICIALES,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I'ARTIIJA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4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I'RHSUI'UJ,;\TAL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382.-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GAS10S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4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SOCIAL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CULTURAL.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HASTA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$150,000.00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(CIENTO</w:t>
                  </w:r>
                </w:p>
                <w:p>
                  <w:pPr>
                    <w:pStyle w:val="BodyText"/>
                    <w:tabs>
                      <w:tab w:pos="3376" w:val="left" w:leader="none"/>
                      <w:tab w:pos="8236" w:val="left" w:leader="none"/>
                    </w:tabs>
                    <w:spacing w:line="159" w:lineRule="exact"/>
                    <w:ind w:left="116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-=-,"'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__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CINCUENTA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001100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M,N.)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IMPUESTO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VALOR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AGREGADO,</w:t>
                  </w:r>
                </w:p>
                <w:p>
                  <w:pPr>
                    <w:pStyle w:val="BodyText"/>
                    <w:tabs>
                      <w:tab w:pos="1922" w:val="left" w:leader="none"/>
                      <w:tab w:pos="3455" w:val="left" w:leader="none"/>
                      <w:tab w:pos="4953" w:val="left" w:leader="none"/>
                      <w:tab w:pos="7711" w:val="left" w:leader="none"/>
                      <w:tab w:pos="8301" w:val="left" w:leader="none"/>
                      <w:tab w:pos="9748" w:val="left" w:leader="none"/>
                    </w:tabs>
                    <w:spacing w:line="387" w:lineRule="exact"/>
                    <w:ind w:right="575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46"/>
                      <w:szCs w:val="46"/>
                    </w:rPr>
                    <w:t>'lS"'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73"/>
                      <w:w w:val="100"/>
                      <w:sz w:val="46"/>
                      <w:szCs w:val="46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cO'.?ti\RA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ORIGINADOS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REALIZACION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INFORME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tabs>
                      <w:tab w:pos="3326" w:val="left" w:leader="none"/>
                      <w:tab w:pos="5471" w:val="left" w:leader="none"/>
                      <w:tab w:pos="6530" w:val="left" w:leader="none"/>
                      <w:tab w:pos="8092" w:val="left" w:leader="none"/>
                      <w:tab w:pos="10396" w:val="left" w:leader="none"/>
                    </w:tabs>
                    <w:spacing w:line="196" w:lineRule="exact"/>
                    <w:ind w:left="56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,/.~~.;",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6"/>
                      <w:w w:val="100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'.~::':':.'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0Q~IERNO,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LLEVARA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CABO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PROXIMO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SEPTIEMBRE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</w:p>
                <w:p>
                  <w:pPr>
                    <w:pStyle w:val="BodyText"/>
                    <w:tabs>
                      <w:tab w:pos="1159" w:val="left" w:leader="none"/>
                      <w:tab w:pos="2001" w:val="left" w:leader="none"/>
                      <w:tab w:pos="3304" w:val="left" w:leader="none"/>
                      <w:tab w:pos="3945" w:val="left" w:leader="none"/>
                      <w:tab w:pos="5644" w:val="left" w:leader="none"/>
                      <w:tab w:pos="8085" w:val="left" w:leader="none"/>
                      <w:tab w:pos="8539" w:val="left" w:leader="none"/>
                      <w:tab w:pos="10231" w:val="left" w:leader="none"/>
                    </w:tabs>
                    <w:spacing w:line="195" w:lineRule="exact" w:before="22"/>
                    <w:ind w:left="59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(/~...,'~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PR~~ENTE.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1I;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38</w:t>
                  </w:r>
                </w:p>
                <w:p>
                  <w:pPr>
                    <w:pStyle w:val="BodyText"/>
                    <w:tabs>
                      <w:tab w:pos="1166" w:val="left" w:leader="none"/>
                    </w:tabs>
                    <w:spacing w:line="348" w:lineRule="exact"/>
                    <w:ind w:left="58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5"/>
                      <w:sz w:val="38"/>
                      <w:szCs w:val="38"/>
                    </w:rPr>
                    <w:t>'.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5"/>
                      <w:sz w:val="38"/>
                      <w:szCs w:val="3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5"/>
                      <w:sz w:val="38"/>
                      <w:szCs w:val="38"/>
                    </w:rPr>
                    <w:t>\\.;.g.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75"/>
                      <w:sz w:val="38"/>
                      <w:szCs w:val="3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5"/>
                      <w:sz w:val="38"/>
                      <w:szCs w:val="38"/>
                    </w:rPr>
                    <w:t>,),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5"/>
                      <w:sz w:val="38"/>
                      <w:szCs w:val="3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75"/>
                      <w:sz w:val="38"/>
                      <w:szCs w:val="3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FR.A'lsC.ION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Xl;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Vlll;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48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FRACClON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1I;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49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IV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80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LEY</w:t>
                  </w:r>
                </w:p>
                <w:p>
                  <w:pPr>
                    <w:pStyle w:val="BodyText"/>
                    <w:tabs>
                      <w:tab w:pos="3823" w:val="left" w:leader="none"/>
                      <w:tab w:pos="6551" w:val="left" w:leader="none"/>
                      <w:tab w:pos="7610" w:val="left" w:leader="none"/>
                      <w:tab w:pos="8963" w:val="left" w:leader="none"/>
                      <w:tab w:pos="10540" w:val="left" w:leader="none"/>
                    </w:tabs>
                    <w:spacing w:line="199" w:lineRule="exact"/>
                    <w:ind w:left="63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s.,.c~'_~";"_,D,pEL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tabs>
                      <w:tab w:pos="921" w:val="left" w:leader="none"/>
                      <w:tab w:pos="2447" w:val="left" w:leader="none"/>
                    </w:tabs>
                    <w:spacing w:line="216" w:lineRule="exact"/>
                    <w:ind w:left="655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60"/>
                      <w:sz w:val="4"/>
                      <w:szCs w:val="4"/>
                    </w:rPr>
                    <w:t>".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60"/>
                      <w:sz w:val="4"/>
                      <w:szCs w:val="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60"/>
                      <w:sz w:val="4"/>
                      <w:szCs w:val="4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60"/>
                      <w:sz w:val="4"/>
                      <w:szCs w:val="4"/>
                    </w:rPr>
                    <w:t>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60"/>
                      <w:sz w:val="4"/>
                      <w:szCs w:val="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  <w:sz w:val="10"/>
                      <w:szCs w:val="1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1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20"/>
                      <w:szCs w:val="20"/>
                    </w:rPr>
                    <w:t>"""o'.TOJA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SCO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2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0"/>
                      <w:szCs w:val="20"/>
                    </w:rPr>
                    <w:t>.</w:t>
                  </w:r>
                </w:p>
                <w:p>
                  <w:pPr>
                    <w:spacing w:before="59"/>
                    <w:ind w:left="763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  <w:t>•..•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8"/>
                      <w:w w:val="100"/>
                      <w:sz w:val="10"/>
                      <w:szCs w:val="1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  <w:t>&amp;&lt;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7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"/>
                      <w:w w:val="100"/>
                      <w:sz w:val="10"/>
                      <w:szCs w:val="1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  <w:t>~G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3"/>
                      <w:w w:val="100"/>
                      <w:sz w:val="16"/>
                      <w:szCs w:val="16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  <w:t>w:.S~::,/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93"/>
                      <w:w w:val="100"/>
                      <w:sz w:val="16"/>
                      <w:szCs w:val="16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1"/>
                      <w:w w:val="100"/>
                      <w:sz w:val="16"/>
                      <w:szCs w:val="1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  <w:t>.f.-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280" w:lineRule="exact" w:before="17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3146" w:val="left" w:leader="none"/>
                      <w:tab w:pos="3578" w:val="left" w:leader="none"/>
                      <w:tab w:pos="3815" w:val="left" w:leader="none"/>
                      <w:tab w:pos="4111" w:val="left" w:leader="none"/>
                      <w:tab w:pos="4435" w:val="left" w:leader="none"/>
                      <w:tab w:pos="4931" w:val="left" w:leader="none"/>
                      <w:tab w:pos="5025" w:val="left" w:leader="none"/>
                      <w:tab w:pos="5615" w:val="left" w:leader="none"/>
                      <w:tab w:pos="6083" w:val="left" w:leader="none"/>
                      <w:tab w:pos="6364" w:val="left" w:leader="none"/>
                      <w:tab w:pos="7581" w:val="left" w:leader="none"/>
                      <w:tab w:pos="7696" w:val="left" w:leader="none"/>
                      <w:tab w:pos="7862" w:val="left" w:leader="none"/>
                      <w:tab w:pos="8445" w:val="left" w:leader="none"/>
                      <w:tab w:pos="8603" w:val="left" w:leader="none"/>
                      <w:tab w:pos="8992" w:val="left" w:leader="none"/>
                      <w:tab w:pos="9424" w:val="left" w:leader="none"/>
                      <w:tab w:pos="9863" w:val="left" w:leader="none"/>
                      <w:tab w:pos="10396" w:val="left" w:leader="none"/>
                      <w:tab w:pos="10555" w:val="left" w:leader="none"/>
                      <w:tab w:pos="10670" w:val="left" w:leader="none"/>
                    </w:tabs>
                    <w:spacing w:line="263" w:lineRule="auto"/>
                    <w:ind w:left="2001" w:right="1345" w:hanging="22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ASUNTO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GENERAL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5.-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ASUNTO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PRESENTADO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PLENO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JOS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GUILLEN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ARGUELLES,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MEDIO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RODRIGO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CARRERAS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RECIBIDO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CURSO,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SOLVENTAR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MEDICOS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HOSPITALARIOS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BEBE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RECIEN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NACIDO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PREMATURO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SEMANAS,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TIENE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HASTA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AHORA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ONCE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D1AS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INTERNADO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CLINICA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GUADALUPE.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CIUDAD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AGUASCALIENTES,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SALIDA.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GASTO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APROXIMADO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D1A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$15,000.00.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MENCIONA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INTENTADO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ACEPTEN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HOSPITALES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GOBIERNO,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RESPUESTA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TIENEN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ESPACIO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TRASLADO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HOSPITAL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CIVIL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GUADALAJARA,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CASO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ACEPTARAN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INGRESARLO,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MUY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RIESGOSO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HORAS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TRASLADO.</w:t>
                  </w:r>
                </w:p>
                <w:p>
                  <w:pPr>
                    <w:spacing w:line="240" w:lineRule="exact" w:before="6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218" w:val="left" w:leader="none"/>
                      <w:tab w:pos="3743" w:val="left" w:leader="none"/>
                      <w:tab w:pos="4571" w:val="left" w:leader="none"/>
                      <w:tab w:pos="4701" w:val="left" w:leader="none"/>
                      <w:tab w:pos="5176" w:val="left" w:leader="none"/>
                      <w:tab w:pos="5637" w:val="left" w:leader="none"/>
                      <w:tab w:pos="5889" w:val="left" w:leader="none"/>
                      <w:tab w:pos="6515" w:val="left" w:leader="none"/>
                      <w:tab w:pos="7178" w:val="left" w:leader="none"/>
                      <w:tab w:pos="7257" w:val="left" w:leader="none"/>
                      <w:tab w:pos="7430" w:val="left" w:leader="none"/>
                      <w:tab w:pos="7840" w:val="left" w:leader="none"/>
                      <w:tab w:pos="8315" w:val="left" w:leader="none"/>
                      <w:tab w:pos="8510" w:val="left" w:leader="none"/>
                      <w:tab w:pos="8711" w:val="left" w:leader="none"/>
                      <w:tab w:pos="9007" w:val="left" w:leader="none"/>
                      <w:tab w:pos="9878" w:val="left" w:leader="none"/>
                      <w:tab w:pos="10367" w:val="left" w:leader="none"/>
                      <w:tab w:pos="10677" w:val="left" w:leader="none"/>
                    </w:tabs>
                    <w:spacing w:line="264" w:lineRule="auto"/>
                    <w:ind w:left="2001" w:right="133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ENTERADOS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FACULTAN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LOZANO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CONSIDERACION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RODRIGO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CARRERAS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AVALOS;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IGUAL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MANERA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FACULTA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GALLARDO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ALVAREZ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CAUSA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DENTRO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COMPETENCIA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ASESORIA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GESTION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MLlNIClPAL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LUGAR,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IX;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FRACClON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XI;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80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9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2735" w:val="left" w:leader="none"/>
                      <w:tab w:pos="3038" w:val="left" w:leader="none"/>
                      <w:tab w:pos="3254" w:val="left" w:leader="none"/>
                      <w:tab w:pos="3513" w:val="left" w:leader="none"/>
                      <w:tab w:pos="3974" w:val="left" w:leader="none"/>
                      <w:tab w:pos="4010" w:val="left" w:leader="none"/>
                      <w:tab w:pos="4247" w:val="left" w:leader="none"/>
                      <w:tab w:pos="4658" w:val="left" w:leader="none"/>
                      <w:tab w:pos="4859" w:val="left" w:leader="none"/>
                      <w:tab w:pos="5003" w:val="left" w:leader="none"/>
                      <w:tab w:pos="5378" w:val="left" w:leader="none"/>
                      <w:tab w:pos="5479" w:val="left" w:leader="none"/>
                      <w:tab w:pos="5983" w:val="left" w:leader="none"/>
                      <w:tab w:pos="6026" w:val="left" w:leader="none"/>
                      <w:tab w:pos="6537" w:val="left" w:leader="none"/>
                      <w:tab w:pos="6710" w:val="left" w:leader="none"/>
                      <w:tab w:pos="6803" w:val="left" w:leader="none"/>
                      <w:tab w:pos="7019" w:val="left" w:leader="none"/>
                      <w:tab w:pos="7624" w:val="left" w:leader="none"/>
                      <w:tab w:pos="7840" w:val="left" w:leader="none"/>
                      <w:tab w:pos="8121" w:val="left" w:leader="none"/>
                      <w:tab w:pos="8287" w:val="left" w:leader="none"/>
                      <w:tab w:pos="8467" w:val="left" w:leader="none"/>
                      <w:tab w:pos="8834" w:val="left" w:leader="none"/>
                      <w:tab w:pos="9179" w:val="left" w:leader="none"/>
                      <w:tab w:pos="9266" w:val="left" w:leader="none"/>
                      <w:tab w:pos="9446" w:val="left" w:leader="none"/>
                      <w:tab w:pos="9871" w:val="left" w:leader="none"/>
                      <w:tab w:pos="10533" w:val="left" w:leader="none"/>
                      <w:tab w:pos="10619" w:val="left" w:leader="none"/>
                    </w:tabs>
                    <w:spacing w:line="259" w:lineRule="auto"/>
                    <w:ind w:left="1994" w:right="1352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XIV.-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SEÑORES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VIRTUD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AGOTADO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DECLARA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CONCLUIDA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13:15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HORAS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QUINCE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MINUTOS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D1A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HOY,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CITANDO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SOLEMNE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PREVIA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AUTORIZACION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CABILDO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IV,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13,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CELEBRADA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CURSO,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DISPUESTO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29,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VIII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INSTRUCCIONES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LOZANO,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SEPTIEMBRE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20:00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HORAS,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PATIO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CENTRAL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PALACIO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FIRMANDO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INTERVINIERON,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QUISIERON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SUPIERON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HACERLO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ACTUA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SERVIDOR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PUBLICO</w:t>
                  </w:r>
                </w:p>
                <w:p>
                  <w:pPr>
                    <w:pStyle w:val="BodyText"/>
                    <w:tabs>
                      <w:tab w:pos="3477" w:val="left" w:leader="none"/>
                      <w:tab w:pos="8503" w:val="left" w:leader="none"/>
                      <w:tab w:pos="11152" w:val="left" w:leader="none"/>
                    </w:tabs>
                    <w:spacing w:line="227" w:lineRule="exact"/>
                    <w:ind w:left="200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AUTORIZA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</w:t>
                  </w:r>
                </w:p>
                <w:p>
                  <w:pPr>
                    <w:pStyle w:val="BodyText"/>
                    <w:tabs>
                      <w:tab w:pos="4615" w:val="left" w:leader="none"/>
                      <w:tab w:pos="5716" w:val="left" w:leader="none"/>
                      <w:tab w:pos="6573" w:val="left" w:leader="none"/>
                      <w:tab w:pos="8711" w:val="left" w:leader="none"/>
                      <w:tab w:pos="11275" w:val="left" w:leader="none"/>
                    </w:tabs>
                    <w:spacing w:line="255" w:lineRule="auto" w:before="22"/>
                    <w:ind w:left="2001" w:right="776" w:firstLine="14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CUMPLIMIENTO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DISPUESTO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63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ADMINISTRACIÓN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</w:p>
                <w:p>
                  <w:pPr>
                    <w:spacing w:line="120" w:lineRule="exact" w:before="1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343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9</w:t>
                  </w:r>
                </w:p>
                <w:p>
                  <w:pPr>
                    <w:tabs>
                      <w:tab w:pos="1410" w:val="left" w:leader="none"/>
                      <w:tab w:pos="2000" w:val="left" w:leader="none"/>
                      <w:tab w:pos="3455" w:val="left" w:leader="none"/>
                    </w:tabs>
                    <w:spacing w:before="94"/>
                    <w:ind w:left="928" w:right="0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8pt;height:969pt;mso-position-horizontal-relative:page;mso-position-vertical-relative:page;z-index:-691" coordorigin="0,0" coordsize="12160,19380">
            <v:group style="position:absolute;left:3540;top:1820;width:240;height:2" coordorigin="3540,1820" coordsize="240,2">
              <v:shape style="position:absolute;left:3540;top:1820;width:240;height:2" coordorigin="3540,1820" coordsize="240,0" path="m3540,1820l3780,1820,3540,1820xe" filled="f" stroked="t" strokeweight="1pt" strokecolor="#000000">
                <v:path arrowok="t"/>
              </v:shape>
            </v:group>
            <v:group style="position:absolute;left:3900;top:1820;width:1060;height:2" coordorigin="3900,1820" coordsize="1060,2">
              <v:shape style="position:absolute;left:3900;top:1820;width:1060;height:2" coordorigin="3900,1820" coordsize="1060,0" path="m3900,1820l4960,1820,3900,1820xe" filled="f" stroked="t" strokeweight="1pt" strokecolor="#000000">
                <v:path arrowok="t"/>
              </v:shape>
            </v:group>
            <v:group style="position:absolute;left:5080;top:1820;width:1760;height:2" coordorigin="5080,1820" coordsize="1760,2">
              <v:shape style="position:absolute;left:5080;top:1820;width:1760;height:2" coordorigin="5080,1820" coordsize="1760,0" path="m5080,1820l6840,1820,5080,1820xe" filled="f" stroked="t" strokeweight="1pt" strokecolor="#000000">
                <v:path arrowok="t"/>
              </v:shape>
            </v:group>
            <v:group style="position:absolute;left:6960;top:1820;width:400;height:2" coordorigin="6960,1820" coordsize="400,2">
              <v:shape style="position:absolute;left:6960;top:1820;width:400;height:2" coordorigin="6960,1820" coordsize="400,0" path="m6960,1820l7360,1820,6960,1820xe" filled="f" stroked="t" strokeweight="1pt" strokecolor="#000000">
                <v:path arrowok="t"/>
              </v:shape>
            </v:group>
            <v:group style="position:absolute;left:7480;top:1820;width:2560;height:2" coordorigin="7480,1820" coordsize="2560,2">
              <v:shape style="position:absolute;left:7480;top:1820;width:2560;height:2" coordorigin="7480,1820" coordsize="2560,0" path="m7480,1820l10040,1820,7480,1820xe" filled="f" stroked="t" strokeweight="1pt" strokecolor="#000000">
                <v:path arrowok="t"/>
              </v:shape>
            </v:group>
            <v:group style="position:absolute;left:9520;top:18160;width:620;height:2" coordorigin="9520,18160" coordsize="620,2">
              <v:shape style="position:absolute;left:9520;top:18160;width:620;height:2" coordorigin="9520,18160" coordsize="620,0" path="m9520,18160l10140,18160,9520,18160xe" filled="f" stroked="t" strokeweight="1pt" strokecolor="#000000">
                <v:path arrowok="t"/>
              </v:shape>
            </v:group>
            <v:group style="position:absolute;left:10220;top:18160;width:100;height:2" coordorigin="10220,18160" coordsize="100,2">
              <v:shape style="position:absolute;left:10220;top:18160;width:100;height:2" coordorigin="10220,18160" coordsize="100,0" path="m10220,18160l10320,18160,10220,18160xe" filled="f" stroked="t" strokeweight="1pt" strokecolor="#000000">
                <v:path arrowok="t"/>
              </v:shape>
            </v:group>
            <v:group style="position:absolute;left:10400;top:18160;width:200;height:2" coordorigin="10400,18160" coordsize="200,2">
              <v:shape style="position:absolute;left:10400;top:18160;width:200;height:2" coordorigin="10400,18160" coordsize="200,0" path="m10400,18160l10600,18160,10400,18160xe" filled="f" stroked="t" strokeweight="1pt" strokecolor="#000000">
                <v:path arrowok="t"/>
              </v:shape>
            </v:group>
            <v:group style="position:absolute;left:10700;top:18160;width:100;height:2" coordorigin="10700,18160" coordsize="100,2">
              <v:shape style="position:absolute;left:10700;top:18160;width:100;height:2" coordorigin="10700,18160" coordsize="100,0" path="m10700,18160l10800,18160,10700,18160xe" filled="f" stroked="t" strokeweight="1pt" strokecolor="#000000">
                <v:path arrowok="t"/>
              </v:shape>
              <v:shape style="position:absolute;left:0;top:0;width:12160;height:19380" type="#_x0000_t75">
                <v:imagedata r:id="rId12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8" w:id="8"/>
      <w:bookmarkEnd w:id="8"/>
      <w:r>
        <w:rPr/>
      </w:r>
      <w:r>
        <w:rPr/>
      </w:r>
    </w:p>
    <w:p>
      <w:pPr>
        <w:spacing w:after="0"/>
        <w:sectPr>
          <w:pgSz w:w="12160" w:h="1938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9pt;height:967pt;mso-position-horizontal-relative:page;mso-position-vertical-relative:page;z-index:-690" type="#_x0000_t202" filled="f" stroked="f">
            <v:textbox inset="0,0,0,0">
              <w:txbxContent>
                <w:p>
                  <w:pPr>
                    <w:spacing w:line="110" w:lineRule="exact" w:before="4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1340" w:right="0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8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AYUNTAMIENTO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ind w:left="1469" w:right="0" w:firstLine="0"/>
                    <w:jc w:val="center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5"/>
                      <w:sz w:val="28"/>
                      <w:szCs w:val="28"/>
                    </w:rPr>
                    <w:t>/:.;ii;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58"/>
                      <w:w w:val="115"/>
                      <w:sz w:val="28"/>
                      <w:szCs w:val="28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5"/>
                      <w:sz w:val="36"/>
                      <w:szCs w:val="36"/>
                    </w:rPr>
                    <w:t>~~~-;::.0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6"/>
                      <w:szCs w:val="36"/>
                    </w:rPr>
                  </w:r>
                </w:p>
                <w:p>
                  <w:pPr>
                    <w:tabs>
                      <w:tab w:pos="1490" w:val="left" w:leader="none"/>
                      <w:tab w:pos="2095" w:val="left" w:leader="none"/>
                    </w:tabs>
                    <w:spacing w:line="92" w:lineRule="exact" w:before="20"/>
                    <w:ind w:left="749" w:right="0" w:firstLine="0"/>
                    <w:jc w:val="center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5"/>
                      <w:sz w:val="8"/>
                      <w:szCs w:val="8"/>
                    </w:rPr>
                    <w:t>/~"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5"/>
                      <w:sz w:val="8"/>
                      <w:szCs w:val="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5"/>
                      <w:sz w:val="8"/>
                      <w:szCs w:val="8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5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3"/>
                      <w:w w:val="135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5"/>
                      <w:sz w:val="8"/>
                      <w:szCs w:val="8"/>
                    </w:rPr>
                    <w:t>_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5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6"/>
                      <w:w w:val="135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5"/>
                      <w:sz w:val="8"/>
                      <w:szCs w:val="8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5"/>
                      <w:sz w:val="8"/>
                      <w:szCs w:val="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5"/>
                      <w:sz w:val="8"/>
                      <w:szCs w:val="8"/>
                    </w:rPr>
                    <w:t>J'/)'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8"/>
                      <w:szCs w:val="8"/>
                    </w:rPr>
                  </w:r>
                </w:p>
                <w:p>
                  <w:pPr>
                    <w:tabs>
                      <w:tab w:pos="705" w:val="left" w:leader="none"/>
                      <w:tab w:pos="1583" w:val="left" w:leader="none"/>
                      <w:tab w:pos="2764" w:val="left" w:leader="none"/>
                    </w:tabs>
                    <w:spacing w:line="157" w:lineRule="exact"/>
                    <w:ind w:left="0" w:right="3733" w:firstLine="0"/>
                    <w:jc w:val="righ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70"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7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4"/>
                      <w:w w:val="7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70"/>
                      <w:sz w:val="22"/>
                      <w:szCs w:val="22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70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70"/>
                      <w:sz w:val="22"/>
                      <w:szCs w:val="22"/>
                    </w:rPr>
                    <w:t>''.:\':.L:,'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7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70"/>
                      <w:sz w:val="18"/>
                      <w:szCs w:val="18"/>
                    </w:rPr>
                    <w:t>&lt;;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70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65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pStyle w:val="BodyText"/>
                    <w:tabs>
                      <w:tab w:pos="1880" w:val="left" w:leader="none"/>
                    </w:tabs>
                    <w:spacing w:line="548" w:lineRule="exact"/>
                    <w:ind w:left="627" w:right="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62"/>
                      <w:szCs w:val="62"/>
                    </w:rPr>
                    <w:t>!;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17"/>
                      <w:w w:val="100"/>
                      <w:sz w:val="62"/>
                      <w:szCs w:val="62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62"/>
                      <w:szCs w:val="62"/>
                    </w:rPr>
                    <w:t>~,'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07"/>
                      <w:w w:val="100"/>
                      <w:sz w:val="62"/>
                      <w:szCs w:val="62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,C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</w:rPr>
                    <w:t>,¡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8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ROUGON</w:t>
                  </w:r>
                </w:p>
                <w:p>
                  <w:pPr>
                    <w:pStyle w:val="BodyText"/>
                    <w:tabs>
                      <w:tab w:pos="1989" w:val="left" w:leader="none"/>
                      <w:tab w:pos="4509" w:val="left" w:leader="none"/>
                      <w:tab w:pos="5848" w:val="left" w:leader="none"/>
                    </w:tabs>
                    <w:spacing w:line="147" w:lineRule="exact"/>
                    <w:ind w:left="1464" w:right="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PR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1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5"/>
                      <w:sz w:val="14"/>
                      <w:szCs w:val="14"/>
                    </w:rPr>
                    <w:t>SEC',,-,..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5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VI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PUBLICO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6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DE</w:t>
                  </w:r>
                </w:p>
                <w:p>
                  <w:pPr>
                    <w:tabs>
                      <w:tab w:pos="7545" w:val="left" w:leader="none"/>
                      <w:tab w:pos="8639" w:val="left" w:leader="none"/>
                    </w:tabs>
                    <w:spacing w:line="259" w:lineRule="exact"/>
                    <w:ind w:left="5695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12"/>
                      <w:szCs w:val="12"/>
                    </w:rPr>
                    <w:t>"'~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12"/>
                      <w:szCs w:val="1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80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12"/>
                      <w:szCs w:val="12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position w:val="8"/>
                      <w:sz w:val="12"/>
                      <w:szCs w:val="12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position w:val="0"/>
                      <w:sz w:val="18"/>
                      <w:szCs w:val="18"/>
                    </w:rPr>
                    <w:t>ur'-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position w:val="4"/>
                      <w:sz w:val="18"/>
                      <w:szCs w:val="18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position w:val="0"/>
                      <w:sz w:val="32"/>
                      <w:szCs w:val="32"/>
                    </w:rPr>
                    <w:t>t:"'BN:5EC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position w:val="0"/>
                      <w:sz w:val="32"/>
                      <w:szCs w:val="3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ETA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AYUNTAMIENTO</w:t>
                  </w:r>
                </w:p>
                <w:p>
                  <w:pPr>
                    <w:tabs>
                      <w:tab w:pos="2359" w:val="left" w:leader="none"/>
                    </w:tabs>
                    <w:spacing w:line="94" w:lineRule="exact"/>
                    <w:ind w:left="1034" w:right="0" w:firstLine="0"/>
                    <w:jc w:val="center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0"/>
                      <w:sz w:val="12"/>
                      <w:szCs w:val="12"/>
                    </w:rPr>
                    <w:t>•...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7"/>
                      <w:w w:val="110"/>
                      <w:sz w:val="12"/>
                      <w:szCs w:val="1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0"/>
                      <w:sz w:val="12"/>
                      <w:szCs w:val="12"/>
                    </w:rPr>
                    <w:t>0.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0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0"/>
                      <w:sz w:val="12"/>
                      <w:szCs w:val="12"/>
                    </w:rPr>
                    <w:t>:.-.'-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2"/>
                      <w:w w:val="110"/>
                      <w:sz w:val="12"/>
                      <w:szCs w:val="12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10"/>
                      <w:sz w:val="12"/>
                      <w:szCs w:val="1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tabs>
                      <w:tab w:pos="2137" w:val="left" w:leader="none"/>
                    </w:tabs>
                    <w:spacing w:line="83" w:lineRule="exact" w:before="20"/>
                    <w:ind w:left="985" w:right="0" w:firstLine="0"/>
                    <w:jc w:val="center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20"/>
                      <w:sz w:val="12"/>
                      <w:szCs w:val="12"/>
                    </w:rPr>
                    <w:t>"¡~"'De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2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20"/>
                      <w:sz w:val="12"/>
                      <w:szCs w:val="12"/>
                    </w:rPr>
                    <w:t>\,:&gt;-0: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tabs>
                      <w:tab w:pos="5817" w:val="left" w:leader="none"/>
                      <w:tab w:pos="7415" w:val="left" w:leader="none"/>
                    </w:tabs>
                    <w:spacing w:line="455" w:lineRule="exact"/>
                    <w:ind w:left="2340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5"/>
                      <w:sz w:val="30"/>
                      <w:szCs w:val="30"/>
                    </w:rPr>
                    <w:t>Q",-¡;¿,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9"/>
                      <w:w w:val="115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5"/>
                      <w:sz w:val="50"/>
                      <w:szCs w:val="5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6"/>
                      <w:w w:val="115"/>
                      <w:sz w:val="50"/>
                      <w:szCs w:val="5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5"/>
                      <w:sz w:val="46"/>
                      <w:szCs w:val="46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5"/>
                      <w:w w:val="115"/>
                      <w:sz w:val="46"/>
                      <w:szCs w:val="4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15"/>
                      <w:sz w:val="30"/>
                      <w:szCs w:val="30"/>
                    </w:rPr>
                    <w:t>-&amp;e~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15"/>
                      <w:sz w:val="30"/>
                      <w:szCs w:val="3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15"/>
                      <w:sz w:val="30"/>
                      <w:szCs w:val="30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93"/>
                      <w:w w:val="115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5"/>
                      <w:sz w:val="14"/>
                      <w:szCs w:val="14"/>
                    </w:rPr>
                    <w:t>~&lt;.(O'LAG~&gt;'l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5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80"/>
                      <w:sz w:val="22"/>
                      <w:szCs w:val="22"/>
                    </w:rPr>
                    <w:t>.r.¡.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spacing w:line="150" w:lineRule="exact" w:before="2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4089" w:val="left" w:leader="none"/>
                      <w:tab w:pos="5601" w:val="left" w:leader="none"/>
                      <w:tab w:pos="6393" w:val="left" w:leader="none"/>
                      <w:tab w:pos="6933" w:val="left" w:leader="none"/>
                      <w:tab w:pos="8164" w:val="left" w:leader="none"/>
                      <w:tab w:pos="8848" w:val="left" w:leader="none"/>
                      <w:tab w:pos="9208" w:val="left" w:leader="none"/>
                    </w:tabs>
                    <w:spacing w:line="240" w:lineRule="auto"/>
                    <w:ind w:left="3074" w:right="1904" w:hanging="100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RlÍTH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ARCELIA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GUT[ER~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~TIN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.._;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RAMIREZ</w:t>
                  </w:r>
                </w:p>
                <w:p>
                  <w:pPr>
                    <w:pStyle w:val="BodyText"/>
                    <w:spacing w:before="36"/>
                    <w:ind w:left="5421" w:right="398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SINDICO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</w:p>
                <w:p>
                  <w:pPr>
                    <w:spacing w:line="170" w:lineRule="exact" w:before="5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6854" w:val="left" w:leader="none"/>
                      <w:tab w:pos="7451" w:val="left" w:leader="none"/>
                    </w:tabs>
                    <w:spacing w:line="252" w:lineRule="auto"/>
                    <w:ind w:left="4096" w:right="1766" w:firstLine="2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BUENO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MARTINEZ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MTRA,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MARCELA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BECERRA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VILLA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1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tabs>
                      <w:tab w:pos="7567" w:val="left" w:leader="none"/>
                    </w:tabs>
                    <w:spacing w:line="614" w:lineRule="exact"/>
                    <w:ind w:left="2476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0"/>
                      <w:sz w:val="60"/>
                      <w:szCs w:val="60"/>
                    </w:rPr>
                    <w:t>,~~J~~C-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0"/>
                      <w:sz w:val="60"/>
                      <w:szCs w:val="6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0"/>
                      <w:position w:val="9"/>
                      <w:sz w:val="48"/>
                      <w:szCs w:val="48"/>
                    </w:rPr>
                    <w:t>~1?'fi#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48"/>
                      <w:szCs w:val="48"/>
                    </w:rPr>
                  </w:r>
                </w:p>
                <w:p>
                  <w:pPr>
                    <w:pStyle w:val="BodyText"/>
                    <w:tabs>
                      <w:tab w:pos="1781" w:val="left" w:leader="none"/>
                      <w:tab w:pos="5036" w:val="left" w:leader="none"/>
                    </w:tabs>
                    <w:spacing w:line="143" w:lineRule="exact"/>
                    <w:ind w:left="550" w:right="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ERNAND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CAMPOS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MTRA~RM'A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LETICIA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"/>
                    </w:rPr>
                    <w:t>REYNOSO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pStyle w:val="BodyText"/>
                    <w:tabs>
                      <w:tab w:pos="8114" w:val="left" w:leader="none"/>
                    </w:tabs>
                    <w:spacing w:line="254" w:lineRule="auto" w:before="2"/>
                    <w:ind w:left="7444" w:right="2421" w:hanging="4371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2"/>
                    </w:rPr>
                    <w:t>NAVARRO,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  <w:position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2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REGIDORA.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MUNICIPAL</w:t>
                  </w:r>
                </w:p>
                <w:p>
                  <w:pPr>
                    <w:tabs>
                      <w:tab w:pos="604" w:val="left" w:leader="none"/>
                    </w:tabs>
                    <w:spacing w:line="132" w:lineRule="exact"/>
                    <w:ind w:left="0" w:right="2820" w:firstLine="0"/>
                    <w:jc w:val="righ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55"/>
                      <w:sz w:val="14"/>
                      <w:szCs w:val="14"/>
                    </w:rPr>
                    <w:t>"1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55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55"/>
                      <w:sz w:val="14"/>
                      <w:szCs w:val="14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55"/>
                      <w:sz w:val="14"/>
                      <w:szCs w:val="14"/>
                    </w:rPr>
                    <w:t>  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8"/>
                      <w:w w:val="5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55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55"/>
                      <w:sz w:val="14"/>
                      <w:szCs w:val="14"/>
                    </w:rPr>
                    <w:t>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5"/>
                      <w:w w:val="5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55"/>
                      <w:sz w:val="14"/>
                      <w:szCs w:val="14"/>
                    </w:rPr>
                    <w:t>.••••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tabs>
                      <w:tab w:pos="914" w:val="left" w:leader="none"/>
                      <w:tab w:pos="1151" w:val="left" w:leader="none"/>
                    </w:tabs>
                    <w:spacing w:line="192" w:lineRule="exact" w:before="15"/>
                    <w:ind w:left="0" w:right="2701" w:firstLine="0"/>
                    <w:jc w:val="righ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,,1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8"/>
                      <w:w w:val="95"/>
                      <w:sz w:val="14"/>
                      <w:szCs w:val="14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6"/>
                      <w:sz w:val="12"/>
                      <w:szCs w:val="12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6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6"/>
                      <w:sz w:val="12"/>
                      <w:szCs w:val="12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6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position w:val="6"/>
                      <w:sz w:val="18"/>
                      <w:szCs w:val="18"/>
                    </w:rPr>
                    <w:t>/,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3"/>
                      <w:w w:val="105"/>
                      <w:position w:val="6"/>
                      <w:sz w:val="18"/>
                      <w:szCs w:val="18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5"/>
                      <w:position w:val="0"/>
                      <w:sz w:val="12"/>
                      <w:szCs w:val="12"/>
                    </w:rPr>
                    <w:t>.•••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46"/>
                      <w:w w:val="105"/>
                      <w:position w:val="0"/>
                      <w:sz w:val="12"/>
                      <w:szCs w:val="12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5"/>
                      <w:position w:val="0"/>
                      <w:sz w:val="12"/>
                      <w:szCs w:val="12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  <w:p>
                  <w:pPr>
                    <w:tabs>
                      <w:tab w:pos="784" w:val="left" w:leader="none"/>
                    </w:tabs>
                    <w:spacing w:line="63" w:lineRule="exact"/>
                    <w:ind w:left="0" w:right="3165" w:firstLine="0"/>
                    <w:jc w:val="righ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0"/>
                      <w:sz w:val="12"/>
                      <w:szCs w:val="12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sz w:val="12"/>
                      <w:szCs w:val="12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spacing w:line="349" w:lineRule="exact"/>
                    <w:ind w:left="0" w:right="2707" w:firstLine="0"/>
                    <w:jc w:val="righ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sz w:val="34"/>
                      <w:szCs w:val="34"/>
                    </w:rPr>
                    <w:t>::I: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34"/>
                      <w:szCs w:val="34"/>
                    </w:rPr>
                  </w:r>
                </w:p>
                <w:p>
                  <w:pPr>
                    <w:pStyle w:val="BodyText"/>
                    <w:tabs>
                      <w:tab w:pos="8351" w:val="left" w:leader="none"/>
                    </w:tabs>
                    <w:spacing w:line="178" w:lineRule="auto" w:before="62"/>
                    <w:ind w:left="3067" w:right="1581" w:hanging="533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BENJAMIN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ATIL'ANO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ESCOTO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ZABETH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LUNA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position w:val="-7"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position w:val="-7"/>
                      <w:sz w:val="22"/>
                      <w:szCs w:val="22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85"/>
                      <w:position w:val="-7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</w:rPr>
                    <w:t>•••.•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7"/>
                      <w:w w:val="95"/>
                      <w:position w:val="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-7"/>
                      <w:sz w:val="34"/>
                      <w:szCs w:val="3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34"/>
                      <w:szCs w:val="34"/>
                    </w:rPr>
                  </w:r>
                </w:p>
                <w:p>
                  <w:pPr>
                    <w:pStyle w:val="BodyText"/>
                    <w:spacing w:line="211" w:lineRule="exact"/>
                    <w:ind w:left="5694" w:right="664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</w:p>
                <w:p>
                  <w:pPr>
                    <w:spacing w:line="89" w:lineRule="exact" w:before="2"/>
                    <w:ind w:left="0" w:right="3744" w:firstLine="0"/>
                    <w:jc w:val="righ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10"/>
                      <w:sz w:val="12"/>
                      <w:szCs w:val="12"/>
                    </w:rPr>
                    <w:t>Ji'"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tabs>
                      <w:tab w:pos="431" w:val="left" w:leader="none"/>
                      <w:tab w:pos="5896" w:val="left" w:leader="none"/>
                    </w:tabs>
                    <w:spacing w:line="219" w:lineRule="exact"/>
                    <w:ind w:left="0" w:right="27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2"/>
                      <w:szCs w:val="32"/>
                    </w:rPr>
                    <w:t>..: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2"/>
                      <w:szCs w:val="3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2"/>
                      <w:szCs w:val="32"/>
                    </w:rPr>
                    <w:t>,....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2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2"/>
                      <w:szCs w:val="32"/>
                    </w:rPr>
                    <w:t>&lt;:::::::4...~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20"/>
                      <w:sz w:val="34"/>
                      <w:szCs w:val="34"/>
                    </w:rPr>
                    <w:t>r,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20"/>
                      <w:sz w:val="34"/>
                      <w:szCs w:val="3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(Ii..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20"/>
                      <w:sz w:val="28"/>
                      <w:szCs w:val="28"/>
                    </w:rPr>
                    <w:t>r-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tabs>
                      <w:tab w:pos="1429" w:val="left" w:leader="none"/>
                      <w:tab w:pos="4842" w:val="left" w:leader="none"/>
                      <w:tab w:pos="6059" w:val="left" w:leader="none"/>
                      <w:tab w:pos="7333" w:val="left" w:leader="none"/>
                    </w:tabs>
                    <w:spacing w:line="176" w:lineRule="exact"/>
                    <w:ind w:left="615" w:right="0" w:firstLine="0"/>
                    <w:jc w:val="center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85"/>
                      <w:sz w:val="38"/>
                      <w:szCs w:val="38"/>
                    </w:rPr>
                    <w:t>c:-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85"/>
                      <w:sz w:val="38"/>
                      <w:szCs w:val="3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35"/>
                      <w:sz w:val="26"/>
                      <w:szCs w:val="26"/>
                    </w:rPr>
                    <w:t>~d\\\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35"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35"/>
                      <w:sz w:val="24"/>
                      <w:szCs w:val="24"/>
                    </w:rPr>
                    <w:t>/l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3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72"/>
                      <w:w w:val="13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5"/>
                      <w:sz w:val="22"/>
                      <w:szCs w:val="22"/>
                    </w:rPr>
                    <w:t>/,0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5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5"/>
                      <w:sz w:val="28"/>
                      <w:szCs w:val="28"/>
                    </w:rPr>
                    <w:t>.:p-::)----.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1"/>
                      <w:w w:val="85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5"/>
                      <w:sz w:val="28"/>
                      <w:szCs w:val="28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5"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80"/>
                      <w:sz w:val="26"/>
                      <w:szCs w:val="26"/>
                    </w:rPr>
                    <w:t>-?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6"/>
                      <w:szCs w:val="26"/>
                    </w:rPr>
                  </w:r>
                </w:p>
                <w:p>
                  <w:pPr>
                    <w:tabs>
                      <w:tab w:pos="4608" w:val="left" w:leader="none"/>
                      <w:tab w:pos="7243" w:val="left" w:leader="none"/>
                    </w:tabs>
                    <w:spacing w:line="351" w:lineRule="exact"/>
                    <w:ind w:left="742" w:right="0" w:firstLine="0"/>
                    <w:jc w:val="center"/>
                    <w:rPr>
                      <w:rFonts w:ascii="Times New Roman" w:hAnsi="Times New Roman" w:cs="Times New Roman" w:eastAsia="Times New Roman"/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5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5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5"/>
                      <w:sz w:val="28"/>
                      <w:szCs w:val="28"/>
                    </w:rPr>
                    <w:t>,L/c/¡,i-elw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5"/>
                      <w:sz w:val="28"/>
                      <w:szCs w:val="28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5"/>
                      <w:w w:val="95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30"/>
                      <w:sz w:val="34"/>
                      <w:szCs w:val="34"/>
                    </w:rPr>
                    <w:t>~g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30"/>
                      <w:sz w:val="34"/>
                      <w:szCs w:val="3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sz w:val="50"/>
                      <w:szCs w:val="50"/>
                    </w:rPr>
                    <w:t>&lt;'.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50"/>
                      <w:szCs w:val="50"/>
                    </w:rPr>
                  </w:r>
                </w:p>
                <w:p>
                  <w:pPr>
                    <w:pStyle w:val="BodyText"/>
                    <w:tabs>
                      <w:tab w:pos="5022" w:val="left" w:leader="none"/>
                    </w:tabs>
                    <w:spacing w:line="162" w:lineRule="exact"/>
                    <w:ind w:left="573" w:right="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JAVIER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LOPEZ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ADRIANA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FLORES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ZERMENO</w:t>
                  </w:r>
                </w:p>
                <w:p>
                  <w:pPr>
                    <w:tabs>
                      <w:tab w:pos="4911" w:val="left" w:leader="none"/>
                    </w:tabs>
                    <w:spacing w:line="163" w:lineRule="exact"/>
                    <w:ind w:left="65" w:right="0" w:firstLine="0"/>
                    <w:jc w:val="center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0"/>
                      <w:position w:val="-39"/>
                      <w:sz w:val="82"/>
                      <w:szCs w:val="82"/>
                    </w:rPr>
                    <w:t>9ff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78"/>
                      <w:w w:val="120"/>
                      <w:position w:val="-39"/>
                      <w:sz w:val="82"/>
                      <w:szCs w:val="82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20"/>
                      <w:position w:val="0"/>
                      <w:sz w:val="20"/>
                      <w:szCs w:val="2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20"/>
                      <w:position w:val="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20"/>
                      <w:position w:val="0"/>
                      <w:sz w:val="16"/>
                      <w:szCs w:val="16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"/>
                      <w:w w:val="120"/>
                      <w:position w:val="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0"/>
                      <w:position w:val="0"/>
                      <w:sz w:val="50"/>
                      <w:szCs w:val="50"/>
                    </w:rPr>
                    <w:t>...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70"/>
                      <w:position w:val="0"/>
                      <w:sz w:val="50"/>
                      <w:szCs w:val="5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70"/>
                      <w:position w:val="0"/>
                      <w:sz w:val="12"/>
                      <w:szCs w:val="12"/>
                    </w:rPr>
                    <w:t>""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tabs>
                      <w:tab w:pos="5022" w:val="left" w:leader="none"/>
                    </w:tabs>
                    <w:spacing w:line="104" w:lineRule="exact"/>
                    <w:ind w:left="638" w:right="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REblDOR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MUNICIPAL'¡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</w:p>
                <w:p>
                  <w:pPr>
                    <w:spacing w:line="260" w:lineRule="exact" w:before="4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tabs>
                      <w:tab w:pos="3204" w:val="left" w:leader="none"/>
                    </w:tabs>
                    <w:ind w:left="360" w:right="0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50"/>
                      <w:sz w:val="28"/>
                      <w:szCs w:val="28"/>
                    </w:rPr>
                    <w:t>%~¡;;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5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50"/>
                      <w:sz w:val="28"/>
                      <w:szCs w:val="28"/>
                    </w:rPr>
                    <w:t>,~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spacing w:line="280" w:lineRule="exact" w:before="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tabs>
                      <w:tab w:pos="6652" w:val="left" w:leader="none"/>
                      <w:tab w:pos="7523" w:val="left" w:leader="none"/>
                      <w:tab w:pos="8330" w:val="left" w:leader="none"/>
                      <w:tab w:pos="9309" w:val="left" w:leader="none"/>
                    </w:tabs>
                    <w:spacing w:line="113" w:lineRule="auto"/>
                    <w:ind w:left="3067" w:right="1567" w:hanging="756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DR,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GALLARDOALVAREZ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DR"FLAVlo«lEJANDRO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MUNICIPAJ!,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"-\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40"/>
                      <w:szCs w:val="40"/>
                    </w:rPr>
                    <w:t>Trr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71"/>
                      <w:w w:val="95"/>
                      <w:sz w:val="40"/>
                      <w:szCs w:val="4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2"/>
                      <w:szCs w:val="32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2"/>
                      <w:szCs w:val="3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60"/>
                      <w:sz w:val="32"/>
                      <w:szCs w:val="32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9"/>
                      <w:w w:val="60"/>
                      <w:sz w:val="32"/>
                      <w:szCs w:val="32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60"/>
                      <w:sz w:val="30"/>
                      <w:szCs w:val="30"/>
                    </w:rPr>
                    <w:t>\lJC\."J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3"/>
                      <w:w w:val="60"/>
                      <w:sz w:val="30"/>
                      <w:szCs w:val="3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60"/>
                      <w:sz w:val="30"/>
                      <w:szCs w:val="30"/>
                    </w:rPr>
                    <w:t>\....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6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30"/>
                      <w:szCs w:val="30"/>
                    </w:rPr>
                    <w:t>~.'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ANDA</w:t>
                  </w:r>
                </w:p>
                <w:p>
                  <w:pPr>
                    <w:tabs>
                      <w:tab w:pos="5162" w:val="left" w:leader="none"/>
                      <w:tab w:pos="7538" w:val="left" w:leader="none"/>
                    </w:tabs>
                    <w:spacing w:line="230" w:lineRule="exact"/>
                    <w:ind w:left="4744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20"/>
                      <w:szCs w:val="20"/>
                    </w:rPr>
                    <w:t>'Y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10"/>
                      <w:sz w:val="36"/>
                      <w:szCs w:val="36"/>
                    </w:rPr>
                    <w:t>-:".i~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10"/>
                      <w:sz w:val="36"/>
                      <w:szCs w:val="3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MUNICIPAL</w:t>
                  </w:r>
                </w:p>
                <w:p>
                  <w:pPr>
                    <w:spacing w:line="130" w:lineRule="exact" w:before="1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4967" w:val="left" w:leader="none"/>
                    </w:tabs>
                    <w:spacing w:line="263" w:lineRule="auto"/>
                    <w:ind w:left="3060" w:right="6045" w:hanging="95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ANTONIO~LEN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ARGUELLES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</w:p>
                <w:p>
                  <w:pPr>
                    <w:spacing w:line="100" w:lineRule="exact" w:before="1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356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9</w:t>
                  </w:r>
                </w:p>
                <w:p>
                  <w:pPr>
                    <w:tabs>
                      <w:tab w:pos="3475" w:val="left" w:leader="none"/>
                    </w:tabs>
                    <w:spacing w:before="68"/>
                    <w:ind w:left="948" w:right="0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9pt;height:967pt;mso-position-horizontal-relative:page;mso-position-vertical-relative:page;z-index:-689" coordorigin="0,0" coordsize="12180,19340">
            <v:group style="position:absolute;left:7560;top:8340;width:1680;height:2" coordorigin="7560,8340" coordsize="1680,2">
              <v:shape style="position:absolute;left:7560;top:8340;width:1680;height:2" coordorigin="7560,8340" coordsize="1680,0" path="m7560,8340l9240,8340,7560,8340xe" filled="f" stroked="t" strokeweight="1pt" strokecolor="#000000">
                <v:path arrowok="t"/>
              </v:shape>
            </v:group>
            <v:group style="position:absolute;left:2460;top:8420;width:2940;height:2" coordorigin="2460,8420" coordsize="2940,2">
              <v:shape style="position:absolute;left:2460;top:8420;width:2940;height:2" coordorigin="2460,8420" coordsize="2940,0" path="m2460,8420l5400,8420,2460,8420xe" filled="f" stroked="t" strokeweight="1pt" strokecolor="#000000">
                <v:path arrowok="t"/>
              </v:shape>
            </v:group>
            <v:group style="position:absolute;left:3220;top:10940;width:120;height:2" coordorigin="3220,10940" coordsize="120,2">
              <v:shape style="position:absolute;left:3220;top:10940;width:120;height:2" coordorigin="3220,10940" coordsize="120,0" path="m3220,10940l3340,10940,3220,10940xe" filled="f" stroked="t" strokeweight="1pt" strokecolor="#000000">
                <v:path arrowok="t"/>
              </v:shape>
            </v:group>
            <v:group style="position:absolute;left:3620;top:10940;width:1100;height:2" coordorigin="3620,10940" coordsize="1100,2">
              <v:shape style="position:absolute;left:3620;top:10940;width:1100;height:2" coordorigin="3620,10940" coordsize="1100,0" path="m3620,10940l4720,10940,3620,10940xe" filled="f" stroked="t" strokeweight="1pt" strokecolor="#000000">
                <v:path arrowok="t"/>
              </v:shape>
            </v:group>
            <v:group style="position:absolute;left:2800;top:11160;width:380;height:2" coordorigin="2800,11160" coordsize="380,2">
              <v:shape style="position:absolute;left:2800;top:11160;width:380;height:2" coordorigin="2800,11160" coordsize="380,0" path="m2800,11160l3180,11160,2800,11160xe" filled="f" stroked="t" strokeweight="1pt" strokecolor="#000000">
                <v:path arrowok="t"/>
              </v:shape>
            </v:group>
            <v:group style="position:absolute;left:8240;top:11160;width:820;height:2" coordorigin="8240,11160" coordsize="820,2">
              <v:shape style="position:absolute;left:8240;top:11160;width:820;height:2" coordorigin="8240,11160" coordsize="820,0" path="m8240,11160l9060,11160,8240,11160xe" filled="f" stroked="t" strokeweight="1pt" strokecolor="#000000">
                <v:path arrowok="t"/>
              </v:shape>
            </v:group>
            <v:group style="position:absolute;left:9520;top:11160;width:540;height:2" coordorigin="9520,11160" coordsize="540,2">
              <v:shape style="position:absolute;left:9520;top:11160;width:540;height:2" coordorigin="9520,11160" coordsize="540,0" path="m9520,11160l10060,11160,9520,11160xe" filled="f" stroked="t" strokeweight="1pt" strokecolor="#000000">
                <v:path arrowok="t"/>
              </v:shape>
            </v:group>
            <v:group style="position:absolute;left:6880;top:11380;width:1200;height:2" coordorigin="6880,11380" coordsize="1200,2">
              <v:shape style="position:absolute;left:6880;top:11380;width:1200;height:2" coordorigin="6880,11380" coordsize="1200,0" path="m6880,11380l8080,11380,6880,11380xe" filled="f" stroked="t" strokeweight="1pt" strokecolor="#000000">
                <v:path arrowok="t"/>
              </v:shape>
            </v:group>
            <v:group style="position:absolute;left:8180;top:11380;width:1100;height:2" coordorigin="8180,11380" coordsize="1100,2">
              <v:shape style="position:absolute;left:8180;top:11380;width:1100;height:2" coordorigin="8180,11380" coordsize="1100,0" path="m8180,11380l9280,11380,8180,11380xe" filled="f" stroked="t" strokeweight="1pt" strokecolor="#000000">
                <v:path arrowok="t"/>
              </v:shape>
            </v:group>
            <v:group style="position:absolute;left:9520;top:11380;width:560;height:2" coordorigin="9520,11380" coordsize="560,2">
              <v:shape style="position:absolute;left:9520;top:11380;width:560;height:2" coordorigin="9520,11380" coordsize="560,0" path="m9520,11380l10080,11380,9520,11380xe" filled="f" stroked="t" strokeweight="1pt" strokecolor="#000000">
                <v:path arrowok="t"/>
              </v:shape>
            </v:group>
            <v:group style="position:absolute;left:3380;top:12420;width:1160;height:2" coordorigin="3380,12420" coordsize="1160,2">
              <v:shape style="position:absolute;left:3380;top:12420;width:1160;height:2" coordorigin="3380,12420" coordsize="1160,0" path="m3380,12420l4540,12420,3380,12420xe" filled="f" stroked="t" strokeweight="1pt" strokecolor="#000000">
                <v:path arrowok="t"/>
              </v:shape>
            </v:group>
            <v:group style="position:absolute;left:4680;top:12420;width:720;height:2" coordorigin="4680,12420" coordsize="720,2">
              <v:shape style="position:absolute;left:4680;top:12420;width:720;height:2" coordorigin="4680,12420" coordsize="720,0" path="m4680,12420l5400,12420,4680,12420xe" filled="f" stroked="t" strokeweight="1pt" strokecolor="#000000">
                <v:path arrowok="t"/>
              </v:shape>
            </v:group>
            <v:group style="position:absolute;left:7520;top:12420;width:1760;height:2" coordorigin="7520,12420" coordsize="1760,2">
              <v:shape style="position:absolute;left:7520;top:12420;width:1760;height:2" coordorigin="7520,12420" coordsize="1760,0" path="m7520,12420l9280,12420,7520,12420xe" filled="f" stroked="t" strokeweight="1pt" strokecolor="#000000">
                <v:path arrowok="t"/>
              </v:shape>
            </v:group>
            <v:group style="position:absolute;left:5460;top:13140;width:200;height:2" coordorigin="5460,13140" coordsize="200,2">
              <v:shape style="position:absolute;left:5460;top:13140;width:200;height:2" coordorigin="5460,13140" coordsize="200,0" path="m5460,13140l5660,13140,5460,13140xe" filled="f" stroked="t" strokeweight="1pt" strokecolor="#000000">
                <v:path arrowok="t"/>
              </v:shape>
            </v:group>
            <v:group style="position:absolute;left:5720;top:13140;width:700;height:2" coordorigin="5720,13140" coordsize="700,2">
              <v:shape style="position:absolute;left:5720;top:13140;width:700;height:2" coordorigin="5720,13140" coordsize="700,0" path="m5720,13140l6420,13140e" filled="f" stroked="t" strokeweight="1pt" strokecolor="#000000">
                <v:path arrowok="t"/>
              </v:shape>
            </v:group>
            <v:group style="position:absolute;left:6640;top:13140;width:640;height:2" coordorigin="6640,13140" coordsize="640,2">
              <v:shape style="position:absolute;left:6640;top:13140;width:640;height:2" coordorigin="6640,13140" coordsize="640,0" path="m6640,13140l7280,13140e" filled="f" stroked="t" strokeweight="1pt" strokecolor="#000000">
                <v:path arrowok="t"/>
              </v:shape>
            </v:group>
            <v:group style="position:absolute;left:2340;top:14340;width:500;height:2" coordorigin="2340,14340" coordsize="500,2">
              <v:shape style="position:absolute;left:2340;top:14340;width:500;height:2" coordorigin="2340,14340" coordsize="500,0" path="m2340,14340l2840,14340e" filled="f" stroked="t" strokeweight="1pt" strokecolor="#000000">
                <v:path arrowok="t"/>
              </v:shape>
            </v:group>
            <v:group style="position:absolute;left:2900;top:14340;width:1960;height:2" coordorigin="2900,14340" coordsize="1960,2">
              <v:shape style="position:absolute;left:2900;top:14340;width:1960;height:2" coordorigin="2900,14340" coordsize="1960,0" path="m2900,14340l4860,14340,2900,14340xe" filled="f" stroked="t" strokeweight="1pt" strokecolor="#000000">
                <v:path arrowok="t"/>
              </v:shape>
            </v:group>
            <v:group style="position:absolute;left:4960;top:14340;width:1240;height:2" coordorigin="4960,14340" coordsize="1240,2">
              <v:shape style="position:absolute;left:4960;top:14340;width:1240;height:2" coordorigin="4960,14340" coordsize="1240,0" path="m4960,14340l6200,14340,4960,14340xe" filled="f" stroked="t" strokeweight="1pt" strokecolor="#000000">
                <v:path arrowok="t"/>
              </v:shape>
            </v:group>
            <v:group style="position:absolute;left:6440;top:3260;width:760;height:2" coordorigin="6440,3260" coordsize="760,2">
              <v:shape style="position:absolute;left:6440;top:3260;width:760;height:2" coordorigin="6440,3260" coordsize="760,0" path="m6440,3260l7200,3260,6440,3260xe" filled="f" stroked="t" strokeweight="1pt" strokecolor="#000000">
                <v:path arrowok="t"/>
              </v:shape>
            </v:group>
            <v:group style="position:absolute;left:2340;top:5100;width:1060;height:2" coordorigin="2340,5100" coordsize="1060,2">
              <v:shape style="position:absolute;left:2340;top:5100;width:1060;height:2" coordorigin="2340,5100" coordsize="1060,0" path="m2340,5100l3400,5100,2340,5100xe" filled="f" stroked="t" strokeweight="1pt" strokecolor="#000000">
                <v:path arrowok="t"/>
              </v:shape>
            </v:group>
            <v:group style="position:absolute;left:3500;top:5100;width:220;height:2" coordorigin="3500,5100" coordsize="220,2">
              <v:shape style="position:absolute;left:3500;top:5100;width:220;height:2" coordorigin="3500,5100" coordsize="220,0" path="m3500,5100l3720,5100,3500,5100xe" filled="f" stroked="t" strokeweight="1pt" strokecolor="#000000">
                <v:path arrowok="t"/>
              </v:shape>
            </v:group>
            <v:group style="position:absolute;left:3840;top:5100;width:280;height:2" coordorigin="3840,5100" coordsize="280,2">
              <v:shape style="position:absolute;left:3840;top:5100;width:280;height:2" coordorigin="3840,5100" coordsize="280,0" path="m3840,5100l4120,5100,3840,5100xe" filled="f" stroked="t" strokeweight="1pt" strokecolor="#000000">
                <v:path arrowok="t"/>
              </v:shape>
            </v:group>
            <v:group style="position:absolute;left:4260;top:5100;width:1320;height:2" coordorigin="4260,5100" coordsize="1320,2">
              <v:shape style="position:absolute;left:4260;top:5100;width:1320;height:2" coordorigin="4260,5100" coordsize="1320,0" path="m4260,5100l5580,5100,4260,5100xe" filled="f" stroked="t" strokeweight="1pt" strokecolor="#000000">
                <v:path arrowok="t"/>
              </v:shape>
            </v:group>
            <v:group style="position:absolute;left:5800;top:5100;width:40;height:2" coordorigin="5800,5100" coordsize="40,2">
              <v:shape style="position:absolute;left:5800;top:5100;width:40;height:2" coordorigin="5800,5100" coordsize="40,0" path="m5800,5100l5840,5100,5800,5100xe" filled="f" stroked="t" strokeweight="1pt" strokecolor="#000000">
                <v:path arrowok="t"/>
              </v:shape>
            </v:group>
            <v:group style="position:absolute;left:9520;top:18160;width:640;height:2" coordorigin="9520,18160" coordsize="640,2">
              <v:shape style="position:absolute;left:9520;top:18160;width:640;height:2" coordorigin="9520,18160" coordsize="640,0" path="m9520,18160l10160,18160,9520,18160xe" filled="f" stroked="t" strokeweight="1pt" strokecolor="#000000">
                <v:path arrowok="t"/>
              </v:shape>
            </v:group>
            <v:group style="position:absolute;left:10220;top:18160;width:100;height:2" coordorigin="10220,18160" coordsize="100,2">
              <v:shape style="position:absolute;left:10220;top:18160;width:100;height:2" coordorigin="10220,18160" coordsize="100,0" path="m10220,18160l10320,18160,10220,18160xe" filled="f" stroked="t" strokeweight="1pt" strokecolor="#000000">
                <v:path arrowok="t"/>
              </v:shape>
            </v:group>
            <v:group style="position:absolute;left:10400;top:18160;width:200;height:2" coordorigin="10400,18160" coordsize="200,2">
              <v:shape style="position:absolute;left:10400;top:18160;width:200;height:2" coordorigin="10400,18160" coordsize="200,0" path="m10400,18160l10600,18160,10400,18160xe" filled="f" stroked="t" strokeweight="1pt" strokecolor="#000000">
                <v:path arrowok="t"/>
              </v:shape>
            </v:group>
            <v:group style="position:absolute;left:10700;top:18160;width:100;height:2" coordorigin="10700,18160" coordsize="100,2">
              <v:shape style="position:absolute;left:10700;top:18160;width:100;height:2" coordorigin="10700,18160" coordsize="100,0" path="m10700,18160l10800,18160,10700,18160xe" filled="f" stroked="t" strokeweight="1pt" strokecolor="#000000">
                <v:path arrowok="t"/>
              </v:shape>
              <v:shape style="position:absolute;left:0;top:0;width:12180;height:19340" type="#_x0000_t75">
                <v:imagedata r:id="rId13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9" w:id="9"/>
      <w:bookmarkEnd w:id="9"/>
      <w:r>
        <w:rPr/>
      </w:r>
      <w:r>
        <w:rPr/>
      </w:r>
    </w:p>
    <w:sectPr>
      <w:pgSz w:w="12180" w:h="19340"/>
      <w:pgMar w:top="18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ÿþS</dc:title>
  <dcterms:created xsi:type="dcterms:W3CDTF">2021-06-08T10:18:16Z</dcterms:created>
  <dcterms:modified xsi:type="dcterms:W3CDTF">2021-06-08T10:18:16Z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2016-09-20T00:00:00Z</vt:filetime>
  </property>
  <property fmtid="{D5CDD505-2E9C-101B-9397-08002B2CF9AE}" pid="3" name="LastSaved">
    <vt:filetime>2021-06-08T00:00:00Z</vt:filetime>
  </property>
</Properties>
</file>