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09pt;height:966pt;mso-position-horizontal-relative:page;mso-position-vertical-relative:page;z-index:-396" type="#_x0000_t202" filled="f" stroked="f">
            <v:textbox inset="0,0,0,0">
              <w:txbxContent>
                <w:p>
                  <w:pPr>
                    <w:spacing w:line="100" w:lineRule="exact" w:before="8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423" w:right="66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SOLEMNE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3604" w:val="left" w:leader="none"/>
                    </w:tabs>
                    <w:ind w:left="436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.AYUNTAMIENTO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CONSTITUCIONAL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22"/>
                    <w:ind w:left="531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2015-2018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line="280" w:lineRule="exact" w:before="1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10022" w:val="left" w:leader="none"/>
                    </w:tabs>
                    <w:spacing w:line="262" w:lineRule="auto"/>
                    <w:ind w:left="2124" w:right="1390" w:firstLine="583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:02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IlNUTOS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09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DlECISEIS,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PREVIA</w:t>
                  </w:r>
                </w:p>
                <w:p>
                  <w:pPr>
                    <w:pStyle w:val="BodyText"/>
                    <w:tabs>
                      <w:tab w:pos="568" w:val="left" w:leader="none"/>
                      <w:tab w:pos="1576" w:val="left" w:leader="none"/>
                    </w:tabs>
                    <w:spacing w:line="230" w:lineRule="exact" w:before="1"/>
                    <w:ind w:right="68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~,~.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.'.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NVOCATORIA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REALIZO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CIUDADANO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1971" w:val="left" w:leader="none"/>
                      <w:tab w:pos="2001" w:val="left" w:leader="none"/>
                      <w:tab w:pos="2541" w:val="left" w:leader="none"/>
                      <w:tab w:pos="3311" w:val="left" w:leader="none"/>
                      <w:tab w:pos="3837" w:val="left" w:leader="none"/>
                      <w:tab w:pos="6638" w:val="left" w:leader="none"/>
                      <w:tab w:pos="7811" w:val="left" w:leader="none"/>
                      <w:tab w:pos="9007" w:val="left" w:leader="none"/>
                      <w:tab w:pos="9230" w:val="left" w:leader="none"/>
                      <w:tab w:pos="9914" w:val="left" w:leader="none"/>
                      <w:tab w:pos="10533" w:val="left" w:leader="none"/>
                    </w:tabs>
                    <w:spacing w:line="252" w:lineRule="exact" w:before="7"/>
                    <w:ind w:left="1152" w:right="1379" w:firstLine="0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~'~;'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sf¡,</w:t>
                  </w:r>
                  <w:r>
                    <w:rPr>
                      <w:b w:val="0"/>
                      <w:bCs w:val="0"/>
                      <w:spacing w:val="3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SOLEMNE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(~};)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ES)'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REUNIDOS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PATIO::DEL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PALACIO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835" w:val="left" w:leader="none"/>
                      <w:tab w:pos="2671" w:val="left" w:leader="none"/>
                      <w:tab w:pos="3340" w:val="left" w:leader="none"/>
                      <w:tab w:pos="4391" w:val="left" w:leader="none"/>
                      <w:tab w:pos="5385" w:val="left" w:leader="none"/>
                      <w:tab w:pos="5925" w:val="left" w:leader="none"/>
                      <w:tab w:pos="7502" w:val="left" w:leader="none"/>
                      <w:tab w:pos="8042" w:val="left" w:leader="none"/>
                      <w:tab w:pos="9381" w:val="left" w:leader="none"/>
                    </w:tabs>
                    <w:spacing w:before="7"/>
                    <w:ind w:right="213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40"/>
                      <w:sz w:val="18"/>
                      <w:szCs w:val="18"/>
                    </w:rPr>
                    <w:t>~::.o/</w:t>
                  </w:r>
                  <w:r>
                    <w:rPr>
                      <w:b w:val="0"/>
                      <w:bCs w:val="0"/>
                      <w:spacing w:val="0"/>
                      <w:w w:val="140"/>
                      <w:sz w:val="18"/>
                      <w:szCs w:val="18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lLtTACION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M1SMO,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SEGUN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CONVENIDO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ACUERDO</w:t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5"/>
                    </w:rPr>
                    <w:t>DE</w:t>
                  </w:r>
                </w:p>
                <w:p>
                  <w:pPr>
                    <w:pStyle w:val="BodyText"/>
                    <w:tabs>
                      <w:tab w:pos="7653" w:val="left" w:leader="none"/>
                      <w:tab w:pos="9863" w:val="left" w:leader="none"/>
                    </w:tabs>
                    <w:spacing w:line="190" w:lineRule="exact" w:before="36"/>
                    <w:ind w:left="453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80"/>
                    </w:rPr>
                    <w:t>\</w:t>
                  </w:r>
                  <w:r>
                    <w:rPr>
                      <w:b w:val="0"/>
                      <w:bCs w:val="0"/>
                      <w:spacing w:val="0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80"/>
                    </w:rPr>
                    <w:t>cr,.</w:t>
                  </w:r>
                  <w:r>
                    <w:rPr>
                      <w:b w:val="0"/>
                      <w:bCs w:val="0"/>
                      <w:spacing w:val="0"/>
                      <w:w w:val="8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~~(ui¡L;'~'É;8¡'lAl'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NTAMIENTO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IV,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SES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ION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ORDIN~IA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NUMERO</w:t>
                  </w:r>
                </w:p>
                <w:p>
                  <w:pPr>
                    <w:pStyle w:val="BodyText"/>
                    <w:tabs>
                      <w:tab w:pos="1238" w:val="left" w:leader="none"/>
                      <w:tab w:pos="3131" w:val="left" w:leader="none"/>
                      <w:tab w:pos="5702" w:val="left" w:leader="none"/>
                      <w:tab w:pos="7207" w:val="left" w:leader="none"/>
                    </w:tabs>
                    <w:spacing w:line="275" w:lineRule="exact"/>
                    <w:ind w:right="779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80"/>
                      <w:sz w:val="36"/>
                      <w:szCs w:val="36"/>
                    </w:rPr>
                    <w:t>'~~'"</w:t>
                  </w:r>
                  <w:r>
                    <w:rPr>
                      <w:b w:val="0"/>
                      <w:bCs w:val="0"/>
                      <w:spacing w:val="0"/>
                      <w:w w:val="80"/>
                      <w:sz w:val="36"/>
                      <w:szCs w:val="36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80"/>
                      <w:sz w:val="36"/>
                      <w:szCs w:val="36"/>
                    </w:rPr>
                    <w:t>--"3</w:t>
                  </w:r>
                  <w:r>
                    <w:rPr>
                      <w:b w:val="0"/>
                      <w:bCs w:val="0"/>
                      <w:spacing w:val="62"/>
                      <w:w w:val="80"/>
                      <w:sz w:val="36"/>
                      <w:szCs w:val="3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CELEBRADA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DIA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01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DE.AGOSTO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DEI,~ANO'EN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CURSO;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ESTA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OCASION</w:t>
                  </w:r>
                </w:p>
                <w:p>
                  <w:pPr>
                    <w:pStyle w:val="BodyText"/>
                    <w:tabs>
                      <w:tab w:pos="1317" w:val="left" w:leader="none"/>
                      <w:tab w:pos="2519" w:val="left" w:leader="none"/>
                      <w:tab w:pos="4823" w:val="left" w:leader="none"/>
                      <w:tab w:pos="7797" w:val="left" w:leader="none"/>
                      <w:tab w:pos="9129" w:val="left" w:leader="none"/>
                    </w:tabs>
                    <w:spacing w:line="274" w:lineRule="exact"/>
                    <w:ind w:right="599"/>
                    <w:jc w:val="center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sz w:val="32"/>
                      <w:szCs w:val="32"/>
                    </w:rPr>
                    <w:t>&lt;0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9"/>
                      <w:w w:val="8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sz w:val="32"/>
                      <w:szCs w:val="32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0"/>
                      <w:w w:val="85"/>
                      <w:sz w:val="32"/>
                      <w:szCs w:val="32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  <w:sz w:val="16"/>
                      <w:szCs w:val="16"/>
                    </w:rPr>
                    <w:t>u.Gos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  <w:sz w:val="16"/>
                      <w:szCs w:val="16"/>
                    </w:rPr>
                    <w:t>~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ONTANDO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CON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PRESENCIA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M.B.A.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JUAN:RAFAEL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MEJORADA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95"/>
                    </w:rPr>
                    <w:t>FLORES,</w:t>
                  </w:r>
                </w:p>
                <w:p>
                  <w:pPr>
                    <w:pStyle w:val="BodyText"/>
                    <w:tabs>
                      <w:tab w:pos="554" w:val="left" w:leader="none"/>
                      <w:tab w:pos="2253" w:val="left" w:leader="none"/>
                      <w:tab w:pos="7271" w:val="left" w:leader="none"/>
                    </w:tabs>
                    <w:spacing w:line="219" w:lineRule="exact"/>
                    <w:ind w:right="4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.,/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COORDINADOR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COMPETITIVIDAD.EMPRESARIAL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</w:p>
                <w:p>
                  <w:pPr>
                    <w:pStyle w:val="BodyText"/>
                    <w:tabs>
                      <w:tab w:pos="3981" w:val="left" w:leader="none"/>
                      <w:tab w:pos="4406" w:val="left" w:leader="none"/>
                      <w:tab w:pos="5479" w:val="left" w:leader="none"/>
                      <w:tab w:pos="7977" w:val="left" w:leader="none"/>
                      <w:tab w:pos="8200" w:val="left" w:leader="none"/>
                      <w:tab w:pos="8769" w:val="left" w:leader="none"/>
                      <w:tab w:pos="9194" w:val="left" w:leader="none"/>
                      <w:tab w:pos="10403" w:val="left" w:leader="none"/>
                    </w:tabs>
                    <w:spacing w:line="263" w:lineRule="auto" w:before="29"/>
                    <w:ind w:left="2001" w:right="1387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ECONOMICO,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GOBERNADOR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ÉL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TOMAR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..LISTA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DE_ASISTENCIA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LEGAL.-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left="2008" w:right="138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LOZANO.-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-------------.--pRESENTE.</w:t>
                  </w:r>
                </w:p>
                <w:p>
                  <w:pPr>
                    <w:spacing w:line="220" w:lineRule="exact" w:before="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7977" w:val="left" w:leader="none"/>
                      <w:tab w:pos="8841" w:val="left" w:leader="none"/>
                    </w:tabs>
                    <w:spacing w:line="172" w:lineRule="exact"/>
                    <w:ind w:left="3888" w:right="0" w:firstLine="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6"/>
                      <w:szCs w:val="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26"/>
                      <w:szCs w:val="2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1"/>
                      <w:w w:val="75"/>
                      <w:sz w:val="26"/>
                      <w:szCs w:val="2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position w:val="-15"/>
                      <w:sz w:val="56"/>
                      <w:szCs w:val="56"/>
                    </w:rPr>
                    <w:t>.,.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  <w:p>
                  <w:pPr>
                    <w:pStyle w:val="BodyText"/>
                    <w:spacing w:line="104" w:lineRule="exact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RUTH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MARTIN.-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------.----PRESENTE.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ind w:left="0" w:right="2812" w:firstLine="0"/>
                    <w:jc w:val="righ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12"/>
                      <w:szCs w:val="12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122" w:lineRule="exact"/>
                    <w:ind w:left="0" w:right="2730" w:firstLine="0"/>
                    <w:jc w:val="righ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2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42"/>
                      <w:szCs w:val="4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2"/>
                      <w:szCs w:val="42"/>
                    </w:rPr>
                  </w:r>
                </w:p>
                <w:p>
                  <w:pPr>
                    <w:pStyle w:val="BodyText"/>
                    <w:spacing w:line="104" w:lineRule="exact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MARTINEZ.-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66" w:lineRule="exact"/>
                    <w:ind w:left="0" w:right="2843" w:firstLine="0"/>
                    <w:jc w:val="right"/>
                    <w:rPr>
                      <w:rFonts w:ascii="Courier New" w:hAnsi="Courier New" w:cs="Courier New" w:eastAsia="Courier New"/>
                      <w:sz w:val="8"/>
                      <w:szCs w:val="8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45"/>
                      <w:sz w:val="8"/>
                      <w:szCs w:val="8"/>
                    </w:rPr>
                    <w:t>•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48"/>
                      <w:w w:val="145"/>
                      <w:sz w:val="8"/>
                      <w:szCs w:val="8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45"/>
                      <w:sz w:val="8"/>
                      <w:szCs w:val="8"/>
                    </w:rPr>
                    <w:t>A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tabs>
                      <w:tab w:pos="8366" w:val="left" w:leader="none"/>
                    </w:tabs>
                    <w:spacing w:line="321" w:lineRule="exact"/>
                    <w:ind w:left="2016" w:right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VILLA.</w:t>
                  </w:r>
                  <w:r>
                    <w:rPr>
                      <w:b w:val="0"/>
                      <w:bCs w:val="0"/>
                      <w:spacing w:val="-67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"/>
                      <w:sz w:val="30"/>
                      <w:szCs w:val="3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"/>
                      <w:sz w:val="30"/>
                      <w:szCs w:val="3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------.-.--------PRESENTE</w:t>
                  </w:r>
                  <w:r>
                    <w:rPr>
                      <w:b w:val="0"/>
                      <w:bCs w:val="0"/>
                      <w:spacing w:val="-50"/>
                      <w:w w:val="100"/>
                      <w:position w:val="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"/>
                      <w:sz w:val="36"/>
                      <w:szCs w:val="36"/>
                    </w:rPr>
                    <w:t>.•.•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spacing w:line="222" w:lineRule="exact"/>
                    <w:ind w:left="0" w:right="2744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24"/>
                      <w:szCs w:val="24"/>
                    </w:rPr>
                    <w:t>-r"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138" w:lineRule="exact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CAMPOS.-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-----------------=-----PRESENTE.</w:t>
                  </w:r>
                </w:p>
                <w:p>
                  <w:pPr>
                    <w:tabs>
                      <w:tab w:pos="1382" w:val="left" w:leader="none"/>
                    </w:tabs>
                    <w:spacing w:line="266" w:lineRule="exact"/>
                    <w:ind w:left="0" w:right="2712" w:firstLine="0"/>
                    <w:jc w:val="righ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32"/>
                      <w:szCs w:val="32"/>
                    </w:rPr>
                    <w:t>-'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pStyle w:val="BodyText"/>
                    <w:tabs>
                      <w:tab w:pos="9237" w:val="left" w:leader="none"/>
                    </w:tabs>
                    <w:spacing w:before="76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REYNOSO.NAVARRO.-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------PRESENTE.</w:t>
                  </w:r>
                </w:p>
                <w:p>
                  <w:pPr>
                    <w:pStyle w:val="BodyText"/>
                    <w:spacing w:before="35"/>
                    <w:ind w:right="2786"/>
                    <w:jc w:val="right"/>
                    <w:rPr>
                      <w:rFonts w:ascii="Courier New" w:hAnsi="Courier New" w:cs="Courier New" w:eastAsia="Courier New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200"/>
                    </w:rPr>
                    <w:t>¡-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2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:&lt;\TILANO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ESCOTO.-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----------~-c:~---PRESENTE.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600" w:val="left" w:leader="none"/>
                    </w:tabs>
                    <w:spacing w:line="375" w:lineRule="exact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REGIDO~MUNICIPAL.-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LIC.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JESSICA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ELIZABETH</w:t>
                  </w:r>
                  <w:r>
                    <w:rPr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PADILLA</w:t>
                  </w:r>
                  <w:r>
                    <w:rPr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7"/>
                      <w:w w:val="95"/>
                    </w:rPr>
                    <w:t>E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95"/>
                      <w:position w:val="-12"/>
                      <w:sz w:val="30"/>
                      <w:szCs w:val="30"/>
                    </w:rPr>
                    <w:t>;...;;.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-88"/>
                      <w:w w:val="95"/>
                      <w:position w:val="-12"/>
                      <w:sz w:val="30"/>
                      <w:szCs w:val="3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95"/>
                      <w:position w:val="0"/>
                    </w:rPr>
                    <w:t>L~-~--PRESENTE.</w:t>
                  </w:r>
                </w:p>
                <w:p>
                  <w:pPr>
                    <w:tabs>
                      <w:tab w:pos="8330" w:val="left" w:leader="none"/>
                    </w:tabs>
                    <w:spacing w:line="150" w:lineRule="exact"/>
                    <w:ind w:left="753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8"/>
                      <w:szCs w:val="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20"/>
                      <w:sz w:val="18"/>
                      <w:szCs w:val="18"/>
                    </w:rPr>
                    <w:t>,&lt;7-::::::'</w:t>
                  </w:r>
                </w:p>
                <w:p>
                  <w:pPr>
                    <w:pStyle w:val="BodyText"/>
                    <w:spacing w:line="157" w:lineRule="exact"/>
                    <w:ind w:left="201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RAMIREZ.-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--------PRESENTE.</w:t>
                  </w:r>
                </w:p>
                <w:p>
                  <w:pPr>
                    <w:pStyle w:val="BodyText"/>
                    <w:tabs>
                      <w:tab w:pos="5226" w:val="left" w:leader="none"/>
                    </w:tabs>
                    <w:spacing w:line="118" w:lineRule="exact"/>
                    <w:ind w:left="193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3549" w:val="left" w:leader="none"/>
                      <w:tab w:pos="3995" w:val="left" w:leader="none"/>
                    </w:tabs>
                    <w:spacing w:line="157" w:lineRule="exact"/>
                    <w:ind w:left="0" w:right="120" w:firstLine="0"/>
                    <w:jc w:val="center"/>
                    <w:rPr>
                      <w:rFonts w:ascii="Times New Roman" w:hAnsi="Times New Roman" w:cs="Times New Roman" w:eastAsia="Times New Roman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5"/>
                      <w:sz w:val="26"/>
                      <w:szCs w:val="26"/>
                    </w:rPr>
                    <w:t>;/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8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5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8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14"/>
                      <w:szCs w:val="14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82"/>
                      <w:szCs w:val="8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82"/>
                      <w:szCs w:val="82"/>
                    </w:rPr>
                  </w:r>
                </w:p>
                <w:p>
                  <w:pPr>
                    <w:tabs>
                      <w:tab w:pos="2984" w:val="left" w:leader="none"/>
                      <w:tab w:pos="4208" w:val="left" w:leader="none"/>
                      <w:tab w:pos="4582" w:val="left" w:leader="none"/>
                    </w:tabs>
                    <w:spacing w:line="71" w:lineRule="exact"/>
                    <w:ind w:left="1551" w:right="0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>~'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02" w:lineRule="exact"/>
                    <w:ind w:left="2023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LOPEZ-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--------------------------AUSENTE.</w:t>
                  </w:r>
                </w:p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tabs>
                      <w:tab w:pos="647" w:val="left" w:leader="none"/>
                      <w:tab w:pos="1223" w:val="left" w:leader="none"/>
                      <w:tab w:pos="3031" w:val="left" w:leader="none"/>
                      <w:tab w:pos="3391" w:val="left" w:leader="none"/>
                      <w:tab w:pos="3916" w:val="left" w:leader="none"/>
                    </w:tabs>
                    <w:spacing w:line="136" w:lineRule="exact"/>
                    <w:ind w:left="0" w:right="66" w:firstLine="0"/>
                    <w:jc w:val="center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2"/>
                      <w:szCs w:val="12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>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8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>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>,_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sz w:val="6"/>
                      <w:szCs w:val="6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tabs>
                      <w:tab w:pos="395" w:val="left" w:leader="none"/>
                      <w:tab w:pos="813" w:val="left" w:leader="none"/>
                      <w:tab w:pos="1439" w:val="left" w:leader="none"/>
                      <w:tab w:pos="2001" w:val="left" w:leader="none"/>
                      <w:tab w:pos="2325" w:val="left" w:leader="none"/>
                    </w:tabs>
                    <w:spacing w:line="110" w:lineRule="exact"/>
                    <w:ind w:left="0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0"/>
                      <w:szCs w:val="1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0"/>
                      <w:szCs w:val="10"/>
                    </w:rPr>
                    <w:t>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8"/>
                      <w:w w:val="13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0"/>
                      <w:szCs w:val="10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>C..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>l"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"/>
                      <w:w w:val="13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48"/>
                      <w:szCs w:val="48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30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0"/>
                      <w:szCs w:val="20"/>
                    </w:rPr>
                    <w:t>~\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1"/>
                      <w:w w:val="13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0"/>
                      <w:sz w:val="20"/>
                      <w:szCs w:val="20"/>
                    </w:rPr>
                    <w:t>.../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8042" w:val="left" w:leader="none"/>
                    </w:tabs>
                    <w:spacing w:line="104" w:lineRule="exact"/>
                    <w:ind w:left="2023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f\DRIANA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FLORESZERMENO.-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----------------------PRESENTE.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01" w:lineRule="exact"/>
                    <w:ind w:left="2023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GALl;ARDO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AREZ.-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-----------------PRESENTE.</w:t>
                  </w:r>
                </w:p>
                <w:p>
                  <w:pPr>
                    <w:spacing w:line="216" w:lineRule="exact"/>
                    <w:ind w:left="0" w:right="238" w:firstLine="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sz w:val="24"/>
                      <w:szCs w:val="24"/>
                    </w:rPr>
                    <w:t>"'---"'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4499" w:val="left" w:leader="none"/>
                    </w:tabs>
                    <w:spacing w:line="510" w:lineRule="auto" w:before="79"/>
                    <w:ind w:left="2023" w:right="154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ANDA.-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-----PRESENTE.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ARGUELLES.-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895" w:val="left" w:leader="none"/>
                      <w:tab w:pos="4708" w:val="left" w:leader="none"/>
                      <w:tab w:pos="6731" w:val="left" w:leader="none"/>
                      <w:tab w:pos="7581" w:val="left" w:leader="none"/>
                      <w:tab w:pos="8891" w:val="left" w:leader="none"/>
                      <w:tab w:pos="9122" w:val="left" w:leader="none"/>
                    </w:tabs>
                    <w:spacing w:line="263" w:lineRule="auto"/>
                    <w:ind w:left="2008" w:right="1355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---------------SEÑOR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SEÑORES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SOLEMNE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SIN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JUSTIFICAR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INASISTENCIA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</w:p>
                <w:p>
                  <w:pPr>
                    <w:pStyle w:val="BodyText"/>
                    <w:tabs>
                      <w:tab w:pos="4665" w:val="left" w:leader="none"/>
                      <w:tab w:pos="11087" w:val="left" w:leader="none"/>
                    </w:tabs>
                    <w:spacing w:line="263" w:lineRule="auto"/>
                    <w:ind w:left="2023" w:right="983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LOPEZ;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EXISTE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REALIZACION,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ALIDOS.-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line="220" w:lineRule="exact" w:before="1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274" w:lineRule="auto"/>
                    <w:ind w:left="2023" w:right="1358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OlA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CONCORDANCIA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INCISO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B)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SIGUIENTE:</w:t>
                  </w:r>
                </w:p>
                <w:p>
                  <w:pPr>
                    <w:spacing w:line="200" w:lineRule="exact" w:before="1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2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</w:p>
                <w:p>
                  <w:pPr>
                    <w:tabs>
                      <w:tab w:pos="7135" w:val="left" w:leader="none"/>
                    </w:tabs>
                    <w:spacing w:before="82"/>
                    <w:ind w:left="3974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6pt;mso-position-horizontal-relative:page;mso-position-vertical-relative:page;z-index:-395" coordorigin="0,0" coordsize="12180,19320">
            <v:group style="position:absolute;left:9540;top:18180;width:640;height:2" coordorigin="9540,18180" coordsize="640,2">
              <v:shape style="position:absolute;left:9540;top:18180;width:640;height:2" coordorigin="9540,18180" coordsize="640,0" path="m9540,18180l10180,18180,9540,18180xe" filled="f" stroked="t" strokeweight="1pt" strokecolor="#000000">
                <v:path arrowok="t"/>
              </v:shape>
            </v:group>
            <v:group style="position:absolute;left:10260;top:18180;width:60;height:2" coordorigin="10260,18180" coordsize="60,2">
              <v:shape style="position:absolute;left:10260;top:18180;width:60;height:2" coordorigin="10260,18180" coordsize="60,0" path="m10260,18180l10320,18180,10260,18180xe" filled="f" stroked="t" strokeweight="1pt" strokecolor="#000000">
                <v:path arrowok="t"/>
              </v:shape>
            </v:group>
            <v:group style="position:absolute;left:10440;top:18180;width:200;height:2" coordorigin="10440,18180" coordsize="200,2">
              <v:shape style="position:absolute;left:10440;top:18180;width:200;height:2" coordorigin="10440,18180" coordsize="200,0" path="m10440,18180l10640,18180,10440,18180xe" filled="f" stroked="t" strokeweight="1pt" strokecolor="#000000">
                <v:path arrowok="t"/>
              </v:shape>
            </v:group>
            <v:group style="position:absolute;left:10720;top:18180;width:100;height:2" coordorigin="10720,18180" coordsize="100,2">
              <v:shape style="position:absolute;left:10720;top:18180;width:100;height:2" coordorigin="10720,18180" coordsize="100,0" path="m10720,18180l10820,18180,10720,18180xe" filled="f" stroked="t" strokeweight="1pt" strokecolor="#000000">
                <v:path arrowok="t"/>
              </v:shape>
              <v:shape style="position:absolute;left:0;top:0;width:12180;height:19320" type="#_x0000_t75">
                <v:imagedata r:id="rId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1" w:id="1"/>
      <w:bookmarkEnd w:id="1"/>
      <w:r>
        <w:rPr/>
      </w:r>
      <w:r>
        <w:rPr/>
      </w:r>
    </w:p>
    <w:p>
      <w:pPr>
        <w:spacing w:after="0"/>
        <w:sectPr>
          <w:type w:val="continuous"/>
          <w:pgSz w:w="1218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7pt;mso-position-horizontal-relative:page;mso-position-vertical-relative:page;z-index:-394" type="#_x0000_t202" filled="f" stroked="f">
            <v:textbox inset="0,0,0,0">
              <w:txbxContent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5234" w:val="left" w:leader="none"/>
                      <w:tab w:pos="6811" w:val="left" w:leader="none"/>
                    </w:tabs>
                    <w:ind w:left="3679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SOLEMNE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</w:p>
                <w:p>
                  <w:pPr>
                    <w:spacing w:line="190" w:lineRule="exact" w:before="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661" w:right="66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line="120" w:lineRule="exact" w:before="6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994" w:right="139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VERIFICACION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LEGAL.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DlA.</w:t>
                  </w:r>
                </w:p>
                <w:p>
                  <w:pPr>
                    <w:spacing w:line="240" w:lineRule="exact" w:before="1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994" w:right="139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HONORES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BANDERA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ENTONACION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HIMNO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NACIONAL.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851" w:val="left" w:leader="none"/>
                      <w:tab w:pos="4672" w:val="left" w:leader="none"/>
                      <w:tab w:pos="6386" w:val="left" w:leader="none"/>
                      <w:tab w:pos="8654" w:val="left" w:leader="none"/>
                      <w:tab w:pos="9122" w:val="left" w:leader="none"/>
                    </w:tabs>
                    <w:ind w:right="1441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'~~'?'~-~~~~~"ENTREGA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PO~~ESCRITO,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¿~~RESPONDIENTE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</w:t>
                  </w:r>
                </w:p>
                <w:p>
                  <w:pPr>
                    <w:pStyle w:val="BodyText"/>
                    <w:tabs>
                      <w:tab w:pos="1403" w:val="left" w:leader="none"/>
                      <w:tab w:pos="2411" w:val="left" w:leader="none"/>
                      <w:tab w:pos="4247" w:val="left" w:leader="none"/>
                      <w:tab w:pos="7163" w:val="left" w:leader="none"/>
                      <w:tab w:pos="7905" w:val="left" w:leader="none"/>
                      <w:tab w:pos="8827" w:val="left" w:leader="none"/>
                    </w:tabs>
                    <w:spacing w:line="240" w:lineRule="auto" w:before="65"/>
                    <w:ind w:left="820" w:right="1398" w:hanging="6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(/~.~:~~.;jNF6R.:t:--1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DEL~RI':SIDENTE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(~P;",?E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Af'lDA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GOB~RNADOR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tabs>
                      <w:tab w:pos="1123" w:val="left" w:leader="none"/>
                      <w:tab w:pos="3268" w:val="left" w:leader="none"/>
                      <w:tab w:pos="7055" w:val="left" w:leader="none"/>
                      <w:tab w:pos="7696" w:val="left" w:leader="none"/>
                    </w:tabs>
                    <w:spacing w:line="246" w:lineRule="exact" w:before="36"/>
                    <w:ind w:left="69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,,_~::-¥REGID0RES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-</w:t>
                  </w:r>
                </w:p>
                <w:p>
                  <w:pPr>
                    <w:tabs>
                      <w:tab w:pos="4924" w:val="left" w:leader="none"/>
                      <w:tab w:pos="6998" w:val="left" w:leader="none"/>
                    </w:tabs>
                    <w:spacing w:line="242" w:lineRule="exact"/>
                    <w:ind w:left="864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6"/>
                      <w:szCs w:val="26"/>
                    </w:rPr>
                    <w:t>~:-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7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6"/>
                      <w:szCs w:val="26"/>
                    </w:rPr>
                    <w:t>~':'~~L':-7:;~7:;~S6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7"/>
                      <w:w w:val="75"/>
                      <w:sz w:val="26"/>
                      <w:szCs w:val="2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6"/>
                      <w:szCs w:val="26"/>
                    </w:rPr>
                    <w:t>'"'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7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6"/>
                      <w:szCs w:val="16"/>
                    </w:rPr>
                    <w:t>-&lt;o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6"/>
                      <w:szCs w:val="1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892" w:val="left" w:leader="none"/>
                      <w:tab w:pos="2915" w:val="left" w:leader="none"/>
                    </w:tabs>
                    <w:spacing w:line="217" w:lineRule="exact"/>
                    <w:ind w:right="41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18"/>
                      <w:szCs w:val="18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1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~;,,:0'TERVENCION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MUNICIPA[;,C.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</w:rPr>
                    <w:t>LOZANO.</w:t>
                  </w:r>
                </w:p>
                <w:p>
                  <w:pPr>
                    <w:tabs>
                      <w:tab w:pos="6703" w:val="left" w:leader="none"/>
                    </w:tabs>
                    <w:spacing w:before="48"/>
                    <w:ind w:left="144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18"/>
                      <w:szCs w:val="18"/>
                    </w:rPr>
                    <w:t>Los_l.!'::'2:.;./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5"/>
                      <w:sz w:val="18"/>
                      <w:szCs w:val="18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3283" w:val="left" w:leader="none"/>
                      <w:tab w:pos="3837" w:val="left" w:leader="none"/>
                      <w:tab w:pos="4147" w:val="left" w:leader="none"/>
                      <w:tab w:pos="5378" w:val="left" w:leader="none"/>
                      <w:tab w:pos="5983" w:val="left" w:leader="none"/>
                      <w:tab w:pos="7768" w:val="left" w:leader="none"/>
                      <w:tab w:pos="8330" w:val="left" w:leader="none"/>
                      <w:tab w:pos="8884" w:val="left" w:leader="none"/>
                      <w:tab w:pos="10526" w:val="left" w:leader="none"/>
                    </w:tabs>
                    <w:spacing w:line="270" w:lineRule="auto" w:before="12"/>
                    <w:ind w:left="1987" w:right="1387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MEJORADA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COORDINADOR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COMPETITIVIDAD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EMPRESARIAL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ECONOMICO.</w:t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994" w:right="139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CLAUSURA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ION.</w:t>
                  </w:r>
                </w:p>
                <w:p>
                  <w:pPr>
                    <w:tabs>
                      <w:tab w:pos="6206" w:val="left" w:leader="none"/>
                      <w:tab w:pos="8467" w:val="left" w:leader="none"/>
                    </w:tabs>
                    <w:spacing w:line="252" w:lineRule="exact" w:before="14"/>
                    <w:ind w:left="351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10"/>
                      <w:szCs w:val="10"/>
                    </w:rPr>
                    <w:t>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10"/>
                      <w:szCs w:val="10"/>
                    </w:rPr>
                    <w:t>#-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0"/>
                      <w:position w:val="-12"/>
                      <w:sz w:val="24"/>
                      <w:szCs w:val="24"/>
                    </w:rPr>
                    <w:t>re: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tabs>
                      <w:tab w:pos="547" w:val="left" w:leader="none"/>
                    </w:tabs>
                    <w:spacing w:line="208" w:lineRule="exact"/>
                    <w:ind w:left="0" w:right="2882" w:firstLine="0"/>
                    <w:jc w:val="righ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5"/>
                      <w:sz w:val="30"/>
                      <w:szCs w:val="3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26"/>
                      <w:szCs w:val="26"/>
                    </w:rPr>
                    <w:t>.\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9431" w:val="left" w:leader="none"/>
                    </w:tabs>
                    <w:spacing w:line="311" w:lineRule="exact"/>
                    <w:ind w:left="19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MOMENTOS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DESAHOGAR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NUMER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5"/>
                      <w:w w:val="100"/>
                      <w:position w:val="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38"/>
                      <w:szCs w:val="38"/>
                    </w:rPr>
                    <w:t>_.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38"/>
                      <w:szCs w:val="3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10533" w:val="left" w:leader="none"/>
                    </w:tabs>
                    <w:spacing w:line="201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REFIERE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VERIFICACION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743" w:val="left" w:leader="none"/>
                      <w:tab w:pos="7034" w:val="left" w:leader="none"/>
                    </w:tabs>
                    <w:spacing w:line="255" w:lineRule="auto" w:before="22"/>
                    <w:ind w:left="1994" w:right="139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PERMITO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VÉZ'QUE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</w:p>
                <w:p>
                  <w:pPr>
                    <w:pStyle w:val="BodyText"/>
                    <w:tabs>
                      <w:tab w:pos="9489" w:val="left" w:leader="none"/>
                    </w:tabs>
                    <w:spacing w:line="261" w:lineRule="exact"/>
                    <w:ind w:left="19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TOMO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HIZO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DECLARATORiA'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QUORUM</w:t>
                  </w:r>
                </w:p>
                <w:p>
                  <w:pPr>
                    <w:pStyle w:val="BodyText"/>
                    <w:tabs>
                      <w:tab w:pos="3700" w:val="left" w:leader="none"/>
                      <w:tab w:pos="10663" w:val="left" w:leader="none"/>
                    </w:tabs>
                    <w:spacing w:line="262" w:lineRule="auto" w:before="6"/>
                    <w:ind w:left="2008" w:right="137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LEGAL-:-ASI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PERMITO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11,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REFIERE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TAMBIEN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PERMITO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SOMETER: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CONSlDERACION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535" w:val="left" w:leader="none"/>
                      <w:tab w:pos="5248" w:val="left" w:leader="none"/>
                      <w:tab w:pos="10555" w:val="left" w:leader="none"/>
                    </w:tabs>
                    <w:spacing w:line="221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AFIRMATIV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</w:p>
                <w:p>
                  <w:pPr>
                    <w:tabs>
                      <w:tab w:pos="5565" w:val="left" w:leader="none"/>
                      <w:tab w:pos="6789" w:val="left" w:leader="none"/>
                    </w:tabs>
                    <w:spacing w:line="55" w:lineRule="exact"/>
                    <w:ind w:left="546" w:right="0" w:firstLine="0"/>
                    <w:jc w:val="center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6"/>
                      <w:szCs w:val="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6"/>
                      <w:szCs w:val="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6"/>
                      <w:szCs w:val="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spacing w:line="110" w:lineRule="exact" w:before="7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tabs>
                      <w:tab w:pos="2887" w:val="left" w:leader="none"/>
                      <w:tab w:pos="6415" w:val="left" w:leader="none"/>
                      <w:tab w:pos="8495" w:val="left" w:leader="none"/>
                      <w:tab w:pos="9662" w:val="left" w:leader="none"/>
                      <w:tab w:pos="10540" w:val="left" w:leader="none"/>
                    </w:tabs>
                    <w:spacing w:line="51" w:lineRule="auto"/>
                    <w:ind w:left="2001" w:right="1372" w:hanging="8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DESAHOGO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SOLEMNE,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MANIFES;:AR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VOTO.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42"/>
                      <w:szCs w:val="42"/>
                    </w:rPr>
                    <w:t>_7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75"/>
                      <w:sz w:val="42"/>
                      <w:szCs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44"/>
                      <w:szCs w:val="44"/>
                    </w:rPr>
                    <w:t>C-'¡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44"/>
                      <w:szCs w:val="44"/>
                    </w:rPr>
                  </w:r>
                </w:p>
                <w:p>
                  <w:pPr>
                    <w:spacing w:before="78"/>
                    <w:ind w:left="0" w:right="3230" w:firstLine="0"/>
                    <w:jc w:val="righ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'17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."...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3376" w:val="left" w:leader="none"/>
                      <w:tab w:pos="3974" w:val="left" w:leader="none"/>
                      <w:tab w:pos="5140" w:val="left" w:leader="none"/>
                      <w:tab w:pos="7192" w:val="left" w:leader="none"/>
                      <w:tab w:pos="9561" w:val="left" w:leader="none"/>
                    </w:tabs>
                    <w:spacing w:line="213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"LOS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PRESENTES,</w:t>
                  </w:r>
                </w:p>
                <w:p>
                  <w:pPr>
                    <w:pStyle w:val="BodyText"/>
                    <w:tabs>
                      <w:tab w:pos="3419" w:val="left" w:leader="none"/>
                      <w:tab w:pos="3736" w:val="left" w:leader="none"/>
                      <w:tab w:pos="5320" w:val="left" w:leader="none"/>
                      <w:tab w:pos="6688" w:val="left" w:leader="none"/>
                      <w:tab w:pos="6991" w:val="left" w:leader="none"/>
                      <w:tab w:pos="7718" w:val="left" w:leader="none"/>
                      <w:tab w:pos="8935" w:val="left" w:leader="none"/>
                    </w:tabs>
                    <w:spacing w:line="277" w:lineRule="auto" w:before="29"/>
                    <w:ind w:left="2001" w:right="1365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ESTA'SESION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SOLEMNE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CONTINUACION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DESARROL~ARA.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..::--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tabs>
                      <w:tab w:pos="1090" w:val="left" w:leader="none"/>
                      <w:tab w:pos="2919" w:val="left" w:leader="none"/>
                    </w:tabs>
                    <w:spacing w:line="172" w:lineRule="exact"/>
                    <w:ind w:left="320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8"/>
                      <w:szCs w:val="28"/>
                    </w:rPr>
                    <w:t>}:¡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sz w:val="14"/>
                      <w:szCs w:val="14"/>
                    </w:rPr>
                    <w:t>1'"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sz w:val="14"/>
                      <w:szCs w:val="14"/>
                    </w:rPr>
                    <w:t>----_~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8"/>
                      <w:szCs w:val="28"/>
                    </w:rPr>
                    <w:t>,&lt;\"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2"/>
                      <w:szCs w:val="22"/>
                    </w:rPr>
                    <w:t>fl'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1113" w:val="left" w:leader="none"/>
                      <w:tab w:pos="1913" w:val="left" w:leader="none"/>
                      <w:tab w:pos="2921" w:val="left" w:leader="none"/>
                    </w:tabs>
                    <w:spacing w:line="340" w:lineRule="exact"/>
                    <w:ind w:left="458" w:right="0" w:firstLine="0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3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4"/>
                      <w:szCs w:val="14"/>
                    </w:rPr>
                    <w:t>l..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3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6"/>
                      <w:szCs w:val="46"/>
                    </w:rPr>
                    <w:t>:r';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6"/>
                      <w:szCs w:val="4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30"/>
                      <w:szCs w:val="3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3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30"/>
                      <w:szCs w:val="30"/>
                    </w:rPr>
                    <w:t>Ir'"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30"/>
                      <w:szCs w:val="30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3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30"/>
                      <w:szCs w:val="3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pStyle w:val="BodyText"/>
                    <w:tabs>
                      <w:tab w:pos="7804" w:val="left" w:leader="none"/>
                      <w:tab w:pos="10015" w:val="left" w:leader="none"/>
                    </w:tabs>
                    <w:spacing w:line="158" w:lineRule="exact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ORDEKDEL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RENDIR</w:t>
                  </w:r>
                </w:p>
                <w:p>
                  <w:pPr>
                    <w:pStyle w:val="BodyText"/>
                    <w:spacing w:line="260" w:lineRule="auto" w:before="22"/>
                    <w:ind w:left="2016" w:right="1372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HONORES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BANDERA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ENTONAÓONDEL~HIMNO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NACIONAL,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DIRIGIDO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L1C.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MIGUEL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GARCIA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MORALES,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COLEGIO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MIGUEL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BOLONIA.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PONERSE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INICIO.</w:t>
                  </w:r>
                </w:p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700" w:val="left" w:leader="none"/>
                    </w:tabs>
                    <w:spacing w:line="263" w:lineRule="auto"/>
                    <w:ind w:left="2016" w:right="1369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HONORES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BANDERA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ENTONA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HIMNO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NACIONAL.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491" w:val="left" w:leader="none"/>
                      <w:tab w:pos="3635" w:val="left" w:leader="none"/>
                      <w:tab w:pos="3808" w:val="left" w:leader="none"/>
                      <w:tab w:pos="5414" w:val="left" w:leader="none"/>
                      <w:tab w:pos="5903" w:val="left" w:leader="none"/>
                      <w:tab w:pos="6753" w:val="left" w:leader="none"/>
                      <w:tab w:pos="7862" w:val="left" w:leader="none"/>
                      <w:tab w:pos="8373" w:val="left" w:leader="none"/>
                      <w:tab w:pos="10411" w:val="left" w:leader="none"/>
                    </w:tabs>
                    <w:spacing w:line="263" w:lineRule="auto"/>
                    <w:ind w:left="2008" w:right="1380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CONCIERNE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ENTREGA,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GOBERNADOR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MUNICIPALES.</w:t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131" w:val="left" w:leader="none"/>
                      <w:tab w:pos="3441" w:val="left" w:leader="none"/>
                      <w:tab w:pos="3981" w:val="left" w:leader="none"/>
                    </w:tabs>
                    <w:spacing w:line="258" w:lineRule="auto"/>
                    <w:ind w:left="2008" w:right="1365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ANCIA.-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2018,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MEJORADA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FLORES,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ind w:left="0" w:right="1356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00" w:lineRule="exact" w:before="1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tabs>
                      <w:tab w:pos="4442" w:val="left" w:leader="none"/>
                      <w:tab w:pos="5025" w:val="left" w:leader="none"/>
                      <w:tab w:pos="7127" w:val="left" w:leader="none"/>
                    </w:tabs>
                    <w:ind w:left="396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7pt;mso-position-horizontal-relative:page;mso-position-vertical-relative:page;z-index:-393" coordorigin="0,0" coordsize="12180,19340">
            <v:group style="position:absolute;left:9520;top:18200;width:640;height:2" coordorigin="9520,18200" coordsize="640,2">
              <v:shape style="position:absolute;left:9520;top:18200;width:640;height:2" coordorigin="9520,18200" coordsize="640,0" path="m9520,18200l10160,18200,9520,18200xe" filled="f" stroked="t" strokeweight="1pt" strokecolor="#000000">
                <v:path arrowok="t"/>
              </v:shape>
            </v:group>
            <v:group style="position:absolute;left:10240;top:18200;width:100;height:2" coordorigin="10240,18200" coordsize="100,2">
              <v:shape style="position:absolute;left:10240;top:18200;width:100;height:2" coordorigin="10240,18200" coordsize="100,0" path="m10240,18200l10340,18200,10240,18200xe" filled="f" stroked="t" strokeweight="1pt" strokecolor="#000000">
                <v:path arrowok="t"/>
              </v:shape>
            </v:group>
            <v:group style="position:absolute;left:10420;top:18200;width:200;height:2" coordorigin="10420,18200" coordsize="200,2">
              <v:shape style="position:absolute;left:10420;top:18200;width:200;height:2" coordorigin="10420,18200" coordsize="200,0" path="m10420,18200l10620,18200,10420,18200xe" filled="f" stroked="t" strokeweight="1pt" strokecolor="#000000">
                <v:path arrowok="t"/>
              </v:shape>
            </v:group>
            <v:group style="position:absolute;left:10700;top:18200;width:100;height:2" coordorigin="10700,18200" coordsize="100,2">
              <v:shape style="position:absolute;left:10700;top:18200;width:100;height:2" coordorigin="10700,18200" coordsize="100,0" path="m10700,18200l10800,18200,10700,18200xe" filled="f" stroked="t" strokeweight="1pt" strokecolor="#000000">
                <v:path arrowok="t"/>
              </v:shape>
              <v:shape style="position:absolute;left:0;top:0;width:12180;height:19340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2" w:id="2"/>
      <w:bookmarkEnd w:id="2"/>
      <w:r>
        <w:rPr/>
      </w:r>
      <w:r>
        <w:rPr/>
      </w:r>
    </w:p>
    <w:p>
      <w:pPr>
        <w:spacing w:after="0"/>
        <w:sectPr>
          <w:pgSz w:w="12180" w:h="1934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7pt;mso-position-horizontal-relative:page;mso-position-vertical-relative:page;z-index:-392" type="#_x0000_t202" filled="f" stroked="f">
            <v:textbox inset="0,0,0,0">
              <w:txbxContent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887" w:val="left" w:leader="none"/>
                      <w:tab w:pos="3664" w:val="left" w:leader="none"/>
                    </w:tabs>
                    <w:ind w:left="203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SOLEMNE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425" w:lineRule="exact" w:before="77"/>
                    <w:ind w:left="2066" w:right="139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position w:val="6"/>
                      <w:sz w:val="36"/>
                      <w:szCs w:val="36"/>
                    </w:rPr>
                    <w:t>~.'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90"/>
                      <w:w w:val="135"/>
                      <w:position w:val="6"/>
                      <w:sz w:val="36"/>
                      <w:szCs w:val="3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35"/>
                      <w:position w:val="0"/>
                      <w:sz w:val="16"/>
                      <w:szCs w:val="16"/>
                    </w:rPr>
                    <w:t>"!,o':~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657" w:val="left" w:leader="none"/>
                      <w:tab w:pos="7070" w:val="left" w:leader="none"/>
                      <w:tab w:pos="8675" w:val="left" w:leader="none"/>
                    </w:tabs>
                    <w:spacing w:line="196" w:lineRule="exact"/>
                    <w:ind w:left="195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COORDINADOR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COMPETITIVIDAD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EMPRESARIAL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</w:p>
                <w:p>
                  <w:pPr>
                    <w:pStyle w:val="BodyText"/>
                    <w:tabs>
                      <w:tab w:pos="4003" w:val="left" w:leader="none"/>
                      <w:tab w:pos="5529" w:val="left" w:leader="none"/>
                      <w:tab w:pos="7495" w:val="left" w:leader="none"/>
                      <w:tab w:pos="9763" w:val="left" w:leader="none"/>
                    </w:tabs>
                    <w:spacing w:line="270" w:lineRule="auto" w:before="29"/>
                    <w:ind w:left="1958" w:right="1419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GOBERNADOR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239" w:val="left" w:leader="none"/>
                      <w:tab w:pos="3427" w:val="left" w:leader="none"/>
                      <w:tab w:pos="3967" w:val="left" w:leader="none"/>
                      <w:tab w:pos="4017" w:val="left" w:leader="none"/>
                      <w:tab w:pos="4766" w:val="left" w:leader="none"/>
                      <w:tab w:pos="5003" w:val="left" w:leader="none"/>
                      <w:tab w:pos="6285" w:val="left" w:leader="none"/>
                      <w:tab w:pos="6551" w:val="left" w:leader="none"/>
                      <w:tab w:pos="6998" w:val="left" w:leader="none"/>
                      <w:tab w:pos="7055" w:val="left" w:leader="none"/>
                      <w:tab w:pos="7487" w:val="left" w:leader="none"/>
                      <w:tab w:pos="8049" w:val="left" w:leader="none"/>
                      <w:tab w:pos="8639" w:val="left" w:leader="none"/>
                      <w:tab w:pos="8819" w:val="left" w:leader="none"/>
                      <w:tab w:pos="9489" w:val="left" w:leader="none"/>
                      <w:tab w:pos="9849" w:val="left" w:leader="none"/>
                      <w:tab w:pos="10360" w:val="left" w:leader="none"/>
                      <w:tab w:pos="10519" w:val="left" w:leader="none"/>
                    </w:tabs>
                    <w:spacing w:line="264" w:lineRule="auto"/>
                    <w:ind w:left="1965" w:right="140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ALEJAN[)RO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RENDIR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240" w:lineRule="exact" w:before="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261" w:val="left" w:leader="none"/>
                      <w:tab w:pos="3643" w:val="left" w:leader="none"/>
                      <w:tab w:pos="4744" w:val="left" w:leader="none"/>
                      <w:tab w:pos="5205" w:val="left" w:leader="none"/>
                      <w:tab w:pos="5846" w:val="left" w:leader="none"/>
                      <w:tab w:pos="6386" w:val="left" w:leader="none"/>
                      <w:tab w:pos="7775" w:val="left" w:leader="none"/>
                      <w:tab w:pos="8063" w:val="left" w:leader="none"/>
                      <w:tab w:pos="8315" w:val="left" w:leader="none"/>
                      <w:tab w:pos="9158" w:val="left" w:leader="none"/>
                      <w:tab w:pos="9251" w:val="left" w:leader="none"/>
                      <w:tab w:pos="9712" w:val="left" w:leader="none"/>
                      <w:tab w:pos="10324" w:val="left" w:leader="none"/>
                      <w:tab w:pos="10504" w:val="left" w:leader="none"/>
                    </w:tabs>
                    <w:spacing w:line="264" w:lineRule="auto"/>
                    <w:ind w:left="1972" w:right="140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DAR-UN-MENS~JE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CruDADANIA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A~I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VIDEO"DONDE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EXPONEN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PRINCIPALES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PERIODO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ADMINITRATIVO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  <w:tab/>
                    <w:tab/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801" w:val="left" w:leader="none"/>
                    </w:tabs>
                    <w:spacing w:line="263" w:lineRule="auto"/>
                    <w:ind w:left="1987" w:right="1401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MEJORADA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GOBERNADOR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ARISTOTELES</w:t>
                  </w:r>
                </w:p>
                <w:p>
                  <w:pPr>
                    <w:tabs>
                      <w:tab w:pos="8438" w:val="left" w:leader="none"/>
                      <w:tab w:pos="8956" w:val="left" w:leader="none"/>
                      <w:tab w:pos="9259" w:val="left" w:leader="none"/>
                    </w:tabs>
                    <w:spacing w:line="525" w:lineRule="exact" w:before="22"/>
                    <w:ind w:left="198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SANDOVAL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DIAZ.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2"/>
                      <w:sz w:val="30"/>
                      <w:szCs w:val="3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2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8"/>
                      <w:sz w:val="34"/>
                      <w:szCs w:val="3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8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8"/>
                      <w:sz w:val="34"/>
                      <w:szCs w:val="3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pStyle w:val="BodyText"/>
                    <w:tabs>
                      <w:tab w:pos="3851" w:val="left" w:leader="none"/>
                      <w:tab w:pos="6184" w:val="left" w:leader="none"/>
                      <w:tab w:pos="8452" w:val="left" w:leader="none"/>
                      <w:tab w:pos="9957" w:val="left" w:leader="none"/>
                    </w:tabs>
                    <w:spacing w:line="180" w:lineRule="exact"/>
                    <w:ind w:left="198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GOBERNADOR,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M.B.A:'"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</w:p>
                <w:p>
                  <w:pPr>
                    <w:pStyle w:val="BodyText"/>
                    <w:tabs>
                      <w:tab w:pos="3297" w:val="left" w:leader="none"/>
                      <w:tab w:pos="3434" w:val="left" w:leader="none"/>
                      <w:tab w:pos="3995" w:val="left" w:leader="none"/>
                      <w:tab w:pos="4787" w:val="left" w:leader="none"/>
                      <w:tab w:pos="5349" w:val="left" w:leader="none"/>
                      <w:tab w:pos="6580" w:val="left" w:leader="none"/>
                      <w:tab w:pos="7495" w:val="left" w:leader="none"/>
                      <w:tab w:pos="7797" w:val="left" w:leader="none"/>
                      <w:tab w:pos="8589" w:val="left" w:leader="none"/>
                      <w:tab w:pos="8899" w:val="left" w:leader="none"/>
                      <w:tab w:pos="10159" w:val="left" w:leader="none"/>
                      <w:tab w:pos="10216" w:val="left" w:leader="none"/>
                      <w:tab w:pos="10511" w:val="left" w:leader="none"/>
                    </w:tabs>
                    <w:spacing w:line="265" w:lineRule="auto" w:before="29"/>
                    <w:ind w:left="1980" w:right="138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MEJORADA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FELICITANDO,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PRIMERAMENTE,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AhEJANDRO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ASt;COMO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CABILDO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GABINETE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A'FAVOR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CIUDADANIA,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EXTENDIENDOLE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SALUDOS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GOBERNADOR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ARISTOTELES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SANDOVAL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D1AZ,IASI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COMPROME1l0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COMPROMISOS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SEGUIR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LAGOS.</w:t>
                  </w:r>
                </w:p>
                <w:p>
                  <w:pPr>
                    <w:spacing w:line="120" w:lineRule="exact" w:before="9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525" w:val="left" w:leader="none"/>
                    </w:tabs>
                    <w:ind w:left="0" w:right="2746" w:firstLine="0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40"/>
                      <w:sz w:val="10"/>
                      <w:szCs w:val="10"/>
                    </w:rPr>
                    <w:t>[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4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40"/>
                      <w:sz w:val="10"/>
                      <w:szCs w:val="10"/>
                    </w:rPr>
                    <w:t>"[-.J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261" w:lineRule="auto" w:before="51"/>
                    <w:ind w:left="1987" w:right="1379" w:firstLine="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M.B~.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MEJORADA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APRECIABLES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ACOMPAÑANTES,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VIRTUD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CONCLUIDA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L!A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SESIO"l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22:10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VEINTIDOS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INTERVINIERON,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QUISIERON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HACERLO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MUNICIPAL_QUE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ACTUA=EN-:.,.UNION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</w:p>
                <w:p>
                  <w:pPr>
                    <w:pStyle w:val="BodyText"/>
                    <w:tabs>
                      <w:tab w:pos="7826" w:val="left" w:leader="none"/>
                    </w:tabs>
                    <w:spacing w:before="52"/>
                    <w:ind w:left="200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SECRETARIA~~fA\~tY-~t;\TO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FE.-</w:t>
                  </w:r>
                </w:p>
                <w:p>
                  <w:pPr>
                    <w:tabs>
                      <w:tab w:pos="873" w:val="left" w:leader="none"/>
                    </w:tabs>
                    <w:spacing w:line="389" w:lineRule="exact" w:before="51"/>
                    <w:ind w:left="564" w:right="0" w:firstLine="0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4"/>
                      <w:szCs w:val="14"/>
                    </w:rPr>
                    <w:t>,,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85"/>
                      <w:sz w:val="14"/>
                      <w:szCs w:val="14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8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6"/>
                      <w:w w:val="8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sz w:val="36"/>
                      <w:szCs w:val="36"/>
                    </w:rPr>
                    <w:t>11~,:&gt;':~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8"/>
                      <w:w w:val="85"/>
                      <w:sz w:val="36"/>
                      <w:szCs w:val="3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5"/>
                      <w:sz w:val="30"/>
                      <w:szCs w:val="30"/>
                    </w:rPr>
                    <w:t>%\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tabs>
                      <w:tab w:pos="1389" w:val="left" w:leader="none"/>
                      <w:tab w:pos="2555" w:val="left" w:leader="none"/>
                    </w:tabs>
                    <w:spacing w:line="159" w:lineRule="exact"/>
                    <w:ind w:left="102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8"/>
                      <w:szCs w:val="1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8"/>
                      <w:szCs w:val="18"/>
                    </w:rPr>
                    <w:t>~I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sz w:val="14"/>
                      <w:szCs w:val="14"/>
                    </w:rPr>
                    <w:t>¡:-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8675" w:val="left" w:leader="none"/>
                    </w:tabs>
                    <w:spacing w:line="333" w:lineRule="exact"/>
                    <w:ind w:left="5529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0"/>
                      <w:szCs w:val="30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1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0"/>
                      <w:szCs w:val="30"/>
                    </w:rPr>
                    <w:t>s,c"";,,,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1"/>
                      <w:w w:val="115"/>
                      <w:sz w:val="30"/>
                      <w:szCs w:val="3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0"/>
                      <w:szCs w:val="30"/>
                    </w:rPr>
                    <w:t>c~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0"/>
                      <w:szCs w:val="3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tabs>
                      <w:tab w:pos="6113" w:val="left" w:leader="none"/>
                    </w:tabs>
                    <w:spacing w:line="242" w:lineRule="exact"/>
                    <w:ind w:left="577" w:right="0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ALEJ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LOZA: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(u"'"""='L~C;pJ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ROUGON</w:t>
                  </w:r>
                </w:p>
                <w:p>
                  <w:pPr>
                    <w:pStyle w:val="BodyText"/>
                    <w:tabs>
                      <w:tab w:pos="410" w:val="left" w:leader="none"/>
                      <w:tab w:pos="2959" w:val="left" w:leader="none"/>
                      <w:tab w:pos="4564" w:val="left" w:leader="none"/>
                    </w:tabs>
                    <w:spacing w:before="29"/>
                    <w:ind w:right="1459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-&gt;CLOSL~l#S'"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6158" w:val="left" w:leader="none"/>
                      <w:tab w:pos="7231" w:val="left" w:leader="none"/>
                    </w:tabs>
                    <w:ind w:left="5050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j\'SECRET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AMIENTO</w:t>
                  </w:r>
                </w:p>
                <w:p>
                  <w:pPr>
                    <w:spacing w:line="180" w:lineRule="exact" w:before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tabs>
                      <w:tab w:pos="3556" w:val="left" w:leader="none"/>
                      <w:tab w:pos="5061" w:val="left" w:leader="none"/>
                      <w:tab w:pos="6825" w:val="left" w:leader="none"/>
                    </w:tabs>
                    <w:spacing w:line="474" w:lineRule="exact"/>
                    <w:ind w:left="202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58"/>
                      <w:szCs w:val="5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1"/>
                      <w:w w:val="115"/>
                      <w:sz w:val="58"/>
                      <w:szCs w:val="5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5"/>
                      <w:sz w:val="58"/>
                      <w:szCs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2"/>
                      <w:w w:val="115"/>
                      <w:sz w:val="58"/>
                      <w:szCs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34"/>
                      <w:szCs w:val="34"/>
                    </w:rPr>
                    <w:t>+1.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>/'"'lz.d.f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46"/>
                      <w:w w:val="115"/>
                      <w:sz w:val="34"/>
                      <w:szCs w:val="34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20"/>
                      <w:position w:val="1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952" w:val="left" w:leader="none"/>
                      <w:tab w:pos="5860" w:val="left" w:leader="none"/>
                      <w:tab w:pos="6904" w:val="left" w:leader="none"/>
                    </w:tabs>
                    <w:spacing w:line="415" w:lineRule="exac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62"/>
                      <w:szCs w:val="62"/>
                    </w:rPr>
                    <w:t>c.~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62"/>
                      <w:szCs w:val="6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IN'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5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5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1"/>
                    </w:rPr>
                    <w:t>ESTEB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8143" w:val="left" w:leader="none"/>
                    </w:tabs>
                    <w:spacing w:line="193" w:lineRule="exact"/>
                    <w:ind w:left="304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ind w:left="5050" w:right="63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080" w:right="1795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JOSEGU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       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                        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1430" w:val="left" w:leader="none"/>
                      <w:tab w:pos="5267" w:val="left" w:leader="none"/>
                    </w:tabs>
                    <w:ind w:left="602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137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</w:p>
                <w:p>
                  <w:pPr>
                    <w:tabs>
                      <w:tab w:pos="4115" w:val="left" w:leader="none"/>
                    </w:tabs>
                    <w:spacing w:before="75"/>
                    <w:ind w:left="948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7pt;mso-position-horizontal-relative:page;mso-position-vertical-relative:page;z-index:-391" coordorigin="0,0" coordsize="12180,19340">
            <v:group style="position:absolute;left:3660;top:1820;width:240;height:2" coordorigin="3660,1820" coordsize="240,2">
              <v:shape style="position:absolute;left:3660;top:1820;width:240;height:2" coordorigin="3660,1820" coordsize="240,0" path="m3660,1820l3900,1820,3660,1820xe" filled="f" stroked="t" strokeweight="1pt" strokecolor="#000000">
                <v:path arrowok="t"/>
              </v:shape>
            </v:group>
            <v:group style="position:absolute;left:4020;top:1820;width:1080;height:2" coordorigin="4020,1820" coordsize="1080,2">
              <v:shape style="position:absolute;left:4020;top:1820;width:1080;height:2" coordorigin="4020,1820" coordsize="1080,0" path="m4020,1820l5100,1820,4020,1820xe" filled="f" stroked="t" strokeweight="1pt" strokecolor="#000000">
                <v:path arrowok="t"/>
              </v:shape>
            </v:group>
            <v:group style="position:absolute;left:5220;top:1820;width:1460;height:2" coordorigin="5220,1820" coordsize="1460,2">
              <v:shape style="position:absolute;left:5220;top:1820;width:1460;height:2" coordorigin="5220,1820" coordsize="1460,0" path="m5220,1820l6680,1820,5220,1820xe" filled="f" stroked="t" strokeweight="1pt" strokecolor="#000000">
                <v:path arrowok="t"/>
              </v:shape>
            </v:group>
            <v:group style="position:absolute;left:6800;top:1820;width:380;height:2" coordorigin="6800,1820" coordsize="380,2">
              <v:shape style="position:absolute;left:6800;top:1820;width:380;height:2" coordorigin="6800,1820" coordsize="380,0" path="m6800,1820l7180,1820,6800,1820xe" filled="f" stroked="t" strokeweight="1pt" strokecolor="#000000">
                <v:path arrowok="t"/>
              </v:shape>
            </v:group>
            <v:group style="position:absolute;left:7300;top:1820;width:2560;height:2" coordorigin="7300,1820" coordsize="2560,2">
              <v:shape style="position:absolute;left:7300;top:1820;width:2560;height:2" coordorigin="7300,1820" coordsize="2560,0" path="m7300,1820l9860,1820,7300,1820xe" filled="f" stroked="t" strokeweight="1pt" strokecolor="#000000">
                <v:path arrowok="t"/>
              </v:shape>
            </v:group>
            <v:group style="position:absolute;left:5060;top:15340;width:60;height:2" coordorigin="5060,15340" coordsize="60,2">
              <v:shape style="position:absolute;left:5060;top:15340;width:60;height:2" coordorigin="5060,15340" coordsize="60,0" path="m5060,15340l5120,15340,5060,15340xe" filled="f" stroked="t" strokeweight="1pt" strokecolor="#000000">
                <v:path arrowok="t"/>
              </v:shape>
            </v:group>
            <v:group style="position:absolute;left:9520;top:18220;width:620;height:2" coordorigin="9520,18220" coordsize="620,2">
              <v:shape style="position:absolute;left:9520;top:18220;width:620;height:2" coordorigin="9520,18220" coordsize="620,0" path="m9520,18220l10140,18220,9520,18220xe" filled="f" stroked="t" strokeweight="1pt" strokecolor="#000000">
                <v:path arrowok="t"/>
              </v:shape>
            </v:group>
            <v:group style="position:absolute;left:10220;top:18220;width:100;height:2" coordorigin="10220,18220" coordsize="100,2">
              <v:shape style="position:absolute;left:10220;top:18220;width:100;height:2" coordorigin="10220,18220" coordsize="100,0" path="m10220,18220l10320,18220,10220,18220xe" filled="f" stroked="t" strokeweight="1pt" strokecolor="#000000">
                <v:path arrowok="t"/>
              </v:shape>
            </v:group>
            <v:group style="position:absolute;left:10400;top:18220;width:200;height:2" coordorigin="10400,18220" coordsize="200,2">
              <v:shape style="position:absolute;left:10400;top:18220;width:200;height:2" coordorigin="10400,18220" coordsize="200,0" path="m10400,18220l10600,18220,10400,18220xe" filled="f" stroked="t" strokeweight="1pt" strokecolor="#000000">
                <v:path arrowok="t"/>
              </v:shape>
            </v:group>
            <v:group style="position:absolute;left:10680;top:18220;width:100;height:2" coordorigin="10680,18220" coordsize="100,2">
              <v:shape style="position:absolute;left:10680;top:18220;width:100;height:2" coordorigin="10680,18220" coordsize="100,0" path="m10680,18220l10780,18220,10680,18220xe" filled="f" stroked="t" strokeweight="1pt" strokecolor="#000000">
                <v:path arrowok="t"/>
              </v:shape>
              <v:shape style="position:absolute;left:0;top:0;width:12180;height:1934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3" w:id="3"/>
      <w:bookmarkEnd w:id="3"/>
      <w:r>
        <w:rPr/>
      </w:r>
      <w:r>
        <w:rPr/>
      </w:r>
    </w:p>
    <w:p>
      <w:pPr>
        <w:spacing w:after="0"/>
        <w:sectPr>
          <w:pgSz w:w="12180" w:h="1934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9pt;mso-position-horizontal-relative:page;mso-position-vertical-relative:page;z-index:-390" type="#_x0000_t202" filled="f" stroked="f">
            <v:textbox inset="0,0,0,0">
              <w:txbxContent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117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SOLEMNE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6890" w:val="left" w:leader="none"/>
                      <w:tab w:pos="8013" w:val="left" w:leader="none"/>
                    </w:tabs>
                    <w:spacing w:line="202" w:lineRule="auto"/>
                    <w:ind w:left="2966" w:right="2055" w:hanging="562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3"/>
                      <w:sz w:val="26"/>
                      <w:szCs w:val="26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8"/>
                      <w:w w:val="95"/>
                      <w:position w:val="-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3"/>
                      <w:sz w:val="20"/>
                      <w:szCs w:val="20"/>
                    </w:rPr>
                    <w:t>ANGELE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7"/>
                      <w:w w:val="95"/>
                      <w:position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position w:val="9"/>
                      <w:sz w:val="64"/>
                      <w:szCs w:val="64"/>
                    </w:rPr>
                    <w:t>LsJ~~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29"/>
                      <w:w w:val="95"/>
                      <w:position w:val="9"/>
                      <w:sz w:val="64"/>
                      <w:szCs w:val="64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-3"/>
                      <w:sz w:val="20"/>
                      <w:szCs w:val="20"/>
                    </w:rPr>
                    <w:t>ANDEZPO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06"/>
                      <w:w w:val="95"/>
                      <w:position w:val="-3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position w:val="9"/>
                      <w:sz w:val="78"/>
                      <w:szCs w:val="78"/>
                    </w:rPr>
                    <w:t>,:tfu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20"/>
                      <w:w w:val="95"/>
                      <w:position w:val="9"/>
                      <w:sz w:val="78"/>
                      <w:szCs w:val="7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position w:val="9"/>
                      <w:sz w:val="60"/>
                      <w:szCs w:val="60"/>
                    </w:rPr>
                    <w:t>c-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position w:val="9"/>
                      <w:sz w:val="60"/>
                      <w:szCs w:val="6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MT-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0"/>
                      <w:w w:val="100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 w:val="0"/>
                      <w:spacing w:val="0"/>
                      <w:w w:val="100"/>
                      <w:position w:val="9"/>
                      <w:sz w:val="132"/>
                      <w:szCs w:val="132"/>
                    </w:rPr>
                    <w:t>a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 w:val="0"/>
                      <w:spacing w:val="-1188"/>
                      <w:w w:val="100"/>
                      <w:position w:val="9"/>
                      <w:sz w:val="132"/>
                      <w:szCs w:val="13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42"/>
                      <w:szCs w:val="4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7"/>
                      <w:w w:val="100"/>
                      <w:position w:val="0"/>
                      <w:sz w:val="42"/>
                      <w:szCs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LETICIA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3"/>
                      <w:sz w:val="20"/>
                      <w:szCs w:val="20"/>
                    </w:rPr>
                    <w:t>NAVARRO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5034" w:right="213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70" w:lineRule="exact" w:before="8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3" w:lineRule="auto"/>
                    <w:ind w:left="6602" w:right="168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LUNA</w:t>
                  </w:r>
                </w:p>
                <w:p>
                  <w:pPr>
                    <w:pStyle w:val="BodyText"/>
                    <w:ind w:left="5435" w:right="599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791" w:lineRule="exact" w:before="20"/>
                    <w:ind w:left="6969" w:right="0" w:firstLine="0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40"/>
                      <w:sz w:val="70"/>
                      <w:szCs w:val="70"/>
                    </w:rPr>
                    <w:t>f;jz~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04"/>
                      <w:w w:val="140"/>
                      <w:sz w:val="70"/>
                      <w:szCs w:val="7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0"/>
                      <w:sz w:val="54"/>
                      <w:szCs w:val="54"/>
                    </w:rPr>
                    <w:t>Th~5(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54"/>
                      <w:szCs w:val="54"/>
                    </w:rPr>
                  </w:r>
                </w:p>
                <w:p>
                  <w:pPr>
                    <w:pStyle w:val="BodyText"/>
                    <w:tabs>
                      <w:tab w:pos="4835" w:val="left" w:leader="none"/>
                      <w:tab w:pos="6174" w:val="left" w:leader="none"/>
                    </w:tabs>
                    <w:spacing w:line="230" w:lineRule="exact"/>
                    <w:ind w:left="400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'é.ADRIANA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ZERMEÑO</w:t>
                  </w:r>
                </w:p>
                <w:p>
                  <w:pPr>
                    <w:pStyle w:val="BodyText"/>
                    <w:tabs>
                      <w:tab w:pos="7358" w:val="left" w:leader="none"/>
                    </w:tabs>
                    <w:spacing w:line="252" w:lineRule="exact"/>
                    <w:ind w:left="297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position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215" w:lineRule="exact"/>
                    <w:ind w:left="3470" w:right="139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6587" w:val="left" w:leader="none"/>
                    </w:tabs>
                    <w:spacing w:line="211" w:lineRule="exact"/>
                    <w:ind w:left="223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before="29"/>
                    <w:ind w:left="298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6294" w:val="left" w:leader="none"/>
                    </w:tabs>
                    <w:spacing w:line="691" w:lineRule="exact"/>
                    <w:ind w:left="1002" w:right="0" w:firstLine="0"/>
                    <w:jc w:val="center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66"/>
                      <w:szCs w:val="66"/>
                    </w:rPr>
                    <w:t>'f&gt;.Ít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66"/>
                      <w:szCs w:val="6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  <w:position w:val="19"/>
                      <w:sz w:val="38"/>
                      <w:szCs w:val="3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5"/>
                      <w:w w:val="95"/>
                      <w:position w:val="21"/>
                      <w:sz w:val="38"/>
                      <w:szCs w:val="3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19"/>
                      <w:sz w:val="44"/>
                      <w:szCs w:val="4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44"/>
                      <w:szCs w:val="44"/>
                    </w:rPr>
                  </w:r>
                </w:p>
                <w:p>
                  <w:pPr>
                    <w:pStyle w:val="BodyText"/>
                    <w:tabs>
                      <w:tab w:pos="9151" w:val="left" w:leader="none"/>
                    </w:tabs>
                    <w:spacing w:line="243" w:lineRule="exact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ARGUELLES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position w:val="-20"/>
                      <w:sz w:val="40"/>
                      <w:szCs w:val="40"/>
                    </w:rPr>
                    <w:t>..:r.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  <w:p>
                  <w:pPr>
                    <w:pStyle w:val="BodyText"/>
                    <w:tabs>
                      <w:tab w:pos="9151" w:val="left" w:leader="none"/>
                    </w:tabs>
                    <w:spacing w:line="854" w:lineRule="exact"/>
                    <w:ind w:left="2988" w:right="0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0"/>
                      <w:w w:val="100"/>
                      <w:position w:val="-23"/>
                      <w:sz w:val="46"/>
                      <w:szCs w:val="46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53"/>
                      <w:sz w:val="98"/>
                      <w:szCs w:val="9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98"/>
                      <w:szCs w:val="9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3867" w:right="0" w:firstLine="0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30"/>
                      <w:szCs w:val="3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line="220" w:lineRule="exact" w:before="1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302" w:firstLine="0"/>
                    <w:jc w:val="center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0" w:right="139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</w:p>
                <w:p>
                  <w:pPr>
                    <w:tabs>
                      <w:tab w:pos="4065" w:val="left" w:leader="none"/>
                    </w:tabs>
                    <w:spacing w:before="82"/>
                    <w:ind w:left="897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9pt;mso-position-horizontal-relative:page;mso-position-vertical-relative:page;z-index:-389" coordorigin="0,0" coordsize="12180,19380">
            <v:group style="position:absolute;left:6960;top:6260;width:1280;height:2" coordorigin="6960,6260" coordsize="1280,2">
              <v:shape style="position:absolute;left:6960;top:6260;width:1280;height:2" coordorigin="6960,6260" coordsize="1280,0" path="m6960,6260l8240,6260,6960,6260xe" filled="f" stroked="t" strokeweight="1pt" strokecolor="#000000">
                <v:path arrowok="t"/>
              </v:shape>
            </v:group>
            <v:group style="position:absolute;left:8420;top:6260;width:1860;height:2" coordorigin="8420,6260" coordsize="1860,2">
              <v:shape style="position:absolute;left:8420;top:6260;width:1860;height:2" coordorigin="8420,6260" coordsize="1860,0" path="m8420,6260l10280,6260,8420,6260xe" filled="f" stroked="t" strokeweight="1pt" strokecolor="#000000">
                <v:path arrowok="t"/>
              </v:shape>
            </v:group>
            <v:group style="position:absolute;left:6900;top:6540;width:1260;height:2" coordorigin="6900,6540" coordsize="1260,2">
              <v:shape style="position:absolute;left:6900;top:6540;width:1260;height:2" coordorigin="6900,6540" coordsize="1260,0" path="m6900,6540l8160,6540,6900,6540xe" filled="f" stroked="t" strokeweight="1pt" strokecolor="#000000">
                <v:path arrowok="t"/>
              </v:shape>
            </v:group>
            <v:group style="position:absolute;left:7180;top:3440;width:1940;height:2" coordorigin="7180,3440" coordsize="1940,2">
              <v:shape style="position:absolute;left:7180;top:3440;width:1940;height:2" coordorigin="7180,3440" coordsize="1940,0" path="m7180,3440l9120,3440,7180,3440xe" filled="f" stroked="t" strokeweight="1pt" strokecolor="#000000">
                <v:path arrowok="t"/>
              </v:shape>
            </v:group>
            <v:group style="position:absolute;left:6880;top:3520;width:660;height:2" coordorigin="6880,3520" coordsize="660,2">
              <v:shape style="position:absolute;left:6880;top:3520;width:660;height:2" coordorigin="6880,3520" coordsize="660,0" path="m6880,3520l7540,3520,6880,3520xe" filled="f" stroked="t" strokeweight="1pt" strokecolor="#000000">
                <v:path arrowok="t"/>
              </v:shape>
            </v:group>
            <v:group style="position:absolute;left:8020;top:3520;width:140;height:2" coordorigin="8020,3520" coordsize="140,2">
              <v:shape style="position:absolute;left:8020;top:3520;width:140;height:2" coordorigin="8020,3520" coordsize="140,0" path="m8020,3520l8160,3520,8020,3520xe" filled="f" stroked="t" strokeweight="1pt" strokecolor="#000000">
                <v:path arrowok="t"/>
              </v:shape>
            </v:group>
            <v:group style="position:absolute;left:8260;top:3520;width:820;height:2" coordorigin="8260,3520" coordsize="820,2">
              <v:shape style="position:absolute;left:8260;top:3520;width:820;height:2" coordorigin="8260,3520" coordsize="820,0" path="m8260,3520l9080,3520,8260,3520xe" filled="f" stroked="t" strokeweight="1pt" strokecolor="#000000">
                <v:path arrowok="t"/>
              </v:shape>
            </v:group>
            <v:group style="position:absolute;left:9180;top:3520;width:1020;height:2" coordorigin="9180,3520" coordsize="1020,2">
              <v:shape style="position:absolute;left:9180;top:3520;width:1020;height:2" coordorigin="9180,3520" coordsize="1020,0" path="m9180,3520l10200,3520,9180,3520xe" filled="f" stroked="t" strokeweight="1pt" strokecolor="#000000">
                <v:path arrowok="t"/>
              </v:shape>
            </v:group>
            <v:group style="position:absolute;left:2840;top:3420;width:1700;height:2" coordorigin="2840,3420" coordsize="1700,2">
              <v:shape style="position:absolute;left:2840;top:3420;width:1700;height:2" coordorigin="2840,3420" coordsize="1700,0" path="m2840,3420l4540,3420,2840,3420xe" filled="f" stroked="t" strokeweight="1pt" strokecolor="#000000">
                <v:path arrowok="t"/>
              </v:shape>
            </v:group>
            <v:group style="position:absolute;left:4640;top:3420;width:660;height:2" coordorigin="4640,3420" coordsize="660,2">
              <v:shape style="position:absolute;left:4640;top:3420;width:660;height:2" coordorigin="4640,3420" coordsize="660,0" path="m4640,3420l5300,3420,4640,3420xe" filled="f" stroked="t" strokeweight="1pt" strokecolor="#000000">
                <v:path arrowok="t"/>
              </v:shape>
            </v:group>
            <v:group style="position:absolute;left:5520;top:3420;width:360;height:2" coordorigin="5520,3420" coordsize="360,2">
              <v:shape style="position:absolute;left:5520;top:3420;width:360;height:2" coordorigin="5520,3420" coordsize="360,0" path="m5520,3420l5880,3420,5520,3420xe" filled="f" stroked="t" strokeweight="1pt" strokecolor="#000000">
                <v:path arrowok="t"/>
              </v:shape>
            </v:group>
            <v:group style="position:absolute;left:3460;top:7900;width:1900;height:2" coordorigin="3460,7900" coordsize="1900,2">
              <v:shape style="position:absolute;left:3460;top:7900;width:1900;height:2" coordorigin="3460,7900" coordsize="1900,0" path="m3460,7900l5360,7900,3460,7900xe" filled="f" stroked="t" strokeweight="1pt" strokecolor="#000000">
                <v:path arrowok="t"/>
              </v:shape>
            </v:group>
            <v:group style="position:absolute;left:3760;top:9440;width:700;height:2" coordorigin="3760,9440" coordsize="700,2">
              <v:shape style="position:absolute;left:3760;top:9440;width:700;height:2" coordorigin="3760,9440" coordsize="700,0" path="m3760,9440l4460,9440,3760,9440xe" filled="f" stroked="t" strokeweight="1pt" strokecolor="#000000">
                <v:path arrowok="t"/>
              </v:shape>
            </v:group>
            <v:group style="position:absolute;left:9480;top:18220;width:640;height:2" coordorigin="9480,18220" coordsize="640,2">
              <v:shape style="position:absolute;left:9480;top:18220;width:640;height:2" coordorigin="9480,18220" coordsize="640,0" path="m9480,18220l10120,18220,9480,18220xe" filled="f" stroked="t" strokeweight="1pt" strokecolor="#000000">
                <v:path arrowok="t"/>
              </v:shape>
            </v:group>
            <v:group style="position:absolute;left:10200;top:18220;width:100;height:2" coordorigin="10200,18220" coordsize="100,2">
              <v:shape style="position:absolute;left:10200;top:18220;width:100;height:2" coordorigin="10200,18220" coordsize="100,0" path="m10200,18220l10300,18220,10200,18220xe" filled="f" stroked="t" strokeweight="1pt" strokecolor="#000000">
                <v:path arrowok="t"/>
              </v:shape>
            </v:group>
            <v:group style="position:absolute;left:10380;top:18220;width:200;height:2" coordorigin="10380,18220" coordsize="200,2">
              <v:shape style="position:absolute;left:10380;top:18220;width:200;height:2" coordorigin="10380,18220" coordsize="200,0" path="m10380,18220l10580,18220,10380,18220xe" filled="f" stroked="t" strokeweight="1pt" strokecolor="#000000">
                <v:path arrowok="t"/>
              </v:shape>
            </v:group>
            <v:group style="position:absolute;left:10660;top:18220;width:100;height:2" coordorigin="10660,18220" coordsize="100,2">
              <v:shape style="position:absolute;left:10660;top:18220;width:100;height:2" coordorigin="10660,18220" coordsize="100,0" path="m10660,18220l10760,18220,10660,18220xe" filled="f" stroked="t" strokeweight="1pt" strokecolor="#000000">
                <v:path arrowok="t"/>
              </v:shape>
              <v:shape style="position:absolute;left:0;top:0;width:12180;height:19380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4" w:id="4"/>
      <w:bookmarkEnd w:id="4"/>
      <w:r>
        <w:rPr/>
      </w:r>
      <w:r>
        <w:rPr/>
      </w:r>
    </w:p>
    <w:sectPr>
      <w:pgSz w:w="12180" w:h="19380"/>
      <w:pgMar w:top="1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ÿþS</dc:title>
  <dcterms:created xsi:type="dcterms:W3CDTF">2021-06-08T10:15:48Z</dcterms:created>
  <dcterms:modified xsi:type="dcterms:W3CDTF">2021-06-08T10:15:48Z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LastSaved">
    <vt:filetime>2021-06-08T00:00:00Z</vt:filetime>
  </property>
</Properties>
</file>