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g" ContentType="image/jp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line="200" w:lineRule="exact"/>
        <w:rPr>
          <w:sz w:val="20"/>
          <w:szCs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0pt;width:609pt;height:969pt;mso-position-horizontal-relative:page;mso-position-vertical-relative:page;z-index:-2115" type="#_x0000_t202" filled="f" stroked="f">
            <v:textbox inset="0,0,0,0">
              <w:txbxContent>
                <w:p>
                  <w:pPr>
                    <w:spacing w:line="130" w:lineRule="exact" w:before="2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3578" w:right="0" w:firstLine="0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8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5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AYUNTAMIENTO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60" w:lineRule="exact" w:before="16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tabs>
                      <w:tab w:pos="6530" w:val="left" w:leader="none"/>
                    </w:tabs>
                    <w:spacing w:line="250" w:lineRule="auto"/>
                    <w:ind w:left="2880" w:right="2304" w:firstLine="482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H.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12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CONSTITUCIONAL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3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68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2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44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59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22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30"/>
                      <w:szCs w:val="30"/>
                    </w:rPr>
                    <w:t>2015-2018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</w:r>
                </w:p>
                <w:p>
                  <w:pPr>
                    <w:spacing w:line="150" w:lineRule="exact" w:before="4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spacing w:line="221" w:lineRule="exact"/>
                    <w:ind w:left="2721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JUAN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LAGo.S,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JALISCO.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SIENDO.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10:40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DIEZ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Ho.RAS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Co.N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pStyle w:val="BodyText"/>
                    <w:tabs>
                      <w:tab w:pos="1382" w:val="left" w:leader="none"/>
                    </w:tabs>
                    <w:spacing w:line="298" w:lineRule="exact"/>
                    <w:ind w:right="246"/>
                    <w:jc w:val="center"/>
                    <w:rPr>
                      <w:rFonts w:ascii="Arial" w:hAnsi="Arial" w:cs="Arial" w:eastAsia="Arial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30"/>
                      <w:szCs w:val="3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75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30"/>
                      <w:szCs w:val="30"/>
                    </w:rPr>
                    <w:t>_",,"TOe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75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75"/>
                      <w:sz w:val="30"/>
                      <w:szCs w:val="30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30"/>
                      <w:szCs w:val="30"/>
                    </w:rPr>
                    <w:t>..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30"/>
                      <w:szCs w:val="3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RENTA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MINUTo.S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DlA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o.CTUBRE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AÑO.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2016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Do.S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MIL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DIECISEIS,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511" w:val="left" w:leader="none"/>
                      <w:tab w:pos="1670" w:val="left" w:leader="none"/>
                    </w:tabs>
                    <w:spacing w:line="245" w:lineRule="exact"/>
                    <w:ind w:left="0" w:right="370" w:firstLine="0"/>
                    <w:jc w:val="center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4"/>
                      <w:szCs w:val="14"/>
                    </w:rPr>
                    <w:t>","~~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4"/>
                      <w:szCs w:val="1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4"/>
                      <w:szCs w:val="14"/>
                    </w:rPr>
                    <w:t>&lt;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90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4"/>
                      <w:szCs w:val="14"/>
                    </w:rPr>
                    <w:t>:,',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90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4"/>
                      <w:szCs w:val="14"/>
                    </w:rPr>
                    <w:t>••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4"/>
                      <w:szCs w:val="14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90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4"/>
                      <w:szCs w:val="24"/>
                    </w:rPr>
                    <w:t>p~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4"/>
                      <w:szCs w:val="2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ESTANDO.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REUNlDo.S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3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5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5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SALo.N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5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SESlo.NES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Lo.S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REGlDo.RES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503" w:val="left" w:leader="none"/>
                      <w:tab w:pos="1929" w:val="left" w:leader="none"/>
                    </w:tabs>
                    <w:spacing w:line="193" w:lineRule="exact" w:before="6"/>
                    <w:ind w:right="462"/>
                    <w:jc w:val="center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m'~:NTO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H.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AYUNTAMIENTO.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JUAN'DE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Lo.S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LAGo.S,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PRo.CEDE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pStyle w:val="BodyText"/>
                    <w:tabs>
                      <w:tab w:pos="683" w:val="left" w:leader="none"/>
                      <w:tab w:pos="2037" w:val="left" w:leader="none"/>
                      <w:tab w:pos="5572" w:val="left" w:leader="none"/>
                    </w:tabs>
                    <w:spacing w:line="311" w:lineRule="exact"/>
                    <w:ind w:right="478"/>
                    <w:jc w:val="center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10"/>
                      <w:sz w:val="34"/>
                      <w:szCs w:val="34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10"/>
                      <w:sz w:val="34"/>
                      <w:szCs w:val="3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10"/>
                      <w:sz w:val="34"/>
                      <w:szCs w:val="34"/>
                    </w:rPr>
                    <w:t>;~r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157"/>
                      <w:w w:val="110"/>
                      <w:sz w:val="34"/>
                      <w:szCs w:val="34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'EL$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5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ESTA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4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SESlo.N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8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o.RDlNARIA,cy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ACTO.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42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Co.NTlNUo.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7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SERVIDo.R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4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</w:rPr>
                    <w:t>PUBLICO.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</w:rPr>
                  </w:r>
                </w:p>
                <w:p>
                  <w:pPr>
                    <w:pStyle w:val="BodyText"/>
                    <w:tabs>
                      <w:tab w:pos="345" w:val="left" w:leader="none"/>
                      <w:tab w:pos="1267" w:val="left" w:leader="none"/>
                    </w:tabs>
                    <w:spacing w:line="214" w:lineRule="exact" w:before="6"/>
                    <w:ind w:right="624"/>
                    <w:jc w:val="center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sz w:val="12"/>
                      <w:szCs w:val="12"/>
                    </w:rPr>
                    <w:t>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sz w:val="12"/>
                      <w:szCs w:val="12"/>
                    </w:rPr>
                    <w:t>sEeRET~-'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4"/>
                      <w:w w:val="105"/>
                    </w:rPr>
                    <w:t>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3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GADo.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3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SECRETARIA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ESTE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AYUNTAMIENTO.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PRo.CEDERA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</w:rPr>
                    <w:t>To.MAR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1835" w:val="left" w:leader="none"/>
                      <w:tab w:pos="2102" w:val="left" w:leader="none"/>
                      <w:tab w:pos="2635" w:val="left" w:leader="none"/>
                      <w:tab w:pos="4154" w:val="left" w:leader="none"/>
                      <w:tab w:pos="4557" w:val="left" w:leader="none"/>
                      <w:tab w:pos="5090" w:val="left" w:leader="none"/>
                      <w:tab w:pos="5608" w:val="left" w:leader="none"/>
                      <w:tab w:pos="7430" w:val="left" w:leader="none"/>
                      <w:tab w:pos="7963" w:val="left" w:leader="none"/>
                    </w:tabs>
                    <w:spacing w:line="270" w:lineRule="exact"/>
                    <w:ind w:left="0" w:right="526" w:firstLine="0"/>
                    <w:jc w:val="center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28"/>
                      <w:szCs w:val="28"/>
                    </w:rPr>
                    <w:t>''%.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70"/>
                      <w:sz w:val="28"/>
                      <w:szCs w:val="2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28"/>
                      <w:szCs w:val="28"/>
                    </w:rPr>
                    <w:t>AYUNTA,,¡i,\üs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28"/>
                      <w:szCs w:val="2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2"/>
                      <w:szCs w:val="12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ASISTENCIA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SU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CASO.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HACER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Co.RRESPo.NDlENTE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</w:r>
                </w:p>
                <w:p>
                  <w:pPr>
                    <w:tabs>
                      <w:tab w:pos="4067" w:val="left" w:leader="none"/>
                      <w:tab w:pos="4377" w:val="left" w:leader="none"/>
                      <w:tab w:pos="7214" w:val="left" w:leader="none"/>
                      <w:tab w:pos="7689" w:val="left" w:leader="none"/>
                      <w:tab w:pos="8294" w:val="left" w:leader="none"/>
                    </w:tabs>
                    <w:spacing w:line="152" w:lineRule="exact"/>
                    <w:ind w:left="1051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5"/>
                      <w:position w:val="6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5"/>
                      <w:position w:val="6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25"/>
                      <w:position w:val="6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38"/>
                      <w:szCs w:val="38"/>
                    </w:rPr>
                    <w:t>-==-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38"/>
                      <w:szCs w:val="3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5"/>
                      <w:position w:val="6"/>
                      <w:sz w:val="22"/>
                      <w:szCs w:val="22"/>
                    </w:rPr>
                    <w:t>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5"/>
                      <w:position w:val="6"/>
                      <w:sz w:val="22"/>
                      <w:szCs w:val="2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0"/>
                      <w:position w:val="6"/>
                      <w:sz w:val="58"/>
                      <w:szCs w:val="58"/>
                    </w:rPr>
                    <w:t>---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0"/>
                      <w:position w:val="6"/>
                      <w:sz w:val="58"/>
                      <w:szCs w:val="5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38"/>
                      <w:szCs w:val="38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38"/>
                      <w:szCs w:val="3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5"/>
                      <w:position w:val="0"/>
                      <w:sz w:val="8"/>
                      <w:szCs w:val="8"/>
                    </w:rPr>
                    <w:t>'1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5"/>
                      <w:position w:val="0"/>
                      <w:sz w:val="8"/>
                      <w:szCs w:val="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5"/>
                      <w:position w:val="0"/>
                      <w:sz w:val="8"/>
                      <w:szCs w:val="8"/>
                    </w:rPr>
                    <w:t>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8"/>
                      <w:szCs w:val="8"/>
                    </w:rPr>
                  </w:r>
                </w:p>
                <w:p>
                  <w:pPr>
                    <w:tabs>
                      <w:tab w:pos="1051" w:val="left" w:leader="none"/>
                      <w:tab w:pos="1655" w:val="left" w:leader="none"/>
                      <w:tab w:pos="7927" w:val="left" w:leader="none"/>
                    </w:tabs>
                    <w:spacing w:line="104" w:lineRule="exact"/>
                    <w:ind w:left="0" w:right="603" w:firstLine="0"/>
                    <w:jc w:val="center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0"/>
                      <w:sz w:val="12"/>
                      <w:szCs w:val="12"/>
                    </w:rPr>
                    <w:t>~"O&lt;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0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_q~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ARATo.RIA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7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8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QUo.RUM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7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LgOAL.-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8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9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3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30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3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3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4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9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sz w:val="20"/>
                      <w:szCs w:val="2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3"/>
                      <w:w w:val="12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e'_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0"/>
                      <w:sz w:val="12"/>
                      <w:szCs w:val="12"/>
                    </w:rPr>
                    <w:t>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3916" w:val="left" w:leader="none"/>
                      <w:tab w:pos="4643" w:val="left" w:leader="none"/>
                    </w:tabs>
                    <w:spacing w:line="159" w:lineRule="exact" w:before="32"/>
                    <w:ind w:left="1231" w:right="0" w:firstLine="0"/>
                    <w:jc w:val="left"/>
                    <w:rPr>
                      <w:rFonts w:ascii="Times New Roman" w:hAnsi="Times New Roman" w:cs="Times New Roman" w:eastAsia="Times New Roman"/>
                      <w:sz w:val="46"/>
                      <w:szCs w:val="4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30"/>
                      <w:szCs w:val="3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80"/>
                      <w:sz w:val="10"/>
                      <w:szCs w:val="10"/>
                    </w:rPr>
                    <w:t>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80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46"/>
                      <w:szCs w:val="46"/>
                    </w:rPr>
                    <w:t>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46"/>
                      <w:szCs w:val="46"/>
                    </w:rPr>
                  </w:r>
                </w:p>
                <w:p>
                  <w:pPr>
                    <w:spacing w:line="94" w:lineRule="exact"/>
                    <w:ind w:left="0" w:right="1524" w:firstLine="0"/>
                    <w:jc w:val="center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0"/>
                      <w:sz w:val="18"/>
                      <w:szCs w:val="18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</w:r>
                </w:p>
                <w:p>
                  <w:pPr>
                    <w:tabs>
                      <w:tab w:pos="8625" w:val="left" w:leader="none"/>
                    </w:tabs>
                    <w:spacing w:line="219" w:lineRule="exact"/>
                    <w:ind w:left="7027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sz w:val="10"/>
                      <w:szCs w:val="10"/>
                    </w:rPr>
                    <w:t>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pStyle w:val="BodyText"/>
                    <w:spacing w:before="7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PRESIDENTE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ALEJANDRO.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Lo.ZANo..-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----------------PRESENTE,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pStyle w:val="BodyText"/>
                    <w:tabs>
                      <w:tab w:pos="4041" w:val="left" w:leader="none"/>
                    </w:tabs>
                    <w:spacing w:line="222" w:lineRule="exact" w:before="87"/>
                    <w:ind w:left="492" w:right="0"/>
                    <w:jc w:val="center"/>
                    <w:rPr>
                      <w:rFonts w:ascii="Arial" w:hAnsi="Arial" w:cs="Arial" w:eastAsia="Arial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;..c'''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&lt;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pStyle w:val="BodyText"/>
                    <w:spacing w:line="195" w:lineRule="exact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RUTH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ARCELlA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GUTIERREZ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MARTIN.-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-----------PRESENTE.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352" w:val="left" w:leader="none"/>
                    </w:tabs>
                    <w:spacing w:line="262" w:lineRule="exact"/>
                    <w:ind w:left="0" w:right="3760" w:firstLine="0"/>
                    <w:jc w:val="righ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65"/>
                      <w:sz w:val="24"/>
                      <w:szCs w:val="24"/>
                    </w:rPr>
                    <w:t>¡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65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65"/>
                      <w:sz w:val="24"/>
                      <w:szCs w:val="24"/>
                    </w:rPr>
                    <w:t>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spacing w:line="518" w:lineRule="auto" w:before="19"/>
                    <w:ind w:left="2030" w:right="1380" w:hanging="15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Jo.S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GUADALUPE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BUENO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MARTINEZ.-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------------PRESENTE.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REGIDo.RA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MTRA.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MARCELA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BECERRA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VILLA.-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-----------------PRESENTE.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pStyle w:val="BodyText"/>
                    <w:spacing w:line="140" w:lineRule="exact" w:before="15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ANGEL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HERNANDEZ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CAMPo.S.-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-------6-------PRESENTE.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3254" w:val="left" w:leader="none"/>
                      <w:tab w:pos="5573" w:val="left" w:leader="none"/>
                      <w:tab w:pos="6070" w:val="left" w:leader="none"/>
                    </w:tabs>
                    <w:spacing w:line="392" w:lineRule="exact"/>
                    <w:ind w:left="209" w:right="0" w:firstLine="0"/>
                    <w:jc w:val="center"/>
                    <w:rPr>
                      <w:rFonts w:ascii="Arial" w:hAnsi="Arial" w:cs="Arial" w:eastAsia="Arial"/>
                      <w:sz w:val="48"/>
                      <w:szCs w:val="4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0"/>
                      <w:sz w:val="28"/>
                      <w:szCs w:val="28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0"/>
                      <w:sz w:val="28"/>
                      <w:szCs w:val="2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6"/>
                      <w:szCs w:val="6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6"/>
                      <w:szCs w:val="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0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0"/>
                      <w:sz w:val="48"/>
                      <w:szCs w:val="48"/>
                    </w:rPr>
                    <w:t>~\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48"/>
                      <w:szCs w:val="48"/>
                    </w:rPr>
                  </w:r>
                </w:p>
                <w:p>
                  <w:pPr>
                    <w:pStyle w:val="BodyText"/>
                    <w:tabs>
                      <w:tab w:pos="3203" w:val="left" w:leader="none"/>
                    </w:tabs>
                    <w:spacing w:line="163" w:lineRule="exact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MTRA.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IRMA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LETlCIA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REYNo.So.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VARRo.:O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2"/>
                      <w:w w:val="105"/>
                    </w:rPr>
                    <w:t>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547" w:val="left" w:leader="none"/>
                    </w:tabs>
                    <w:spacing w:line="195" w:lineRule="exact"/>
                    <w:ind w:left="0" w:right="2690" w:firstLine="0"/>
                    <w:jc w:val="righ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40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40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40"/>
                      <w:sz w:val="26"/>
                      <w:szCs w:val="26"/>
                    </w:rPr>
                    <w:t>P.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4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40"/>
                      <w:sz w:val="26"/>
                      <w:szCs w:val="26"/>
                    </w:rPr>
                    <w:t>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6"/>
                      <w:szCs w:val="26"/>
                    </w:rPr>
                  </w:r>
                </w:p>
                <w:p>
                  <w:pPr>
                    <w:pStyle w:val="BodyText"/>
                    <w:tabs>
                      <w:tab w:pos="4442" w:val="left" w:leader="none"/>
                    </w:tabs>
                    <w:spacing w:line="322" w:lineRule="exact"/>
                    <w:ind w:left="2016" w:right="0"/>
                    <w:jc w:val="left"/>
                    <w:rPr>
                      <w:rFonts w:ascii="Arial" w:hAnsi="Arial" w:cs="Arial" w:eastAsia="Arial"/>
                      <w:sz w:val="30"/>
                      <w:szCs w:val="3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>REGlDo.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7"/>
                      <w:w w:val="110"/>
                    </w:rPr>
                    <w:t>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0"/>
                      <w:sz w:val="30"/>
                      <w:szCs w:val="3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2"/>
                      <w:w w:val="110"/>
                      <w:position w:val="10"/>
                      <w:sz w:val="30"/>
                      <w:szCs w:val="3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</w:rPr>
                    <w:t>MUNICIPAL.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7"/>
                      <w:w w:val="110"/>
                      <w:position w:val="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0"/>
                      <w:sz w:val="30"/>
                      <w:szCs w:val="3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0"/>
                      <w:sz w:val="30"/>
                      <w:szCs w:val="3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</w:rPr>
                    <w:t>C.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1"/>
                      <w:w w:val="11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</w:rPr>
                    <w:t>BENJAMIN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1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</w:rPr>
                    <w:t>ATILANo.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1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</w:rPr>
                    <w:t>ESCo.To..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10"/>
                      <w:position w:val="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</w:rPr>
                    <w:t>---c------------:;;.;-----PRESENTE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5"/>
                      <w:w w:val="110"/>
                      <w:position w:val="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0"/>
                      <w:sz w:val="30"/>
                      <w:szCs w:val="30"/>
                    </w:rPr>
                    <w:t>7~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30"/>
                      <w:szCs w:val="30"/>
                    </w:rPr>
                  </w:r>
                </w:p>
                <w:p>
                  <w:pPr>
                    <w:tabs>
                      <w:tab w:pos="5306" w:val="left" w:leader="none"/>
                      <w:tab w:pos="6436" w:val="left" w:leader="none"/>
                    </w:tabs>
                    <w:spacing w:line="96" w:lineRule="exact"/>
                    <w:ind w:left="0" w:right="107" w:firstLine="0"/>
                    <w:jc w:val="center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40"/>
                      <w:sz w:val="20"/>
                      <w:szCs w:val="20"/>
                    </w:rPr>
                    <w:t>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4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40"/>
                      <w:sz w:val="20"/>
                      <w:szCs w:val="2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4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40"/>
                      <w:sz w:val="20"/>
                      <w:szCs w:val="20"/>
                    </w:rPr>
                    <w:t>-_'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</w:r>
                </w:p>
                <w:p>
                  <w:pPr>
                    <w:tabs>
                      <w:tab w:pos="5259" w:val="left" w:leader="none"/>
                      <w:tab w:pos="6534" w:val="left" w:leader="none"/>
                    </w:tabs>
                    <w:spacing w:line="205" w:lineRule="exact"/>
                    <w:ind w:left="176" w:right="0" w:firstLine="0"/>
                    <w:jc w:val="center"/>
                    <w:rPr>
                      <w:rFonts w:ascii="Times New Roman" w:hAnsi="Times New Roman" w:cs="Times New Roman" w:eastAsia="Times New Roman"/>
                      <w:sz w:val="32"/>
                      <w:szCs w:val="3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5"/>
                      <w:sz w:val="20"/>
                      <w:szCs w:val="2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80"/>
                      <w:sz w:val="18"/>
                      <w:szCs w:val="18"/>
                    </w:rPr>
                    <w:t>;'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8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60"/>
                      <w:sz w:val="24"/>
                      <w:szCs w:val="24"/>
                    </w:rPr>
                    <w:t>•..•...•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"/>
                      <w:w w:val="60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60"/>
                      <w:sz w:val="32"/>
                      <w:szCs w:val="32"/>
                    </w:rPr>
                    <w:t>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2"/>
                      <w:szCs w:val="32"/>
                    </w:rPr>
                  </w:r>
                </w:p>
                <w:p>
                  <w:pPr>
                    <w:pStyle w:val="BodyText"/>
                    <w:tabs>
                      <w:tab w:pos="9352" w:val="left" w:leader="none"/>
                    </w:tabs>
                    <w:spacing w:line="203" w:lineRule="exact"/>
                    <w:ind w:left="2023" w:right="0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REG\Do.RA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L1C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5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JESSICA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ELIZABETH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PADILLA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LUNA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--,PRESENTE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2"/>
                      <w:w w:val="105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28"/>
                      <w:szCs w:val="28"/>
                    </w:rPr>
                    <w:t>':-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</w:r>
                </w:p>
                <w:p>
                  <w:pPr>
                    <w:tabs>
                      <w:tab w:pos="5371" w:val="left" w:leader="none"/>
                      <w:tab w:pos="6487" w:val="left" w:leader="none"/>
                    </w:tabs>
                    <w:spacing w:line="200" w:lineRule="exact"/>
                    <w:ind w:left="0" w:right="19" w:firstLine="0"/>
                    <w:jc w:val="center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5"/>
                      <w:position w:val="1"/>
                      <w:sz w:val="18"/>
                      <w:szCs w:val="18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4"/>
                      <w:w w:val="185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5"/>
                      <w:position w:val="1"/>
                      <w:sz w:val="18"/>
                      <w:szCs w:val="18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5"/>
                      <w:position w:val="1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5"/>
                      <w:position w:val="1"/>
                      <w:sz w:val="18"/>
                      <w:szCs w:val="18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5"/>
                      <w:position w:val="1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5"/>
                      <w:position w:val="1"/>
                      <w:sz w:val="18"/>
                      <w:szCs w:val="18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7"/>
                      <w:w w:val="185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5"/>
                      <w:position w:val="0"/>
                      <w:sz w:val="28"/>
                      <w:szCs w:val="28"/>
                    </w:rPr>
                    <w:t>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155"/>
                      <w:position w:val="0"/>
                      <w:sz w:val="28"/>
                      <w:szCs w:val="2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5"/>
                      <w:position w:val="1"/>
                      <w:sz w:val="18"/>
                      <w:szCs w:val="18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8"/>
                      <w:szCs w:val="18"/>
                    </w:rPr>
                  </w:r>
                </w:p>
                <w:p>
                  <w:pPr>
                    <w:tabs>
                      <w:tab w:pos="6343" w:val="left" w:leader="none"/>
                    </w:tabs>
                    <w:spacing w:line="120" w:lineRule="exact"/>
                    <w:ind w:left="0" w:right="290" w:firstLine="0"/>
                    <w:jc w:val="center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10"/>
                      <w:szCs w:val="1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16"/>
                      <w:szCs w:val="16"/>
                    </w:rPr>
                    <w:t>¡~f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6"/>
                      <w:szCs w:val="16"/>
                    </w:rPr>
                  </w:r>
                </w:p>
                <w:p>
                  <w:pPr>
                    <w:pStyle w:val="BodyText"/>
                    <w:spacing w:line="156" w:lineRule="exact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SINDICO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5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LIC.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PABLO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5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ESTEBAN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Go.NZALEZ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RAMIREZ.-'---c----PRESENTE.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6357" w:val="left" w:leader="none"/>
                    </w:tabs>
                    <w:spacing w:line="361" w:lineRule="exact"/>
                    <w:ind w:left="0" w:right="265" w:firstLine="0"/>
                    <w:jc w:val="center"/>
                    <w:rPr>
                      <w:rFonts w:ascii="Arial" w:hAnsi="Arial" w:cs="Arial" w:eastAsia="Arial"/>
                      <w:sz w:val="42"/>
                      <w:szCs w:val="4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35"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sz w:val="20"/>
                      <w:szCs w:val="20"/>
                    </w:rPr>
                    <w:t>1---éJ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3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sz w:val="20"/>
                      <w:szCs w:val="2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22"/>
                      <w:szCs w:val="22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9"/>
                      <w:w w:val="95"/>
                      <w:sz w:val="22"/>
                      <w:szCs w:val="2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5"/>
                      <w:sz w:val="42"/>
                      <w:szCs w:val="42"/>
                    </w:rPr>
                    <w:t>r:-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42"/>
                      <w:szCs w:val="42"/>
                    </w:rPr>
                  </w:r>
                </w:p>
                <w:p>
                  <w:pPr>
                    <w:pStyle w:val="BodyText"/>
                    <w:spacing w:line="130" w:lineRule="exact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MTRo..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JAVIER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PADILLA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Lo.PEZ-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-----------------------PRESENTE.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5961" w:val="left" w:leader="none"/>
                    </w:tabs>
                    <w:spacing w:line="357" w:lineRule="exact"/>
                    <w:ind w:left="0" w:right="40" w:firstLine="0"/>
                    <w:jc w:val="center"/>
                    <w:rPr>
                      <w:rFonts w:ascii="Times New Roman" w:hAnsi="Times New Roman" w:cs="Times New Roman" w:eastAsia="Times New Roman"/>
                      <w:sz w:val="50"/>
                      <w:szCs w:val="5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4"/>
                      <w:szCs w:val="24"/>
                    </w:rPr>
                    <w:t>'&lt;~_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5"/>
                      <w:sz w:val="50"/>
                      <w:szCs w:val="50"/>
                    </w:rPr>
                    <w:t>L:r:;¿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50"/>
                      <w:szCs w:val="50"/>
                    </w:rPr>
                  </w:r>
                </w:p>
                <w:p>
                  <w:pPr>
                    <w:pStyle w:val="BodyText"/>
                    <w:tabs>
                      <w:tab w:pos="4600" w:val="left" w:leader="none"/>
                    </w:tabs>
                    <w:spacing w:line="214" w:lineRule="exact"/>
                    <w:ind w:left="2023" w:right="0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REGlDo.RAMUNICIPAL.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4"/>
                      <w:w w:val="105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-8"/>
                      <w:sz w:val="30"/>
                      <w:szCs w:val="30"/>
                    </w:rPr>
                    <w:t>r..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-8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32"/>
                      <w:szCs w:val="32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8"/>
                      <w:w w:val="105"/>
                      <w:position w:val="0"/>
                      <w:sz w:val="32"/>
                      <w:szCs w:val="3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ADRIANA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FLo.RE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5"/>
                      <w:position w:val="0"/>
                    </w:rPr>
                    <w:t>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ZERMENo..-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-----------------"----PRESENTE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2"/>
                      <w:w w:val="105"/>
                      <w:position w:val="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position w:val="-8"/>
                      <w:sz w:val="24"/>
                      <w:szCs w:val="24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  <w:p>
                  <w:pPr>
                    <w:spacing w:line="29" w:lineRule="exact"/>
                    <w:ind w:left="0" w:right="2886" w:firstLine="0"/>
                    <w:jc w:val="righ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12"/>
                      <w:szCs w:val="12"/>
                    </w:rPr>
                    <w:t>/f'f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6"/>
                      <w:w w:val="175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12"/>
                      <w:szCs w:val="12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16"/>
                      <w:w w:val="175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12"/>
                      <w:szCs w:val="12"/>
                    </w:rPr>
                    <w:t>..••••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pStyle w:val="BodyText"/>
                    <w:tabs>
                      <w:tab w:pos="4449" w:val="left" w:leader="none"/>
                    </w:tabs>
                    <w:spacing w:line="98" w:lineRule="exact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4"/>
                      <w:w w:val="105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-13"/>
                      <w:sz w:val="76"/>
                      <w:szCs w:val="7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-13"/>
                      <w:sz w:val="76"/>
                      <w:szCs w:val="7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DR.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ANTo.Nlo.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GALLARDO.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1"/>
                      <w:w w:val="10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VARE;;;.Z.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4"/>
                      <w:w w:val="105"/>
                      <w:position w:val="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--.----.::.-----------AUSENT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4"/>
                      <w:w w:val="105"/>
                      <w:position w:val="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tabs>
                      <w:tab w:pos="3052" w:val="left" w:leader="none"/>
                      <w:tab w:pos="5479" w:val="left" w:leader="none"/>
                    </w:tabs>
                    <w:spacing w:line="71" w:lineRule="exact"/>
                    <w:ind w:left="0" w:right="375" w:firstLine="0"/>
                    <w:jc w:val="center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20"/>
                      <w:szCs w:val="20"/>
                    </w:rPr>
                    <w:t>\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9"/>
                      <w:w w:val="175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20"/>
                      <w:szCs w:val="20"/>
                    </w:rPr>
                    <w:t>.;.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20"/>
                      <w:szCs w:val="20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75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50"/>
                      <w:sz w:val="14"/>
                      <w:szCs w:val="14"/>
                    </w:rPr>
                    <w:t>f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1"/>
                      <w:w w:val="150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  <w:sz w:val="16"/>
                      <w:szCs w:val="16"/>
                    </w:rPr>
                    <w:t>&lt;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0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  <w:sz w:val="16"/>
                      <w:szCs w:val="16"/>
                    </w:rPr>
                    <w:t>..,...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6"/>
                      <w:szCs w:val="16"/>
                    </w:rPr>
                  </w:r>
                </w:p>
                <w:p>
                  <w:pPr>
                    <w:tabs>
                      <w:tab w:pos="5149" w:val="left" w:leader="none"/>
                      <w:tab w:pos="5646" w:val="left" w:leader="none"/>
                    </w:tabs>
                    <w:spacing w:line="72" w:lineRule="exact"/>
                    <w:ind w:left="757" w:right="0" w:firstLine="0"/>
                    <w:jc w:val="center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6"/>
                      <w:szCs w:val="6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6"/>
                      <w:szCs w:val="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2"/>
                      <w:szCs w:val="12"/>
                    </w:rPr>
                    <w:t>....••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2"/>
                      <w:szCs w:val="12"/>
                    </w:rPr>
                    <w:t>....,.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4931" w:val="left" w:leader="none"/>
                    </w:tabs>
                    <w:spacing w:line="235" w:lineRule="exact"/>
                    <w:ind w:left="0" w:right="46" w:firstLine="0"/>
                    <w:jc w:val="center"/>
                    <w:rPr>
                      <w:rFonts w:ascii="Arial" w:hAnsi="Arial" w:cs="Arial" w:eastAsia="Arial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24"/>
                      <w:szCs w:val="24"/>
                    </w:rPr>
                    <w:t>/'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44"/>
                      <w:szCs w:val="44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sz w:val="32"/>
                      <w:szCs w:val="32"/>
                    </w:rPr>
                    <w:t>...,.,.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32"/>
                      <w:szCs w:val="32"/>
                    </w:rPr>
                  </w:r>
                </w:p>
                <w:p>
                  <w:pPr>
                    <w:tabs>
                      <w:tab w:pos="5083" w:val="left" w:leader="none"/>
                    </w:tabs>
                    <w:spacing w:line="221" w:lineRule="exact"/>
                    <w:ind w:left="123" w:right="0" w:firstLine="0"/>
                    <w:jc w:val="center"/>
                    <w:rPr>
                      <w:rFonts w:ascii="Arial" w:hAnsi="Arial" w:cs="Arial" w:eastAsia="Arial"/>
                      <w:sz w:val="60"/>
                      <w:szCs w:val="6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0"/>
                      <w:sz w:val="26"/>
                      <w:szCs w:val="26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0"/>
                      <w:sz w:val="26"/>
                      <w:szCs w:val="2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60"/>
                      <w:szCs w:val="6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60"/>
                      <w:szCs w:val="60"/>
                    </w:rPr>
                  </w:r>
                </w:p>
                <w:p>
                  <w:pPr>
                    <w:spacing w:line="90" w:lineRule="exact"/>
                    <w:ind w:left="0" w:right="3806" w:firstLine="0"/>
                    <w:jc w:val="righ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5"/>
                      <w:sz w:val="22"/>
                      <w:szCs w:val="22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</w:r>
                </w:p>
                <w:p>
                  <w:pPr>
                    <w:pStyle w:val="BodyText"/>
                    <w:spacing w:line="107" w:lineRule="exact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DR.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FLAVlo.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ALEJANDRO.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DE.ANDA.-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3398" w:val="left" w:leader="none"/>
                    </w:tabs>
                    <w:spacing w:line="371" w:lineRule="exact"/>
                    <w:ind w:left="0" w:right="338" w:firstLine="0"/>
                    <w:jc w:val="center"/>
                    <w:rPr>
                      <w:rFonts w:ascii="Times New Roman" w:hAnsi="Times New Roman" w:cs="Times New Roman" w:eastAsia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30"/>
                      <w:sz w:val="44"/>
                      <w:szCs w:val="44"/>
                    </w:rPr>
                    <w:t>r.,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30"/>
                      <w:sz w:val="44"/>
                      <w:szCs w:val="4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30"/>
                      <w:sz w:val="36"/>
                      <w:szCs w:val="36"/>
                    </w:rPr>
                    <w:t>~e,'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36"/>
                      <w:szCs w:val="36"/>
                    </w:rPr>
                  </w:r>
                </w:p>
                <w:p>
                  <w:pPr>
                    <w:pStyle w:val="BodyText"/>
                    <w:tabs>
                      <w:tab w:pos="4499" w:val="left" w:leader="none"/>
                      <w:tab w:pos="6357" w:val="left" w:leader="none"/>
                    </w:tabs>
                    <w:spacing w:line="132" w:lineRule="exact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MUNICIPAt.-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ClJo.SANTo.Nlo.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GUILLENARGUELLES.-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-----------PRESENTE.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847" w:val="left" w:leader="none"/>
                      <w:tab w:pos="1502" w:val="left" w:leader="none"/>
                      <w:tab w:pos="2273" w:val="left" w:leader="none"/>
                    </w:tabs>
                    <w:spacing w:line="404" w:lineRule="exact"/>
                    <w:ind w:left="235" w:right="0" w:firstLine="0"/>
                    <w:jc w:val="center"/>
                    <w:rPr>
                      <w:rFonts w:ascii="Times New Roman" w:hAnsi="Times New Roman" w:cs="Times New Roman" w:eastAsia="Times New Roman"/>
                      <w:sz w:val="46"/>
                      <w:szCs w:val="4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46"/>
                      <w:szCs w:val="46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46"/>
                      <w:szCs w:val="4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46"/>
                      <w:szCs w:val="46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46"/>
                      <w:szCs w:val="4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46"/>
                      <w:szCs w:val="46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51"/>
                      <w:w w:val="110"/>
                      <w:sz w:val="46"/>
                      <w:szCs w:val="4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46"/>
                      <w:szCs w:val="46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46"/>
                      <w:szCs w:val="4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46"/>
                      <w:szCs w:val="46"/>
                    </w:rPr>
                    <w:t>C"\.-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46"/>
                      <w:szCs w:val="46"/>
                    </w:rPr>
                  </w:r>
                </w:p>
                <w:p>
                  <w:pPr>
                    <w:tabs>
                      <w:tab w:pos="6220" w:val="left" w:leader="none"/>
                    </w:tabs>
                    <w:spacing w:line="159" w:lineRule="exact" w:before="50"/>
                    <w:ind w:left="3045" w:right="0" w:firstLine="0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200"/>
                      <w:sz w:val="14"/>
                      <w:szCs w:val="14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200"/>
                      <w:sz w:val="14"/>
                      <w:szCs w:val="1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200"/>
                      <w:sz w:val="14"/>
                      <w:szCs w:val="14"/>
                    </w:rPr>
                    <w:t>--ry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7"/>
                      <w:w w:val="200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200"/>
                      <w:sz w:val="14"/>
                      <w:szCs w:val="14"/>
                    </w:rPr>
                    <w:t>......------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</w:r>
                </w:p>
                <w:p>
                  <w:pPr>
                    <w:pStyle w:val="BodyText"/>
                    <w:tabs>
                      <w:tab w:pos="8351" w:val="left" w:leader="none"/>
                      <w:tab w:pos="9583" w:val="left" w:leader="none"/>
                      <w:tab w:pos="10065" w:val="left" w:leader="none"/>
                    </w:tabs>
                    <w:spacing w:line="202" w:lineRule="exact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----------SENo.RES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REGlDo.RES,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EFECTO.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INICIO.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SESlo.N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pStyle w:val="BodyText"/>
                    <w:tabs>
                      <w:tab w:pos="3391" w:val="left" w:leader="none"/>
                      <w:tab w:pos="3700" w:val="left" w:leader="none"/>
                      <w:tab w:pos="4003" w:val="left" w:leader="none"/>
                      <w:tab w:pos="4795" w:val="left" w:leader="none"/>
                      <w:tab w:pos="6854" w:val="left" w:leader="none"/>
                      <w:tab w:pos="7207" w:val="left" w:leader="none"/>
                      <w:tab w:pos="8380" w:val="left" w:leader="none"/>
                      <w:tab w:pos="8531" w:val="left" w:leader="none"/>
                      <w:tab w:pos="9381" w:val="left" w:leader="none"/>
                      <w:tab w:pos="10166" w:val="left" w:leader="none"/>
                      <w:tab w:pos="10641" w:val="left" w:leader="none"/>
                    </w:tabs>
                    <w:spacing w:line="261" w:lineRule="auto" w:before="15"/>
                    <w:ind w:left="2016" w:right="1279" w:firstLine="7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o.RDlNARIA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AYUNTAMIENTO.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Co.RRESPo.NDIENTE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ESTA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FECHA,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HACE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Co.NS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4"/>
                      <w:w w:val="105"/>
                    </w:rPr>
                    <w:t>T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ANClA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CAMBIO.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FECHA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PRESENTE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SESlo.N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o.RDINARIA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AYUNTAMIENTO.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INSTRUCClo.NES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PRESIDENTE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ALEJANDRO.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Lo.ZANo.,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MISMA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HABlA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SIDO.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Co.NVo.CADA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CELEBRARSE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27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o.CTUBRE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2016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PASADA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SESlo.N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o.RDINARIA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YUNTAMIENTo.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NUMERO.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18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FECHA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06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o.CTUBRE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PRESENTE;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9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CUAL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ESTA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FECHA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TENIENDO.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UNA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ASISTENCIA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13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TRECE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MUNICIPALES,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INCLUYENDO.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PRESIDENTE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MUNICIPAL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JUSTIFICANDO.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SU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INASISTENCIA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REGlDo.R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DR.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ANTo.Nlo.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GALLARDO.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ALVAREZ,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EXISTE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QUo.RUM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LEGAL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SU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REALlZAClo.N,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Po.R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TANTO.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Lo.S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ACUERDo.S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To.MEN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SERAN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5"/>
                    </w:rPr>
                    <w:t>V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ALlDo.S,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Co.NSECUENCIA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5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PRo.CED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5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DESAHo.GAR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PRo.VEE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5"/>
                    </w:rPr>
                    <w:t>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SIGUIENTE:-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5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ind w:left="0" w:right="1347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6897" w:val="left" w:leader="none"/>
                    </w:tabs>
                    <w:spacing w:before="75"/>
                    <w:ind w:left="4190" w:right="0" w:firstLine="0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2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9pt;mso-position-horizontal-relative:page;mso-position-vertical-relative:page;z-index:-2114" coordorigin="0,0" coordsize="12180,19380">
            <v:group style="position:absolute;left:6500;top:6860;width:1200;height:2" coordorigin="6500,6860" coordsize="1200,2">
              <v:shape style="position:absolute;left:6500;top:6860;width:1200;height:2" coordorigin="6500,6860" coordsize="1200,0" path="m6500,6860l7700,6860,6500,6860xe" filled="f" stroked="t" strokeweight="1pt" strokecolor="#000000">
                <v:path arrowok="t"/>
              </v:shape>
            </v:group>
            <v:group style="position:absolute;left:7780;top:6860;width:980;height:2" coordorigin="7780,6860" coordsize="980,2">
              <v:shape style="position:absolute;left:7780;top:6860;width:980;height:2" coordorigin="7780,6860" coordsize="980,0" path="m7780,6860l8760,6860,7780,6860xe" filled="f" stroked="t" strokeweight="1pt" strokecolor="#000000">
                <v:path arrowok="t"/>
              </v:shape>
            </v:group>
            <v:group style="position:absolute;left:9400;top:18200;width:620;height:2" coordorigin="9400,18200" coordsize="620,2">
              <v:shape style="position:absolute;left:9400;top:18200;width:620;height:2" coordorigin="9400,18200" coordsize="620,0" path="m9400,18200l10020,18200,9400,18200xe" filled="f" stroked="t" strokeweight="1pt" strokecolor="#000000">
                <v:path arrowok="t"/>
              </v:shape>
            </v:group>
            <v:group style="position:absolute;left:10140;top:18200;width:40;height:2" coordorigin="10140,18200" coordsize="40,2">
              <v:shape style="position:absolute;left:10140;top:18200;width:40;height:2" coordorigin="10140,18200" coordsize="40,0" path="m10140,18200l10180,18200,10140,18200xe" filled="f" stroked="t" strokeweight="1pt" strokecolor="#000000">
                <v:path arrowok="t"/>
              </v:shape>
            </v:group>
            <v:group style="position:absolute;left:10300;top:18200;width:200;height:2" coordorigin="10300,18200" coordsize="200,2">
              <v:shape style="position:absolute;left:10300;top:18200;width:200;height:2" coordorigin="10300,18200" coordsize="200,0" path="m10300,18200l10500,18200,10300,18200xe" filled="f" stroked="t" strokeweight="1pt" strokecolor="#000000">
                <v:path arrowok="t"/>
              </v:shape>
            </v:group>
            <v:group style="position:absolute;left:10600;top:18200;width:200;height:2" coordorigin="10600,18200" coordsize="200,2">
              <v:shape style="position:absolute;left:10600;top:18200;width:200;height:2" coordorigin="10600,18200" coordsize="200,0" path="m10600,18200l10800,18200,10600,18200xe" filled="f" stroked="t" strokeweight="1pt" strokecolor="#000000">
                <v:path arrowok="t"/>
              </v:shape>
              <v:shape style="position:absolute;left:0;top:0;width:12180;height:19380" type="#_x0000_t75">
                <v:imagedata r:id="rId5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01" w:id="1"/>
      <w:bookmarkEnd w:id="1"/>
      <w:r>
        <w:rPr/>
      </w:r>
      <w:r>
        <w:rPr/>
      </w:r>
    </w:p>
    <w:p>
      <w:pPr>
        <w:spacing w:after="0"/>
        <w:sectPr>
          <w:type w:val="continuous"/>
          <w:pgSz w:w="12180" w:h="1938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69pt;mso-position-horizontal-relative:page;mso-position-vertical-relative:page;z-index:-2113" type="#_x0000_t202" filled="f" stroked="f">
            <v:textbox inset="0,0,0,0">
              <w:txbxContent>
                <w:p>
                  <w:pPr>
                    <w:spacing w:line="150" w:lineRule="exact" w:before="1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2901" w:val="left" w:leader="none"/>
                      <w:tab w:pos="3592" w:val="left" w:leader="none"/>
                      <w:tab w:pos="5140" w:val="left" w:leader="none"/>
                      <w:tab w:pos="7019" w:val="left" w:leader="none"/>
                    </w:tabs>
                    <w:ind w:left="2044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~,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tabs>
                      <w:tab w:pos="2944" w:val="left" w:leader="none"/>
                    </w:tabs>
                    <w:spacing w:line="92" w:lineRule="exact" w:before="14"/>
                    <w:ind w:left="2080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0"/>
                      <w:sz w:val="12"/>
                      <w:szCs w:val="12"/>
                    </w:rPr>
                    <w:t>~.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0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0"/>
                      <w:sz w:val="12"/>
                      <w:szCs w:val="12"/>
                    </w:rPr>
                    <w:t>:ti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0"/>
                      <w:sz w:val="12"/>
                      <w:szCs w:val="12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5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0"/>
                      <w:sz w:val="12"/>
                      <w:szCs w:val="12"/>
                    </w:rPr>
                    <w:t>---------------------------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2879" w:val="left" w:leader="none"/>
                    </w:tabs>
                    <w:spacing w:line="223" w:lineRule="exact"/>
                    <w:ind w:left="2080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5"/>
                      <w:sz w:val="28"/>
                      <w:szCs w:val="28"/>
                    </w:rPr>
                    <w:t>."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5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5"/>
                      <w:sz w:val="28"/>
                      <w:szCs w:val="28"/>
                    </w:rPr>
                    <w:t>&gt;f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</w:r>
                </w:p>
                <w:p>
                  <w:pPr>
                    <w:spacing w:line="170" w:lineRule="exact"/>
                    <w:ind w:left="2152" w:right="0" w:firstLine="0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5"/>
                      <w:position w:val="1"/>
                      <w:sz w:val="18"/>
                      <w:szCs w:val="18"/>
                    </w:rPr>
                    <w:t>''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13"/>
                      <w:w w:val="115"/>
                      <w:position w:val="1"/>
                      <w:sz w:val="18"/>
                      <w:szCs w:val="18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5"/>
                      <w:position w:val="0"/>
                      <w:sz w:val="16"/>
                      <w:szCs w:val="16"/>
                    </w:rPr>
                    <w:t>~J-t.'-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139"/>
                      <w:w w:val="115"/>
                      <w:position w:val="0"/>
                      <w:sz w:val="16"/>
                      <w:szCs w:val="16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5"/>
                      <w:position w:val="1"/>
                      <w:sz w:val="18"/>
                      <w:szCs w:val="18"/>
                    </w:rPr>
                    <w:t>'.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5"/>
                      <w:position w:val="1"/>
                      <w:sz w:val="18"/>
                      <w:szCs w:val="18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3"/>
                      <w:w w:val="115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5"/>
                      <w:position w:val="1"/>
                      <w:sz w:val="18"/>
                      <w:szCs w:val="18"/>
                    </w:rPr>
                    <w:t>e7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8"/>
                      <w:szCs w:val="18"/>
                    </w:rPr>
                  </w:r>
                </w:p>
                <w:p>
                  <w:pPr>
                    <w:spacing w:line="236" w:lineRule="exact"/>
                    <w:ind w:left="2124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ORDEN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OlA-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4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-</w:t>
                  </w:r>
                </w:p>
                <w:p>
                  <w:pPr>
                    <w:spacing w:line="260" w:lineRule="exact" w:before="10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pStyle w:val="BodyText"/>
                    <w:spacing w:line="268" w:lineRule="auto"/>
                    <w:ind w:left="2023" w:right="1336" w:firstLine="14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LISTA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ASISTENCIA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DECLARATORIA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QUORUM.-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ENCUENTRA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DEBIDAMENTE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DESAHOGADO,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LISTA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ASISTENCIA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HIZO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DECLARATORIA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QUORUM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LEGAL</w:t>
                  </w:r>
                </w:p>
                <w:p>
                  <w:pPr>
                    <w:spacing w:line="120" w:lineRule="exact" w:before="2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</w:r>
                </w:p>
                <w:p>
                  <w:pPr>
                    <w:spacing w:line="296" w:lineRule="exact"/>
                    <w:ind w:left="0" w:right="506" w:firstLine="0"/>
                    <w:jc w:val="center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,;;\~'T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2"/>
                      <w:w w:val="90"/>
                      <w:sz w:val="30"/>
                      <w:szCs w:val="30"/>
                    </w:rPr>
                    <w:t>Q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2"/>
                      <w:szCs w:val="32"/>
                    </w:rPr>
                    <w:t>cC";il::-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3"/>
                      <w:w w:val="90"/>
                      <w:sz w:val="32"/>
                      <w:szCs w:val="3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LECTURA,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APROBACION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4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FIRMA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ACTA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7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2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8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NUMERO</w:t>
                  </w:r>
                </w:p>
                <w:p>
                  <w:pPr>
                    <w:tabs>
                      <w:tab w:pos="10151" w:val="left" w:leader="none"/>
                    </w:tabs>
                    <w:spacing w:line="282" w:lineRule="exact"/>
                    <w:ind w:left="691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42"/>
                      <w:szCs w:val="42"/>
                    </w:rPr>
                    <w:t>.{'....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42"/>
                      <w:szCs w:val="4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8"/>
                      <w:w w:val="70"/>
                      <w:sz w:val="42"/>
                      <w:szCs w:val="42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42"/>
                      <w:szCs w:val="42"/>
                    </w:rPr>
                    <w:t>•.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4"/>
                      <w:w w:val="70"/>
                      <w:sz w:val="42"/>
                      <w:szCs w:val="42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42"/>
                      <w:szCs w:val="42"/>
                    </w:rPr>
                    <w:t>,;¡.,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3"/>
                      <w:w w:val="70"/>
                      <w:sz w:val="42"/>
                      <w:szCs w:val="42"/>
                    </w:rPr>
                    <w:t>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42"/>
                      <w:szCs w:val="42"/>
                    </w:rPr>
                    <w:t>...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2"/>
                      <w:w w:val="70"/>
                      <w:sz w:val="42"/>
                      <w:szCs w:val="4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I'Sc'pl'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06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2016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DIEC.ISEIS.-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13</w:t>
                  </w:r>
                </w:p>
                <w:p>
                  <w:pPr>
                    <w:pStyle w:val="BodyText"/>
                    <w:tabs>
                      <w:tab w:pos="1252" w:val="left" w:leader="none"/>
                      <w:tab w:pos="2023" w:val="left" w:leader="none"/>
                      <w:tab w:pos="10159" w:val="left" w:leader="none"/>
                    </w:tabs>
                    <w:spacing w:line="331" w:lineRule="exact"/>
                    <w:ind w:left="619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5"/>
                      <w:sz w:val="40"/>
                      <w:szCs w:val="40"/>
                    </w:rPr>
                    <w:t>",'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5"/>
                      <w:sz w:val="40"/>
                      <w:szCs w:val="4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5"/>
                      <w:sz w:val="40"/>
                      <w:szCs w:val="40"/>
                    </w:rPr>
                    <w:t>r:8}t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5"/>
                      <w:sz w:val="40"/>
                      <w:szCs w:val="4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TRJ;&lt;\'E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PRESENTES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UNA</w:t>
                  </w:r>
                </w:p>
                <w:p>
                  <w:pPr>
                    <w:pStyle w:val="BodyText"/>
                    <w:tabs>
                      <w:tab w:pos="683" w:val="left" w:leader="none"/>
                      <w:tab w:pos="1360" w:val="left" w:leader="none"/>
                      <w:tab w:pos="3268" w:val="left" w:leader="none"/>
                      <w:tab w:pos="4766" w:val="left" w:leader="none"/>
                      <w:tab w:pos="6530" w:val="left" w:leader="none"/>
                    </w:tabs>
                    <w:spacing w:line="203" w:lineRule="exact"/>
                    <w:ind w:right="1391"/>
                    <w:jc w:val="righ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.'.-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CONTENIDO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MISMA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FlRMA</w:t>
                  </w:r>
                </w:p>
                <w:p>
                  <w:pPr>
                    <w:tabs>
                      <w:tab w:pos="1835" w:val="left" w:leader="none"/>
                      <w:tab w:pos="2663" w:val="left" w:leader="none"/>
                    </w:tabs>
                    <w:spacing w:line="217" w:lineRule="exact" w:before="15"/>
                    <w:ind w:left="576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.,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~ECR,TAR.A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D,PAR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CONSTANCIA.</w:t>
                  </w:r>
                </w:p>
                <w:p>
                  <w:pPr>
                    <w:spacing w:line="86" w:lineRule="exact"/>
                    <w:ind w:left="691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12"/>
                      <w:szCs w:val="12"/>
                    </w:rPr>
                    <w:t>7-:-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12"/>
                      <w:szCs w:val="12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12"/>
                      <w:szCs w:val="12"/>
                    </w:rPr>
                    <w:t>YU.'HAMIENTO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12"/>
                      <w:szCs w:val="12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12"/>
                      <w:szCs w:val="12"/>
                    </w:rPr>
                    <w:t>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2116" w:val="left" w:leader="none"/>
                    </w:tabs>
                    <w:spacing w:line="200" w:lineRule="exact"/>
                    <w:ind w:left="727" w:right="0" w:firstLine="0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45"/>
                      <w:sz w:val="6"/>
                      <w:szCs w:val="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45"/>
                      <w:sz w:val="6"/>
                      <w:szCs w:val="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2"/>
                      <w:w w:val="145"/>
                      <w:sz w:val="6"/>
                      <w:szCs w:val="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5"/>
                      <w:sz w:val="6"/>
                      <w:szCs w:val="6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5"/>
                      <w:position w:val="-3"/>
                      <w:sz w:val="18"/>
                      <w:szCs w:val="18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5"/>
                      <w:position w:val="-3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5"/>
                      <w:position w:val="0"/>
                      <w:sz w:val="18"/>
                      <w:szCs w:val="18"/>
                    </w:rPr>
                    <w:t>,(;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8"/>
                      <w:szCs w:val="18"/>
                    </w:rPr>
                  </w:r>
                </w:p>
                <w:p>
                  <w:pPr>
                    <w:tabs>
                      <w:tab w:pos="1058" w:val="left" w:leader="none"/>
                      <w:tab w:pos="2577" w:val="left" w:leader="none"/>
                      <w:tab w:pos="3743" w:val="left" w:leader="none"/>
                      <w:tab w:pos="5637" w:val="left" w:leader="none"/>
                      <w:tab w:pos="7135" w:val="left" w:leader="none"/>
                      <w:tab w:pos="9791" w:val="left" w:leader="none"/>
                      <w:tab w:pos="10425" w:val="left" w:leader="none"/>
                    </w:tabs>
                    <w:spacing w:before="8"/>
                    <w:ind w:left="777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2"/>
                      <w:szCs w:val="12"/>
                    </w:rPr>
                    <w:t>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2"/>
                      <w:szCs w:val="12"/>
                    </w:rPr>
                    <w:t>~'~OSLAGOS'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1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2"/>
                      <w:szCs w:val="12"/>
                    </w:rPr>
                    <w:t>,".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LECTURA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2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APROBACION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ORDEN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DIA.-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VEZ</w:t>
                  </w:r>
                </w:p>
                <w:p>
                  <w:pPr>
                    <w:pStyle w:val="BodyText"/>
                    <w:tabs>
                      <w:tab w:pos="3340" w:val="left" w:leader="none"/>
                    </w:tabs>
                    <w:spacing w:line="274" w:lineRule="auto" w:before="7"/>
                    <w:ind w:left="2030" w:right="1348" w:hanging="360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1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SOMETIDO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CONSIDERACION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D1A,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PREVIAMENTE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CIRCULADO,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APROBADO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CALIFICADA.</w:t>
                  </w:r>
                </w:p>
                <w:p>
                  <w:pPr>
                    <w:spacing w:line="220" w:lineRule="exact" w:before="8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pStyle w:val="BodyText"/>
                    <w:tabs>
                      <w:tab w:pos="2937" w:val="left" w:leader="none"/>
                      <w:tab w:pos="3290" w:val="left" w:leader="none"/>
                      <w:tab w:pos="3463" w:val="left" w:leader="none"/>
                      <w:tab w:pos="3650" w:val="left" w:leader="none"/>
                      <w:tab w:pos="3873" w:val="left" w:leader="none"/>
                      <w:tab w:pos="4067" w:val="left" w:leader="none"/>
                      <w:tab w:pos="4665" w:val="left" w:leader="none"/>
                      <w:tab w:pos="5536" w:val="left" w:leader="none"/>
                      <w:tab w:pos="5925" w:val="left" w:leader="none"/>
                      <w:tab w:pos="6019" w:val="left" w:leader="none"/>
                      <w:tab w:pos="6573" w:val="left" w:leader="none"/>
                      <w:tab w:pos="7264" w:val="left" w:leader="none"/>
                      <w:tab w:pos="7718" w:val="left" w:leader="none"/>
                      <w:tab w:pos="8027" w:val="left" w:leader="none"/>
                      <w:tab w:pos="8474" w:val="left" w:leader="none"/>
                      <w:tab w:pos="8762" w:val="left" w:leader="none"/>
                      <w:tab w:pos="8891" w:val="left" w:leader="none"/>
                      <w:tab w:pos="9352" w:val="left" w:leader="none"/>
                      <w:tab w:pos="9467" w:val="left" w:leader="none"/>
                      <w:tab w:pos="9705" w:val="left" w:leader="none"/>
                      <w:tab w:pos="10101" w:val="left" w:leader="none"/>
                      <w:tab w:pos="10223" w:val="left" w:leader="none"/>
                      <w:tab w:pos="10403" w:val="left" w:leader="none"/>
                    </w:tabs>
                    <w:spacing w:line="262" w:lineRule="auto"/>
                    <w:ind w:left="2023" w:right="1336" w:firstLine="21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IV.-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LOZANO,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299/1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I-C/l6,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21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ATENCION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No.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113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SSJ-JURISDlCCION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SANITARIA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I1-A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2"/>
                      <w:w w:val="105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NORTE,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PONE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CONSIDERACION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ANALlSIS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PARTlCIPACION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H.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"MUNICIPIOS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ENTORNOS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COMUNIDADES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SALUDABLES";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PUEDA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POSIBLE,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REQUIERE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PRIMERAMENTE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CABILDO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PERTENECER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RED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REGIONAL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ESTATAL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MUNICIPIOS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SALUD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DARLE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CONTINUIDAD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PROGRAMAS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ALIMENTACION,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ACTIVIDAD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FISICA,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TRANSMISION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ENFERMEDADES,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SEGURIDAD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VIA,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ETC.,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CABE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SEÑALAR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NUESTRO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LAGOS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CERTIFICARA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COMUNIDAD</w:t>
                  </w:r>
                </w:p>
                <w:p>
                  <w:pPr>
                    <w:spacing w:line="120" w:lineRule="exact" w:before="8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</w:r>
                </w:p>
                <w:p>
                  <w:pPr>
                    <w:pStyle w:val="BodyText"/>
                    <w:tabs>
                      <w:tab w:pos="3664" w:val="left" w:leader="none"/>
                      <w:tab w:pos="6933" w:val="left" w:leader="none"/>
                      <w:tab w:pos="10137" w:val="left" w:leader="none"/>
                    </w:tabs>
                    <w:spacing w:line="76" w:lineRule="auto"/>
                    <w:ind w:left="2044" w:right="1353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MEZQUITI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4"/>
                      <w:w w:val="100"/>
                    </w:rPr>
                    <w:t>C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6"/>
                      <w:sz w:val="30"/>
                      <w:szCs w:val="3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6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MAGDALENA,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ESCUELA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CERTIFICO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FUE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JARDIN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NINOS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RITA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PEREZ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ESA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COMUNIDAD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SITIO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TRf.,BAJ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45"/>
                      <w:w w:val="100"/>
                      <w:position w:val="0"/>
                    </w:rPr>
                    <w:t>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8"/>
                      <w:sz w:val="24"/>
                      <w:szCs w:val="24"/>
                    </w:rPr>
                    <w:t>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8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DIF</w:t>
                  </w:r>
                </w:p>
                <w:p>
                  <w:pPr>
                    <w:pStyle w:val="BodyText"/>
                    <w:spacing w:before="58"/>
                    <w:ind w:left="2037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MUNICIPAL.</w:t>
                  </w:r>
                </w:p>
                <w:p>
                  <w:pPr>
                    <w:spacing w:line="240" w:lineRule="exact" w:before="20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290" w:val="left" w:leader="none"/>
                      <w:tab w:pos="3542" w:val="left" w:leader="none"/>
                      <w:tab w:pos="3758" w:val="left" w:leader="none"/>
                      <w:tab w:pos="4391" w:val="left" w:leader="none"/>
                      <w:tab w:pos="4737" w:val="left" w:leader="none"/>
                      <w:tab w:pos="4917" w:val="left" w:leader="none"/>
                      <w:tab w:pos="5191" w:val="left" w:leader="none"/>
                      <w:tab w:pos="5284" w:val="left" w:leader="none"/>
                      <w:tab w:pos="6465" w:val="left" w:leader="none"/>
                      <w:tab w:pos="6825" w:val="left" w:leader="none"/>
                      <w:tab w:pos="7372" w:val="left" w:leader="none"/>
                      <w:tab w:pos="8301" w:val="left" w:leader="none"/>
                      <w:tab w:pos="8459" w:val="left" w:leader="none"/>
                      <w:tab w:pos="8618" w:val="left" w:leader="none"/>
                      <w:tab w:pos="8999" w:val="left" w:leader="none"/>
                      <w:tab w:pos="9057" w:val="left" w:leader="none"/>
                      <w:tab w:pos="9201" w:val="left" w:leader="none"/>
                      <w:tab w:pos="9813" w:val="left" w:leader="none"/>
                      <w:tab w:pos="10533" w:val="left" w:leader="none"/>
                    </w:tabs>
                    <w:spacing w:line="261" w:lineRule="auto"/>
                    <w:ind w:left="2030" w:right="1343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INCORPORAR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DENTRO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DEL-PROGRAMA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>"MUNICII'IOS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>F:NTORNOS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5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3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>COMUNIDAD!:.:'&gt;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5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>SALUDABLES"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TRABAJAR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COORDINAClON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TRABAJO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SALUD,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ORGANISMO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DESCENTRALIZADO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SERVICIOS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SALUD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.JALISCO.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IGUAL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MANERA,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FAVOR,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AUTORIZA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LOZANO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FUNCIONARIO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HACIENDA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c.P.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SIXTO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LOBOS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CRUZ,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ASIGNAR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SUFICIENTE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Y/O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MATERIALES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Y/O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NECESARIOS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REALlZACION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MENClON,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LLEVARA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DURANTE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BENEFICIO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MEJORAR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CONDICIONES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ENTORNO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CONLLEVA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MEJORAR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SALUD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BIENESTAR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HABITANTES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MEJORAR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SALUD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CALIDAD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VIDA.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IX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Xl,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XIII;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80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9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3405" w:val="left" w:leader="none"/>
                      <w:tab w:pos="3779" w:val="left" w:leader="none"/>
                      <w:tab w:pos="4953" w:val="left" w:leader="none"/>
                      <w:tab w:pos="6263" w:val="left" w:leader="none"/>
                      <w:tab w:pos="7955" w:val="left" w:leader="none"/>
                      <w:tab w:pos="8380" w:val="left" w:leader="none"/>
                      <w:tab w:pos="8999" w:val="left" w:leader="none"/>
                      <w:tab w:pos="9424" w:val="left" w:leader="none"/>
                      <w:tab w:pos="9892" w:val="left" w:leader="none"/>
                      <w:tab w:pos="10497" w:val="left" w:leader="none"/>
                    </w:tabs>
                    <w:spacing w:line="261" w:lineRule="auto"/>
                    <w:ind w:left="2023" w:right="1355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L1C.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RAMIREZ,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298/1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I-C/20I6,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DEJE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EFECTOS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EMITIDO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(8)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OCTAVO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SESIÓN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CABILDO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DIECIOCHO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AGOSTO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1994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NOVECIENTOS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NOVENTA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CUATRO,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RELATIVO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DONACION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INMUEBLE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PROPIEDAD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RAZON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CUBRIO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REQUISITOS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IMPONIA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92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ORGANICA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TIEMPO,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HABERSE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OBTENIDO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AUTORIZACION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CONGRESO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PREVIA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DESAFECTACION.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</w:p>
                <w:p>
                  <w:pPr>
                    <w:spacing w:line="100" w:lineRule="exact" w:before="1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87" w:val="left" w:leader="none"/>
                      <w:tab w:pos="6904" w:val="left" w:leader="none"/>
                    </w:tabs>
                    <w:spacing w:before="87"/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9pt;mso-position-horizontal-relative:page;mso-position-vertical-relative:page;z-index:-2112" coordorigin="0,0" coordsize="12180,19380">
            <v:group style="position:absolute;left:1200;top:4600;width:660;height:2" coordorigin="1200,4600" coordsize="660,2">
              <v:shape style="position:absolute;left:1200;top:4600;width:660;height:2" coordorigin="1200,4600" coordsize="660,0" path="m1200,4600l1860,4600e" filled="f" stroked="t" strokeweight="1pt" strokecolor="#000000">
                <v:path arrowok="t"/>
              </v:shape>
            </v:group>
            <v:group style="position:absolute;left:5180;top:12140;width:1180;height:2" coordorigin="5180,12140" coordsize="1180,2">
              <v:shape style="position:absolute;left:5180;top:12140;width:1180;height:2" coordorigin="5180,12140" coordsize="1180,0" path="m5180,12140l6360,12140,5180,12140xe" filled="f" stroked="t" strokeweight="1pt" strokecolor="#000000">
                <v:path arrowok="t"/>
              </v:shape>
            </v:group>
            <v:group style="position:absolute;left:6460;top:12140;width:280;height:2" coordorigin="6460,12140" coordsize="280,2">
              <v:shape style="position:absolute;left:6460;top:12140;width:280;height:2" coordorigin="6460,12140" coordsize="280,0" path="m6460,12140l6740,12140,6460,12140xe" filled="f" stroked="t" strokeweight="1pt" strokecolor="#000000">
                <v:path arrowok="t"/>
              </v:shape>
            </v:group>
            <v:group style="position:absolute;left:6840;top:12140;width:720;height:2" coordorigin="6840,12140" coordsize="720,2">
              <v:shape style="position:absolute;left:6840;top:12140;width:720;height:2" coordorigin="6840,12140" coordsize="720,0" path="m6840,12140l7560,12140,6840,12140xe" filled="f" stroked="t" strokeweight="1pt" strokecolor="#000000">
                <v:path arrowok="t"/>
              </v:shape>
            </v:group>
            <v:group style="position:absolute;left:7640;top:12140;width:980;height:2" coordorigin="7640,12140" coordsize="980,2">
              <v:shape style="position:absolute;left:7640;top:12140;width:980;height:2" coordorigin="7640,12140" coordsize="980,0" path="m7640,12140l8620,12140,7640,12140xe" filled="f" stroked="t" strokeweight="1pt" strokecolor="#000000">
                <v:path arrowok="t"/>
              </v:shape>
            </v:group>
            <v:group style="position:absolute;left:9420;top:18220;width:620;height:2" coordorigin="9420,18220" coordsize="620,2">
              <v:shape style="position:absolute;left:9420;top:18220;width:620;height:2" coordorigin="9420,18220" coordsize="620,0" path="m9420,18220l10040,18220,9420,18220xe" filled="f" stroked="t" strokeweight="1pt" strokecolor="#000000">
                <v:path arrowok="t"/>
              </v:shape>
            </v:group>
            <v:group style="position:absolute;left:10120;top:18220;width:100;height:2" coordorigin="10120,18220" coordsize="100,2">
              <v:shape style="position:absolute;left:10120;top:18220;width:100;height:2" coordorigin="10120,18220" coordsize="100,0" path="m10120,18220l10220,18220,10120,18220xe" filled="f" stroked="t" strokeweight="1pt" strokecolor="#000000">
                <v:path arrowok="t"/>
              </v:shape>
            </v:group>
            <v:group style="position:absolute;left:10300;top:18220;width:200;height:2" coordorigin="10300,18220" coordsize="200,2">
              <v:shape style="position:absolute;left:10300;top:18220;width:200;height:2" coordorigin="10300,18220" coordsize="200,0" path="m10300,18220l10500,18220,10300,18220xe" filled="f" stroked="t" strokeweight="1pt" strokecolor="#000000">
                <v:path arrowok="t"/>
              </v:shape>
            </v:group>
            <v:group style="position:absolute;left:10620;top:18220;width:200;height:2" coordorigin="10620,18220" coordsize="200,2">
              <v:shape style="position:absolute;left:10620;top:18220;width:200;height:2" coordorigin="10620,18220" coordsize="200,0" path="m10620,18220l10820,18220,10620,18220xe" filled="f" stroked="t" strokeweight="1pt" strokecolor="#000000">
                <v:path arrowok="t"/>
              </v:shape>
              <v:shape style="position:absolute;left:0;top:0;width:12180;height:19380" type="#_x0000_t75">
                <v:imagedata r:id="rId6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02" w:id="2"/>
      <w:bookmarkEnd w:id="2"/>
      <w:r>
        <w:rPr/>
      </w:r>
      <w:r>
        <w:rPr/>
      </w:r>
    </w:p>
    <w:p>
      <w:pPr>
        <w:spacing w:after="0"/>
        <w:sectPr>
          <w:pgSz w:w="12180" w:h="1938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69pt;mso-position-horizontal-relative:page;mso-position-vertical-relative:page;z-index:-2111" type="#_x0000_t202" filled="f" stroked="f">
            <v:textbox inset="0,0,0,0">
              <w:txbxContent>
                <w:p>
                  <w:pPr>
                    <w:spacing w:line="150" w:lineRule="exact" w:before="1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7005" w:val="left" w:leader="none"/>
                    </w:tabs>
                    <w:ind w:left="3585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7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2836" w:val="left" w:leader="none"/>
                      <w:tab w:pos="3355" w:val="left" w:leader="none"/>
                      <w:tab w:pos="3571" w:val="left" w:leader="none"/>
                      <w:tab w:pos="3743" w:val="left" w:leader="none"/>
                    </w:tabs>
                    <w:spacing w:line="263" w:lineRule="auto"/>
                    <w:ind w:left="2030" w:right="1343" w:hanging="8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ESPACIO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DEJO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DESTINADO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DOCENCIA,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RAZON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HIZO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UNIVERSIDAD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GUADALAJARA,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DONACION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5-00-00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CINCO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HECTAREAS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CONSTRUYO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INSTALACIONES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NECESARIAS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DESTINADAS,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INVARIABLEMENTE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TIEMPO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CUMPLIR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</w:p>
                <w:p>
                  <w:pPr>
                    <w:pStyle w:val="BodyText"/>
                    <w:tabs>
                      <w:tab w:pos="6451" w:val="left" w:leader="none"/>
                    </w:tabs>
                    <w:spacing w:line="234" w:lineRule="exact"/>
                    <w:ind w:right="236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4"/>
                      <w:szCs w:val="24"/>
                    </w:rPr>
                    <w:t>;,,;i'¡TOC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95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24"/>
                      <w:szCs w:val="24"/>
                    </w:rPr>
                    <w:t>,!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4"/>
                      <w:w w:val="170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ACADEMICOS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DOCENCIA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INVESTIGAC10N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PROPIOS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UNIVERSIDAD</w:t>
                  </w:r>
                </w:p>
                <w:p>
                  <w:pPr>
                    <w:tabs>
                      <w:tab w:pos="1511" w:val="left" w:leader="none"/>
                      <w:tab w:pos="4370" w:val="left" w:leader="none"/>
                      <w:tab w:pos="5147" w:val="left" w:leader="none"/>
                      <w:tab w:pos="5731" w:val="left" w:leader="none"/>
                      <w:tab w:pos="6371" w:val="left" w:leader="none"/>
                      <w:tab w:pos="6962" w:val="left" w:leader="none"/>
                      <w:tab w:pos="8107" w:val="left" w:leader="none"/>
                      <w:tab w:pos="9395" w:val="left" w:leader="none"/>
                      <w:tab w:pos="10591" w:val="left" w:leader="none"/>
                    </w:tabs>
                    <w:spacing w:line="211" w:lineRule="exact"/>
                    <w:ind w:left="943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18"/>
                      <w:szCs w:val="18"/>
                    </w:rPr>
                    <w:t>"-v..,.&lt;.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8"/>
                      <w:szCs w:val="28"/>
                    </w:rPr>
                    <w:t>,,;,,;,;pt-~G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"/>
                      <w:w w:val="90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'UADALAJARA,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FUE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CREADA.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ASIMISMO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SE</w:t>
                  </w:r>
                </w:p>
                <w:p>
                  <w:pPr>
                    <w:pStyle w:val="BodyText"/>
                    <w:tabs>
                      <w:tab w:pos="583" w:val="left" w:leader="none"/>
                      <w:tab w:pos="1893" w:val="left" w:leader="none"/>
                    </w:tabs>
                    <w:spacing w:line="359" w:lineRule="exact"/>
                    <w:ind w:right="523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70"/>
                      <w:sz w:val="42"/>
                      <w:szCs w:val="42"/>
                    </w:rPr>
                    <w:t>~~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70"/>
                      <w:sz w:val="42"/>
                      <w:szCs w:val="4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65"/>
                      <w:sz w:val="42"/>
                      <w:szCs w:val="42"/>
                    </w:rPr>
                    <w:t>((!!fJ.1f-.0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65"/>
                      <w:sz w:val="42"/>
                      <w:szCs w:val="4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10NE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SUSCRITO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LLEVE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ACCIONES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LEGALES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DE</w:t>
                  </w:r>
                </w:p>
                <w:p>
                  <w:pPr>
                    <w:pStyle w:val="BodyText"/>
                    <w:tabs>
                      <w:tab w:pos="2757" w:val="left" w:leader="none"/>
                    </w:tabs>
                    <w:spacing w:line="197" w:lineRule="exact"/>
                    <w:ind w:left="1411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~BT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ENTREGA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POSESION.</w:t>
                  </w:r>
                </w:p>
                <w:p>
                  <w:pPr>
                    <w:spacing w:line="140" w:lineRule="exact" w:before="5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tabs>
                      <w:tab w:pos="10072" w:val="left" w:leader="none"/>
                    </w:tabs>
                    <w:ind w:left="849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9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s,,'(,'¡,%'j.~t~Et~\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8"/>
                      <w:w w:val="90"/>
                      <w:sz w:val="30"/>
                      <w:szCs w:val="30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5"/>
                      <w:w w:val="9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09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NUEVE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;AVOR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04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CUATRO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ABSTENCIONES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LOS</w:t>
                  </w:r>
                </w:p>
                <w:p>
                  <w:pPr>
                    <w:pStyle w:val="BodyText"/>
                    <w:tabs>
                      <w:tab w:pos="2339" w:val="left" w:leader="none"/>
                      <w:tab w:pos="2692" w:val="left" w:leader="none"/>
                      <w:tab w:pos="3405" w:val="left" w:leader="none"/>
                      <w:tab w:pos="4795" w:val="left" w:leader="none"/>
                      <w:tab w:pos="7099" w:val="left" w:leader="none"/>
                      <w:tab w:pos="9201" w:val="left" w:leader="none"/>
                      <w:tab w:pos="10583" w:val="left" w:leader="none"/>
                    </w:tabs>
                    <w:spacing w:before="29"/>
                    <w:ind w:left="914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~"'"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ABSOLUTA,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</w:p>
                <w:p>
                  <w:pPr>
                    <w:pStyle w:val="BodyText"/>
                    <w:tabs>
                      <w:tab w:pos="2491" w:val="left" w:leader="none"/>
                      <w:tab w:pos="2923" w:val="left" w:leader="none"/>
                      <w:tab w:pos="3463" w:val="left" w:leader="none"/>
                      <w:tab w:pos="4082" w:val="left" w:leader="none"/>
                      <w:tab w:pos="4629" w:val="left" w:leader="none"/>
                      <w:tab w:pos="5428" w:val="left" w:leader="none"/>
                      <w:tab w:pos="5738" w:val="left" w:leader="none"/>
                      <w:tab w:pos="6271" w:val="left" w:leader="none"/>
                      <w:tab w:pos="6609" w:val="left" w:leader="none"/>
                      <w:tab w:pos="7423" w:val="left" w:leader="none"/>
                      <w:tab w:pos="7667" w:val="left" w:leader="none"/>
                      <w:tab w:pos="8092" w:val="left" w:leader="none"/>
                      <w:tab w:pos="8294" w:val="left" w:leader="none"/>
                      <w:tab w:pos="9187" w:val="left" w:leader="none"/>
                      <w:tab w:pos="9388" w:val="left" w:leader="none"/>
                      <w:tab w:pos="9993" w:val="left" w:leader="none"/>
                      <w:tab w:pos="10151" w:val="left" w:leader="none"/>
                      <w:tab w:pos="10432" w:val="left" w:leader="none"/>
                    </w:tabs>
                    <w:spacing w:line="263" w:lineRule="auto"/>
                    <w:ind w:left="2023" w:right="1327" w:hanging="100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5"/>
                      <w:sz w:val="10"/>
                      <w:szCs w:val="10"/>
                    </w:rPr>
                    <w:t>~()St.A~S'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5"/>
                      <w:sz w:val="10"/>
                      <w:szCs w:val="1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DEJE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EFECTOS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EMITIDO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(8)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OCTAVO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CABILDO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]8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DIECIOCHO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AGOSTO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1994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NOVECIENTOS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NOVENTA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CUATRO,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RELATIVO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DONACION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INMUEBLE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PROPIEDAD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RAZONAMIENTOS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EXPUESTOS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298/11-CI2016,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ANEXO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ACUERDO.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IGUAL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MANERA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ABSTENCIONES,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FACULTA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L1C.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RAMIREZ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LLEVE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LEGALES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OBTENCION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ENTREGA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POSESION.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ARTlCULOS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3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37"/>
                      <w:w w:val="13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52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3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38"/>
                      <w:w w:val="13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ll;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87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93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7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spacing w:line="263" w:lineRule="auto"/>
                    <w:ind w:left="2023" w:right="1343" w:firstLine="14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LIC.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RAMIREZ,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297/1I-C/I6,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RINDE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INFORME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REVISION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FORMADA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AGOSTO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CONJUNTO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VOCALES,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FLAVIO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JAVIER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LOPEZ,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REFERENTE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Ab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"PROYECTO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5"/>
                      <w:sz w:val="12"/>
                      <w:szCs w:val="12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EJECUTIVO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MODERNIZACION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CATASTRAL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DE'"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JALISCO",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TRABAJO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REALIZADA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AÑO.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                                                         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~~</w:t>
                  </w:r>
                </w:p>
                <w:p>
                  <w:pPr>
                    <w:spacing w:line="240" w:lineRule="exact" w:before="20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326" w:val="left" w:leader="none"/>
                      <w:tab w:pos="3427" w:val="left" w:leader="none"/>
                      <w:tab w:pos="3751" w:val="left" w:leader="none"/>
                      <w:tab w:pos="5054" w:val="left" w:leader="none"/>
                      <w:tab w:pos="5486" w:val="left" w:leader="none"/>
                      <w:tab w:pos="5911" w:val="left" w:leader="none"/>
                      <w:tab w:pos="6335" w:val="left" w:leader="none"/>
                      <w:tab w:pos="7451" w:val="left" w:leader="none"/>
                      <w:tab w:pos="7891" w:val="left" w:leader="none"/>
                      <w:tab w:pos="8531" w:val="left" w:leader="none"/>
                      <w:tab w:pos="8812" w:val="left" w:leader="none"/>
                      <w:tab w:pos="9057" w:val="left" w:leader="none"/>
                      <w:tab w:pos="10180" w:val="left" w:leader="none"/>
                      <w:tab w:pos="10691" w:val="left" w:leader="none"/>
                    </w:tabs>
                    <w:spacing w:line="260" w:lineRule="auto"/>
                    <w:ind w:left="2023" w:right="1343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ENTERADOS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GENERAL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PARTICULAR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REFERIDOS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CONTENIDO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EDILICIA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VIGILANCIA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CUMPLIMIENTO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"PROYECTO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to:fHCUTIVO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MOI)ERNIZACION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6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CATAS7R4L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,HUNICIPIO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SAN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1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.JUAN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2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DH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lAGOS,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.JAUSCO"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ANEXA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ACUERDO,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QUEDANDO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SOPORTE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MISMO.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ARTlCULOS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52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ADMIN1STRACION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JALISCO;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ESTIPULADO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40,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44,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115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REGLAMENTO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AYUNTAMIENTO.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20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spacing w:line="261" w:lineRule="auto"/>
                    <w:ind w:left="2023" w:right="1336" w:firstLine="7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VII.-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HANCY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GEOVANNI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MARQUEZ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MONTERO,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DESARROLLO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SOCIAL,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DDS-119/2016,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APROBACION,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MANUEL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PEÑA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PEÑA,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NOMBRADO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ENLACE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INCLUSION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SOCIAL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PROSPERA,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REQUIERE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NOMBRAMIENTO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FIRMAR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DOCUMENTOS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REPRESENTANTE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NUESTRO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PROGRAMA.</w:t>
                  </w:r>
                </w:p>
                <w:p>
                  <w:pPr>
                    <w:spacing w:line="240" w:lineRule="exact" w:before="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spacing w:line="261" w:lineRule="auto"/>
                    <w:ind w:left="2023" w:right="1351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FACULTAR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"ENLACE"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REPRESENTANTE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NUESTRO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PROGRAl'vlA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INCLUSION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SOCIAL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PROSPERA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MANUEL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PEÑA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PEÑA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AUXILIAR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DESARROLLO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SOCIAL,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REALICE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GESTIONES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NECESARIAS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DEPENDENCIAS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ESTATALES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FEDERALES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AFINES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PROGRAMA.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</w:p>
                <w:p>
                  <w:pPr>
                    <w:spacing w:line="110" w:lineRule="exact" w:before="5"/>
                    <w:rPr>
                      <w:sz w:val="11"/>
                      <w:szCs w:val="11"/>
                    </w:rPr>
                  </w:pPr>
                  <w:r>
                    <w:rPr>
                      <w:sz w:val="11"/>
                      <w:szCs w:val="11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1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87" w:val="left" w:leader="none"/>
                      <w:tab w:pos="6911" w:val="left" w:leader="none"/>
                    </w:tabs>
                    <w:spacing w:before="87"/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9pt;mso-position-horizontal-relative:page;mso-position-vertical-relative:page;z-index:-2110" coordorigin="0,0" coordsize="12180,19380">
            <v:group style="position:absolute;left:6060;top:12360;width:1180;height:2" coordorigin="6060,12360" coordsize="1180,2">
              <v:shape style="position:absolute;left:6060;top:12360;width:1180;height:2" coordorigin="6060,12360" coordsize="1180,0" path="m6060,12360l7240,12360,6060,12360xe" filled="f" stroked="t" strokeweight="1pt" strokecolor="#000000">
                <v:path arrowok="t"/>
              </v:shape>
            </v:group>
            <v:group style="position:absolute;left:7380;top:12360;width:1140;height:2" coordorigin="7380,12360" coordsize="1140,2">
              <v:shape style="position:absolute;left:7380;top:12360;width:1140;height:2" coordorigin="7380,12360" coordsize="1140,0" path="m7380,12360l8520,12360,7380,12360xe" filled="f" stroked="t" strokeweight="1pt" strokecolor="#000000">
                <v:path arrowok="t"/>
              </v:shape>
            </v:group>
            <v:group style="position:absolute;left:8660;top:12360;width:280;height:2" coordorigin="8660,12360" coordsize="280,2">
              <v:shape style="position:absolute;left:8660;top:12360;width:280;height:2" coordorigin="8660,12360" coordsize="280,0" path="m8660,12360l8940,12360,8660,12360xe" filled="f" stroked="t" strokeweight="1pt" strokecolor="#000000">
                <v:path arrowok="t"/>
              </v:shape>
            </v:group>
            <v:group style="position:absolute;left:9060;top:12360;width:1780;height:2" coordorigin="9060,12360" coordsize="1780,2">
              <v:shape style="position:absolute;left:9060;top:12360;width:1780;height:2" coordorigin="9060,12360" coordsize="1780,0" path="m9060,12360l10840,12360,9060,12360xe" filled="f" stroked="t" strokeweight="1pt" strokecolor="#000000">
                <v:path arrowok="t"/>
              </v:shape>
            </v:group>
            <v:group style="position:absolute;left:2020;top:12620;width:1120;height:2" coordorigin="2020,12620" coordsize="1120,2">
              <v:shape style="position:absolute;left:2020;top:12620;width:1120;height:2" coordorigin="2020,12620" coordsize="1120,0" path="m2020,12620l3140,12620,2020,12620xe" filled="f" stroked="t" strokeweight="1pt" strokecolor="#000000">
                <v:path arrowok="t"/>
              </v:shape>
            </v:group>
            <v:group style="position:absolute;left:3280;top:12620;width:400;height:2" coordorigin="3280,12620" coordsize="400,2">
              <v:shape style="position:absolute;left:3280;top:12620;width:400;height:2" coordorigin="3280,12620" coordsize="400,0" path="m3280,12620l3680,12620,3280,12620xe" filled="f" stroked="t" strokeweight="1pt" strokecolor="#000000">
                <v:path arrowok="t"/>
              </v:shape>
            </v:group>
            <v:group style="position:absolute;left:3800;top:12620;width:1120;height:2" coordorigin="3800,12620" coordsize="1120,2">
              <v:shape style="position:absolute;left:3800;top:12620;width:1120;height:2" coordorigin="3800,12620" coordsize="1120,0" path="m3800,12620l4920,12620,3800,12620xe" filled="f" stroked="t" strokeweight="1pt" strokecolor="#000000">
                <v:path arrowok="t"/>
              </v:shape>
            </v:group>
            <v:group style="position:absolute;left:5060;top:12620;width:280;height:2" coordorigin="5060,12620" coordsize="280,2">
              <v:shape style="position:absolute;left:5060;top:12620;width:280;height:2" coordorigin="5060,12620" coordsize="280,0" path="m5060,12620l5340,12620,5060,12620xe" filled="f" stroked="t" strokeweight="1pt" strokecolor="#000000">
                <v:path arrowok="t"/>
              </v:shape>
            </v:group>
            <v:group style="position:absolute;left:5440;top:12620;width:400;height:2" coordorigin="5440,12620" coordsize="400,2">
              <v:shape style="position:absolute;left:5440;top:12620;width:400;height:2" coordorigin="5440,12620" coordsize="400,0" path="m5440,12620l5840,12620,5440,12620xe" filled="f" stroked="t" strokeweight="1pt" strokecolor="#000000">
                <v:path arrowok="t"/>
              </v:shape>
            </v:group>
            <v:group style="position:absolute;left:5940;top:12620;width:560;height:2" coordorigin="5940,12620" coordsize="560,2">
              <v:shape style="position:absolute;left:5940;top:12620;width:560;height:2" coordorigin="5940,12620" coordsize="560,0" path="m5940,12620l6500,12620,5940,12620xe" filled="f" stroked="t" strokeweight="1pt" strokecolor="#000000">
                <v:path arrowok="t"/>
              </v:shape>
            </v:group>
            <v:group style="position:absolute;left:6600;top:12620;width:280;height:2" coordorigin="6600,12620" coordsize="280,2">
              <v:shape style="position:absolute;left:6600;top:12620;width:280;height:2" coordorigin="6600,12620" coordsize="280,0" path="m6600,12620l6880,12620,6600,12620xe" filled="f" stroked="t" strokeweight="1pt" strokecolor="#000000">
                <v:path arrowok="t"/>
              </v:shape>
            </v:group>
            <v:group style="position:absolute;left:7000;top:12620;width:380;height:2" coordorigin="7000,12620" coordsize="380,2">
              <v:shape style="position:absolute;left:7000;top:12620;width:380;height:2" coordorigin="7000,12620" coordsize="380,0" path="m7000,12620l7380,12620,7000,12620xe" filled="f" stroked="t" strokeweight="1pt" strokecolor="#000000">
                <v:path arrowok="t"/>
              </v:shape>
            </v:group>
            <v:group style="position:absolute;left:7500;top:12620;width:700;height:2" coordorigin="7500,12620" coordsize="700,2">
              <v:shape style="position:absolute;left:7500;top:12620;width:700;height:2" coordorigin="7500,12620" coordsize="700,0" path="m7500,12620l8200,12620,7500,12620xe" filled="f" stroked="t" strokeweight="1pt" strokecolor="#000000">
                <v:path arrowok="t"/>
              </v:shape>
            </v:group>
            <v:group style="position:absolute;left:8340;top:12620;width:960;height:2" coordorigin="8340,12620" coordsize="960,2">
              <v:shape style="position:absolute;left:8340;top:12620;width:960;height:2" coordorigin="8340,12620" coordsize="960,0" path="m8340,12620l9300,12620,8340,12620xe" filled="f" stroked="t" strokeweight="1pt" strokecolor="#000000">
                <v:path arrowok="t"/>
              </v:shape>
            </v:group>
            <v:group style="position:absolute;left:9420;top:18200;width:620;height:2" coordorigin="9420,18200" coordsize="620,2">
              <v:shape style="position:absolute;left:9420;top:18200;width:620;height:2" coordorigin="9420,18200" coordsize="620,0" path="m9420,18200l10040,18200,9420,18200xe" filled="f" stroked="t" strokeweight="1pt" strokecolor="#000000">
                <v:path arrowok="t"/>
              </v:shape>
            </v:group>
            <v:group style="position:absolute;left:10120;top:18200;width:100;height:2" coordorigin="10120,18200" coordsize="100,2">
              <v:shape style="position:absolute;left:10120;top:18200;width:100;height:2" coordorigin="10120,18200" coordsize="100,0" path="m10120,18200l10220,18200,10120,18200xe" filled="f" stroked="t" strokeweight="1pt" strokecolor="#000000">
                <v:path arrowok="t"/>
              </v:shape>
            </v:group>
            <v:group style="position:absolute;left:10300;top:18200;width:200;height:2" coordorigin="10300,18200" coordsize="200,2">
              <v:shape style="position:absolute;left:10300;top:18200;width:200;height:2" coordorigin="10300,18200" coordsize="200,0" path="m10300,18200l10500,18200,10300,18200xe" filled="f" stroked="t" strokeweight="1pt" strokecolor="#000000">
                <v:path arrowok="t"/>
              </v:shape>
            </v:group>
            <v:group style="position:absolute;left:10620;top:18200;width:200;height:2" coordorigin="10620,18200" coordsize="200,2">
              <v:shape style="position:absolute;left:10620;top:18200;width:200;height:2" coordorigin="10620,18200" coordsize="200,0" path="m10620,18200l10820,18200,10620,18200xe" filled="f" stroked="t" strokeweight="1pt" strokecolor="#000000">
                <v:path arrowok="t"/>
              </v:shape>
              <v:shape style="position:absolute;left:0;top:0;width:12180;height:19380" type="#_x0000_t75">
                <v:imagedata r:id="rId7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03" w:id="3"/>
      <w:bookmarkEnd w:id="3"/>
      <w:r>
        <w:rPr/>
      </w:r>
      <w:r>
        <w:rPr/>
      </w:r>
    </w:p>
    <w:p>
      <w:pPr>
        <w:spacing w:after="0"/>
        <w:sectPr>
          <w:pgSz w:w="12180" w:h="1938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67pt;mso-position-horizontal-relative:page;mso-position-vertical-relative:page;z-index:-2109" type="#_x0000_t202" filled="f" stroked="f">
            <v:textbox inset="0,0,0,0">
              <w:txbxContent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 w:before="19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3045" w:val="left" w:leader="none"/>
                      <w:tab w:pos="3585" w:val="left" w:leader="none"/>
                      <w:tab w:pos="10641" w:val="left" w:leader="none"/>
                    </w:tabs>
                    <w:spacing w:line="603" w:lineRule="exact"/>
                    <w:ind w:left="2037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112"/>
                      <w:w w:val="100"/>
                      <w:sz w:val="48"/>
                      <w:szCs w:val="48"/>
                    </w:rPr>
                    <w:t>t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3"/>
                      <w:sz w:val="8"/>
                      <w:szCs w:val="8"/>
                    </w:rPr>
                    <w:t>i?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7"/>
                      <w:w w:val="100"/>
                      <w:position w:val="3"/>
                      <w:sz w:val="8"/>
                      <w:szCs w:val="8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62"/>
                      <w:szCs w:val="62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62"/>
                      <w:szCs w:val="6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3"/>
                      <w:sz w:val="12"/>
                      <w:szCs w:val="12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3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30"/>
                      <w:szCs w:val="3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8"/>
                      <w:w w:val="100"/>
                      <w:position w:val="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30"/>
                      <w:szCs w:val="3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5"/>
                      <w:w w:val="100"/>
                      <w:position w:val="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30"/>
                      <w:szCs w:val="3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  <w:position w:val="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  <w:position w:val="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  <w:position w:val="0"/>
                      <w:sz w:val="30"/>
                      <w:szCs w:val="3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30"/>
                      <w:szCs w:val="30"/>
                    </w:rPr>
                    <w:t>YUNT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23"/>
                      <w:w w:val="100"/>
                      <w:position w:val="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30"/>
                      <w:szCs w:val="30"/>
                    </w:rPr>
                    <w:t>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3"/>
                      <w:sz w:val="12"/>
                      <w:szCs w:val="12"/>
                    </w:rPr>
                    <w:t>_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spacing w:line="558" w:lineRule="exact"/>
                    <w:ind w:left="2073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5"/>
                      <w:position w:val="19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24"/>
                      <w:w w:val="145"/>
                      <w:position w:val="19"/>
                      <w:sz w:val="20"/>
                      <w:szCs w:val="2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5"/>
                      <w:position w:val="0"/>
                      <w:sz w:val="66"/>
                      <w:szCs w:val="66"/>
                    </w:rPr>
                    <w:t>,,~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66"/>
                      <w:w w:val="145"/>
                      <w:position w:val="0"/>
                      <w:sz w:val="66"/>
                      <w:szCs w:val="66"/>
                    </w:rPr>
                    <w:t>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5"/>
                      <w:position w:val="19"/>
                      <w:sz w:val="8"/>
                      <w:szCs w:val="8"/>
                    </w:rPr>
                    <w:t>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8"/>
                      <w:szCs w:val="8"/>
                    </w:rPr>
                  </w:r>
                </w:p>
                <w:p>
                  <w:pPr>
                    <w:pStyle w:val="BodyText"/>
                    <w:tabs>
                      <w:tab w:pos="3643" w:val="left" w:leader="none"/>
                    </w:tabs>
                    <w:spacing w:line="198" w:lineRule="exact"/>
                    <w:ind w:left="203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35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IV;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47</w:t>
                  </w:r>
                </w:p>
                <w:p>
                  <w:pPr>
                    <w:pStyle w:val="BodyText"/>
                    <w:tabs>
                      <w:tab w:pos="7228" w:val="left" w:leader="none"/>
                      <w:tab w:pos="9907" w:val="left" w:leader="none"/>
                    </w:tabs>
                    <w:spacing w:line="270" w:lineRule="auto" w:before="21"/>
                    <w:ind w:left="2023" w:right="1417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160" w:lineRule="exact" w:before="7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ind w:right="538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34"/>
                      <w:szCs w:val="34"/>
                    </w:rPr>
                    <w:t>,~\~oco;: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1"/>
                      <w:w w:val="100"/>
                      <w:sz w:val="34"/>
                      <w:szCs w:val="34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30"/>
                      <w:szCs w:val="30"/>
                    </w:rPr>
                    <w:t>n.-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SGTO.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IORET.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RAMON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PEREZ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SANCHEZ,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SEGURIDAD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PUBLICA</w:t>
                  </w:r>
                </w:p>
                <w:p>
                  <w:pPr>
                    <w:tabs>
                      <w:tab w:pos="1835" w:val="left" w:leader="none"/>
                      <w:tab w:pos="4096" w:val="left" w:leader="none"/>
                      <w:tab w:pos="9835" w:val="left" w:leader="none"/>
                    </w:tabs>
                    <w:spacing w:line="229" w:lineRule="exact"/>
                    <w:ind w:left="0" w:right="623" w:firstLine="0"/>
                    <w:jc w:val="center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12"/>
                      <w:szCs w:val="12"/>
                    </w:rPr>
                    <w:t>,-.",,"~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3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12"/>
                      <w:szCs w:val="12"/>
                    </w:rPr>
                    <w:t>'",,,;.,;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3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12"/>
                      <w:szCs w:val="12"/>
                    </w:rPr>
                    <w:t>.•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12"/>
                      <w:szCs w:val="12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3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12"/>
                      <w:szCs w:val="12"/>
                    </w:rPr>
                    <w:t>~&amp;~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ANSITO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SPTM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362/29-09-2016,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DE</w:t>
                  </w:r>
                </w:p>
                <w:p>
                  <w:pPr>
                    <w:pStyle w:val="BodyText"/>
                    <w:tabs>
                      <w:tab w:pos="1202" w:val="left" w:leader="none"/>
                      <w:tab w:pos="2030" w:val="left" w:leader="none"/>
                      <w:tab w:pos="2591" w:val="left" w:leader="none"/>
                      <w:tab w:pos="4442" w:val="left" w:leader="none"/>
                      <w:tab w:pos="6350" w:val="left" w:leader="none"/>
                      <w:tab w:pos="8647" w:val="left" w:leader="none"/>
                      <w:tab w:pos="10555" w:val="left" w:leader="none"/>
                    </w:tabs>
                    <w:spacing w:line="198" w:lineRule="exact" w:before="22"/>
                    <w:ind w:left="691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~.~.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RECIBIDO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AGREGADO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</w:p>
                <w:p>
                  <w:pPr>
                    <w:pStyle w:val="BodyText"/>
                    <w:tabs>
                      <w:tab w:pos="691" w:val="left" w:leader="none"/>
                      <w:tab w:pos="4730" w:val="left" w:leader="none"/>
                      <w:tab w:pos="6393" w:val="left" w:leader="none"/>
                      <w:tab w:pos="9237" w:val="left" w:leader="none"/>
                    </w:tabs>
                    <w:spacing w:line="295" w:lineRule="exact"/>
                    <w:ind w:right="731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2"/>
                      <w:szCs w:val="32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2"/>
                      <w:szCs w:val="3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2"/>
                      <w:szCs w:val="32"/>
                    </w:rPr>
                    <w:t>;~,&lt;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  <w:sz w:val="32"/>
                      <w:szCs w:val="3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PR@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PROXIMO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</w:p>
                <w:p>
                  <w:pPr>
                    <w:pStyle w:val="BodyText"/>
                    <w:tabs>
                      <w:tab w:pos="5140" w:val="left" w:leader="none"/>
                      <w:tab w:pos="7984" w:val="left" w:leader="none"/>
                    </w:tabs>
                    <w:spacing w:before="10"/>
                    <w:ind w:right="912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\",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sEcRETA~iAooCR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9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SUBDlRECCION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"TRANSITO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CONSTARÍA</w:t>
                  </w:r>
                </w:p>
                <w:p>
                  <w:pPr>
                    <w:pStyle w:val="BodyText"/>
                    <w:tabs>
                      <w:tab w:pos="6141" w:val="left" w:leader="none"/>
                    </w:tabs>
                    <w:ind w:left="662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.:.,.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6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AYUNTAMIENTOb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09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PERSONAL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CONTINUACION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MENCIONA:</w:t>
                  </w:r>
                </w:p>
                <w:p>
                  <w:pPr>
                    <w:tabs>
                      <w:tab w:pos="2743" w:val="left" w:leader="none"/>
                    </w:tabs>
                    <w:spacing w:before="2"/>
                    <w:ind w:left="720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6"/>
                      <w:szCs w:val="2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15"/>
                      <w:w w:val="10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6"/>
                      <w:szCs w:val="26"/>
                    </w:rPr>
                    <w:t>"''''D",0~.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01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SUB-DIRECTOR</w:t>
                  </w:r>
                </w:p>
                <w:p>
                  <w:pPr>
                    <w:pStyle w:val="BodyText"/>
                    <w:tabs>
                      <w:tab w:pos="2383" w:val="left" w:leader="none"/>
                      <w:tab w:pos="2743" w:val="left" w:leader="none"/>
                    </w:tabs>
                    <w:spacing w:before="2"/>
                    <w:ind w:left="1267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~~~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INSTRUCTORES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PATRULLAS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ESCOLARES</w:t>
                  </w:r>
                </w:p>
                <w:p>
                  <w:pPr>
                    <w:pStyle w:val="BodyText"/>
                    <w:tabs>
                      <w:tab w:pos="2743" w:val="left" w:leader="none"/>
                    </w:tabs>
                    <w:spacing w:before="43"/>
                    <w:ind w:left="238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SECRETARIA</w:t>
                  </w:r>
                </w:p>
                <w:p>
                  <w:pPr>
                    <w:pStyle w:val="BodyText"/>
                    <w:tabs>
                      <w:tab w:pos="2771" w:val="left" w:leader="none"/>
                      <w:tab w:pos="4643" w:val="left" w:leader="none"/>
                    </w:tabs>
                    <w:spacing w:before="36"/>
                    <w:ind w:left="238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PATRULLEROS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-</w:t>
                  </w:r>
                </w:p>
                <w:p>
                  <w:pPr>
                    <w:pStyle w:val="BodyText"/>
                    <w:tabs>
                      <w:tab w:pos="2743" w:val="left" w:leader="none"/>
                      <w:tab w:pos="5932" w:val="left" w:leader="none"/>
                    </w:tabs>
                    <w:spacing w:before="15"/>
                    <w:ind w:left="238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AGENTES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CRUCERO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_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_</w:t>
                  </w:r>
                </w:p>
                <w:p>
                  <w:pPr>
                    <w:spacing w:line="280" w:lineRule="exact" w:before="16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7883" w:val="left" w:leader="none"/>
                    </w:tabs>
                    <w:ind w:left="202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ADEMAS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SIGUIENTES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BIENES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MUEBLES: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.,</w:t>
                  </w:r>
                </w:p>
                <w:p>
                  <w:pPr>
                    <w:pStyle w:val="BodyText"/>
                    <w:tabs>
                      <w:tab w:pos="2743" w:val="left" w:leader="none"/>
                      <w:tab w:pos="6019" w:val="left" w:leader="none"/>
                      <w:tab w:pos="7970" w:val="left" w:leader="none"/>
                      <w:tab w:pos="8719" w:val="left" w:leader="none"/>
                    </w:tabs>
                    <w:spacing w:line="270" w:lineRule="auto" w:before="29"/>
                    <w:ind w:left="2736" w:right="1355" w:hanging="353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PATRULLAS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(CAMIONETAS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PUEDEN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REUTILIZAR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TIENEN).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</w:r>
                </w:p>
                <w:p>
                  <w:pPr>
                    <w:pStyle w:val="BodyText"/>
                    <w:tabs>
                      <w:tab w:pos="2743" w:val="left" w:leader="none"/>
                    </w:tabs>
                    <w:spacing w:before="8"/>
                    <w:ind w:left="238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MOTOCICLETAS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PUEDEN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REUTILIZAR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TIENE).</w:t>
                  </w:r>
                </w:p>
                <w:p>
                  <w:pPr>
                    <w:pStyle w:val="BodyText"/>
                    <w:tabs>
                      <w:tab w:pos="2743" w:val="left" w:leader="none"/>
                    </w:tabs>
                    <w:spacing w:before="36"/>
                    <w:ind w:left="238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ESCRITORIOS</w:t>
                  </w:r>
                </w:p>
                <w:p>
                  <w:pPr>
                    <w:pStyle w:val="BodyText"/>
                    <w:tabs>
                      <w:tab w:pos="2743" w:val="left" w:leader="none"/>
                    </w:tabs>
                    <w:spacing w:line="198" w:lineRule="exact" w:before="36"/>
                    <w:ind w:left="238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COMPUTADORAS</w:t>
                  </w:r>
                </w:p>
                <w:p>
                  <w:pPr>
                    <w:tabs>
                      <w:tab w:pos="662" w:val="left" w:leader="none"/>
                      <w:tab w:pos="5486" w:val="left" w:leader="none"/>
                    </w:tabs>
                    <w:spacing w:line="275" w:lineRule="exact"/>
                    <w:ind w:left="0" w:right="746" w:firstLine="0"/>
                    <w:jc w:val="center"/>
                    <w:rPr>
                      <w:rFonts w:ascii="Arial" w:hAnsi="Arial" w:cs="Arial" w:eastAsia="Arial"/>
                      <w:sz w:val="30"/>
                      <w:szCs w:val="3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0"/>
                      <w:sz w:val="30"/>
                      <w:szCs w:val="30"/>
                    </w:rPr>
                    <w:t>(/"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0"/>
                      <w:sz w:val="30"/>
                      <w:szCs w:val="3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0"/>
                      <w:sz w:val="30"/>
                      <w:szCs w:val="30"/>
                    </w:rPr>
                    <w:t>k&gt;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0"/>
                      <w:sz w:val="30"/>
                      <w:szCs w:val="3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0"/>
                      <w:sz w:val="30"/>
                      <w:szCs w:val="30"/>
                    </w:rPr>
                    <w:t>.{.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30"/>
                      <w:szCs w:val="30"/>
                    </w:rPr>
                  </w:r>
                </w:p>
                <w:p>
                  <w:pPr>
                    <w:pStyle w:val="BodyText"/>
                    <w:tabs>
                      <w:tab w:pos="3009" w:val="left" w:leader="none"/>
                      <w:tab w:pos="3355" w:val="left" w:leader="none"/>
                      <w:tab w:pos="3578" w:val="left" w:leader="none"/>
                      <w:tab w:pos="3844" w:val="left" w:leader="none"/>
                      <w:tab w:pos="4139" w:val="left" w:leader="none"/>
                      <w:tab w:pos="4269" w:val="left" w:leader="none"/>
                      <w:tab w:pos="4622" w:val="left" w:leader="none"/>
                      <w:tab w:pos="4910" w:val="left" w:leader="none"/>
                      <w:tab w:pos="5090" w:val="left" w:leader="none"/>
                      <w:tab w:pos="5342" w:val="left" w:leader="none"/>
                      <w:tab w:pos="5450" w:val="left" w:leader="none"/>
                      <w:tab w:pos="6235" w:val="left" w:leader="none"/>
                      <w:tab w:pos="6832" w:val="left" w:leader="none"/>
                      <w:tab w:pos="7113" w:val="left" w:leader="none"/>
                      <w:tab w:pos="7250" w:val="left" w:leader="none"/>
                      <w:tab w:pos="7883" w:val="left" w:leader="none"/>
                      <w:tab w:pos="8279" w:val="left" w:leader="none"/>
                      <w:tab w:pos="8488" w:val="left" w:leader="none"/>
                      <w:tab w:pos="9251" w:val="left" w:leader="none"/>
                      <w:tab w:pos="9626" w:val="left" w:leader="none"/>
                      <w:tab w:pos="9827" w:val="left" w:leader="none"/>
                      <w:tab w:pos="10202" w:val="left" w:leader="none"/>
                      <w:tab w:pos="10425" w:val="left" w:leader="none"/>
                      <w:tab w:pos="10684" w:val="left" w:leader="none"/>
                    </w:tabs>
                    <w:spacing w:line="263" w:lineRule="auto" w:before="23"/>
                    <w:ind w:left="2023" w:right="1331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REGIDORESfpRESENTES,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CORRESPONDE~A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TURNA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'COMISIONES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EDILICIAS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SEGURIDAD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LETIClA.;REYNOSO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NAVARRO,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TRANSITO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PRESIDIDÁ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EL~C.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BENJAMIN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ATILANO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ESCOTO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LlC.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PABLO-'-ESTEBAN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GONZALEZRAMIREZ,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ÉL,SGTO.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IORET.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RAMON'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SANCHEZ,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SEGURIDAD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PUBLlCN:;"Y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TRANSITO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REVISEN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VIABILIDAD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OPERATIVA,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ADMINISTRATIVA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PRESU~UESTAL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CREACION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SUI3-DlRECCION'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TRANSITO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MUNICIPAL'TA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PARTIR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SUB-DIRECCION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PRESUPUÉSTADA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RECURSOS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FEDERALES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PROVENIENTE'S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</w:p>
                <w:p>
                  <w:pPr>
                    <w:pStyle w:val="BodyText"/>
                    <w:tabs>
                      <w:tab w:pos="3808" w:val="left" w:leader="none"/>
                      <w:tab w:pos="7804" w:val="left" w:leader="none"/>
                      <w:tab w:pos="10036" w:val="left" w:leader="none"/>
                    </w:tabs>
                    <w:spacing w:line="98" w:lineRule="auto" w:before="79"/>
                    <w:ind w:left="2030" w:right="1351" w:hanging="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APORTACIONE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12"/>
                      <w:w w:val="100"/>
                    </w:rPr>
                    <w:t>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4"/>
                      <w:sz w:val="44"/>
                      <w:szCs w:val="44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4"/>
                      <w:sz w:val="44"/>
                      <w:szCs w:val="4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FONDO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FORTALECIMIENTO.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V,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VII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IV;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2"/>
                      <w:w w:val="100"/>
                      <w:position w:val="10"/>
                      <w:sz w:val="22"/>
                      <w:szCs w:val="22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1,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6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  <w:position w:val="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IV,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V,</w:t>
                  </w:r>
                </w:p>
                <w:p>
                  <w:pPr>
                    <w:pStyle w:val="BodyText"/>
                    <w:tabs>
                      <w:tab w:pos="7099" w:val="left" w:leader="none"/>
                      <w:tab w:pos="8013" w:val="left" w:leader="none"/>
                      <w:tab w:pos="8351" w:val="left" w:leader="none"/>
                      <w:tab w:pos="9914" w:val="left" w:leader="none"/>
                    </w:tabs>
                    <w:spacing w:line="277" w:lineRule="auto" w:before="47"/>
                    <w:ind w:left="2030" w:right="141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Y'}79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DEl::"ESTADO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-</w:t>
                  </w:r>
                </w:p>
                <w:p>
                  <w:pPr>
                    <w:tabs>
                      <w:tab w:pos="996" w:val="left" w:leader="none"/>
                      <w:tab w:pos="3826" w:val="left" w:leader="none"/>
                      <w:tab w:pos="4279" w:val="left" w:leader="none"/>
                      <w:tab w:pos="4697" w:val="left" w:leader="none"/>
                    </w:tabs>
                    <w:spacing w:line="374" w:lineRule="exact"/>
                    <w:ind w:left="154" w:right="0" w:firstLine="0"/>
                    <w:jc w:val="center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5"/>
                      <w:position w:val="12"/>
                      <w:sz w:val="22"/>
                      <w:szCs w:val="22"/>
                    </w:rPr>
                    <w:t>&gt;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1"/>
                      <w:w w:val="75"/>
                      <w:position w:val="12"/>
                      <w:sz w:val="22"/>
                      <w:szCs w:val="22"/>
                    </w:rPr>
                    <w:t>G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5"/>
                      <w:position w:val="0"/>
                      <w:sz w:val="30"/>
                      <w:szCs w:val="30"/>
                    </w:rPr>
                    <w:t>"Z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5"/>
                      <w:position w:val="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position w:val="0"/>
                      <w:sz w:val="14"/>
                      <w:szCs w:val="14"/>
                    </w:rPr>
                    <w:t>-r----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position w:val="0"/>
                      <w:sz w:val="14"/>
                      <w:szCs w:val="1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position w:val="0"/>
                      <w:sz w:val="14"/>
                      <w:szCs w:val="14"/>
                    </w:rPr>
                    <w:t>./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position w:val="0"/>
                      <w:sz w:val="14"/>
                      <w:szCs w:val="14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75"/>
                      <w:position w:val="0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5"/>
                      <w:position w:val="12"/>
                      <w:sz w:val="22"/>
                      <w:szCs w:val="22"/>
                    </w:rPr>
                    <w:t>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5"/>
                      <w:position w:val="12"/>
                      <w:sz w:val="22"/>
                      <w:szCs w:val="2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position w:val="0"/>
                      <w:sz w:val="14"/>
                      <w:szCs w:val="14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position w:val="0"/>
                      <w:sz w:val="14"/>
                      <w:szCs w:val="1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5"/>
                      <w:position w:val="12"/>
                      <w:sz w:val="22"/>
                      <w:szCs w:val="22"/>
                    </w:rPr>
                    <w:t>/"'"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2"/>
                      <w:szCs w:val="22"/>
                    </w:rPr>
                  </w:r>
                </w:p>
                <w:p>
                  <w:pPr>
                    <w:pStyle w:val="BodyText"/>
                    <w:tabs>
                      <w:tab w:pos="2735" w:val="left" w:leader="none"/>
                      <w:tab w:pos="3268" w:val="left" w:leader="none"/>
                      <w:tab w:pos="3434" w:val="left" w:leader="none"/>
                      <w:tab w:pos="4831" w:val="left" w:leader="none"/>
                      <w:tab w:pos="5039" w:val="left" w:leader="none"/>
                      <w:tab w:pos="5414" w:val="left" w:leader="none"/>
                      <w:tab w:pos="5781" w:val="left" w:leader="none"/>
                      <w:tab w:pos="6263" w:val="left" w:leader="none"/>
                      <w:tab w:pos="6753" w:val="left" w:leader="none"/>
                      <w:tab w:pos="7408" w:val="left" w:leader="none"/>
                      <w:tab w:pos="7682" w:val="left" w:leader="none"/>
                      <w:tab w:pos="8243" w:val="left" w:leader="none"/>
                      <w:tab w:pos="8863" w:val="left" w:leader="none"/>
                      <w:tab w:pos="9827" w:val="left" w:leader="none"/>
                      <w:tab w:pos="10180" w:val="left" w:leader="none"/>
                      <w:tab w:pos="10677" w:val="left" w:leader="none"/>
                    </w:tabs>
                    <w:spacing w:line="263" w:lineRule="auto" w:before="95"/>
                    <w:ind w:left="2023" w:right="1350" w:firstLine="14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IX.-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'SERGIO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ARIAS.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BARBA,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ELC."jA~JER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GUADALUPE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SANCHEZ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QUEZADA,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LOZANO,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AUXILIAR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ADMINISTRATIVO,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MANTENIMIENTO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RESPECTIVAMENTE,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BAJA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INVENTARIO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VEHICULAR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VEHICULOS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DESCRIBEN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CONTINUACION:</w:t>
                  </w:r>
                </w:p>
                <w:p>
                  <w:pPr>
                    <w:spacing w:line="240" w:lineRule="exact" w:before="5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7178" w:val="left" w:leader="none"/>
                      <w:tab w:pos="8769" w:val="left" w:leader="none"/>
                    </w:tabs>
                    <w:ind w:left="405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CARACTERISTICAS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OBSERVACIONES</w:t>
                  </w:r>
                </w:p>
                <w:p>
                  <w:pPr>
                    <w:pStyle w:val="BodyText"/>
                    <w:tabs>
                      <w:tab w:pos="3715" w:val="left" w:leader="none"/>
                      <w:tab w:pos="6710" w:val="left" w:leader="none"/>
                      <w:tab w:pos="8762" w:val="left" w:leader="none"/>
                    </w:tabs>
                    <w:spacing w:line="252" w:lineRule="auto" w:before="26"/>
                    <w:ind w:left="2023" w:right="2150" w:hanging="8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VEHICULO: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Pick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Up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Custom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(APM-19)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MARCA: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Chevrolet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yonqueada(se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29" w:val="left" w:leader="none"/>
                      <w:tab w:pos="8762" w:val="left" w:leader="none"/>
                    </w:tabs>
                    <w:spacing w:line="233" w:lineRule="exact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MODELO: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1998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p/refacciones)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15" w:val="left" w:leader="none"/>
                    </w:tabs>
                    <w:spacing w:before="22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COLOR: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Blanco</w:t>
                  </w:r>
                </w:p>
                <w:p>
                  <w:pPr>
                    <w:pStyle w:val="BodyText"/>
                    <w:tabs>
                      <w:tab w:pos="3722" w:val="left" w:leader="none"/>
                    </w:tabs>
                    <w:spacing w:before="12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SERIE: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position w:val="1"/>
                    </w:rPr>
                    <w:t>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GCEC2471WZ196440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07" w:val="left" w:leader="none"/>
                    </w:tabs>
                    <w:spacing w:before="15"/>
                    <w:ind w:left="2016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ASIGNACIÓN: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Aseo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Público</w:t>
                  </w:r>
                </w:p>
                <w:p>
                  <w:pPr>
                    <w:pStyle w:val="BodyText"/>
                    <w:tabs>
                      <w:tab w:pos="3715" w:val="left" w:leader="none"/>
                      <w:tab w:pos="6710" w:val="left" w:leader="none"/>
                      <w:tab w:pos="8762" w:val="left" w:leader="none"/>
                    </w:tabs>
                    <w:spacing w:line="252" w:lineRule="auto" w:before="19"/>
                    <w:ind w:left="2023" w:right="1980" w:hanging="8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VEHICULO: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Pick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Up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Custom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(SMD-38)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MARCA: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Chevrolet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yonqueada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29" w:val="left" w:leader="none"/>
                      <w:tab w:pos="8755" w:val="left" w:leader="none"/>
                    </w:tabs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MODELO: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1998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p/refacciones)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00" w:val="left" w:leader="none"/>
                    </w:tabs>
                    <w:spacing w:line="263" w:lineRule="auto" w:before="15"/>
                    <w:ind w:left="2016" w:right="7247" w:firstLine="7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COLOR: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Blanco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ASIGNACIÓN: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Aseo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Público</w:t>
                  </w:r>
                </w:p>
                <w:p>
                  <w:pPr>
                    <w:spacing w:line="190" w:lineRule="exact" w:before="3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6904" w:val="left" w:leader="none"/>
                    </w:tabs>
                    <w:spacing w:before="68"/>
                    <w:ind w:left="4190" w:right="0" w:firstLine="0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7pt;mso-position-horizontal-relative:page;mso-position-vertical-relative:page;z-index:-2108" coordorigin="0,0" coordsize="12180,19340">
            <v:group style="position:absolute;left:9400;top:18180;width:640;height:2" coordorigin="9400,18180" coordsize="640,2">
              <v:shape style="position:absolute;left:9400;top:18180;width:640;height:2" coordorigin="9400,18180" coordsize="640,0" path="m9400,18180l10040,18180,9400,18180xe" filled="f" stroked="t" strokeweight="1pt" strokecolor="#000000">
                <v:path arrowok="t"/>
              </v:shape>
            </v:group>
            <v:group style="position:absolute;left:10120;top:18180;width:100;height:2" coordorigin="10120,18180" coordsize="100,2">
              <v:shape style="position:absolute;left:10120;top:18180;width:100;height:2" coordorigin="10120,18180" coordsize="100,0" path="m10120,18180l10220,18180,10120,18180xe" filled="f" stroked="t" strokeweight="1pt" strokecolor="#000000">
                <v:path arrowok="t"/>
              </v:shape>
            </v:group>
            <v:group style="position:absolute;left:10300;top:18180;width:200;height:2" coordorigin="10300,18180" coordsize="200,2">
              <v:shape style="position:absolute;left:10300;top:18180;width:200;height:2" coordorigin="10300,18180" coordsize="200,0" path="m10300,18180l10500,18180,10300,18180xe" filled="f" stroked="t" strokeweight="1pt" strokecolor="#000000">
                <v:path arrowok="t"/>
              </v:shape>
            </v:group>
            <v:group style="position:absolute;left:10620;top:18180;width:200;height:2" coordorigin="10620,18180" coordsize="200,2">
              <v:shape style="position:absolute;left:10620;top:18180;width:200;height:2" coordorigin="10620,18180" coordsize="200,0" path="m10620,18180l10820,18180,10620,18180xe" filled="f" stroked="t" strokeweight="1pt" strokecolor="#000000">
                <v:path arrowok="t"/>
              </v:shape>
              <v:shape style="position:absolute;left:0;top:0;width:12180;height:19340" type="#_x0000_t75">
                <v:imagedata r:id="rId8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0"/>
        <w:rPr>
          <w:sz w:val="28"/>
          <w:szCs w:val="28"/>
        </w:rPr>
      </w:pPr>
      <w:r>
        <w:rPr>
          <w:sz w:val="28"/>
          <w:szCs w:val="28"/>
        </w:rPr>
      </w:r>
    </w:p>
    <w:tbl>
      <w:tblPr>
        <w:tblW w:w="0" w:type="auto"/>
        <w:jc w:val="left"/>
        <w:tblInd w:w="19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200" w:hRule="exact"/>
        </w:trPr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3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2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21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1480" w:hRule="exact"/>
        </w:trPr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3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2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21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1280" w:hRule="exact"/>
        </w:trPr>
        <w:tc>
          <w:tcPr>
            <w:tcW w:w="1640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3000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080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120" w:type="dxa"/>
            <w:tcBorders>
              <w:top w:val="single" w:sz="8" w:space="0" w:color="000000"/>
              <w:left w:val="nil" w:sz="6" w:space="0" w:color="auto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</w:tbl>
    <w:p>
      <w:pPr/>
      <w:bookmarkStart w:name="00000004" w:id="4"/>
      <w:bookmarkEnd w:id="4"/>
      <w:r>
        <w:rPr/>
      </w:r>
      <w:r>
        <w:rPr/>
      </w:r>
    </w:p>
    <w:p>
      <w:pPr>
        <w:spacing w:after="0"/>
        <w:sectPr>
          <w:pgSz w:w="12180" w:h="19340"/>
          <w:pgMar w:top="1840" w:bottom="280" w:left="1720" w:right="1320"/>
        </w:sectPr>
      </w:pPr>
    </w:p>
    <w:p>
      <w:pPr>
        <w:ind w:left="0" w:right="1216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0pt;margin-top:0pt;width:609pt;height:968pt;mso-position-horizontal-relative:page;mso-position-vertical-relative:page;z-index:-2107" type="#_x0000_t202" filled="f" stroked="f">
            <v:textbox inset="0,0,0,0">
              <w:txbxContent>
                <w:p>
                  <w:pPr>
                    <w:spacing w:line="150" w:lineRule="exact" w:before="2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5140" w:val="left" w:leader="none"/>
                      <w:tab w:pos="7012" w:val="left" w:leader="none"/>
                    </w:tabs>
                    <w:ind w:left="3592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3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6717" w:val="left" w:leader="none"/>
                      <w:tab w:pos="8769" w:val="left" w:leader="none"/>
                    </w:tabs>
                    <w:spacing w:line="247" w:lineRule="auto"/>
                    <w:ind w:left="3722" w:right="1973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Pick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Up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F-250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(OPM-03)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Ford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yonqueada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(se</w:t>
                  </w:r>
                </w:p>
                <w:p>
                  <w:pPr>
                    <w:pStyle w:val="BodyText"/>
                    <w:tabs>
                      <w:tab w:pos="8762" w:val="left" w:leader="none"/>
                    </w:tabs>
                    <w:spacing w:line="247" w:lineRule="exact"/>
                    <w:ind w:left="3715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2"/>
                    </w:rPr>
                    <w:t>2005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p/refacciones)</w:t>
                  </w:r>
                </w:p>
                <w:p>
                  <w:pPr>
                    <w:pStyle w:val="BodyText"/>
                    <w:spacing w:line="263" w:lineRule="auto" w:before="13"/>
                    <w:ind w:left="3722" w:right="5781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Blanco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3FTEF17W65MA19743</w:t>
                  </w:r>
                </w:p>
                <w:p>
                  <w:pPr>
                    <w:pStyle w:val="BodyText"/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Públicas</w:t>
                  </w:r>
                </w:p>
                <w:p>
                  <w:pPr>
                    <w:pStyle w:val="BodyText"/>
                    <w:tabs>
                      <w:tab w:pos="6717" w:val="left" w:leader="none"/>
                      <w:tab w:pos="8769" w:val="left" w:leader="none"/>
                    </w:tabs>
                    <w:spacing w:line="247" w:lineRule="auto" w:before="19"/>
                    <w:ind w:left="3722" w:right="1966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Pick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Up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F-250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(PJM-76)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Ford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yonqueada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(se</w:t>
                  </w:r>
                </w:p>
                <w:p>
                  <w:pPr>
                    <w:pStyle w:val="BodyText"/>
                    <w:tabs>
                      <w:tab w:pos="8769" w:val="left" w:leader="none"/>
                    </w:tabs>
                    <w:spacing w:line="244" w:lineRule="exact"/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2006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p/refacciones)</w:t>
                  </w:r>
                </w:p>
                <w:p>
                  <w:pPr>
                    <w:pStyle w:val="BodyText"/>
                    <w:tabs>
                      <w:tab w:pos="5947" w:val="left" w:leader="none"/>
                    </w:tabs>
                    <w:spacing w:before="9"/>
                    <w:ind w:left="3729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Blanco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-"-.-</w:t>
                  </w:r>
                </w:p>
                <w:p>
                  <w:pPr>
                    <w:pStyle w:val="BodyText"/>
                    <w:spacing w:before="29"/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3FTGF17WX6MA20579</w:t>
                  </w:r>
                </w:p>
                <w:p>
                  <w:pPr>
                    <w:pStyle w:val="BodyText"/>
                    <w:tabs>
                      <w:tab w:pos="4766" w:val="left" w:leader="none"/>
                      <w:tab w:pos="5831" w:val="left" w:leader="none"/>
                    </w:tabs>
                    <w:spacing w:before="22"/>
                    <w:ind w:left="3729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ues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Jardines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~</w:t>
                  </w:r>
                </w:p>
                <w:p>
                  <w:pPr>
                    <w:pStyle w:val="BodyText"/>
                    <w:tabs>
                      <w:tab w:pos="6724" w:val="left" w:leader="none"/>
                      <w:tab w:pos="8769" w:val="left" w:leader="none"/>
                    </w:tabs>
                    <w:spacing w:line="247" w:lineRule="auto" w:before="19"/>
                    <w:ind w:left="3729" w:right="1966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Pick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Up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F-250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(OPM-05)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Ford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position w:val="-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yonqueada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(se</w:t>
                  </w:r>
                </w:p>
                <w:p>
                  <w:pPr>
                    <w:pStyle w:val="BodyText"/>
                    <w:tabs>
                      <w:tab w:pos="8769" w:val="left" w:leader="none"/>
                    </w:tabs>
                    <w:spacing w:line="237" w:lineRule="exact"/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2003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p/refacciones)</w:t>
                  </w:r>
                </w:p>
                <w:p>
                  <w:pPr>
                    <w:pStyle w:val="BodyText"/>
                    <w:spacing w:before="16"/>
                    <w:ind w:left="3729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Blanco</w:t>
                  </w:r>
                </w:p>
                <w:p>
                  <w:pPr>
                    <w:pStyle w:val="BodyText"/>
                    <w:spacing w:before="22"/>
                    <w:ind w:left="3729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3FTEF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17W63MB'¡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8530</w:t>
                  </w:r>
                </w:p>
                <w:p>
                  <w:pPr>
                    <w:pStyle w:val="BodyText"/>
                    <w:spacing w:before="29"/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Públicas</w:t>
                  </w:r>
                </w:p>
                <w:p>
                  <w:pPr>
                    <w:pStyle w:val="BodyText"/>
                    <w:tabs>
                      <w:tab w:pos="6724" w:val="left" w:leader="none"/>
                      <w:tab w:pos="8776" w:val="left" w:leader="none"/>
                    </w:tabs>
                    <w:spacing w:before="19"/>
                    <w:ind w:left="3729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Pick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Up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doble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3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cabo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(PJM-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8776" w:val="left" w:leader="none"/>
                    </w:tabs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72)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yonqueada(se</w:t>
                  </w:r>
                </w:p>
                <w:p>
                  <w:pPr>
                    <w:pStyle w:val="BodyText"/>
                    <w:tabs>
                      <w:tab w:pos="8769" w:val="left" w:leader="none"/>
                    </w:tabs>
                    <w:spacing w:before="2"/>
                    <w:ind w:left="3729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>Nissan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p/refacciones)</w:t>
                  </w:r>
                </w:p>
                <w:p>
                  <w:pPr>
                    <w:pStyle w:val="BodyText"/>
                    <w:spacing w:before="23"/>
                    <w:ind w:left="3736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1999</w:t>
                  </w:r>
                </w:p>
                <w:p>
                  <w:pPr>
                    <w:pStyle w:val="BodyText"/>
                    <w:spacing w:line="240" w:lineRule="atLeast" w:before="19"/>
                    <w:ind w:left="3729" w:right="5781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Blanco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3N6CD12SXXK023145</w:t>
                  </w:r>
                </w:p>
                <w:p>
                  <w:pPr>
                    <w:pStyle w:val="BodyText"/>
                    <w:tabs>
                      <w:tab w:pos="4766" w:val="left" w:leader="none"/>
                      <w:tab w:pos="8834" w:val="left" w:leader="none"/>
                    </w:tabs>
                    <w:spacing w:line="286" w:lineRule="exact"/>
                    <w:ind w:left="3729" w:right="0"/>
                    <w:jc w:val="left"/>
                    <w:rPr>
                      <w:rFonts w:ascii="Times New Roman" w:hAnsi="Times New Roman" w:cs="Times New Roman" w:eastAsia="Times New Roman"/>
                      <w:sz w:val="40"/>
                      <w:szCs w:val="4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>Par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>ues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>Jardines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60"/>
                      <w:position w:val="1"/>
                      <w:sz w:val="12"/>
                      <w:szCs w:val="12"/>
                    </w:rPr>
                    <w:t>!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  <w:sz w:val="40"/>
                      <w:szCs w:val="40"/>
                    </w:rPr>
                    <w:t>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40"/>
                      <w:szCs w:val="40"/>
                    </w:rPr>
                  </w:r>
                </w:p>
                <w:p>
                  <w:pPr>
                    <w:pStyle w:val="BodyText"/>
                    <w:tabs>
                      <w:tab w:pos="3722" w:val="left" w:leader="none"/>
                      <w:tab w:pos="6724" w:val="left" w:leader="none"/>
                      <w:tab w:pos="8776" w:val="left" w:leader="none"/>
                      <w:tab w:pos="9935" w:val="left" w:leader="none"/>
                    </w:tabs>
                    <w:spacing w:line="123" w:lineRule="auto" w:before="88"/>
                    <w:ind w:left="2037" w:right="1966" w:hanging="8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VEHICUlO: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Pick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Up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doble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cabo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(SMD-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Séencuentra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MARCA: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57)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yonquead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2"/>
                      <w:w w:val="100"/>
                      <w:position w:val="1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2"/>
                      <w:sz w:val="22"/>
                      <w:szCs w:val="22"/>
                    </w:rPr>
                    <w:t>-'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2"/>
                      <w:sz w:val="22"/>
                      <w:szCs w:val="2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29" w:val="left" w:leader="none"/>
                      <w:tab w:pos="8769" w:val="left" w:leader="none"/>
                    </w:tabs>
                    <w:spacing w:line="146" w:lineRule="exact" w:before="32"/>
                    <w:ind w:left="2037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MODELO: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Nissan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p/refacciones)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tabs>
                      <w:tab w:pos="9122" w:val="left" w:leader="none"/>
                    </w:tabs>
                    <w:spacing w:line="200" w:lineRule="exact"/>
                    <w:ind w:left="8006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5"/>
                      <w:position w:val="-1"/>
                      <w:sz w:val="34"/>
                      <w:szCs w:val="34"/>
                    </w:rPr>
                    <w:t>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5"/>
                      <w:position w:val="-1"/>
                      <w:sz w:val="34"/>
                      <w:szCs w:val="3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5"/>
                      <w:position w:val="0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3736" w:val="left" w:leader="none"/>
                      <w:tab w:pos="9151" w:val="left" w:leader="none"/>
                    </w:tabs>
                    <w:spacing w:line="238" w:lineRule="exact"/>
                    <w:ind w:left="2037" w:right="0"/>
                    <w:jc w:val="left"/>
                    <w:rPr>
                      <w:rFonts w:ascii="Arial" w:hAnsi="Arial" w:cs="Arial" w:eastAsia="Arial"/>
                      <w:sz w:val="36"/>
                      <w:szCs w:val="3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COLOR: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1997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2"/>
                      <w:sz w:val="36"/>
                      <w:szCs w:val="36"/>
                    </w:rPr>
                    <w:t>:::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36"/>
                      <w:szCs w:val="36"/>
                    </w:rPr>
                  </w:r>
                </w:p>
                <w:p>
                  <w:pPr>
                    <w:pStyle w:val="BodyText"/>
                    <w:tabs>
                      <w:tab w:pos="3729" w:val="left" w:leader="none"/>
                      <w:tab w:pos="9158" w:val="left" w:leader="none"/>
                    </w:tabs>
                    <w:spacing w:line="304" w:lineRule="exact"/>
                    <w:ind w:left="2037" w:right="0"/>
                    <w:jc w:val="left"/>
                    <w:rPr>
                      <w:rFonts w:ascii="Arial" w:hAnsi="Arial" w:cs="Arial" w:eastAsia="Arial"/>
                      <w:sz w:val="60"/>
                      <w:szCs w:val="6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SERIE:";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Blanco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05"/>
                      <w:w w:val="100"/>
                      <w:position w:val="-16"/>
                      <w:sz w:val="46"/>
                      <w:szCs w:val="46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33"/>
                      <w:sz w:val="60"/>
                      <w:szCs w:val="60"/>
                    </w:rPr>
                    <w:t>-.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  <w:p>
                  <w:pPr>
                    <w:pStyle w:val="BodyText"/>
                    <w:tabs>
                      <w:tab w:pos="3729" w:val="left" w:leader="none"/>
                    </w:tabs>
                    <w:spacing w:line="108" w:lineRule="exact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ASIGNACiÓN: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3N1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UCAD21VK002571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spacing w:before="22"/>
                    <w:ind w:left="3715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Potable</w:t>
                  </w:r>
                </w:p>
                <w:p>
                  <w:pPr>
                    <w:pStyle w:val="BodyText"/>
                    <w:tabs>
                      <w:tab w:pos="3729" w:val="left" w:leader="none"/>
                      <w:tab w:pos="8783" w:val="left" w:leader="none"/>
                    </w:tabs>
                    <w:spacing w:before="26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VEHICULO: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Dodge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(RM-84)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261" w:val="left" w:leader="none"/>
                      <w:tab w:pos="3729" w:val="left" w:leader="none"/>
                      <w:tab w:pos="8776" w:val="left" w:leader="none"/>
                    </w:tabs>
                    <w:spacing w:line="245" w:lineRule="exact"/>
                    <w:ind w:left="2037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</w:rPr>
                    <w:t>MARCA";;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Dodge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yonqueada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36" w:val="left" w:leader="none"/>
                      <w:tab w:pos="8769" w:val="left" w:leader="none"/>
                    </w:tabs>
                    <w:spacing w:line="199" w:lineRule="exact" w:before="19"/>
                    <w:ind w:left="2037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MODELO: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1993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p/refacciones)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tabs>
                      <w:tab w:pos="3729" w:val="left" w:leader="none"/>
                      <w:tab w:pos="8726" w:val="left" w:leader="none"/>
                    </w:tabs>
                    <w:spacing w:line="419" w:lineRule="exact"/>
                    <w:ind w:left="2037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>COLOR:------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-5"/>
                      <w:sz w:val="20"/>
                      <w:szCs w:val="20"/>
                    </w:rPr>
                    <w:t>Gris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-5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3"/>
                      <w:w w:val="75"/>
                      <w:position w:val="-36"/>
                      <w:sz w:val="68"/>
                      <w:szCs w:val="68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5"/>
                      <w:position w:val="-2"/>
                      <w:sz w:val="26"/>
                      <w:szCs w:val="26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8"/>
                      <w:w w:val="75"/>
                      <w:position w:val="-2"/>
                      <w:sz w:val="26"/>
                      <w:szCs w:val="26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5"/>
                      <w:position w:val="-6"/>
                      <w:sz w:val="30"/>
                      <w:szCs w:val="30"/>
                    </w:rPr>
                    <w:t>.....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75"/>
                      <w:position w:val="-6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position w:val="-6"/>
                      <w:sz w:val="38"/>
                      <w:szCs w:val="38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38"/>
                      <w:szCs w:val="38"/>
                    </w:rPr>
                  </w:r>
                </w:p>
                <w:p>
                  <w:pPr>
                    <w:pStyle w:val="BodyText"/>
                    <w:tabs>
                      <w:tab w:pos="3139" w:val="left" w:leader="none"/>
                      <w:tab w:pos="3729" w:val="left" w:leader="none"/>
                    </w:tabs>
                    <w:spacing w:line="119" w:lineRule="exact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</w:rPr>
                    <w:t>SERIE: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PM130238</w:t>
                  </w:r>
                </w:p>
                <w:p>
                  <w:pPr>
                    <w:spacing w:line="190" w:lineRule="exact" w:before="7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</w:r>
                </w:p>
                <w:p>
                  <w:pPr>
                    <w:pStyle w:val="BodyText"/>
                    <w:spacing w:line="7" w:lineRule="auto"/>
                    <w:ind w:left="2023" w:right="5959" w:firstLine="1706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Rastro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al.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ASIGNACiÓN:</w:t>
                  </w:r>
                </w:p>
                <w:p>
                  <w:pPr>
                    <w:pStyle w:val="BodyText"/>
                    <w:tabs>
                      <w:tab w:pos="3376" w:val="left" w:leader="none"/>
                      <w:tab w:pos="3729" w:val="left" w:leader="none"/>
                      <w:tab w:pos="6724" w:val="left" w:leader="none"/>
                      <w:tab w:pos="7869" w:val="left" w:leader="none"/>
                      <w:tab w:pos="8697" w:val="left" w:leader="none"/>
                      <w:tab w:pos="9935" w:val="left" w:leader="none"/>
                    </w:tabs>
                    <w:spacing w:line="103" w:lineRule="auto" w:before="55"/>
                    <w:ind w:left="2037" w:right="1966" w:hanging="8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>VEHICULO: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>••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Ford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3"/>
                      <w:w w:val="9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F-350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9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(RM-49)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-59"/>
                      <w:sz w:val="76"/>
                      <w:szCs w:val="76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9"/>
                      <w:w w:val="95"/>
                      <w:position w:val="-59"/>
                      <w:sz w:val="76"/>
                      <w:szCs w:val="7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position w:val="-32"/>
                      <w:sz w:val="84"/>
                      <w:szCs w:val="84"/>
                    </w:rPr>
                    <w:t>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80"/>
                      <w:position w:val="-32"/>
                      <w:sz w:val="84"/>
                      <w:szCs w:val="8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9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>MARCA: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Ford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ab/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>'yonqueada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>(se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4607" w:val="left" w:leader="none"/>
                      <w:tab w:pos="8769" w:val="left" w:leader="none"/>
                    </w:tabs>
                    <w:spacing w:line="141" w:lineRule="exact" w:before="29"/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</w:rPr>
                    <w:t>2004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8"/>
                      <w:szCs w:val="18"/>
                    </w:rPr>
                    <w:t>r---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p/refacciones)</w:t>
                  </w:r>
                </w:p>
                <w:p>
                  <w:pPr>
                    <w:pStyle w:val="BodyText"/>
                    <w:spacing w:line="106" w:lineRule="exact"/>
                    <w:ind w:left="2037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MODELO:</w:t>
                  </w:r>
                </w:p>
                <w:p>
                  <w:pPr>
                    <w:pStyle w:val="BodyText"/>
                    <w:tabs>
                      <w:tab w:pos="3729" w:val="left" w:leader="none"/>
                      <w:tab w:pos="5270" w:val="left" w:leader="none"/>
                    </w:tabs>
                    <w:spacing w:before="12"/>
                    <w:ind w:left="2037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COLOR: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Blanco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-</w:t>
                  </w:r>
                </w:p>
                <w:p>
                  <w:pPr>
                    <w:spacing w:line="140" w:lineRule="exact" w:before="9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pStyle w:val="BodyText"/>
                    <w:tabs>
                      <w:tab w:pos="3722" w:val="left" w:leader="none"/>
                      <w:tab w:pos="5529" w:val="left" w:leader="none"/>
                      <w:tab w:pos="6739" w:val="left" w:leader="none"/>
                    </w:tabs>
                    <w:spacing w:line="59" w:lineRule="auto"/>
                    <w:ind w:left="2023" w:right="4887" w:firstLine="7"/>
                    <w:jc w:val="left"/>
                    <w:rPr>
                      <w:rFonts w:ascii="Times New Roman" w:hAnsi="Times New Roman" w:cs="Times New Roman" w:eastAsia="Times New Roman"/>
                      <w:sz w:val="46"/>
                      <w:szCs w:val="4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SERIE: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3FDKF36L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9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14MA03546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>ASIGNACiÓN: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Rastro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9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95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al.-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0"/>
                      <w:position w:val="6"/>
                      <w:sz w:val="30"/>
                      <w:szCs w:val="30"/>
                    </w:rPr>
                    <w:t>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2"/>
                      <w:w w:val="50"/>
                      <w:position w:val="6"/>
                      <w:sz w:val="30"/>
                      <w:szCs w:val="3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0"/>
                      <w:position w:val="-3"/>
                      <w:sz w:val="46"/>
                      <w:szCs w:val="46"/>
                    </w:rPr>
                    <w:t>------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46"/>
                      <w:szCs w:val="46"/>
                    </w:rPr>
                  </w:r>
                </w:p>
                <w:p>
                  <w:pPr>
                    <w:pStyle w:val="BodyText"/>
                    <w:tabs>
                      <w:tab w:pos="3722" w:val="left" w:leader="none"/>
                      <w:tab w:pos="6724" w:val="left" w:leader="none"/>
                      <w:tab w:pos="8776" w:val="left" w:leader="none"/>
                    </w:tabs>
                    <w:spacing w:line="254" w:lineRule="auto" w:before="19"/>
                    <w:ind w:left="2037" w:right="1532" w:hanging="15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VEHICULO: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Pick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Up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plataforma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(D8M-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MARCA: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53)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yonqueada.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2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Vieja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y</w:t>
                  </w:r>
                </w:p>
                <w:p>
                  <w:pPr>
                    <w:pStyle w:val="BodyText"/>
                    <w:tabs>
                      <w:tab w:pos="3729" w:val="left" w:leader="none"/>
                      <w:tab w:pos="8776" w:val="left" w:leader="none"/>
                    </w:tabs>
                    <w:spacing w:before="8"/>
                    <w:ind w:left="2037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MODELO: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Dodge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Obsoleta.</w:t>
                  </w:r>
                </w:p>
                <w:p>
                  <w:pPr>
                    <w:pStyle w:val="BodyText"/>
                    <w:tabs>
                      <w:tab w:pos="3736" w:val="left" w:leader="none"/>
                    </w:tabs>
                    <w:spacing w:before="15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COLOR: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1978</w:t>
                  </w:r>
                </w:p>
                <w:p>
                  <w:pPr>
                    <w:pStyle w:val="BodyText"/>
                    <w:tabs>
                      <w:tab w:pos="3722" w:val="left" w:leader="none"/>
                    </w:tabs>
                    <w:spacing w:before="22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SERIE: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Rojo</w:t>
                  </w:r>
                </w:p>
                <w:p>
                  <w:pPr>
                    <w:pStyle w:val="BodyText"/>
                    <w:tabs>
                      <w:tab w:pos="3722" w:val="left" w:leader="none"/>
                    </w:tabs>
                    <w:spacing w:before="15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ASIGNACiÓN: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D3554A414BAW17B31</w:t>
                  </w:r>
                </w:p>
                <w:p>
                  <w:pPr>
                    <w:pStyle w:val="BodyText"/>
                    <w:spacing w:before="15"/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Bomberos</w:t>
                  </w:r>
                </w:p>
                <w:p>
                  <w:pPr>
                    <w:pStyle w:val="BodyText"/>
                    <w:tabs>
                      <w:tab w:pos="3715" w:val="left" w:leader="none"/>
                      <w:tab w:pos="6717" w:val="left" w:leader="none"/>
                      <w:tab w:pos="8776" w:val="left" w:leader="none"/>
                    </w:tabs>
                    <w:spacing w:line="252" w:lineRule="auto" w:before="29"/>
                    <w:ind w:left="2023" w:right="1966" w:hanging="8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VEHICULO: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NXR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Bros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(SPM-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encuentra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MARCA: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20)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yonqueada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(se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22" w:val="left" w:leader="none"/>
                      <w:tab w:pos="8762" w:val="left" w:leader="none"/>
                    </w:tabs>
                    <w:spacing w:line="233" w:lineRule="exact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MODELO: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Honda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p/refacciones)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3715" w:val="left" w:leader="none"/>
                    </w:tabs>
                    <w:spacing w:before="22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COLOR: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2011</w:t>
                  </w:r>
                </w:p>
                <w:p>
                  <w:pPr>
                    <w:pStyle w:val="BodyText"/>
                    <w:tabs>
                      <w:tab w:pos="3722" w:val="left" w:leader="none"/>
                    </w:tabs>
                    <w:spacing w:before="15"/>
                    <w:ind w:left="203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SERIE: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Negro</w:t>
                  </w:r>
                </w:p>
                <w:p>
                  <w:pPr>
                    <w:pStyle w:val="BodyText"/>
                    <w:tabs>
                      <w:tab w:pos="3722" w:val="left" w:leader="none"/>
                    </w:tabs>
                    <w:spacing w:before="22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ASIGNACiÓN: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9C2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KD0479BR200081</w:t>
                  </w:r>
                </w:p>
                <w:p>
                  <w:pPr>
                    <w:pStyle w:val="BodyText"/>
                    <w:spacing w:before="22"/>
                    <w:ind w:left="3722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Pbca.</w:t>
                  </w:r>
                </w:p>
                <w:p>
                  <w:pPr>
                    <w:pStyle w:val="BodyText"/>
                    <w:tabs>
                      <w:tab w:pos="3722" w:val="left" w:leader="none"/>
                      <w:tab w:pos="6717" w:val="left" w:leader="none"/>
                    </w:tabs>
                    <w:spacing w:line="260" w:lineRule="auto" w:before="22"/>
                    <w:ind w:left="2030" w:right="4606" w:hanging="15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VEHICULO: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Moto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NXR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125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(SPM-28)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Inservible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MARCA: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  <w:t>Honda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60" w:lineRule="exact" w:before="7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79" w:val="left" w:leader="none"/>
                      <w:tab w:pos="5255" w:val="left" w:leader="none"/>
                      <w:tab w:pos="6897" w:val="left" w:leader="none"/>
                    </w:tabs>
                    <w:spacing w:before="80"/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bookmarkStart w:name="00000005" w:id="5"/>
      <w:bookmarkEnd w:id="5"/>
      <w:r>
        <w:rPr/>
      </w:r>
      <w:r>
        <w:rPr/>
        <w:pict>
          <v:shape style="width:596.337141pt;height:947.8725pt;mso-position-horizontal-relative:char;mso-position-vertical-relative:line" type="#_x0000_t75">
            <v:imagedata r:id="rId9" o:title=""/>
          </v:shape>
        </w:pict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2180" w:h="19360"/>
          <w:pgMar w:top="0" w:bottom="0" w:left="0" w:right="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69pt;mso-position-horizontal-relative:page;mso-position-vertical-relative:page;z-index:-2106" type="#_x0000_t202" filled="f" stroked="f">
            <v:textbox inset="0,0,0,0">
              <w:txbxContent>
                <w:p>
                  <w:pPr>
                    <w:spacing w:line="130" w:lineRule="exact" w:before="2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3585" w:right="0" w:firstLine="0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8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SESI0N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AYUNTAMIENTO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60" w:lineRule="exact" w:before="15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tabs>
                      <w:tab w:pos="3715" w:val="left" w:leader="none"/>
                      <w:tab w:pos="8755" w:val="left" w:leader="none"/>
                    </w:tabs>
                    <w:ind w:left="2023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100"/>
                      <w:position w:val="-2"/>
                      <w:sz w:val="20"/>
                      <w:szCs w:val="20"/>
                    </w:rPr>
                    <w:t>MODELO: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100"/>
                      <w:position w:val="-2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20"/>
                      <w:szCs w:val="20"/>
                    </w:rPr>
                    <w:t>2008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  <w:t>tomo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  <w:t>p/refacciones)</w:t>
                  </w:r>
                </w:p>
                <w:p>
                  <w:pPr>
                    <w:pStyle w:val="BodyText"/>
                    <w:tabs>
                      <w:tab w:pos="3715" w:val="left" w:leader="none"/>
                    </w:tabs>
                    <w:spacing w:before="11"/>
                    <w:ind w:left="2023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COLOR: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</w:rPr>
                    <w:t>Blanco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tabs>
                      <w:tab w:pos="3722" w:val="left" w:leader="none"/>
                    </w:tabs>
                    <w:spacing w:before="5"/>
                    <w:ind w:left="2023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100"/>
                      <w:sz w:val="20"/>
                      <w:szCs w:val="20"/>
                    </w:rPr>
                    <w:t>SERIE: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20"/>
                      <w:szCs w:val="20"/>
                    </w:rPr>
                    <w:t>BC2JD20218R601120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</w:r>
                </w:p>
                <w:p>
                  <w:pPr>
                    <w:tabs>
                      <w:tab w:pos="3715" w:val="left" w:leader="none"/>
                    </w:tabs>
                    <w:spacing w:before="12"/>
                    <w:ind w:left="2016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100"/>
                      <w:sz w:val="20"/>
                      <w:szCs w:val="20"/>
                    </w:rPr>
                    <w:t>ASIGNACiÓN: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20"/>
                      <w:szCs w:val="20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position w:val="1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20"/>
                      <w:szCs w:val="2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position w:val="1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20"/>
                      <w:szCs w:val="20"/>
                    </w:rPr>
                    <w:t>Pbca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1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20"/>
                      <w:szCs w:val="2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</w:r>
                </w:p>
                <w:p>
                  <w:pPr>
                    <w:spacing w:line="187" w:lineRule="exact" w:before="70"/>
                    <w:ind w:left="1252" w:right="0" w:firstLine="0"/>
                    <w:jc w:val="left"/>
                    <w:rPr>
                      <w:rFonts w:ascii="Times New Roman" w:hAnsi="Times New Roman" w:cs="Times New Roman" w:eastAsia="Times New Roman"/>
                      <w:sz w:val="4"/>
                      <w:szCs w:val="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18"/>
                      <w:szCs w:val="18"/>
                    </w:rPr>
                    <w:t>.----.--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5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4"/>
                      <w:szCs w:val="4"/>
                    </w:rPr>
                    <w:t>"":~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4"/>
                      <w:szCs w:val="4"/>
                    </w:rPr>
                  </w:r>
                </w:p>
                <w:p>
                  <w:pPr>
                    <w:pStyle w:val="BodyText"/>
                    <w:tabs>
                      <w:tab w:pos="1303" w:val="left" w:leader="none"/>
                      <w:tab w:pos="2354" w:val="left" w:leader="none"/>
                      <w:tab w:pos="7063" w:val="left" w:leader="none"/>
                      <w:tab w:pos="8567" w:val="left" w:leader="none"/>
                      <w:tab w:pos="9928" w:val="left" w:leader="none"/>
                      <w:tab w:pos="10396" w:val="left" w:leader="none"/>
                    </w:tabs>
                    <w:spacing w:line="174" w:lineRule="auto" w:before="13"/>
                    <w:ind w:left="741" w:right="1372" w:firstLine="151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6"/>
                      <w:szCs w:val="26"/>
                    </w:rPr>
                    <w:t>,;;;,,"TOCO,,?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</w:rPr>
                    <w:t>"v;'"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5"/>
                      <w:sz w:val="32"/>
                      <w:szCs w:val="32"/>
                    </w:rPr>
                    <w:t>"'.\:.ii.'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59"/>
                      <w:w w:val="85"/>
                      <w:sz w:val="32"/>
                      <w:szCs w:val="3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32"/>
                      <w:szCs w:val="32"/>
                    </w:rPr>
                    <w:t>C@,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85"/>
                      <w:sz w:val="32"/>
                      <w:szCs w:val="3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1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APRm:BA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AUTORIZAR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BAJA</w:t>
                  </w:r>
                </w:p>
                <w:p>
                  <w:pPr>
                    <w:pStyle w:val="BodyText"/>
                    <w:tabs>
                      <w:tab w:pos="583" w:val="left" w:leader="none"/>
                      <w:tab w:pos="2023" w:val="left" w:leader="none"/>
                    </w:tabs>
                    <w:spacing w:line="252" w:lineRule="exact"/>
                    <w:ind w:right="771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5"/>
                      <w:sz w:val="24"/>
                      <w:szCs w:val="24"/>
                    </w:rPr>
                    <w:t>,,"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5"/>
                      <w:sz w:val="24"/>
                      <w:szCs w:val="2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24"/>
                      <w:szCs w:val="24"/>
                    </w:rPr>
                    <w:t>~~~I\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9"/>
                      <w:w w:val="110"/>
                      <w:sz w:val="24"/>
                      <w:szCs w:val="24"/>
                    </w:rPr>
                    <w:t>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DE~,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ATRIMONIO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VEHICULOS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DESCRIBEN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TABLA</w:t>
                  </w:r>
                </w:p>
                <w:p>
                  <w:pPr>
                    <w:pStyle w:val="BodyText"/>
                    <w:tabs>
                      <w:tab w:pos="2023" w:val="left" w:leader="none"/>
                      <w:tab w:pos="2699" w:val="left" w:leader="none"/>
                      <w:tab w:pos="4139" w:val="left" w:leader="none"/>
                      <w:tab w:pos="4643" w:val="left" w:leader="none"/>
                      <w:tab w:pos="5536" w:val="left" w:leader="none"/>
                      <w:tab w:pos="6703" w:val="left" w:leader="none"/>
                      <w:tab w:pos="8351" w:val="left" w:leader="none"/>
                      <w:tab w:pos="8733" w:val="left" w:leader="none"/>
                      <w:tab w:pos="9237" w:val="left" w:leader="none"/>
                      <w:tab w:pos="10569" w:val="left" w:leader="none"/>
                    </w:tabs>
                    <w:spacing w:before="7"/>
                    <w:ind w:left="1231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QUÉ'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ANTECEDE;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IGUAL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MANERA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NOTlFIQUESE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pStyle w:val="BodyText"/>
                    <w:tabs>
                      <w:tab w:pos="367" w:val="left" w:leader="none"/>
                    </w:tabs>
                    <w:spacing w:before="22"/>
                    <w:ind w:right="786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\~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sECRETAR'Ac,{NA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BIENES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MUEBLES,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</w:p>
                <w:p>
                  <w:pPr>
                    <w:pStyle w:val="BodyText"/>
                    <w:spacing w:line="209" w:lineRule="exact" w:before="6"/>
                    <w:ind w:right="628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</w:rPr>
                    <w:t>.:1&lt;/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8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AYUNTAMIENT':JQ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06"/>
                      <w:w w:val="95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ANTONIO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GUILLEN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ARGUELLES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VOCALES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L1C.</w:t>
                  </w:r>
                </w:p>
                <w:p>
                  <w:pPr>
                    <w:pStyle w:val="BodyText"/>
                    <w:tabs>
                      <w:tab w:pos="935" w:val="left" w:leader="none"/>
                    </w:tabs>
                    <w:spacing w:line="326" w:lineRule="exact"/>
                    <w:ind w:right="712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4"/>
                      <w:szCs w:val="34"/>
                    </w:rPr>
                    <w:t>~,o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4"/>
                      <w:szCs w:val="3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4"/>
                      <w:szCs w:val="34"/>
                    </w:rPr>
                    <w:t>oo.,f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  <w:sz w:val="34"/>
                      <w:szCs w:val="3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RAMIREZ,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GUADALUPE</w:t>
                  </w:r>
                </w:p>
                <w:p>
                  <w:pPr>
                    <w:pStyle w:val="BodyText"/>
                    <w:tabs>
                      <w:tab w:pos="2174" w:val="left" w:leader="none"/>
                    </w:tabs>
                    <w:spacing w:line="207" w:lineRule="exact"/>
                    <w:ind w:left="1281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._~~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MARTINEZ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BENJAMIN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ATILANO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ESCOTO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</w:p>
                <w:p>
                  <w:pPr>
                    <w:pStyle w:val="BodyText"/>
                    <w:spacing w:line="265" w:lineRule="auto" w:before="22"/>
                    <w:ind w:left="2023" w:right="1343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PROCEDA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BAJA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ENAJENACION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VEHICULOS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CONFORME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PROCEDIMIENTO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ADMINISTRATIVO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RIGE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MATERIA.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DEBERA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INFORME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ENCOMENDADO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ARTlCULOS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85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REGLAMENTO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6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3110" w:val="left" w:leader="none"/>
                      <w:tab w:pos="3211" w:val="left" w:leader="none"/>
                      <w:tab w:pos="3686" w:val="left" w:leader="none"/>
                      <w:tab w:pos="4103" w:val="left" w:leader="none"/>
                      <w:tab w:pos="4442" w:val="left" w:leader="none"/>
                      <w:tab w:pos="4658" w:val="left" w:leader="none"/>
                      <w:tab w:pos="5356" w:val="left" w:leader="none"/>
                      <w:tab w:pos="5529" w:val="left" w:leader="none"/>
                      <w:tab w:pos="5745" w:val="left" w:leader="none"/>
                      <w:tab w:pos="5817" w:val="left" w:leader="none"/>
                      <w:tab w:pos="6537" w:val="left" w:leader="none"/>
                      <w:tab w:pos="6616" w:val="left" w:leader="none"/>
                      <w:tab w:pos="7538" w:val="left" w:leader="none"/>
                      <w:tab w:pos="7711" w:val="left" w:leader="none"/>
                      <w:tab w:pos="8085" w:val="left" w:leader="none"/>
                      <w:tab w:pos="8625" w:val="left" w:leader="none"/>
                      <w:tab w:pos="8841" w:val="left" w:leader="none"/>
                      <w:tab w:pos="9143" w:val="left" w:leader="none"/>
                      <w:tab w:pos="9287" w:val="left" w:leader="none"/>
                      <w:tab w:pos="9446" w:val="left" w:leader="none"/>
                      <w:tab w:pos="9777" w:val="left" w:leader="none"/>
                      <w:tab w:pos="9827" w:val="left" w:leader="none"/>
                      <w:tab w:pos="10425" w:val="left" w:leader="none"/>
                    </w:tabs>
                    <w:spacing w:line="264" w:lineRule="auto"/>
                    <w:ind w:left="2023" w:right="1369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ING.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ING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.lOSE.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JESUS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ORNELAS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SUB-DIRECTOR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106/C-SG/2016,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EMITE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ENCOMENDADO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MARZO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AÑO,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FINCA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UBICADA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PROVIDENCIA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INT.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#68,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COLONIA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CENTRO,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MISMA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AFECT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CONSTRUCCION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COLECTOR.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</w:p>
                <w:p>
                  <w:pPr>
                    <w:pStyle w:val="BodyText"/>
                    <w:tabs>
                      <w:tab w:pos="3347" w:val="left" w:leader="none"/>
                      <w:tab w:pos="10389" w:val="left" w:leader="none"/>
                    </w:tabs>
                    <w:spacing w:line="506" w:lineRule="exact"/>
                    <w:ind w:left="202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50"/>
                      <w:w w:val="100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6"/>
                      <w:sz w:val="60"/>
                      <w:szCs w:val="6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6"/>
                      <w:sz w:val="60"/>
                      <w:szCs w:val="6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QUE</w:t>
                  </w:r>
                </w:p>
                <w:p>
                  <w:pPr>
                    <w:pStyle w:val="BodyText"/>
                    <w:tabs>
                      <w:tab w:pos="3743" w:val="left" w:leader="none"/>
                      <w:tab w:pos="7358" w:val="left" w:leader="none"/>
                      <w:tab w:pos="8978" w:val="left" w:leader="none"/>
                      <w:tab w:pos="10583" w:val="left" w:leader="none"/>
                    </w:tabs>
                    <w:spacing w:line="228" w:lineRule="exact"/>
                    <w:ind w:left="202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REGRESA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</w:p>
                <w:p>
                  <w:pPr>
                    <w:pStyle w:val="BodyText"/>
                    <w:tabs>
                      <w:tab w:pos="3398" w:val="left" w:leader="none"/>
                      <w:tab w:pos="4125" w:val="left" w:leader="none"/>
                      <w:tab w:pos="4636" w:val="left" w:leader="none"/>
                      <w:tab w:pos="4903" w:val="left" w:leader="none"/>
                      <w:tab w:pos="5954" w:val="left" w:leader="none"/>
                      <w:tab w:pos="6033" w:val="left" w:leader="none"/>
                      <w:tab w:pos="6515" w:val="left" w:leader="none"/>
                      <w:tab w:pos="6602" w:val="left" w:leader="none"/>
                      <w:tab w:pos="7185" w:val="left" w:leader="none"/>
                      <w:tab w:pos="8085" w:val="left" w:leader="none"/>
                      <w:tab w:pos="8222" w:val="left" w:leader="none"/>
                      <w:tab w:pos="8711" w:val="left" w:leader="none"/>
                      <w:tab w:pos="9295" w:val="left" w:leader="none"/>
                      <w:tab w:pos="9727" w:val="left" w:leader="none"/>
                      <w:tab w:pos="9907" w:val="left" w:leader="none"/>
                      <w:tab w:pos="10555" w:val="left" w:leader="none"/>
                    </w:tabs>
                    <w:spacing w:line="261" w:lineRule="auto" w:before="22"/>
                    <w:ind w:left="2023" w:right="1351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ING.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ING.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JESUS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ORNELAS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SUB-DIRECTOR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PROTECCION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CIVIL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PLANEACION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URBANA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REFERENTE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FINCA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UBICADA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PROVIDENCIA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INT.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#68;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CONDICIONES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EMITIR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RESOLUCION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CONSENSADA.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IX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ESTIPULADO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40,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44,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108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118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REGLAMENTO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YUNT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AMIENTO.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2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2671" w:val="left" w:leader="none"/>
                      <w:tab w:pos="3398" w:val="left" w:leader="none"/>
                      <w:tab w:pos="3455" w:val="left" w:leader="none"/>
                      <w:tab w:pos="3794" w:val="left" w:leader="none"/>
                      <w:tab w:pos="3880" w:val="left" w:leader="none"/>
                      <w:tab w:pos="4363" w:val="left" w:leader="none"/>
                      <w:tab w:pos="5731" w:val="left" w:leader="none"/>
                      <w:tab w:pos="5817" w:val="left" w:leader="none"/>
                      <w:tab w:pos="6213" w:val="left" w:leader="none"/>
                      <w:tab w:pos="6609" w:val="left" w:leader="none"/>
                      <w:tab w:pos="7444" w:val="left" w:leader="none"/>
                      <w:tab w:pos="7624" w:val="left" w:leader="none"/>
                      <w:tab w:pos="8078" w:val="left" w:leader="none"/>
                      <w:tab w:pos="8596" w:val="left" w:leader="none"/>
                      <w:tab w:pos="8870" w:val="left" w:leader="none"/>
                      <w:tab w:pos="10065" w:val="left" w:leader="none"/>
                    </w:tabs>
                    <w:spacing w:line="259" w:lineRule="auto"/>
                    <w:ind w:left="2016" w:right="1350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ANTONIO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GALLARDO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MARCELA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BECERRA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FLAVIO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EMITEN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ENCOMENDADO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PETICION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ANTONIO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HERNANDEZ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LOPEZ,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EMPLEADO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DlRECCION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COMERCIO,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ECONOMICO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SOLVENTAR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ORIGINADOS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OPERACIÓN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ESPOSA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ANGELlCA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GALLEGOS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PADILLA.</w:t>
                  </w:r>
                </w:p>
                <w:p>
                  <w:pPr>
                    <w:spacing w:line="240" w:lineRule="exact" w:before="1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340" w:val="left" w:leader="none"/>
                      <w:tab w:pos="3621" w:val="left" w:leader="none"/>
                      <w:tab w:pos="3859" w:val="left" w:leader="none"/>
                      <w:tab w:pos="4233" w:val="left" w:leader="none"/>
                      <w:tab w:pos="4723" w:val="left" w:leader="none"/>
                      <w:tab w:pos="4823" w:val="left" w:leader="none"/>
                      <w:tab w:pos="5932" w:val="left" w:leader="none"/>
                      <w:tab w:pos="6227" w:val="left" w:leader="none"/>
                      <w:tab w:pos="7487" w:val="left" w:leader="none"/>
                      <w:tab w:pos="7883" w:val="left" w:leader="none"/>
                      <w:tab w:pos="8423" w:val="left" w:leader="none"/>
                      <w:tab w:pos="9165" w:val="left" w:leader="none"/>
                      <w:tab w:pos="9611" w:val="left" w:leader="none"/>
                      <w:tab w:pos="9842" w:val="left" w:leader="none"/>
                      <w:tab w:pos="10382" w:val="left" w:leader="none"/>
                      <w:tab w:pos="10547" w:val="left" w:leader="none"/>
                    </w:tabs>
                    <w:spacing w:line="261" w:lineRule="auto"/>
                    <w:ind w:left="2016" w:right="135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ANTONIO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GALLARDO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ALVAREZ,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MARCELA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BECERRA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FLAVIO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VOCALES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RESPECTIVAMENTE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EDILICIA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SALUD,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FORMADA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spacing w:line="100" w:lineRule="exact" w:before="7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6904" w:val="left" w:leader="none"/>
                    </w:tabs>
                    <w:spacing w:before="68"/>
                    <w:ind w:left="4190" w:right="0" w:firstLine="0"/>
                    <w:jc w:val="left"/>
                    <w:rPr>
                      <w:rFonts w:ascii="Arial" w:hAnsi="Arial" w:cs="Arial" w:eastAsia="Arial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26"/>
                      <w:szCs w:val="26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9pt;mso-position-horizontal-relative:page;mso-position-vertical-relative:page;z-index:-2105" coordorigin="0,0" coordsize="12180,19380">
            <v:group style="position:absolute;left:9400;top:18200;width:640;height:2" coordorigin="9400,18200" coordsize="640,2">
              <v:shape style="position:absolute;left:9400;top:18200;width:640;height:2" coordorigin="9400,18200" coordsize="640,0" path="m9400,18200l10040,18200,9400,18200xe" filled="f" stroked="t" strokeweight="1pt" strokecolor="#000000">
                <v:path arrowok="t"/>
              </v:shape>
            </v:group>
            <v:group style="position:absolute;left:10120;top:18200;width:100;height:2" coordorigin="10120,18200" coordsize="100,2">
              <v:shape style="position:absolute;left:10120;top:18200;width:100;height:2" coordorigin="10120,18200" coordsize="100,0" path="m10120,18200l10220,18200,10120,18200xe" filled="f" stroked="t" strokeweight="1pt" strokecolor="#000000">
                <v:path arrowok="t"/>
              </v:shape>
            </v:group>
            <v:group style="position:absolute;left:10300;top:18200;width:200;height:2" coordorigin="10300,18200" coordsize="200,2">
              <v:shape style="position:absolute;left:10300;top:18200;width:200;height:2" coordorigin="10300,18200" coordsize="200,0" path="m10300,18200l10500,18200,10300,18200xe" filled="f" stroked="t" strokeweight="1pt" strokecolor="#000000">
                <v:path arrowok="t"/>
              </v:shape>
            </v:group>
            <v:group style="position:absolute;left:10620;top:18200;width:200;height:2" coordorigin="10620,18200" coordsize="200,2">
              <v:shape style="position:absolute;left:10620;top:18200;width:200;height:2" coordorigin="10620,18200" coordsize="200,0" path="m10620,18200l10820,18200,10620,18200xe" filled="f" stroked="t" strokeweight="1pt" strokecolor="#000000">
                <v:path arrowok="t"/>
              </v:shape>
              <v:shape style="position:absolute;left:0;top:0;width:12180;height:19380" type="#_x0000_t75">
                <v:imagedata r:id="rId10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06" w:id="6"/>
      <w:bookmarkEnd w:id="6"/>
      <w:r>
        <w:rPr/>
      </w:r>
      <w:r>
        <w:rPr/>
      </w:r>
    </w:p>
    <w:p>
      <w:pPr>
        <w:spacing w:after="0"/>
        <w:sectPr>
          <w:pgSz w:w="12180" w:h="1938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69pt;mso-position-horizontal-relative:page;mso-position-vertical-relative:page;z-index:-2104" type="#_x0000_t202" filled="f" stroked="f">
            <v:textbox inset="0,0,0,0">
              <w:txbxContent>
                <w:p>
                  <w:pPr>
                    <w:spacing w:line="140" w:lineRule="exact" w:before="3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3599" w:val="left" w:leader="none"/>
                      <w:tab w:pos="7019" w:val="left" w:leader="none"/>
                    </w:tabs>
                    <w:spacing w:line="292" w:lineRule="exact"/>
                    <w:ind w:left="2901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'\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6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6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spacing w:line="181" w:lineRule="exact"/>
                    <w:ind w:left="2937" w:right="0" w:firstLine="0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65"/>
                      <w:sz w:val="24"/>
                      <w:szCs w:val="24"/>
                    </w:rPr>
                    <w:t>:f!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65"/>
                      <w:sz w:val="24"/>
                      <w:szCs w:val="2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4"/>
                      <w:w w:val="65"/>
                      <w:sz w:val="24"/>
                      <w:szCs w:val="2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65"/>
                      <w:sz w:val="24"/>
                      <w:szCs w:val="24"/>
                    </w:rPr>
                    <w:t>---------------------------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24"/>
                      <w:szCs w:val="24"/>
                    </w:rPr>
                  </w:r>
                </w:p>
                <w:p>
                  <w:pPr>
                    <w:spacing w:line="204" w:lineRule="exact"/>
                    <w:ind w:left="2354" w:right="0" w:firstLine="0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0"/>
                      <w:sz w:val="28"/>
                      <w:szCs w:val="28"/>
                    </w:rPr>
                    <w:t>.,1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</w:r>
                </w:p>
                <w:p>
                  <w:pPr>
                    <w:spacing w:line="136" w:lineRule="exact"/>
                    <w:ind w:left="2318" w:right="0" w:firstLine="0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0"/>
                      <w:sz w:val="18"/>
                      <w:szCs w:val="18"/>
                    </w:rPr>
                    <w:t>'t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4"/>
                      <w:w w:val="130"/>
                      <w:sz w:val="18"/>
                      <w:szCs w:val="18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0"/>
                      <w:sz w:val="18"/>
                      <w:szCs w:val="18"/>
                    </w:rPr>
                    <w:t>.•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6"/>
                      <w:w w:val="130"/>
                      <w:sz w:val="18"/>
                      <w:szCs w:val="18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0"/>
                      <w:sz w:val="18"/>
                      <w:szCs w:val="18"/>
                    </w:rPr>
                    <w:t>~..r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</w:r>
                </w:p>
                <w:p>
                  <w:pPr>
                    <w:pStyle w:val="BodyText"/>
                    <w:tabs>
                      <w:tab w:pos="6436" w:val="left" w:leader="none"/>
                      <w:tab w:pos="7581" w:val="left" w:leader="none"/>
                    </w:tabs>
                    <w:spacing w:line="228" w:lineRule="exact"/>
                    <w:ind w:left="203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DICTAMINANDO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BRINDAR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ECONOMICO</w:t>
                  </w:r>
                </w:p>
                <w:p>
                  <w:pPr>
                    <w:pStyle w:val="BodyText"/>
                    <w:spacing w:line="263" w:lineRule="auto" w:before="15"/>
                    <w:ind w:left="2037" w:right="1358" w:firstLine="7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20,000.00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(VEINTE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M.N.)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ANTONIO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HERNANDEZ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LOPEZ,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EMPLEADO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DlRECCION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COMERCIO,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ATENCION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ESPOSA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ANGELlCA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GALLEGOS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PADILLA,</w:t>
                  </w:r>
                </w:p>
                <w:p>
                  <w:pPr>
                    <w:pStyle w:val="BodyText"/>
                    <w:tabs>
                      <w:tab w:pos="2375" w:val="left" w:leader="none"/>
                      <w:tab w:pos="7235" w:val="left" w:leader="none"/>
                    </w:tabs>
                    <w:spacing w:line="251" w:lineRule="exact"/>
                    <w:ind w:left="126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6"/>
                      <w:szCs w:val="26"/>
                    </w:rPr>
                    <w:t>';;i.;Tocd;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INTERVENIDA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QUIRURGICAMENTE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EFECTUAR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TRASPLANTE</w:t>
                  </w:r>
                </w:p>
                <w:p>
                  <w:pPr>
                    <w:pStyle w:val="BodyText"/>
                    <w:tabs>
                      <w:tab w:pos="1367" w:val="left" w:leader="none"/>
                      <w:tab w:pos="2102" w:val="left" w:leader="none"/>
                      <w:tab w:pos="2966" w:val="left" w:leader="none"/>
                      <w:tab w:pos="6746" w:val="left" w:leader="none"/>
                      <w:tab w:pos="7912" w:val="left" w:leader="none"/>
                      <w:tab w:pos="9071" w:val="left" w:leader="none"/>
                    </w:tabs>
                    <w:spacing w:line="151" w:lineRule="auto" w:before="70"/>
                    <w:ind w:left="849" w:right="1336" w:firstLine="201"/>
                    <w:jc w:val="righ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8"/>
                      <w:w w:val="100"/>
                    </w:rPr>
                    <w:t>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~.,.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00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;,,~,;pÉ'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0"/>
                      <w:w w:val="100"/>
                    </w:rPr>
                    <w:t>?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0"/>
                      <w:sz w:val="12"/>
                      <w:szCs w:val="1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2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ON.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IX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5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6"/>
                      <w:szCs w:val="36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6"/>
                      <w:szCs w:val="3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65"/>
                      <w:sz w:val="36"/>
                      <w:szCs w:val="36"/>
                    </w:rPr>
                    <w:t>m:.'r,(í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65"/>
                      <w:sz w:val="36"/>
                      <w:szCs w:val="3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EY~"L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30"/>
                      <w:szCs w:val="30"/>
                    </w:rPr>
                    <w:t>x;\lri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ALlSt:.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63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64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SERVIDORES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PUBLlCOS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pStyle w:val="BodyText"/>
                    <w:tabs>
                      <w:tab w:pos="1727" w:val="left" w:leader="none"/>
                    </w:tabs>
                    <w:spacing w:line="218" w:lineRule="exact" w:before="17"/>
                    <w:ind w:right="1346"/>
                    <w:jc w:val="righ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_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'.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JALlSC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MUNICIPIOS;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ESTIPULADO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40,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44,</w:t>
                  </w:r>
                </w:p>
                <w:p>
                  <w:pPr>
                    <w:spacing w:line="271" w:lineRule="exact"/>
                    <w:ind w:left="0" w:right="4489" w:firstLine="0"/>
                    <w:jc w:val="center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1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'?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28"/>
                      <w:szCs w:val="28"/>
                    </w:rPr>
                    <w:t>StyCU~,ET~)"W&gt;f&amp;'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68"/>
                      <w:w w:val="75"/>
                      <w:sz w:val="28"/>
                      <w:szCs w:val="28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20"/>
                      <w:szCs w:val="20"/>
                    </w:rPr>
                    <w:t>él'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7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REGLAMENTO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9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0"/>
                      <w:szCs w:val="20"/>
                    </w:rPr>
                    <w:t>AYUNTAMIENTO.</w:t>
                  </w:r>
                </w:p>
                <w:p>
                  <w:pPr>
                    <w:tabs>
                      <w:tab w:pos="1389" w:val="left" w:leader="none"/>
                    </w:tabs>
                    <w:spacing w:line="120" w:lineRule="exact"/>
                    <w:ind w:left="0" w:right="8610" w:firstLine="0"/>
                    <w:jc w:val="center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0"/>
                      <w:sz w:val="12"/>
                      <w:szCs w:val="12"/>
                    </w:rPr>
                    <w:t>1-..;.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0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10"/>
                      <w:szCs w:val="10"/>
                    </w:rPr>
                    <w:t>&lt;.;¡"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7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10"/>
                      <w:szCs w:val="10"/>
                    </w:rPr>
                    <w:t>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tabs>
                      <w:tab w:pos="1065" w:val="left" w:leader="none"/>
                    </w:tabs>
                    <w:spacing w:line="166" w:lineRule="exact"/>
                    <w:ind w:left="0" w:right="8423" w:firstLine="0"/>
                    <w:jc w:val="center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6"/>
                      <w:szCs w:val="16"/>
                    </w:rPr>
                    <w:t>~v"'_"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6"/>
                      <w:szCs w:val="1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6"/>
                      <w:szCs w:val="16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23"/>
                      <w:w w:val="90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55"/>
                      <w:sz w:val="14"/>
                      <w:szCs w:val="14"/>
                    </w:rPr>
                    <w:t>~~0./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14"/>
                      <w:szCs w:val="14"/>
                    </w:rPr>
                  </w:r>
                </w:p>
                <w:p>
                  <w:pPr>
                    <w:tabs>
                      <w:tab w:pos="273" w:val="left" w:leader="none"/>
                    </w:tabs>
                    <w:spacing w:before="4"/>
                    <w:ind w:left="0" w:right="8556" w:firstLine="0"/>
                    <w:jc w:val="center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sz w:val="12"/>
                      <w:szCs w:val="12"/>
                    </w:rPr>
                    <w:t>"'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70"/>
                      <w:w w:val="105"/>
                      <w:sz w:val="12"/>
                      <w:szCs w:val="12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  <w:position w:val="-8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87"/>
                      <w:w w:val="105"/>
                      <w:position w:val="-8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12"/>
                      <w:szCs w:val="12"/>
                    </w:rPr>
                    <w:t>t-oS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12"/>
                      <w:szCs w:val="12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0"/>
                      <w:w w:val="105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12"/>
                      <w:szCs w:val="12"/>
                    </w:rPr>
                    <w:t>LAC&gt;O~';:'~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pStyle w:val="BodyText"/>
                    <w:tabs>
                      <w:tab w:pos="4319" w:val="left" w:leader="none"/>
                      <w:tab w:pos="6112" w:val="left" w:leader="none"/>
                    </w:tabs>
                    <w:spacing w:line="228" w:lineRule="exact"/>
                    <w:ind w:left="2404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;;.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SOLICITUDES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EMPLEADOS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MUNICIPALES:</w:t>
                  </w:r>
                </w:p>
                <w:p>
                  <w:pPr>
                    <w:spacing w:line="260" w:lineRule="exact" w:before="14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pStyle w:val="BodyText"/>
                    <w:spacing w:line="264" w:lineRule="auto"/>
                    <w:ind w:left="2030" w:right="1351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XII.-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FELIPE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JESUS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MARTIN,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EMPLEADO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COMERCIO,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RECIBIDO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ECONOMICO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MEDICOS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EROGADOS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ATENCION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ESPOSA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YADlRA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INTERVENIDA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QUlRURGlCAMENTE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EXTIRPARLE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MATRIZ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MIOMAS,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DICHOS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ASCIENDEN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25,000.00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(VEINTICINCO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M.N.).</w:t>
                  </w:r>
                </w:p>
                <w:p>
                  <w:pPr>
                    <w:spacing w:line="240" w:lineRule="exact" w:before="4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002" w:val="left" w:leader="none"/>
                      <w:tab w:pos="3369" w:val="left" w:leader="none"/>
                      <w:tab w:pos="3491" w:val="left" w:leader="none"/>
                      <w:tab w:pos="4607" w:val="left" w:leader="none"/>
                      <w:tab w:pos="5083" w:val="left" w:leader="none"/>
                      <w:tab w:pos="5384" w:val="left" w:leader="none"/>
                      <w:tab w:pos="5414" w:val="left" w:leader="none"/>
                      <w:tab w:pos="6155" w:val="left" w:leader="none"/>
                      <w:tab w:pos="6537" w:val="left" w:leader="none"/>
                      <w:tab w:pos="6782" w:val="left" w:leader="none"/>
                      <w:tab w:pos="7257" w:val="left" w:leader="none"/>
                      <w:tab w:pos="7437" w:val="left" w:leader="none"/>
                      <w:tab w:pos="7847" w:val="left" w:leader="none"/>
                      <w:tab w:pos="8092" w:val="left" w:leader="none"/>
                      <w:tab w:pos="8783" w:val="left" w:leader="none"/>
                      <w:tab w:pos="9050" w:val="left" w:leader="none"/>
                      <w:tab w:pos="9259" w:val="left" w:leader="none"/>
                      <w:tab w:pos="9410" w:val="left" w:leader="none"/>
                      <w:tab w:pos="9676" w:val="left" w:leader="none"/>
                      <w:tab w:pos="9871" w:val="left" w:leader="none"/>
                      <w:tab w:pos="10403" w:val="left" w:leader="none"/>
                    </w:tabs>
                    <w:spacing w:line="263" w:lineRule="auto"/>
                    <w:ind w:left="2030" w:right="1343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TURNA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EDILICIA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SALUD,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SOLICITUD,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COMlSION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ANTONIO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GALLARDO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ALVAREZ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VOCALES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MARCELA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BECERRA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EMITAN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OTORGAR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ECONOMICO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CUBRIR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CIRUGIA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EXTIRPARLE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MATRIZ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MIOMAS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YADlRA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ESPOSA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FELIPE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JESUS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l\lARTIN,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EMPLEADO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COMERCIO,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MISMOS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ASCIENDEN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25.000.00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(VEINTICINCO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M.N.).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ARTÍCULOS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REGLAMENTO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8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4305" w:val="left" w:leader="none"/>
                    </w:tabs>
                    <w:ind w:left="2397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;;.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SOLICITUDES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ESCUELAS:</w:t>
                  </w:r>
                </w:p>
                <w:p>
                  <w:pPr>
                    <w:spacing w:line="260" w:lineRule="exact" w:before="7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pStyle w:val="BodyText"/>
                    <w:tabs>
                      <w:tab w:pos="3131" w:val="left" w:leader="none"/>
                      <w:tab w:pos="3412" w:val="left" w:leader="none"/>
                      <w:tab w:pos="3895" w:val="left" w:leader="none"/>
                      <w:tab w:pos="4399" w:val="left" w:leader="none"/>
                      <w:tab w:pos="4910" w:val="left" w:leader="none"/>
                      <w:tab w:pos="5947" w:val="left" w:leader="none"/>
                      <w:tab w:pos="6141" w:val="left" w:leader="none"/>
                      <w:tab w:pos="6271" w:val="left" w:leader="none"/>
                      <w:tab w:pos="8258" w:val="left" w:leader="none"/>
                      <w:tab w:pos="8798" w:val="left" w:leader="none"/>
                      <w:tab w:pos="9251" w:val="left" w:leader="none"/>
                      <w:tab w:pos="10043" w:val="left" w:leader="none"/>
                      <w:tab w:pos="10555" w:val="left" w:leader="none"/>
                    </w:tabs>
                    <w:spacing w:line="260" w:lineRule="auto"/>
                    <w:ind w:left="2023" w:right="1343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XIII.-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MARGARITA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VELASCO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COVARRUBIAS,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ESCUELA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PREPARATORIA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REGIONAL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TENGAN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BIEN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REALlZACION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ACTIVIDADES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"FESTIVAL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MUERTOS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LAGOS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2016",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TENGAN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BIEN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CONCEDER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PREMIOS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AÑO,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MOTIVAN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JOVENES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CONTINUAR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EVENTO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COMUNIDAD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FORMA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DICHOS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PREMIOS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CONSISTEN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SIGUIENTE:</w:t>
                  </w:r>
                </w:p>
                <w:p>
                  <w:pPr>
                    <w:spacing w:line="220" w:lineRule="exact" w:before="18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pStyle w:val="BodyText"/>
                    <w:tabs>
                      <w:tab w:pos="6515" w:val="left" w:leader="none"/>
                    </w:tabs>
                    <w:ind w:left="2836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MOJIGANGA: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IOLUGAR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$2000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6508" w:val="left" w:leader="none"/>
                    </w:tabs>
                    <w:spacing w:before="5"/>
                    <w:ind w:left="2836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MASCARA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CARA: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IOLUGAR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$1000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6515" w:val="left" w:leader="none"/>
                    </w:tabs>
                    <w:spacing w:before="12"/>
                    <w:ind w:left="2829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MASCARA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PALO: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IOLUGAR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$1000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6515" w:val="left" w:leader="none"/>
                      <w:tab w:pos="11339" w:val="left" w:leader="none"/>
                    </w:tabs>
                    <w:spacing w:before="12"/>
                    <w:ind w:left="2829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CARRO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ALEGORICO: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10"/>
                      <w:position w:val="1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</w:rPr>
                    <w:t>°LUGAR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1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</w:rPr>
                    <w:t>$3000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position w:val="-3"/>
                    </w:rPr>
                    <w:t>~.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spacing w:line="206" w:lineRule="exact"/>
                    <w:ind w:left="3081" w:right="786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2°LUGAR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$2000</w:t>
                  </w:r>
                </w:p>
                <w:p>
                  <w:pPr>
                    <w:pStyle w:val="BodyText"/>
                    <w:spacing w:before="15"/>
                    <w:ind w:left="3214" w:right="912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3°LUGAR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$1500</w:t>
                  </w:r>
                </w:p>
                <w:p>
                  <w:pPr>
                    <w:spacing w:line="110" w:lineRule="exact" w:before="2"/>
                    <w:rPr>
                      <w:sz w:val="11"/>
                      <w:szCs w:val="11"/>
                    </w:rPr>
                  </w:pPr>
                  <w:r>
                    <w:rPr>
                      <w:sz w:val="11"/>
                      <w:szCs w:val="11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7768" w:val="left" w:leader="none"/>
                    </w:tabs>
                    <w:ind w:left="2016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MUSICAL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ACOMPAÑAMIENTO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EVENTO: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HORA: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$2,000.00</w:t>
                  </w:r>
                </w:p>
                <w:p>
                  <w:pPr>
                    <w:pStyle w:val="BodyText"/>
                    <w:tabs>
                      <w:tab w:pos="9741" w:val="left" w:leader="none"/>
                    </w:tabs>
                    <w:spacing w:before="29"/>
                    <w:ind w:left="7768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llORAS: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$6,000.00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60" w:lineRule="exact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4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72" w:val="left" w:leader="none"/>
                      <w:tab w:pos="5248" w:val="left" w:leader="none"/>
                      <w:tab w:pos="6897" w:val="left" w:leader="none"/>
                    </w:tabs>
                    <w:spacing w:before="87"/>
                    <w:ind w:left="4183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9pt;mso-position-horizontal-relative:page;mso-position-vertical-relative:page;z-index:-2103" coordorigin="0,0" coordsize="12180,19380">
            <v:group style="position:absolute;left:1420;top:4080;width:720;height:2" coordorigin="1420,4080" coordsize="720,2">
              <v:shape style="position:absolute;left:1420;top:4080;width:720;height:2" coordorigin="1420,4080" coordsize="720,0" path="m1420,4080l2140,4080,1420,4080xe" filled="f" stroked="t" strokeweight="1pt" strokecolor="#000000">
                <v:path arrowok="t"/>
              </v:shape>
            </v:group>
            <v:group style="position:absolute;left:9400;top:18220;width:620;height:2" coordorigin="9400,18220" coordsize="620,2">
              <v:shape style="position:absolute;left:9400;top:18220;width:620;height:2" coordorigin="9400,18220" coordsize="620,0" path="m9400,18220l10020,18220,9400,18220xe" filled="f" stroked="t" strokeweight="1pt" strokecolor="#000000">
                <v:path arrowok="t"/>
              </v:shape>
            </v:group>
            <v:group style="position:absolute;left:10120;top:18220;width:100;height:2" coordorigin="10120,18220" coordsize="100,2">
              <v:shape style="position:absolute;left:10120;top:18220;width:100;height:2" coordorigin="10120,18220" coordsize="100,0" path="m10120,18220l10220,18220,10120,18220xe" filled="f" stroked="t" strokeweight="1pt" strokecolor="#000000">
                <v:path arrowok="t"/>
              </v:shape>
            </v:group>
            <v:group style="position:absolute;left:10300;top:18220;width:200;height:2" coordorigin="10300,18220" coordsize="200,2">
              <v:shape style="position:absolute;left:10300;top:18220;width:200;height:2" coordorigin="10300,18220" coordsize="200,0" path="m10300,18220l10500,18220,10300,18220xe" filled="f" stroked="t" strokeweight="1pt" strokecolor="#000000">
                <v:path arrowok="t"/>
              </v:shape>
            </v:group>
            <v:group style="position:absolute;left:10620;top:18220;width:180;height:2" coordorigin="10620,18220" coordsize="180,2">
              <v:shape style="position:absolute;left:10620;top:18220;width:180;height:2" coordorigin="10620,18220" coordsize="180,0" path="m10620,18220l10800,18220,10620,18220xe" filled="f" stroked="t" strokeweight="1pt" strokecolor="#000000">
                <v:path arrowok="t"/>
              </v:shape>
              <v:shape style="position:absolute;left:0;top:0;width:12180;height:19380" type="#_x0000_t75">
                <v:imagedata r:id="rId11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07" w:id="7"/>
      <w:bookmarkEnd w:id="7"/>
      <w:r>
        <w:rPr/>
      </w:r>
      <w:r>
        <w:rPr/>
      </w:r>
    </w:p>
    <w:p>
      <w:pPr>
        <w:spacing w:after="0"/>
        <w:sectPr>
          <w:pgSz w:w="12180" w:h="1938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69pt;mso-position-horizontal-relative:page;mso-position-vertical-relative:page;z-index:-2102" type="#_x0000_t202" filled="f" stroked="f">
            <v:textbox inset="0,0,0,0">
              <w:txbxContent>
                <w:p>
                  <w:pPr>
                    <w:spacing w:line="150" w:lineRule="exact" w:before="1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7012" w:val="left" w:leader="none"/>
                    </w:tabs>
                    <w:ind w:left="3592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2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YUNT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AMIENTO</w:t>
                  </w:r>
                </w:p>
                <w:p>
                  <w:pPr>
                    <w:spacing w:line="130" w:lineRule="exact" w:before="2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59" w:lineRule="auto"/>
                    <w:ind w:left="2023" w:right="1343" w:firstLine="0"/>
                    <w:jc w:val="both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YORlA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ASIGNAR,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DENTRO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CAPITULO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1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3800.-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SF:RVlCIO,,'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0I'lCIAIE0~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1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PARTlIJA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3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PRESUPUF:STAL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45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382.-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GAS10S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4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OIWEN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SOCIAL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4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2"/>
                      <w:szCs w:val="22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54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CULTURAL,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15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$16,500.00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(DlECISEIS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QUINIENTOS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00/100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M.N)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REALlZACION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ACTIVIDADES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"FESTIVAL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MUERTOS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LAGOS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2016"</w:t>
                  </w:r>
                </w:p>
                <w:p>
                  <w:pPr>
                    <w:tabs>
                      <w:tab w:pos="1763" w:val="left" w:leader="none"/>
                      <w:tab w:pos="9590" w:val="left" w:leader="none"/>
                    </w:tabs>
                    <w:spacing w:line="118" w:lineRule="exact"/>
                    <w:ind w:left="0" w:right="809" w:firstLine="0"/>
                    <w:jc w:val="center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-223"/>
                      <w:w w:val="85"/>
                      <w:position w:val="-26"/>
                      <w:sz w:val="90"/>
                      <w:szCs w:val="90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5"/>
                      <w:position w:val="0"/>
                      <w:sz w:val="16"/>
                      <w:szCs w:val="16"/>
                    </w:rPr>
                    <w:t>",,~~~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62"/>
                      <w:w w:val="85"/>
                      <w:position w:val="0"/>
                      <w:sz w:val="16"/>
                      <w:szCs w:val="16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85"/>
                      <w:position w:val="-26"/>
                      <w:sz w:val="90"/>
                      <w:szCs w:val="90"/>
                    </w:rPr>
                    <w:t>m'~;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74"/>
                      <w:w w:val="85"/>
                      <w:position w:val="-26"/>
                      <w:sz w:val="90"/>
                      <w:szCs w:val="90"/>
                    </w:rPr>
                    <w:t>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5"/>
                      <w:position w:val="0"/>
                      <w:sz w:val="16"/>
                      <w:szCs w:val="16"/>
                    </w:rPr>
                    <w:t>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17"/>
                      <w:w w:val="85"/>
                      <w:position w:val="0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position w:val="0"/>
                      <w:sz w:val="16"/>
                      <w:szCs w:val="16"/>
                    </w:rPr>
                    <w:t>;,,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9"/>
                      <w:w w:val="105"/>
                      <w:position w:val="0"/>
                      <w:sz w:val="16"/>
                      <w:szCs w:val="16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position w:val="0"/>
                      <w:sz w:val="16"/>
                      <w:szCs w:val="16"/>
                    </w:rPr>
                    <w:t>,'s;;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position w:val="0"/>
                      <w:sz w:val="16"/>
                      <w:szCs w:val="1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MISIONADA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1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14"/>
                      <w:w w:val="100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CULTURA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19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MUNICIPALES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0"/>
                      <w:sz w:val="20"/>
                      <w:szCs w:val="20"/>
                    </w:rPr>
                    <w:t>MTRA.</w:t>
                  </w:r>
                </w:p>
                <w:p>
                  <w:pPr>
                    <w:pStyle w:val="BodyText"/>
                    <w:tabs>
                      <w:tab w:pos="2764" w:val="left" w:leader="none"/>
                      <w:tab w:pos="4751" w:val="left" w:leader="none"/>
                      <w:tab w:pos="6105" w:val="left" w:leader="none"/>
                      <w:tab w:pos="6933" w:val="left" w:leader="none"/>
                      <w:tab w:pos="8150" w:val="left" w:leader="none"/>
                      <w:tab w:pos="9309" w:val="left" w:leader="none"/>
                    </w:tabs>
                    <w:spacing w:line="125" w:lineRule="exact"/>
                    <w:ind w:right="1377"/>
                    <w:jc w:val="righ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>&lt;,~T-OC~;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1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ACULTANDO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MARCELA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BECERRA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VILLA</w:t>
                  </w:r>
                </w:p>
                <w:p>
                  <w:pPr>
                    <w:spacing w:line="200" w:lineRule="exact" w:before="18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1195" w:val="left" w:leader="none"/>
                      <w:tab w:pos="2368" w:val="left" w:leader="none"/>
                      <w:tab w:pos="2800" w:val="left" w:leader="none"/>
                      <w:tab w:pos="3837" w:val="left" w:leader="none"/>
                      <w:tab w:pos="5054" w:val="left" w:leader="none"/>
                      <w:tab w:pos="6328" w:val="left" w:leader="none"/>
                      <w:tab w:pos="6674" w:val="left" w:leader="none"/>
                      <w:tab w:pos="7120" w:val="left" w:leader="none"/>
                      <w:tab w:pos="7516" w:val="left" w:leader="none"/>
                      <w:tab w:pos="8827" w:val="left" w:leader="none"/>
                      <w:tab w:pos="10000" w:val="left" w:leader="none"/>
                    </w:tabs>
                    <w:spacing w:line="413" w:lineRule="exact"/>
                    <w:ind w:left="496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22"/>
                      <w:sz w:val="52"/>
                      <w:szCs w:val="52"/>
                    </w:rPr>
                    <w:t>'"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22"/>
                      <w:sz w:val="52"/>
                      <w:szCs w:val="5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22"/>
                      <w:sz w:val="52"/>
                      <w:szCs w:val="52"/>
                    </w:rPr>
                    <w:t>;~?;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0"/>
                      <w:w w:val="100"/>
                      <w:position w:val="-22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LETlCIA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REYNOSO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NAVARRO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BENJAMIN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ATlLANO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ESCOTO</w:t>
                  </w:r>
                </w:p>
                <w:p>
                  <w:pPr>
                    <w:pStyle w:val="BodyText"/>
                    <w:tabs>
                      <w:tab w:pos="3923" w:val="left" w:leader="none"/>
                      <w:tab w:pos="4435" w:val="left" w:leader="none"/>
                      <w:tab w:pos="5932" w:val="left" w:leader="none"/>
                      <w:tab w:pos="6314" w:val="left" w:leader="none"/>
                      <w:tab w:pos="8193" w:val="left" w:leader="none"/>
                      <w:tab w:pos="10576" w:val="left" w:leader="none"/>
                    </w:tabs>
                    <w:spacing w:line="125" w:lineRule="exact"/>
                    <w:ind w:left="203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>cl¡!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ISIONADOS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EDUCACION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ESPECTACULOS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RESPECTIVAMENTE,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</w:p>
                <w:p>
                  <w:pPr>
                    <w:pStyle w:val="BodyText"/>
                    <w:tabs>
                      <w:tab w:pos="7624" w:val="left" w:leader="none"/>
                    </w:tabs>
                    <w:spacing w:line="144" w:lineRule="exact" w:before="20"/>
                    <w:ind w:left="2037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PREMIOS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REPRESENTACION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AYUNTAMIENTO,</w:t>
                  </w:r>
                </w:p>
                <w:p>
                  <w:pPr>
                    <w:tabs>
                      <w:tab w:pos="777" w:val="left" w:leader="none"/>
                    </w:tabs>
                    <w:spacing w:line="64" w:lineRule="exact"/>
                    <w:ind w:left="424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sz w:val="14"/>
                      <w:szCs w:val="14"/>
                    </w:rPr>
                    <w:t>'.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sz w:val="14"/>
                      <w:szCs w:val="1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sz w:val="14"/>
                      <w:szCs w:val="14"/>
                    </w:rPr>
                    <w:t>SEcRcr'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</w:r>
                </w:p>
                <w:p>
                  <w:pPr>
                    <w:tabs>
                      <w:tab w:pos="2066" w:val="left" w:leader="none"/>
                      <w:tab w:pos="4946" w:val="left" w:leader="none"/>
                    </w:tabs>
                    <w:spacing w:line="277" w:lineRule="exact"/>
                    <w:ind w:left="0" w:right="911" w:firstLine="0"/>
                    <w:jc w:val="center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65"/>
                      <w:sz w:val="24"/>
                      <w:szCs w:val="24"/>
                    </w:rPr>
                    <w:t>.'%,.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65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65"/>
                      <w:sz w:val="28"/>
                      <w:szCs w:val="28"/>
                    </w:rPr>
                    <w:t>AYU"'TAt~k",,9¡'L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"/>
                      <w:w w:val="6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65"/>
                      <w:sz w:val="20"/>
                      <w:szCs w:val="2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6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COMPROBACION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PERSONAL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VIA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ORDEN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PAGO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RECIBO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9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ANTE</w:t>
                  </w:r>
                </w:p>
                <w:p>
                  <w:pPr>
                    <w:pStyle w:val="BodyText"/>
                    <w:tabs>
                      <w:tab w:pos="1288" w:val="left" w:leader="none"/>
                      <w:tab w:pos="1771" w:val="left" w:leader="none"/>
                    </w:tabs>
                    <w:spacing w:line="186" w:lineRule="exact" w:before="12"/>
                    <w:ind w:right="815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50"/>
                      <w:sz w:val="12"/>
                      <w:szCs w:val="12"/>
                    </w:rPr>
                    <w:t>~'\.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5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50"/>
                      <w:sz w:val="12"/>
                      <w:szCs w:val="12"/>
                    </w:rPr>
                    <w:t>".0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5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HACIENDA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MUNICIPAL.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8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5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3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3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4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FRACCION</w:t>
                  </w:r>
                </w:p>
                <w:p>
                  <w:pPr>
                    <w:pStyle w:val="BodyText"/>
                    <w:spacing w:line="323" w:lineRule="exact"/>
                    <w:ind w:right="631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6"/>
                      <w:szCs w:val="36"/>
                    </w:rPr>
                    <w:t>',,~: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6"/>
                      <w:szCs w:val="3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90"/>
                      <w:sz w:val="36"/>
                      <w:szCs w:val="3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6"/>
                      <w:szCs w:val="36"/>
                    </w:rPr>
                    <w:t>-LAi~&gt;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2"/>
                      <w:w w:val="90"/>
                      <w:sz w:val="36"/>
                      <w:szCs w:val="3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IX;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FRACClON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XI,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48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90"/>
                    </w:rPr>
                    <w:t>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49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1lI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V,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80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DEL</w:t>
                  </w:r>
                </w:p>
                <w:p>
                  <w:pPr>
                    <w:pStyle w:val="BodyText"/>
                    <w:tabs>
                      <w:tab w:pos="5738" w:val="left" w:leader="none"/>
                    </w:tabs>
                    <w:spacing w:line="225" w:lineRule="exact"/>
                    <w:ind w:left="203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130" w:lineRule="exact" w:before="3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3722" w:val="left" w:leader="none"/>
                      <w:tab w:pos="3887" w:val="left" w:leader="none"/>
                      <w:tab w:pos="4586" w:val="left" w:leader="none"/>
                      <w:tab w:pos="5759" w:val="left" w:leader="none"/>
                      <w:tab w:pos="6393" w:val="left" w:leader="none"/>
                      <w:tab w:pos="7495" w:val="left" w:leader="none"/>
                      <w:tab w:pos="7783" w:val="left" w:leader="none"/>
                      <w:tab w:pos="7847" w:val="left" w:leader="none"/>
                      <w:tab w:pos="8596" w:val="left" w:leader="none"/>
                      <w:tab w:pos="9093" w:val="left" w:leader="none"/>
                      <w:tab w:pos="10065" w:val="left" w:leader="none"/>
                      <w:tab w:pos="10439" w:val="left" w:leader="none"/>
                    </w:tabs>
                    <w:spacing w:line="261" w:lineRule="auto"/>
                    <w:ind w:left="2030" w:right="134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XIV,-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PROFA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PATRICIA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ARCINIEGA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NUÑEZ,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ESCUELA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"PEDRO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MORENO",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COMUNIDAD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CALERA,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RECIBIDO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PROPORCIONE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ESTRUCTURA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SOMBRA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ACTUALMENTE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ALUMNOS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DOCENTE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REALIZAN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ACTIVIDADES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BAJO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RAYOS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MEJORAR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EDUCACION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PUBLICA.</w:t>
                  </w:r>
                </w:p>
                <w:p>
                  <w:pPr>
                    <w:spacing w:line="220" w:lineRule="exact" w:before="20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pStyle w:val="BodyText"/>
                    <w:tabs>
                      <w:tab w:pos="3175" w:val="left" w:leader="none"/>
                      <w:tab w:pos="3362" w:val="left" w:leader="none"/>
                      <w:tab w:pos="3470" w:val="left" w:leader="none"/>
                      <w:tab w:pos="3729" w:val="left" w:leader="none"/>
                      <w:tab w:pos="4082" w:val="left" w:leader="none"/>
                      <w:tab w:pos="4262" w:val="left" w:leader="none"/>
                      <w:tab w:pos="4564" w:val="left" w:leader="none"/>
                      <w:tab w:pos="4679" w:val="left" w:leader="none"/>
                      <w:tab w:pos="5126" w:val="left" w:leader="none"/>
                      <w:tab w:pos="5990" w:val="left" w:leader="none"/>
                      <w:tab w:pos="6127" w:val="left" w:leader="none"/>
                      <w:tab w:pos="6292" w:val="left" w:leader="none"/>
                      <w:tab w:pos="6487" w:val="left" w:leader="none"/>
                      <w:tab w:pos="6638" w:val="left" w:leader="none"/>
                      <w:tab w:pos="7048" w:val="left" w:leader="none"/>
                      <w:tab w:pos="7387" w:val="left" w:leader="none"/>
                      <w:tab w:pos="7790" w:val="left" w:leader="none"/>
                      <w:tab w:pos="7876" w:val="left" w:leader="none"/>
                      <w:tab w:pos="8272" w:val="left" w:leader="none"/>
                      <w:tab w:pos="8416" w:val="left" w:leader="none"/>
                      <w:tab w:pos="8704" w:val="left" w:leader="none"/>
                      <w:tab w:pos="9050" w:val="left" w:leader="none"/>
                      <w:tab w:pos="9403" w:val="left" w:leader="none"/>
                      <w:tab w:pos="9992" w:val="left" w:leader="none"/>
                      <w:tab w:pos="10022" w:val="left" w:leader="none"/>
                      <w:tab w:pos="10223" w:val="left" w:leader="none"/>
                      <w:tab w:pos="10418" w:val="left" w:leader="none"/>
                    </w:tabs>
                    <w:spacing w:line="261" w:lineRule="auto"/>
                    <w:ind w:left="2030" w:right="133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ACUERDO,-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TURNA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EDILICIA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EDUCACION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PRESIDIDA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REGIDORA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MTRA.'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LETICIA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REYNOSO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NAVARRO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PUBLICAS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MUNICIPALES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PRESIDIDA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ANGEL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HERNANDEZ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CAMPOS,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QUE,EN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LIC.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RAMI.F-fZ,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REVISE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SOLICITUD,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VALIDANDO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SOLICITADO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NUEVA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CONTINUADA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ANTERIOR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2012-2015,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POSTERIORMENTE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DICTAMEN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ESTE~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PLENO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CUENTE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ELEMENTOS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SUFICIENTES,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PRESUPUESTALES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ADMINISTRATIVOS,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PRIORIZAR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DENTRO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COPLADEMUN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EJERCICIO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FISCAL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2017.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ARTlCULOS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2"/>
                      <w:szCs w:val="22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5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IV,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VIII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XI,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124,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125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126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JALISCO.</w:t>
                  </w:r>
                </w:p>
                <w:p>
                  <w:pPr>
                    <w:spacing w:line="240" w:lineRule="exact" w:before="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225" w:val="left" w:leader="none"/>
                      <w:tab w:pos="4471" w:val="left" w:leader="none"/>
                      <w:tab w:pos="5623" w:val="left" w:leader="none"/>
                      <w:tab w:pos="6551" w:val="left" w:leader="none"/>
                      <w:tab w:pos="7185" w:val="left" w:leader="none"/>
                      <w:tab w:pos="8387" w:val="left" w:leader="none"/>
                      <w:tab w:pos="9489" w:val="left" w:leader="none"/>
                    </w:tabs>
                    <w:spacing w:line="255" w:lineRule="auto"/>
                    <w:ind w:left="2030" w:right="1351" w:hanging="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XV,-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REFUGIO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GUTIERREZ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MACIAS,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JARDlN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NIÑOS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CRISTY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MARTINEZ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COSIO,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PAGO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SECRETARIA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GRISELDA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CRUZ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VELADOR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RODRIGO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RAMIREZ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VEZ.</w:t>
                  </w:r>
                </w:p>
                <w:p>
                  <w:pPr>
                    <w:spacing w:line="240" w:lineRule="exact" w:before="20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spacing w:line="261" w:lineRule="auto"/>
                    <w:ind w:left="2023" w:right="1348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NIEGA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OTORGAR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EJERCICIO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FISCAL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RECURSOS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MENCION,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ANALIZARA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EVALUARA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SIGUIENTE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EJERCICIO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FISCAL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HACIENDA,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EDUCACION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CONSIDERADO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EGRESOS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2017.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240" w:lineRule="exact" w:before="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5248" w:val="left" w:leader="none"/>
                      <w:tab w:pos="5644" w:val="left" w:leader="none"/>
                    </w:tabs>
                    <w:spacing w:line="261" w:lineRule="auto"/>
                    <w:ind w:left="2023" w:right="1358" w:hanging="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XVI.-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REFUGIO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GUTIERREZ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MACIAS,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JARDIN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NIÑOS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CRISTY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MARTlNEZ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COSIO,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CONTINUIDAD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ENVIO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INFRAESTRUCTURA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SIGUIENTES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NECESIDADES:</w:t>
                  </w:r>
                </w:p>
                <w:p>
                  <w:pPr>
                    <w:spacing w:line="130" w:lineRule="exact" w:before="7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72" w:val="left" w:leader="none"/>
                      <w:tab w:pos="5255" w:val="left" w:leader="none"/>
                      <w:tab w:pos="6904" w:val="left" w:leader="none"/>
                    </w:tabs>
                    <w:spacing w:before="87"/>
                    <w:ind w:left="4190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9pt;mso-position-horizontal-relative:page;mso-position-vertical-relative:page;z-index:-2101" coordorigin="0,0" coordsize="12180,19380">
            <v:group style="position:absolute;left:9400;top:18200;width:640;height:2" coordorigin="9400,18200" coordsize="640,2">
              <v:shape style="position:absolute;left:9400;top:18200;width:640;height:2" coordorigin="9400,18200" coordsize="640,0" path="m9400,18200l10040,18200,9400,18200xe" filled="f" stroked="t" strokeweight="1pt" strokecolor="#000000">
                <v:path arrowok="t"/>
              </v:shape>
            </v:group>
            <v:group style="position:absolute;left:10120;top:18200;width:100;height:2" coordorigin="10120,18200" coordsize="100,2">
              <v:shape style="position:absolute;left:10120;top:18200;width:100;height:2" coordorigin="10120,18200" coordsize="100,0" path="m10120,18200l10220,18200,10120,18200xe" filled="f" stroked="t" strokeweight="1pt" strokecolor="#000000">
                <v:path arrowok="t"/>
              </v:shape>
            </v:group>
            <v:group style="position:absolute;left:10300;top:18200;width:200;height:2" coordorigin="10300,18200" coordsize="200,2">
              <v:shape style="position:absolute;left:10300;top:18200;width:200;height:2" coordorigin="10300,18200" coordsize="200,0" path="m10300,18200l10500,18200,10300,18200xe" filled="f" stroked="t" strokeweight="1pt" strokecolor="#000000">
                <v:path arrowok="t"/>
              </v:shape>
            </v:group>
            <v:group style="position:absolute;left:10620;top:18200;width:200;height:2" coordorigin="10620,18200" coordsize="200,2">
              <v:shape style="position:absolute;left:10620;top:18200;width:200;height:2" coordorigin="10620,18200" coordsize="200,0" path="m10620,18200l10820,18200,10620,18200xe" filled="f" stroked="t" strokeweight="1pt" strokecolor="#000000">
                <v:path arrowok="t"/>
              </v:shape>
              <v:shape style="position:absolute;left:0;top:0;width:12180;height:19380" type="#_x0000_t75">
                <v:imagedata r:id="rId12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08" w:id="8"/>
      <w:bookmarkEnd w:id="8"/>
      <w:r>
        <w:rPr/>
      </w:r>
      <w:r>
        <w:rPr/>
      </w:r>
    </w:p>
    <w:p>
      <w:pPr>
        <w:spacing w:after="0"/>
        <w:sectPr>
          <w:pgSz w:w="12180" w:h="1938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69pt;mso-position-horizontal-relative:page;mso-position-vertical-relative:page;z-index:-2100" type="#_x0000_t202" filled="f" stroked="f">
            <v:textbox inset="0,0,0,0">
              <w:txbxContent>
                <w:p>
                  <w:pPr>
                    <w:spacing w:line="150" w:lineRule="exact" w:before="1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7012" w:val="left" w:leader="none"/>
                    </w:tabs>
                    <w:ind w:left="3592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spacing w:line="140" w:lineRule="exact" w:before="6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ind w:left="2059" w:right="0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1.-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BARDA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PERIMETRAL.</w:t>
                  </w:r>
                </w:p>
                <w:p>
                  <w:pPr>
                    <w:pStyle w:val="BodyText"/>
                    <w:spacing w:line="266" w:lineRule="auto" w:before="15"/>
                    <w:ind w:left="2030" w:right="1365"/>
                    <w:jc w:val="both"/>
                  </w:pPr>
                  <w:r>
                    <w:rPr>
                      <w:b w:val="0"/>
                      <w:bCs w:val="0"/>
                      <w:spacing w:val="0"/>
                      <w:w w:val="105"/>
                    </w:rPr>
                    <w:t>2.-</w:t>
                  </w:r>
                  <w:r>
                    <w:rPr>
                      <w:b w:val="0"/>
                      <w:bCs w:val="0"/>
                      <w:spacing w:val="8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EQUIPAMIENTO</w:t>
                  </w:r>
                  <w:r>
                    <w:rPr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AUDITORIO</w:t>
                  </w:r>
                  <w:r>
                    <w:rPr>
                      <w:b w:val="0"/>
                      <w:bCs w:val="0"/>
                      <w:spacing w:val="11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SIENDO</w:t>
                  </w:r>
                  <w:r>
                    <w:rPr>
                      <w:b w:val="0"/>
                      <w:bCs w:val="0"/>
                      <w:spacing w:val="2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ESTE</w:t>
                  </w:r>
                  <w:r>
                    <w:rPr>
                      <w:b w:val="0"/>
                      <w:bCs w:val="0"/>
                      <w:spacing w:val="18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EL</w:t>
                  </w:r>
                  <w:r>
                    <w:rPr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SIGUIENTE:</w:t>
                  </w:r>
                  <w:r>
                    <w:rPr>
                      <w:b w:val="0"/>
                      <w:bCs w:val="0"/>
                      <w:spacing w:val="20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LUCES</w:t>
                  </w:r>
                  <w:r>
                    <w:rPr>
                      <w:b w:val="0"/>
                      <w:bCs w:val="0"/>
                      <w:spacing w:val="49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ESCENARIO,</w:t>
                  </w:r>
                  <w:r>
                    <w:rPr>
                      <w:b w:val="0"/>
                      <w:bCs w:val="0"/>
                      <w:spacing w:val="33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EQUIPO</w:t>
                  </w:r>
                  <w:r>
                    <w:rPr>
                      <w:b w:val="0"/>
                      <w:bCs w:val="0"/>
                      <w:spacing w:val="41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b w:val="0"/>
                      <w:bCs w:val="0"/>
                      <w:spacing w:val="19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SONIDO</w:t>
                  </w:r>
                  <w:r>
                    <w:rPr>
                      <w:b w:val="0"/>
                      <w:bCs w:val="0"/>
                      <w:spacing w:val="47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CON</w:t>
                  </w:r>
                  <w:r>
                    <w:rPr>
                      <w:b w:val="0"/>
                      <w:bCs w:val="0"/>
                      <w:spacing w:val="31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ENTRADAS</w:t>
                  </w:r>
                  <w:r>
                    <w:rPr>
                      <w:b w:val="0"/>
                      <w:bCs w:val="0"/>
                      <w:spacing w:val="26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b w:val="0"/>
                      <w:bCs w:val="0"/>
                      <w:spacing w:val="29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CD</w:t>
                  </w:r>
                  <w:r>
                    <w:rPr>
                      <w:b w:val="0"/>
                      <w:bCs w:val="0"/>
                      <w:spacing w:val="27"/>
                      <w:w w:val="105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USB,</w:t>
                  </w:r>
                  <w:r>
                    <w:rPr>
                      <w:b w:val="0"/>
                      <w:bCs w:val="0"/>
                      <w:spacing w:val="35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BOCINAS,</w:t>
                  </w:r>
                  <w:r>
                    <w:rPr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ATRIL,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CORTINAS</w:t>
                  </w:r>
                  <w:r>
                    <w:rPr>
                      <w:b w:val="0"/>
                      <w:bCs w:val="0"/>
                      <w:spacing w:val="22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PARA</w:t>
                  </w:r>
                  <w:r>
                    <w:rPr>
                      <w:b w:val="0"/>
                      <w:bCs w:val="0"/>
                      <w:spacing w:val="3"/>
                      <w:w w:val="10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5"/>
                    </w:rPr>
                    <w:t>ESCENARIO.</w:t>
                  </w:r>
                </w:p>
                <w:p>
                  <w:pPr>
                    <w:pStyle w:val="BodyText"/>
                    <w:tabs>
                      <w:tab w:pos="3830" w:val="left" w:leader="none"/>
                    </w:tabs>
                    <w:spacing w:line="221" w:lineRule="exact"/>
                    <w:ind w:left="2030" w:right="0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3.-</w:t>
                  </w:r>
                  <w:r>
                    <w:rPr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COLOCAClON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LUMINARIA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FUERA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AUDITORIO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UN</w:t>
                  </w:r>
                  <w:r>
                    <w:rPr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COSTADO.</w:t>
                  </w:r>
                </w:p>
                <w:p>
                  <w:pPr>
                    <w:pStyle w:val="BodyText"/>
                    <w:spacing w:before="29"/>
                    <w:ind w:left="2023" w:right="0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4,-</w:t>
                  </w:r>
                  <w:r>
                    <w:rPr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COLOCACION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BANQUETAS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COSTADOS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AUDITORIO.</w:t>
                  </w:r>
                </w:p>
                <w:p>
                  <w:pPr>
                    <w:spacing w:line="100" w:lineRule="exact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11" w:lineRule="exact"/>
                    <w:ind w:left="1051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-21"/>
                      <w:w w:val="130"/>
                      <w:sz w:val="20"/>
                      <w:szCs w:val="20"/>
                    </w:rPr>
                    <w:t>&lt;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20"/>
                      <w:szCs w:val="20"/>
                    </w:rPr>
                    <w:t>...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0"/>
                      <w:w w:val="130"/>
                      <w:sz w:val="20"/>
                      <w:szCs w:val="20"/>
                    </w:rPr>
                    <w:t>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8"/>
                      <w:szCs w:val="8"/>
                    </w:rPr>
                    <w:t>T~)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130"/>
                      <w:sz w:val="8"/>
                      <w:szCs w:val="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sz w:val="8"/>
                      <w:szCs w:val="8"/>
                    </w:rPr>
                    <w:t>::,-,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8"/>
                      <w:szCs w:val="8"/>
                    </w:rPr>
                  </w:r>
                </w:p>
                <w:p>
                  <w:pPr>
                    <w:pStyle w:val="BodyText"/>
                    <w:tabs>
                      <w:tab w:pos="633" w:val="left" w:leader="none"/>
                      <w:tab w:pos="2080" w:val="left" w:leader="none"/>
                      <w:tab w:pos="4773" w:val="left" w:leader="none"/>
                      <w:tab w:pos="6710" w:val="left" w:leader="none"/>
                    </w:tabs>
                    <w:spacing w:line="139" w:lineRule="exact"/>
                    <w:ind w:right="493"/>
                    <w:jc w:val="center"/>
                  </w:pP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,&gt;"'c</w:t>
                  </w: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_</w:t>
                  </w: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"',SIENDO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GRAN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IMPORTANCIA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REALlZACION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PUNTO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UNO,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YA</w:t>
                  </w:r>
                </w:p>
                <w:p>
                  <w:pPr>
                    <w:pStyle w:val="BodyText"/>
                    <w:tabs>
                      <w:tab w:pos="5054" w:val="left" w:leader="none"/>
                      <w:tab w:pos="9892" w:val="left" w:leader="none"/>
                    </w:tabs>
                    <w:spacing w:line="274" w:lineRule="exact"/>
                    <w:ind w:right="726"/>
                    <w:jc w:val="center"/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38"/>
                      <w:szCs w:val="38"/>
                    </w:rPr>
                    <w:t>/'''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38"/>
                      <w:szCs w:val="3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38"/>
                      <w:szCs w:val="3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38"/>
                      <w:szCs w:val="38"/>
                    </w:rPr>
                    <w:t>.~.:~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60"/>
                      <w:w w:val="100"/>
                      <w:sz w:val="38"/>
                      <w:szCs w:val="38"/>
                    </w:rPr>
                    <w:t>&gt;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OYE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REQUIERE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RESGUARDAR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SALONES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DEMAS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CONSTRUCCIONES,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ASI</w:t>
                  </w:r>
                </w:p>
                <w:p>
                  <w:pPr>
                    <w:pStyle w:val="BodyText"/>
                    <w:tabs>
                      <w:tab w:pos="575" w:val="left" w:leader="none"/>
                      <w:tab w:pos="5011" w:val="left" w:leader="none"/>
                      <w:tab w:pos="6739" w:val="left" w:leader="none"/>
                      <w:tab w:pos="8243" w:val="left" w:leader="none"/>
                    </w:tabs>
                    <w:spacing w:line="320" w:lineRule="exact"/>
                    <w:ind w:right="789"/>
                    <w:jc w:val="center"/>
                  </w:pPr>
                  <w:r>
                    <w:rPr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>er'</w:t>
                  </w:r>
                  <w:r>
                    <w:rPr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38"/>
                      <w:szCs w:val="38"/>
                    </w:rPr>
                    <w:t>0~}:r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9"/>
                      <w:w w:val="100"/>
                      <w:sz w:val="38"/>
                      <w:szCs w:val="38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CQMO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EQUIPOS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ELECTRONICOS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MATERIALES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DIDACTICOS.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PUNTO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6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</w:p>
                <w:p>
                  <w:pPr>
                    <w:pStyle w:val="BodyText"/>
                    <w:tabs>
                      <w:tab w:pos="914" w:val="left" w:leader="none"/>
                      <w:tab w:pos="8056" w:val="left" w:leader="none"/>
                    </w:tabs>
                    <w:spacing w:line="215" w:lineRule="exact"/>
                    <w:ind w:right="1341"/>
                    <w:jc w:val="righ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FUE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CUBIERTO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GRACIAS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ESCUELAS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CALIDAD,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PUNTO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3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</w:t>
                  </w:r>
                </w:p>
                <w:p>
                  <w:pPr>
                    <w:pStyle w:val="BodyText"/>
                    <w:tabs>
                      <w:tab w:pos="2951" w:val="left" w:leader="none"/>
                    </w:tabs>
                    <w:spacing w:before="28"/>
                    <w:ind w:right="832"/>
                    <w:jc w:val="center"/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  <w:t>',,?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SA\'¡¡';,"r~AM~E';,PC</w:t>
                  </w:r>
                  <w:r>
                    <w:rPr>
                      <w:b w:val="0"/>
                      <w:bCs w:val="0"/>
                      <w:spacing w:val="-145"/>
                      <w:w w:val="100"/>
                    </w:rPr>
                    <w:t>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TEMPLA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REALIZAR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ASOCIACION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PADRES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FAMILIA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</w:p>
                <w:p>
                  <w:pPr>
                    <w:pStyle w:val="BodyText"/>
                    <w:tabs>
                      <w:tab w:pos="1195" w:val="left" w:leader="none"/>
                      <w:tab w:pos="9914" w:val="left" w:leader="none"/>
                    </w:tabs>
                    <w:spacing w:line="218" w:lineRule="exact" w:before="7"/>
                    <w:ind w:right="674"/>
                    <w:jc w:val="center"/>
                  </w:pP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\.</w:t>
                  </w: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</w:t>
                  </w: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PUNTO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CUATRO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6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FUE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REALIZADO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PUBLICAS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ASOCIACION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tabs>
                      <w:tab w:pos="1915" w:val="left" w:leader="none"/>
                    </w:tabs>
                    <w:spacing w:line="86" w:lineRule="exact"/>
                    <w:ind w:left="705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0"/>
                      <w:szCs w:val="10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0"/>
                      <w:szCs w:val="10"/>
                    </w:rPr>
                    <w:t>'1,&lt;: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  <w:sz w:val="10"/>
                      <w:szCs w:val="10"/>
                    </w:rPr>
                    <w:t>.,.'-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pStyle w:val="BodyText"/>
                    <w:tabs>
                      <w:tab w:pos="1871" w:val="left" w:leader="none"/>
                    </w:tabs>
                    <w:spacing w:line="200" w:lineRule="exact"/>
                    <w:ind w:left="748" w:right="0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'~.'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,-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ADRES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FAMILIA.</w:t>
                  </w:r>
                </w:p>
                <w:p>
                  <w:pPr>
                    <w:spacing w:line="240" w:lineRule="exact" w:before="12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254" w:val="left" w:leader="none"/>
                      <w:tab w:pos="3427" w:val="left" w:leader="none"/>
                      <w:tab w:pos="3686" w:val="left" w:leader="none"/>
                      <w:tab w:pos="4219" w:val="left" w:leader="none"/>
                      <w:tab w:pos="4679" w:val="left" w:leader="none"/>
                      <w:tab w:pos="6026" w:val="left" w:leader="none"/>
                      <w:tab w:pos="6299" w:val="left" w:leader="none"/>
                      <w:tab w:pos="6847" w:val="left" w:leader="none"/>
                      <w:tab w:pos="7516" w:val="left" w:leader="none"/>
                      <w:tab w:pos="7631" w:val="left" w:leader="none"/>
                      <w:tab w:pos="7883" w:val="left" w:leader="none"/>
                      <w:tab w:pos="8179" w:val="left" w:leader="none"/>
                      <w:tab w:pos="8265" w:val="left" w:leader="none"/>
                      <w:tab w:pos="8654" w:val="left" w:leader="none"/>
                      <w:tab w:pos="8899" w:val="left" w:leader="none"/>
                      <w:tab w:pos="9064" w:val="left" w:leader="none"/>
                      <w:tab w:pos="9367" w:val="left" w:leader="none"/>
                      <w:tab w:pos="9561" w:val="left" w:leader="none"/>
                      <w:tab w:pos="10281" w:val="left" w:leader="none"/>
                      <w:tab w:pos="10598" w:val="left" w:leader="none"/>
                    </w:tabs>
                    <w:spacing w:line="262" w:lineRule="auto"/>
                    <w:ind w:left="2037" w:right="1322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TURNA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EDILICIA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EDUCACION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PRESIDIDA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REGIDORA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IRMA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LETICIA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REYNOSO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NAVARRO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PUBLICAS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MUNICIPALES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PRESIDIDA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ANGEL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HERNANDEZ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CAMPOS,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UNJON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SINDICO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LlC.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PABLO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ESTEBAN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RAMIREZ,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REVISE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SOLICITUD,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VALIDANDO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SI</w:t>
                  </w:r>
                  <w:r>
                    <w:rPr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SOLICITADO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ES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OBRA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NUEVA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O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CONTINUADA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ANTERIOR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2012-2015,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POSTERIOR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DICTAMEN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PLENO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CUENTE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ELEMENTOS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SUFICIENTES,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PRESUPUESTALES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ADMINISTRATIVOS,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PRIORIZAR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NO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ESTA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OBRA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DENTRO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COPLADEMUN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EJERCICIO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FISCAL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2017.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27,</w:t>
                  </w:r>
                  <w:r>
                    <w:rPr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</w:t>
                  </w:r>
                  <w:r>
                    <w:rPr>
                      <w:b w:val="0"/>
                      <w:bCs w:val="0"/>
                      <w:spacing w:val="16"/>
                      <w:w w:val="100"/>
                    </w:rPr>
                    <w:t>1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IX;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38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IV,</w:t>
                  </w:r>
                  <w:r>
                    <w:rPr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VIII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X;</w:t>
                  </w:r>
                  <w:r>
                    <w:rPr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47</w:t>
                  </w:r>
                  <w:r>
                    <w:rPr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XI,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124,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125</w:t>
                  </w:r>
                  <w:r>
                    <w:rPr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126</w:t>
                  </w:r>
                  <w:r>
                    <w:rPr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</w:p>
                <w:p>
                  <w:pPr>
                    <w:pStyle w:val="BodyText"/>
                    <w:tabs>
                      <w:tab w:pos="4355" w:val="left" w:leader="none"/>
                    </w:tabs>
                    <w:spacing w:line="145" w:lineRule="exact" w:before="1"/>
                    <w:ind w:left="2044" w:right="0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JALISCO.=</w:t>
                  </w:r>
                </w:p>
                <w:p>
                  <w:pPr>
                    <w:spacing w:line="574" w:lineRule="exact"/>
                    <w:ind w:left="0" w:right="2691" w:firstLine="0"/>
                    <w:jc w:val="right"/>
                    <w:rPr>
                      <w:rFonts w:ascii="Arial" w:hAnsi="Arial" w:cs="Arial" w:eastAsia="Arial"/>
                      <w:sz w:val="60"/>
                      <w:szCs w:val="6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5"/>
                      <w:w w:val="110"/>
                      <w:position w:val="-8"/>
                      <w:sz w:val="64"/>
                      <w:szCs w:val="64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60"/>
                      <w:szCs w:val="6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  <w:p>
                  <w:pPr>
                    <w:pStyle w:val="BodyText"/>
                    <w:tabs>
                      <w:tab w:pos="1907" w:val="left" w:leader="none"/>
                      <w:tab w:pos="6710" w:val="left" w:leader="none"/>
                    </w:tabs>
                    <w:spacing w:line="659" w:lineRule="exact"/>
                    <w:ind w:right="433"/>
                    <w:jc w:val="center"/>
                    <w:rPr>
                      <w:rFonts w:ascii="Arial" w:hAnsi="Arial" w:cs="Arial" w:eastAsia="Arial"/>
                      <w:sz w:val="46"/>
                      <w:szCs w:val="46"/>
                    </w:rPr>
                  </w:pPr>
                  <w:r>
                    <w:rPr>
                      <w:b w:val="0"/>
                      <w:bCs w:val="0"/>
                      <w:spacing w:val="0"/>
                      <w:w w:val="95"/>
                    </w:rPr>
                    <w:t>:;..</w:t>
                  </w:r>
                  <w:r>
                    <w:rPr>
                      <w:b w:val="0"/>
                      <w:bCs w:val="0"/>
                      <w:spacing w:val="0"/>
                      <w:w w:val="95"/>
                    </w:rPr>
                    <w:t> </w:t>
                  </w:r>
                  <w:r>
                    <w:rPr>
                      <w:b w:val="0"/>
                      <w:bCs w:val="0"/>
                      <w:spacing w:val="35"/>
                      <w:w w:val="9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95"/>
                    </w:rPr>
                    <w:t>SOLICITUDE</w:t>
                  </w:r>
                  <w:r>
                    <w:rPr>
                      <w:b w:val="0"/>
                      <w:bCs w:val="0"/>
                      <w:spacing w:val="-106"/>
                      <w:w w:val="95"/>
                    </w:rPr>
                    <w:t>S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-48"/>
                      <w:sz w:val="82"/>
                      <w:szCs w:val="82"/>
                    </w:rPr>
                    <w:t>-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-48"/>
                      <w:sz w:val="82"/>
                      <w:szCs w:val="82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 </w:t>
                  </w:r>
                  <w:r>
                    <w:rPr>
                      <w:b w:val="0"/>
                      <w:bCs w:val="0"/>
                      <w:spacing w:val="17"/>
                      <w:w w:val="95"/>
                      <w:position w:val="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APOYO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   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A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 </w:t>
                  </w:r>
                  <w:r>
                    <w:rPr>
                      <w:b w:val="0"/>
                      <w:bCs w:val="0"/>
                      <w:spacing w:val="16"/>
                      <w:w w:val="95"/>
                      <w:position w:val="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 </w:t>
                  </w:r>
                  <w:r>
                    <w:rPr>
                      <w:b w:val="0"/>
                      <w:bCs w:val="0"/>
                      <w:spacing w:val="24"/>
                      <w:w w:val="95"/>
                      <w:position w:val="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>C1UDADANIA:</w:t>
                  </w:r>
                  <w:r>
                    <w:rPr>
                      <w:b w:val="0"/>
                      <w:bCs w:val="0"/>
                      <w:spacing w:val="0"/>
                      <w:w w:val="95"/>
                      <w:position w:val="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-9"/>
                      <w:sz w:val="46"/>
                      <w:szCs w:val="46"/>
                    </w:rPr>
                    <w:t>--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46"/>
                      <w:szCs w:val="46"/>
                    </w:rPr>
                  </w:r>
                </w:p>
                <w:p>
                  <w:pPr>
                    <w:pStyle w:val="BodyText"/>
                    <w:spacing w:line="104" w:lineRule="exact"/>
                    <w:ind w:left="2030" w:right="0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XVII.-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MA.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ESTHER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MARTINEZ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MARQUEZ,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FECHA</w:t>
                  </w:r>
                </w:p>
                <w:p>
                  <w:pPr>
                    <w:pStyle w:val="BodyText"/>
                    <w:tabs>
                      <w:tab w:pos="3340" w:val="left" w:leader="none"/>
                      <w:tab w:pos="3499" w:val="left" w:leader="none"/>
                      <w:tab w:pos="3945" w:val="left" w:leader="none"/>
                      <w:tab w:pos="4384" w:val="left" w:leader="none"/>
                      <w:tab w:pos="4888" w:val="left" w:leader="none"/>
                      <w:tab w:pos="5702" w:val="left" w:leader="none"/>
                      <w:tab w:pos="6119" w:val="left" w:leader="none"/>
                      <w:tab w:pos="6285" w:val="left" w:leader="none"/>
                      <w:tab w:pos="6465" w:val="left" w:leader="none"/>
                      <w:tab w:pos="7286" w:val="left" w:leader="none"/>
                      <w:tab w:pos="7660" w:val="left" w:leader="none"/>
                      <w:tab w:pos="7970" w:val="left" w:leader="none"/>
                      <w:tab w:pos="8459" w:val="left" w:leader="none"/>
                      <w:tab w:pos="8841" w:val="left" w:leader="none"/>
                      <w:tab w:pos="9187" w:val="left" w:leader="none"/>
                      <w:tab w:pos="9309" w:val="left" w:leader="none"/>
                      <w:tab w:pos="9698" w:val="left" w:leader="none"/>
                      <w:tab w:pos="10439" w:val="left" w:leader="none"/>
                      <w:tab w:pos="10691" w:val="left" w:leader="none"/>
                    </w:tabs>
                    <w:spacing w:line="262" w:lineRule="auto" w:before="22"/>
                    <w:ind w:left="2030" w:right="1329" w:firstLine="7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04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APROBACION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CESION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DERECHOS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LOCAL,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PROPIEDAD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UBICADO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MERCADO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ZENON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TORRE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DOMICILIO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CALLE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HIDALGO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ENTRE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LUIS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MORENO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INDEPENDENCIA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FRANCISCO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JAVIER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NUÑO,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COLONIA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CENTRO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LOCAL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W69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MEDIDAS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5.00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METROS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CUADRADOS,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CUAL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TIENE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DERECHOS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LEY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OTORGA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COMO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ARRENDATARIO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MISMO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MANIFIESTA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ESTAR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CORRIENTE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PAGOS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LICENCIAS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RENTAS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CORRESPONDIENTES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SI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1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ASI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AUTORIZAN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OTORGUEN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DERECHOS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C.</w:t>
                  </w:r>
                  <w:r>
                    <w:rPr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FRANCISCA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14"/>
                      <w:w w:val="100"/>
                    </w:rPr>
                    <w:t>V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ALDlVIA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MEJIA.</w:t>
                  </w:r>
                </w:p>
                <w:p>
                  <w:pPr>
                    <w:spacing w:line="220" w:lineRule="exact" w:before="19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pStyle w:val="BodyText"/>
                    <w:tabs>
                      <w:tab w:pos="3052" w:val="left" w:leader="none"/>
                      <w:tab w:pos="3283" w:val="left" w:leader="none"/>
                      <w:tab w:pos="3758" w:val="left" w:leader="none"/>
                      <w:tab w:pos="3844" w:val="left" w:leader="none"/>
                      <w:tab w:pos="4219" w:val="left" w:leader="none"/>
                      <w:tab w:pos="4636" w:val="left" w:leader="none"/>
                      <w:tab w:pos="5486" w:val="left" w:leader="none"/>
                      <w:tab w:pos="6854" w:val="left" w:leader="none"/>
                      <w:tab w:pos="7286" w:val="left" w:leader="none"/>
                      <w:tab w:pos="7502" w:val="left" w:leader="none"/>
                      <w:tab w:pos="7682" w:val="left" w:leader="none"/>
                      <w:tab w:pos="7804" w:val="left" w:leader="none"/>
                      <w:tab w:pos="8143" w:val="left" w:leader="none"/>
                      <w:tab w:pos="8942" w:val="left" w:leader="none"/>
                      <w:tab w:pos="9057" w:val="left" w:leader="none"/>
                      <w:tab w:pos="9237" w:val="left" w:leader="none"/>
                      <w:tab w:pos="10187" w:val="left" w:leader="none"/>
                      <w:tab w:pos="10425" w:val="left" w:leader="none"/>
                      <w:tab w:pos="11239" w:val="left" w:leader="none"/>
                    </w:tabs>
                    <w:spacing w:line="261" w:lineRule="auto"/>
                    <w:ind w:left="2030" w:right="789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FORMALIZAR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CESION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DERECHOS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LOCAL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W69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PROPIEDAD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UBICADO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MERCADO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ZENON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TORRE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DOMICILIO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CALLE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~'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HIDALGO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ENTRE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LUIS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3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MORENO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INDEPENDENCIA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FRANCISCO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JAVIER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NUÑO.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COLONIA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CENTRO,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FAVOR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C.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FRANCISCA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VALDIVIA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MEJIA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COMO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ARRENDATARIO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ANTE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ESTE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H.</w:t>
                  </w:r>
                  <w:r>
                    <w:rPr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AYUNTAMIENTO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CONSTITUCIONAL,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PREVIO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PAGO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CORRESPONDIENTE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CONFORME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DISPUESTO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LEY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INGRESOS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MUNICIPIO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SAN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JUAN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LAGOS,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JALISCO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VIGENTE;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FACULTANDO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SINDICO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LlC.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PABLO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ESTEBAN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GONZALEZ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RAMIREZ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</w:p>
                <w:p>
                  <w:pPr>
                    <w:pStyle w:val="BodyText"/>
                    <w:tabs>
                      <w:tab w:pos="3549" w:val="left" w:leader="none"/>
                      <w:tab w:pos="3657" w:val="left" w:leader="none"/>
                      <w:tab w:pos="3916" w:val="left" w:leader="none"/>
                      <w:tab w:pos="4096" w:val="left" w:leader="none"/>
                      <w:tab w:pos="4809" w:val="left" w:leader="none"/>
                      <w:tab w:pos="5227" w:val="left" w:leader="none"/>
                      <w:tab w:pos="5817" w:val="left" w:leader="none"/>
                      <w:tab w:pos="6379" w:val="left" w:leader="none"/>
                      <w:tab w:pos="6573" w:val="left" w:leader="none"/>
                      <w:tab w:pos="6926" w:val="left" w:leader="none"/>
                      <w:tab w:pos="7163" w:val="left" w:leader="none"/>
                      <w:tab w:pos="7855" w:val="left" w:leader="none"/>
                      <w:tab w:pos="8027" w:val="left" w:leader="none"/>
                      <w:tab w:pos="8495" w:val="left" w:leader="none"/>
                      <w:tab w:pos="8877" w:val="left" w:leader="none"/>
                      <w:tab w:pos="9388" w:val="left" w:leader="none"/>
                      <w:tab w:pos="9899" w:val="left" w:leader="none"/>
                      <w:tab w:pos="10288" w:val="left" w:leader="none"/>
                      <w:tab w:pos="10425" w:val="left" w:leader="none"/>
                    </w:tabs>
                    <w:spacing w:line="262" w:lineRule="auto" w:before="2"/>
                    <w:ind w:left="2023" w:right="1343" w:firstLine="7"/>
                    <w:jc w:val="left"/>
                  </w:pPr>
                  <w:r>
                    <w:rPr>
                      <w:b w:val="0"/>
                      <w:bCs w:val="0"/>
                      <w:spacing w:val="0"/>
                      <w:w w:val="100"/>
                    </w:rPr>
                    <w:t>UN</w:t>
                  </w:r>
                  <w:r>
                    <w:rPr>
                      <w:b w:val="0"/>
                      <w:bCs w:val="0"/>
                      <w:spacing w:val="-1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SERVIDOR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PUBLICO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SECRETARIA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L.C.P.F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RAFAEL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ROUGON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SUB-DIRECTOR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PROMOCION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GESTORIA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LlC.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JO</w:t>
                  </w:r>
                  <w:r>
                    <w:rPr>
                      <w:b w:val="0"/>
                      <w:bCs w:val="0"/>
                      <w:spacing w:val="-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VALDlVIA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GOMEZ,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REALICE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VERIFICACION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4"/>
                      <w:w w:val="115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TRAMITE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CORRESPONDIENTE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CONFORME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DERECHO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PROVEA.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36,</w:t>
                  </w:r>
                  <w:r>
                    <w:rPr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IV,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47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FRACClON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1,</w:t>
                  </w:r>
                  <w:r>
                    <w:rPr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VI</w:t>
                  </w:r>
                  <w:r>
                    <w:rPr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XIII;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52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FRACClON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I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11;</w:t>
                  </w:r>
                  <w:r>
                    <w:rPr>
                      <w:b w:val="0"/>
                      <w:bCs w:val="0"/>
                      <w:spacing w:val="-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84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11</w:t>
                  </w:r>
                  <w:r>
                    <w:rPr>
                      <w:b w:val="0"/>
                      <w:bCs w:val="0"/>
                      <w:spacing w:val="-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93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b w:val="0"/>
                      <w:bCs w:val="0"/>
                      <w:spacing w:val="0"/>
                      <w:w w:val="100"/>
                    </w:rPr>
                    <w:t>LA</w:t>
                  </w:r>
                </w:p>
                <w:p>
                  <w:pPr>
                    <w:spacing w:line="120" w:lineRule="exact" w:before="1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87" w:val="left" w:leader="none"/>
                      <w:tab w:pos="6897" w:val="left" w:leader="none"/>
                    </w:tabs>
                    <w:spacing w:before="87"/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9pt;mso-position-horizontal-relative:page;mso-position-vertical-relative:page;z-index:-2099" coordorigin="0,0" coordsize="12180,19380">
            <v:group style="position:absolute;left:9400;top:18220;width:640;height:2" coordorigin="9400,18220" coordsize="640,2">
              <v:shape style="position:absolute;left:9400;top:18220;width:640;height:2" coordorigin="9400,18220" coordsize="640,0" path="m9400,18220l10040,18220,9400,18220xe" filled="f" stroked="t" strokeweight="1pt" strokecolor="#000000">
                <v:path arrowok="t"/>
              </v:shape>
            </v:group>
            <v:group style="position:absolute;left:10120;top:18220;width:100;height:2" coordorigin="10120,18220" coordsize="100,2">
              <v:shape style="position:absolute;left:10120;top:18220;width:100;height:2" coordorigin="10120,18220" coordsize="100,0" path="m10120,18220l10220,18220,10120,18220xe" filled="f" stroked="t" strokeweight="1pt" strokecolor="#000000">
                <v:path arrowok="t"/>
              </v:shape>
            </v:group>
            <v:group style="position:absolute;left:10300;top:18220;width:200;height:2" coordorigin="10300,18220" coordsize="200,2">
              <v:shape style="position:absolute;left:10300;top:18220;width:200;height:2" coordorigin="10300,18220" coordsize="200,0" path="m10300,18220l10500,18220,10300,18220xe" filled="f" stroked="t" strokeweight="1pt" strokecolor="#000000">
                <v:path arrowok="t"/>
              </v:shape>
            </v:group>
            <v:group style="position:absolute;left:10620;top:18220;width:200;height:2" coordorigin="10620,18220" coordsize="200,2">
              <v:shape style="position:absolute;left:10620;top:18220;width:200;height:2" coordorigin="10620,18220" coordsize="200,0" path="m10620,18220l10820,18220,10620,18220xe" filled="f" stroked="t" strokeweight="1pt" strokecolor="#000000">
                <v:path arrowok="t"/>
              </v:shape>
              <v:shape style="position:absolute;left:0;top:0;width:12180;height:19380" type="#_x0000_t75">
                <v:imagedata r:id="rId13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09" w:id="9"/>
      <w:bookmarkEnd w:id="9"/>
      <w:r>
        <w:rPr/>
      </w:r>
      <w:r>
        <w:rPr/>
      </w:r>
    </w:p>
    <w:p>
      <w:pPr>
        <w:spacing w:after="0"/>
        <w:sectPr>
          <w:pgSz w:w="12180" w:h="1938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70pt;mso-position-horizontal-relative:page;mso-position-vertical-relative:page;z-index:-2098" type="#_x0000_t202" filled="f" stroked="f">
            <v:textbox inset="0,0,0,0">
              <w:txbxContent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40" w:lineRule="exact" w:before="8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tabs>
                      <w:tab w:pos="2887" w:val="left" w:leader="none"/>
                      <w:tab w:pos="3578" w:val="left" w:leader="none"/>
                      <w:tab w:pos="5119" w:val="left" w:leader="none"/>
                      <w:tab w:pos="6991" w:val="left" w:leader="none"/>
                    </w:tabs>
                    <w:spacing w:line="665" w:lineRule="exact"/>
                    <w:ind w:left="2030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16"/>
                      <w:w w:val="100"/>
                      <w:sz w:val="28"/>
                      <w:szCs w:val="28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7"/>
                      <w:sz w:val="70"/>
                      <w:szCs w:val="70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7"/>
                      <w:sz w:val="70"/>
                      <w:szCs w:val="7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'\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  <w:position w:val="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7"/>
                      <w:w w:val="100"/>
                      <w:position w:val="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tabs>
                      <w:tab w:pos="2930" w:val="left" w:leader="none"/>
                    </w:tabs>
                    <w:spacing w:line="308" w:lineRule="exact"/>
                    <w:ind w:left="2066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65"/>
                      <w:sz w:val="20"/>
                      <w:szCs w:val="2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12"/>
                      <w:w w:val="6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70"/>
                      <w:position w:val="-23"/>
                      <w:sz w:val="60"/>
                      <w:szCs w:val="60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70"/>
                      <w:position w:val="-23"/>
                      <w:sz w:val="60"/>
                      <w:szCs w:val="6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55"/>
                      <w:position w:val="0"/>
                      <w:sz w:val="20"/>
                      <w:szCs w:val="20"/>
                    </w:rPr>
                    <w:t>:;d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55"/>
                      <w:position w:val="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20"/>
                      <w:w w:val="5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55"/>
                      <w:position w:val="0"/>
                      <w:sz w:val="20"/>
                      <w:szCs w:val="20"/>
                    </w:rPr>
                    <w:t>---------------------------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20"/>
                      <w:szCs w:val="20"/>
                    </w:rPr>
                  </w:r>
                </w:p>
                <w:p>
                  <w:pPr>
                    <w:spacing w:line="114" w:lineRule="exact"/>
                    <w:ind w:left="2282" w:right="0" w:firstLine="0"/>
                    <w:jc w:val="left"/>
                    <w:rPr>
                      <w:rFonts w:ascii="Courier New" w:hAnsi="Courier New" w:cs="Courier New" w:eastAsia="Courier New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,jl/.!A_!,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4"/>
                      <w:w w:val="105"/>
                      <w:sz w:val="10"/>
                      <w:szCs w:val="10"/>
                    </w:rPr>
                    <w:t>~</w:t>
                  </w:r>
                  <w:r>
                    <w:rPr>
                      <w:rFonts w:ascii="Courier New" w:hAnsi="Courier New" w:cs="Courier New" w:eastAsia="Courier New"/>
                      <w:b w:val="0"/>
                      <w:bCs w:val="0"/>
                      <w:spacing w:val="0"/>
                      <w:w w:val="105"/>
                      <w:position w:val="6"/>
                      <w:sz w:val="20"/>
                      <w:szCs w:val="20"/>
                    </w:rPr>
                    <w:t>')'</w:t>
                  </w:r>
                  <w:r>
                    <w:rPr>
                      <w:rFonts w:ascii="Courier New" w:hAnsi="Courier New" w:cs="Courier New" w:eastAsia="Courier New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3635" w:val="left" w:leader="none"/>
                      <w:tab w:pos="4024" w:val="left" w:leader="none"/>
                    </w:tabs>
                    <w:spacing w:line="266" w:lineRule="auto" w:before="29"/>
                    <w:ind w:left="2008" w:right="1365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ESTABLECIDO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80,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81,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82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INGRESOS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VIGENTE.</w:t>
                  </w:r>
                </w:p>
                <w:p>
                  <w:pPr>
                    <w:spacing w:line="120" w:lineRule="exact" w:before="8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spacing w:line="174" w:lineRule="exact"/>
                    <w:ind w:left="1051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0"/>
                    </w:rPr>
                    <w:t>~~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1367" w:val="left" w:leader="none"/>
                      <w:tab w:pos="1965" w:val="left" w:leader="none"/>
                      <w:tab w:pos="9093" w:val="left" w:leader="none"/>
                    </w:tabs>
                    <w:spacing w:line="251" w:lineRule="exact"/>
                    <w:ind w:left="972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6"/>
                      <w:szCs w:val="6"/>
                    </w:rPr>
                    <w:t>",':"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6"/>
                      <w:szCs w:val="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6"/>
                      <w:szCs w:val="6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6"/>
                      <w:szCs w:val="6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70"/>
                      <w:sz w:val="6"/>
                      <w:szCs w:val="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6"/>
                      <w:szCs w:val="6"/>
                    </w:rPr>
                    <w:t>o',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6"/>
                      <w:szCs w:val="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75"/>
                      <w:sz w:val="30"/>
                      <w:szCs w:val="30"/>
                    </w:rPr>
                    <w:t>''¡:ov,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75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1.-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9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4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7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MARGARITO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GALLARDO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CUELLAR,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1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>ADMINISTRADOR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EMPRESA</w:t>
                  </w:r>
                </w:p>
                <w:p>
                  <w:pPr>
                    <w:pStyle w:val="BodyText"/>
                    <w:tabs>
                      <w:tab w:pos="1324" w:val="left" w:leader="none"/>
                      <w:tab w:pos="2599" w:val="left" w:leader="none"/>
                      <w:tab w:pos="5363" w:val="left" w:leader="none"/>
                    </w:tabs>
                    <w:spacing w:line="226" w:lineRule="exact" w:before="22"/>
                    <w:ind w:left="81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/'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~&lt;'~'DE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,MINADA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AGROPECUARIA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TERESA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S.A.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C.V,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</w:p>
                <w:p>
                  <w:pPr>
                    <w:pStyle w:val="BodyText"/>
                    <w:tabs>
                      <w:tab w:pos="691" w:val="left" w:leader="none"/>
                      <w:tab w:pos="1987" w:val="left" w:leader="none"/>
                      <w:tab w:pos="9676" w:val="left" w:leader="none"/>
                    </w:tabs>
                    <w:spacing w:line="262" w:lineRule="exact"/>
                    <w:ind w:right="616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26"/>
                      <w:szCs w:val="26"/>
                    </w:rPr>
                    <w:t>'"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0"/>
                      <w:sz w:val="26"/>
                      <w:szCs w:val="26"/>
                    </w:rPr>
                    <w:t>;~r;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23"/>
                      <w:w w:val="11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.HA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RECIBIDO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2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II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AMPLlACION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</w:rPr>
                    <w:t>DEL</w:t>
                  </w:r>
                </w:p>
                <w:p>
                  <w:pPr>
                    <w:pStyle w:val="BodyText"/>
                    <w:tabs>
                      <w:tab w:pos="532" w:val="left" w:leader="none"/>
                      <w:tab w:pos="878" w:val="left" w:leader="none"/>
                      <w:tab w:pos="9287" w:val="left" w:leader="none"/>
                    </w:tabs>
                    <w:spacing w:line="225" w:lineRule="exact"/>
                    <w:ind w:right="1365"/>
                    <w:jc w:val="righ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>o"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CAMB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SUELO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SEPTIEMBRE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</w:p>
                <w:p>
                  <w:pPr>
                    <w:pStyle w:val="BodyText"/>
                    <w:spacing w:line="226" w:lineRule="exact" w:before="29"/>
                    <w:ind w:right="786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".'Y~';.%'t¡~~i~(j16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7"/>
                      <w:w w:val="10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OLlCITO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DESTINOS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PLANEACION</w:t>
                  </w:r>
                </w:p>
                <w:p>
                  <w:pPr>
                    <w:pStyle w:val="BodyText"/>
                    <w:tabs>
                      <w:tab w:pos="2015" w:val="left" w:leader="none"/>
                      <w:tab w:pos="2627" w:val="left" w:leader="none"/>
                      <w:tab w:pos="5687" w:val="left" w:leader="none"/>
                      <w:tab w:pos="7696" w:val="left" w:leader="none"/>
                      <w:tab w:pos="8755" w:val="left" w:leader="none"/>
                      <w:tab w:pos="10137" w:val="left" w:leader="none"/>
                    </w:tabs>
                    <w:spacing w:line="262" w:lineRule="exact"/>
                    <w:ind w:left="864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0"/>
                      <w:sz w:val="26"/>
                      <w:szCs w:val="26"/>
                    </w:rPr>
                    <w:t>.vv.,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0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NA,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OBTUVO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RESPUESTA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PREDIO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0"/>
                    </w:rPr>
                    <w:t>ANTES</w:t>
                  </w:r>
                </w:p>
                <w:p>
                  <w:pPr>
                    <w:pStyle w:val="BodyText"/>
                    <w:tabs>
                      <w:tab w:pos="1605" w:val="left" w:leader="none"/>
                      <w:tab w:pos="2426" w:val="left" w:leader="none"/>
                      <w:tab w:pos="2836" w:val="left" w:leader="none"/>
                      <w:tab w:pos="3031" w:val="left" w:leader="none"/>
                      <w:tab w:pos="3808" w:val="left" w:leader="none"/>
                      <w:tab w:pos="4125" w:val="left" w:leader="none"/>
                      <w:tab w:pos="4276" w:val="left" w:leader="none"/>
                      <w:tab w:pos="5342" w:val="left" w:leader="none"/>
                      <w:tab w:pos="5464" w:val="left" w:leader="none"/>
                      <w:tab w:pos="5659" w:val="left" w:leader="none"/>
                      <w:tab w:pos="5947" w:val="left" w:leader="none"/>
                      <w:tab w:pos="6487" w:val="left" w:leader="none"/>
                      <w:tab w:pos="6839" w:val="left" w:leader="none"/>
                      <w:tab w:pos="7264" w:val="left" w:leader="none"/>
                      <w:tab w:pos="7610" w:val="left" w:leader="none"/>
                      <w:tab w:pos="7919" w:val="left" w:leader="none"/>
                      <w:tab w:pos="8006" w:val="left" w:leader="none"/>
                      <w:tab w:pos="8452" w:val="left" w:leader="none"/>
                      <w:tab w:pos="9107" w:val="left" w:leader="none"/>
                      <w:tab w:pos="9208" w:val="left" w:leader="none"/>
                      <w:tab w:pos="9583" w:val="left" w:leader="none"/>
                      <w:tab w:pos="9647" w:val="left" w:leader="none"/>
                      <w:tab w:pos="9806" w:val="left" w:leader="none"/>
                      <w:tab w:pos="10533" w:val="left" w:leader="none"/>
                    </w:tabs>
                    <w:spacing w:line="263" w:lineRule="auto" w:before="9"/>
                    <w:ind w:left="2016" w:right="1358" w:hanging="1124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5"/>
                      <w:sz w:val="16"/>
                      <w:szCs w:val="16"/>
                    </w:rPr>
                    <w:t>~.'os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5"/>
                      <w:sz w:val="16"/>
                      <w:szCs w:val="1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LAGOS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,.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LOCALIZADO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LIMITES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CENTRO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POBLACION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LIMITES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AREA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APLlCACION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DESARROLLO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URBANO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CENTRO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POBLACION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ANTECEDENTES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CONCEDA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CAMBIO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SUELO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PREDIO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RUSTICO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DENOMINADO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CUEVA,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UBICADO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EXTENSION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29-51-67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VEINTINUEVE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HECTARIAS,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CINCUENTA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AREAS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SIETE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CENTIARIAS,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UTILIZADO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AGRlCOLA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ENCUENTRA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ESTABLECIDA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PROCESADORA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ALIMENTOS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ANIMALES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SUPERFICIE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103,236.02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METROS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CUADRADOS.</w:t>
                  </w:r>
                </w:p>
                <w:p>
                  <w:pPr>
                    <w:spacing w:line="240" w:lineRule="exact" w:before="13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340" w:val="left" w:leader="none"/>
                      <w:tab w:pos="3419" w:val="left" w:leader="none"/>
                      <w:tab w:pos="3808" w:val="left" w:leader="none"/>
                      <w:tab w:pos="4096" w:val="left" w:leader="none"/>
                      <w:tab w:pos="4283" w:val="left" w:leader="none"/>
                      <w:tab w:pos="4449" w:val="left" w:leader="none"/>
                      <w:tab w:pos="4802" w:val="left" w:leader="none"/>
                      <w:tab w:pos="5083" w:val="left" w:leader="none"/>
                      <w:tab w:pos="5356" w:val="left" w:leader="none"/>
                      <w:tab w:pos="5529" w:val="left" w:leader="none"/>
                      <w:tab w:pos="5723" w:val="left" w:leader="none"/>
                      <w:tab w:pos="5867" w:val="left" w:leader="none"/>
                      <w:tab w:pos="6112" w:val="left" w:leader="none"/>
                      <w:tab w:pos="6256" w:val="left" w:leader="none"/>
                      <w:tab w:pos="6487" w:val="left" w:leader="none"/>
                      <w:tab w:pos="6782" w:val="left" w:leader="none"/>
                      <w:tab w:pos="7228" w:val="left" w:leader="none"/>
                      <w:tab w:pos="7459" w:val="left" w:leader="none"/>
                      <w:tab w:pos="7761" w:val="left" w:leader="none"/>
                      <w:tab w:pos="7826" w:val="left" w:leader="none"/>
                      <w:tab w:pos="8020" w:val="left" w:leader="none"/>
                      <w:tab w:pos="8445" w:val="left" w:leader="none"/>
                      <w:tab w:pos="8675" w:val="left" w:leader="none"/>
                      <w:tab w:pos="8834" w:val="left" w:leader="none"/>
                      <w:tab w:pos="9043" w:val="left" w:leader="none"/>
                      <w:tab w:pos="9230" w:val="left" w:leader="none"/>
                      <w:tab w:pos="9539" w:val="left" w:leader="none"/>
                      <w:tab w:pos="9856" w:val="left" w:leader="none"/>
                      <w:tab w:pos="10043" w:val="left" w:leader="none"/>
                      <w:tab w:pos="10547" w:val="left" w:leader="none"/>
                      <w:tab w:pos="10691" w:val="left" w:leader="none"/>
                    </w:tabs>
                    <w:spacing w:line="261" w:lineRule="auto"/>
                    <w:ind w:left="2023" w:right="1341" w:hanging="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TURNA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EDILICIA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PLANECION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URBANA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GUADALUPE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BUENO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MARTINEZ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L1C.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RAMIREZ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PLANEAC10N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URBANA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D.A.H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MARCOS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RAFAEL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TORRES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BALLESTEROS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DICTAMINEN;TONFORME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DERECHO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PROVEA,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VIABILIDAD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AMPLlACION'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CAMBIO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SUELO.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PREDIO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RUSTICO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DENOMINADO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CUEVA,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UBlc1bo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EXTENSION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29-51-67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VEINTINUEVE~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HECTARIAS,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CINCUENTA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AREAS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SIETE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CENTIAREAS,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UTILIZADO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AGRICOLA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ENCUENTRA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ESTABLECIDA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PROCESADORA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ALIMENTOS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ANIMALES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SUPERFICIE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103,236.02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METROS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CUADRADOS.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VII,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XVII;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XIII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120" w:lineRule="exact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ind w:left="202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XIX.-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ASUNTOS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GENERALES,-</w:t>
                  </w:r>
                </w:p>
                <w:p>
                  <w:pPr>
                    <w:spacing w:line="110" w:lineRule="exact" w:before="2"/>
                    <w:rPr>
                      <w:sz w:val="11"/>
                      <w:szCs w:val="11"/>
                    </w:rPr>
                  </w:pPr>
                  <w:r>
                    <w:rPr>
                      <w:sz w:val="11"/>
                      <w:szCs w:val="11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spacing w:line="261" w:lineRule="auto"/>
                    <w:ind w:left="2023" w:right="1378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L.C.P.F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RAFAEL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ROUGON,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FUNCIONARIO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SECRETARIA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INCISO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ULTIMO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PARRAFO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REGLAMENTO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INCLUYENDO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AGENDAN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MAS</w:t>
                  </w:r>
                </w:p>
                <w:p>
                  <w:pPr>
                    <w:pStyle w:val="BodyText"/>
                    <w:tabs>
                      <w:tab w:pos="3239" w:val="left" w:leader="none"/>
                      <w:tab w:pos="7199" w:val="left" w:leader="none"/>
                      <w:tab w:pos="9899" w:val="left" w:leader="none"/>
                      <w:tab w:pos="11375" w:val="left" w:leader="none"/>
                      <w:tab w:pos="11815" w:val="left" w:leader="none"/>
                    </w:tabs>
                    <w:spacing w:line="255" w:lineRule="auto" w:before="2"/>
                    <w:ind w:left="2023" w:right="283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TRATAR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OlA,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SEGÚN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63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SIENDO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SIGUIENTES:</w:t>
                  </w:r>
                </w:p>
                <w:p>
                  <w:pPr>
                    <w:spacing w:line="100" w:lineRule="exact" w:before="5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3275" w:val="left" w:leader="none"/>
                      <w:tab w:pos="3671" w:val="left" w:leader="none"/>
                      <w:tab w:pos="3938" w:val="left" w:leader="none"/>
                      <w:tab w:pos="4831" w:val="left" w:leader="none"/>
                      <w:tab w:pos="5054" w:val="left" w:leader="none"/>
                      <w:tab w:pos="5457" w:val="left" w:leader="none"/>
                      <w:tab w:pos="6307" w:val="left" w:leader="none"/>
                      <w:tab w:pos="6451" w:val="left" w:leader="none"/>
                      <w:tab w:pos="7135" w:val="left" w:leader="none"/>
                      <w:tab w:pos="7235" w:val="left" w:leader="none"/>
                      <w:tab w:pos="7797" w:val="left" w:leader="none"/>
                      <w:tab w:pos="7919" w:val="left" w:leader="none"/>
                      <w:tab w:pos="8020" w:val="left" w:leader="none"/>
                      <w:tab w:pos="8639" w:val="left" w:leader="none"/>
                      <w:tab w:pos="8848" w:val="left" w:leader="none"/>
                      <w:tab w:pos="9194" w:val="left" w:leader="none"/>
                      <w:tab w:pos="10015" w:val="left" w:leader="none"/>
                      <w:tab w:pos="10432" w:val="left" w:leader="none"/>
                    </w:tabs>
                    <w:spacing w:line="261" w:lineRule="auto"/>
                    <w:ind w:left="2016" w:right="1351" w:hanging="15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ASUNTO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GENERAl.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SIXTO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VILLALOBOS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CRUZ.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HACIENDA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I41-HM2/AY/2016,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FECHA,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RINDE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INFORME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PARTICIPACIONES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ESTATALES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FEDERALES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RECIBIDAS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NETAS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DEPOSITADAS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CUENTA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0142391120,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DESTINADA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GASTO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CORRIENTE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DURANTE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SIENDO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$5'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127,990.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(CINCO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MILLONES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VEINTISIETE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NOVECIENTOS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NOVENTA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14/100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M.N.).</w:t>
                  </w:r>
                </w:p>
                <w:p>
                  <w:pPr>
                    <w:spacing w:line="110" w:lineRule="exact" w:before="4"/>
                    <w:rPr>
                      <w:sz w:val="11"/>
                      <w:szCs w:val="11"/>
                    </w:rPr>
                  </w:pPr>
                  <w:r>
                    <w:rPr>
                      <w:sz w:val="11"/>
                      <w:szCs w:val="11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32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87" w:val="left" w:leader="none"/>
                      <w:tab w:pos="6904" w:val="left" w:leader="none"/>
                    </w:tabs>
                    <w:spacing w:before="87"/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70pt;mso-position-horizontal-relative:page;mso-position-vertical-relative:page;z-index:-2097" coordorigin="0,0" coordsize="12180,19400">
            <v:group style="position:absolute;left:11360;top:14640;width:480;height:2" coordorigin="11360,14640" coordsize="480,2">
              <v:shape style="position:absolute;left:11360;top:14640;width:480;height:2" coordorigin="11360,14640" coordsize="480,0" path="m11360,14640l11840,14640,11360,14640xe" filled="f" stroked="t" strokeweight="1pt" strokecolor="#000000">
                <v:path arrowok="t"/>
              </v:shape>
            </v:group>
            <v:group style="position:absolute;left:11800;top:14640;width:2;height:2" coordorigin="11800,14640" coordsize="2,2">
              <v:shape style="position:absolute;left:11800;top:14640;width:2;height:2" coordorigin="11800,14640" coordsize="0,0" path="m11800,14640xe" filled="f" stroked="t" strokeweight="1pt" strokecolor="#000000">
                <v:path arrowok="t"/>
              </v:shape>
            </v:group>
            <v:group style="position:absolute;left:9300;top:18220;width:620;height:2" coordorigin="9300,18220" coordsize="620,2">
              <v:shape style="position:absolute;left:9300;top:18220;width:620;height:2" coordorigin="9300,18220" coordsize="620,0" path="m9300,18220l9920,18220,9300,18220xe" filled="f" stroked="t" strokeweight="1pt" strokecolor="#000000">
                <v:path arrowok="t"/>
              </v:shape>
            </v:group>
            <v:group style="position:absolute;left:10020;top:18220;width:200;height:2" coordorigin="10020,18220" coordsize="200,2">
              <v:shape style="position:absolute;left:10020;top:18220;width:200;height:2" coordorigin="10020,18220" coordsize="200,0" path="m10020,18220l10220,18220,10020,18220xe" filled="f" stroked="t" strokeweight="1pt" strokecolor="#000000">
                <v:path arrowok="t"/>
              </v:shape>
            </v:group>
            <v:group style="position:absolute;left:10300;top:18220;width:200;height:2" coordorigin="10300,18220" coordsize="200,2">
              <v:shape style="position:absolute;left:10300;top:18220;width:200;height:2" coordorigin="10300,18220" coordsize="200,0" path="m10300,18220l10500,18220,10300,18220xe" filled="f" stroked="t" strokeweight="1pt" strokecolor="#000000">
                <v:path arrowok="t"/>
              </v:shape>
            </v:group>
            <v:group style="position:absolute;left:10620;top:18220;width:200;height:2" coordorigin="10620,18220" coordsize="200,2">
              <v:shape style="position:absolute;left:10620;top:18220;width:200;height:2" coordorigin="10620,18220" coordsize="200,0" path="m10620,18220l10820,18220,10620,18220xe" filled="f" stroked="t" strokeweight="1pt" strokecolor="#000000">
                <v:path arrowok="t"/>
              </v:shape>
              <v:shape style="position:absolute;left:0;top:0;width:12180;height:19400" type="#_x0000_t75">
                <v:imagedata r:id="rId14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10" w:id="10"/>
      <w:bookmarkEnd w:id="10"/>
      <w:r>
        <w:rPr/>
      </w:r>
      <w:r>
        <w:rPr/>
      </w:r>
    </w:p>
    <w:p>
      <w:pPr>
        <w:spacing w:after="0"/>
        <w:sectPr>
          <w:pgSz w:w="12180" w:h="1940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68pt;mso-position-horizontal-relative:page;mso-position-vertical-relative:page;z-index:-2096" type="#_x0000_t202" filled="f" stroked="f">
            <v:textbox inset="0,0,0,0">
              <w:txbxContent>
                <w:p>
                  <w:pPr>
                    <w:spacing w:line="140" w:lineRule="exact" w:before="5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7012" w:val="left" w:leader="none"/>
                    </w:tabs>
                    <w:ind w:left="3592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spacing w:line="130" w:lineRule="exact" w:before="2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3189" w:val="left" w:leader="none"/>
                      <w:tab w:pos="3355" w:val="left" w:leader="none"/>
                      <w:tab w:pos="3743" w:val="left" w:leader="none"/>
                      <w:tab w:pos="4348" w:val="left" w:leader="none"/>
                      <w:tab w:pos="5111" w:val="left" w:leader="none"/>
                      <w:tab w:pos="5810" w:val="left" w:leader="none"/>
                      <w:tab w:pos="6213" w:val="left" w:leader="none"/>
                      <w:tab w:pos="6695" w:val="left" w:leader="none"/>
                      <w:tab w:pos="7307" w:val="left" w:leader="none"/>
                      <w:tab w:pos="7970" w:val="left" w:leader="none"/>
                      <w:tab w:pos="8315" w:val="left" w:leader="none"/>
                      <w:tab w:pos="8906" w:val="left" w:leader="none"/>
                      <w:tab w:pos="9050" w:val="left" w:leader="none"/>
                      <w:tab w:pos="9820" w:val="left" w:leader="none"/>
                      <w:tab w:pos="10425" w:val="left" w:leader="none"/>
                    </w:tabs>
                    <w:spacing w:line="263" w:lineRule="auto"/>
                    <w:ind w:left="2023" w:right="1365" w:hanging="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ENTERADOS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INFORME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RENDIDO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PARTICIPACIONES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ESTATALES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FEDERALES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RECIBlDAS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DURANTE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</w:p>
                <w:p>
                  <w:pPr>
                    <w:pStyle w:val="BodyText"/>
                    <w:spacing w:line="224" w:lineRule="exact"/>
                    <w:ind w:left="202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SIENDO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CANTlDAD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5'127,990.14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(CINCO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MILLONES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VEINTISIETE</w:t>
                  </w:r>
                </w:p>
                <w:p>
                  <w:pPr>
                    <w:pStyle w:val="BodyText"/>
                    <w:tabs>
                      <w:tab w:pos="1087" w:val="left" w:leader="none"/>
                      <w:tab w:pos="3110" w:val="left" w:leader="none"/>
                      <w:tab w:pos="4312" w:val="left" w:leader="none"/>
                      <w:tab w:pos="5126" w:val="left" w:leader="none"/>
                      <w:tab w:pos="8877" w:val="left" w:leader="none"/>
                    </w:tabs>
                    <w:spacing w:line="267" w:lineRule="exact"/>
                    <w:ind w:right="1362"/>
                    <w:jc w:val="righ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4"/>
                      <w:szCs w:val="24"/>
                    </w:rPr>
                    <w:t>".v.'.: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19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18"/>
                      <w:szCs w:val="18"/>
                    </w:rPr>
                    <w:t>:e.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NOVECIENTOS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NOVENTA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14/100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M,N.).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</w:p>
                <w:p>
                  <w:pPr>
                    <w:pStyle w:val="BodyText"/>
                    <w:tabs>
                      <w:tab w:pos="1605" w:val="left" w:leader="none"/>
                      <w:tab w:pos="2469" w:val="left" w:leader="none"/>
                      <w:tab w:pos="8251" w:val="left" w:leader="none"/>
                    </w:tabs>
                    <w:spacing w:line="211" w:lineRule="exact"/>
                    <w:ind w:left="864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6"/>
                      <w:szCs w:val="26"/>
                    </w:rPr>
                    <w:t>,,,,,'o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9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6"/>
                      <w:szCs w:val="26"/>
                    </w:rPr>
                    <w:t>.'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6"/>
                      <w:szCs w:val="26"/>
                    </w:rPr>
                    <w:t>~.'~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26"/>
                      <w:szCs w:val="2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37,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80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</w:rPr>
                    <w:t>ADMINISTRAClON</w:t>
                  </w:r>
                </w:p>
                <w:p>
                  <w:pPr>
                    <w:tabs>
                      <w:tab w:pos="1231" w:val="left" w:leader="none"/>
                      <w:tab w:pos="2591" w:val="left" w:leader="none"/>
                    </w:tabs>
                    <w:spacing w:line="383" w:lineRule="exact"/>
                    <w:ind w:left="655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42"/>
                      <w:szCs w:val="42"/>
                    </w:rPr>
                    <w:t>/'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42"/>
                      <w:szCs w:val="4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5"/>
                      <w:sz w:val="42"/>
                      <w:szCs w:val="42"/>
                    </w:rPr>
                    <w:t>11~,~~t~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103"/>
                      <w:w w:val="85"/>
                      <w:sz w:val="42"/>
                      <w:szCs w:val="4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>P~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JALISCO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.</w:t>
                  </w:r>
                </w:p>
                <w:p>
                  <w:pPr>
                    <w:tabs>
                      <w:tab w:pos="2375" w:val="left" w:leader="none"/>
                    </w:tabs>
                    <w:spacing w:before="13"/>
                    <w:ind w:left="1008" w:right="0" w:firstLine="0"/>
                    <w:jc w:val="left"/>
                    <w:rPr>
                      <w:rFonts w:ascii="Arial" w:hAnsi="Arial" w:cs="Arial" w:eastAsia="Arial"/>
                      <w:sz w:val="28"/>
                      <w:szCs w:val="2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28"/>
                      <w:szCs w:val="28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20"/>
                      <w:sz w:val="28"/>
                      <w:szCs w:val="2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28"/>
                      <w:szCs w:val="28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28"/>
                      <w:szCs w:val="2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sz w:val="28"/>
                      <w:szCs w:val="28"/>
                    </w:rPr>
                    <w:t>l'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</w:r>
                </w:p>
                <w:p>
                  <w:pPr>
                    <w:tabs>
                      <w:tab w:pos="3614" w:val="left" w:leader="none"/>
                      <w:tab w:pos="5767" w:val="left" w:leader="none"/>
                      <w:tab w:pos="6875" w:val="left" w:leader="none"/>
                      <w:tab w:pos="8179" w:val="left" w:leader="none"/>
                      <w:tab w:pos="9367" w:val="left" w:leader="none"/>
                    </w:tabs>
                    <w:spacing w:line="225" w:lineRule="exact" w:before="85"/>
                    <w:ind w:left="0" w:right="1411" w:firstLine="0"/>
                    <w:jc w:val="righ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7"/>
                      <w:w w:val="100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~~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15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sNiNT~;"~ff,Hf,4SU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2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GENERAL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2,-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LIC.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RAMIREZ,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SINDICO</w:t>
                  </w:r>
                </w:p>
                <w:p>
                  <w:pPr>
                    <w:pStyle w:val="BodyText"/>
                    <w:tabs>
                      <w:tab w:pos="1216" w:val="left" w:leader="none"/>
                      <w:tab w:pos="1771" w:val="left" w:leader="none"/>
                      <w:tab w:pos="2699" w:val="left" w:leader="none"/>
                      <w:tab w:pos="4010" w:val="left" w:leader="none"/>
                      <w:tab w:pos="5363" w:val="left" w:leader="none"/>
                      <w:tab w:pos="6479" w:val="left" w:leader="none"/>
                      <w:tab w:pos="8042" w:val="left" w:leader="none"/>
                      <w:tab w:pos="9395" w:val="left" w:leader="none"/>
                      <w:tab w:pos="9799" w:val="left" w:leader="none"/>
                    </w:tabs>
                    <w:spacing w:line="281" w:lineRule="exact"/>
                    <w:ind w:right="573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26"/>
                      <w:szCs w:val="26"/>
                    </w:rPr>
                    <w:t>:':&lt;'0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26"/>
                      <w:szCs w:val="2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,M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303/11-C/2016,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26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DE</w:t>
                  </w:r>
                </w:p>
                <w:p>
                  <w:pPr>
                    <w:pStyle w:val="BodyText"/>
                    <w:tabs>
                      <w:tab w:pos="1295" w:val="left" w:leader="none"/>
                      <w:tab w:pos="6839" w:val="left" w:leader="none"/>
                    </w:tabs>
                    <w:spacing w:line="222" w:lineRule="exact"/>
                    <w:ind w:right="1351"/>
                    <w:jc w:val="righ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6"/>
                      <w:szCs w:val="16"/>
                    </w:rPr>
                    <w:t>~os,="oo.:)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6"/>
                      <w:szCs w:val="1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CONSIDERADO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MANERA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pStyle w:val="BodyText"/>
                    <w:tabs>
                      <w:tab w:pos="3146" w:val="left" w:leader="none"/>
                      <w:tab w:pos="3268" w:val="left" w:leader="none"/>
                      <w:tab w:pos="3405" w:val="left" w:leader="none"/>
                      <w:tab w:pos="4291" w:val="left" w:leader="none"/>
                      <w:tab w:pos="4557" w:val="left" w:leader="none"/>
                      <w:tab w:pos="4787" w:val="left" w:leader="none"/>
                      <w:tab w:pos="5090" w:val="left" w:leader="none"/>
                      <w:tab w:pos="5457" w:val="left" w:leader="none"/>
                      <w:tab w:pos="5794" w:val="left" w:leader="none"/>
                      <w:tab w:pos="5824" w:val="left" w:leader="none"/>
                      <w:tab w:pos="6710" w:val="left" w:leader="none"/>
                      <w:tab w:pos="6875" w:val="left" w:leader="none"/>
                      <w:tab w:pos="7077" w:val="left" w:leader="none"/>
                      <w:tab w:pos="8272" w:val="left" w:leader="none"/>
                      <w:tab w:pos="8416" w:val="left" w:leader="none"/>
                      <w:tab w:pos="8639" w:val="left" w:leader="none"/>
                      <w:tab w:pos="8992" w:val="left" w:leader="none"/>
                      <w:tab w:pos="9770" w:val="left" w:leader="none"/>
                      <w:tab w:pos="9950" w:val="left" w:leader="none"/>
                      <w:tab w:pos="10187" w:val="left" w:leader="none"/>
                      <w:tab w:pos="10562" w:val="left" w:leader="none"/>
                    </w:tabs>
                    <w:spacing w:line="263" w:lineRule="auto" w:before="29"/>
                    <w:ind w:left="2030" w:right="1336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PROPUESTA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RECAIGA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SENTIDO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AUTORICE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SUSCRITO,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CONTRATO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COMODATO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CP/073/2016,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AHÍ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ESTABLECIDA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VEINTIUNO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CURSO,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FIRMARSE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FISCALlA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CONDUCTO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TITULAR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JESUS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EDUARDO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ALMAGUER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RAMIREZ,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TIENE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RELACION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DIRECTA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DIRECCION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SEGURIDAD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SUMINISTROS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CONTIENEN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DETALLE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COPIA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ADJUNTA.</w:t>
                  </w:r>
                </w:p>
                <w:p>
                  <w:pPr>
                    <w:spacing w:line="240" w:lineRule="exact" w:before="6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218" w:val="left" w:leader="none"/>
                      <w:tab w:pos="3722" w:val="left" w:leader="none"/>
                      <w:tab w:pos="3981" w:val="left" w:leader="none"/>
                      <w:tab w:pos="4211" w:val="left" w:leader="none"/>
                      <w:tab w:pos="4485" w:val="left" w:leader="none"/>
                      <w:tab w:pos="5363" w:val="left" w:leader="none"/>
                      <w:tab w:pos="5565" w:val="left" w:leader="none"/>
                      <w:tab w:pos="5990" w:val="left" w:leader="none"/>
                      <w:tab w:pos="6659" w:val="left" w:leader="none"/>
                      <w:tab w:pos="6933" w:val="left" w:leader="none"/>
                      <w:tab w:pos="7243" w:val="left" w:leader="none"/>
                      <w:tab w:pos="8323" w:val="left" w:leader="none"/>
                      <w:tab w:pos="8711" w:val="left" w:leader="none"/>
                      <w:tab w:pos="8805" w:val="left" w:leader="none"/>
                      <w:tab w:pos="9057" w:val="left" w:leader="none"/>
                      <w:tab w:pos="9611" w:val="left" w:leader="none"/>
                      <w:tab w:pos="10245" w:val="left" w:leader="none"/>
                      <w:tab w:pos="10468" w:val="left" w:leader="none"/>
                      <w:tab w:pos="10641" w:val="left" w:leader="none"/>
                    </w:tabs>
                    <w:spacing w:line="262" w:lineRule="auto"/>
                    <w:ind w:left="2023" w:right="1343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REGlDORES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ENTERADOS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FACULTAR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LOZANO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Y."AL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L1C.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RAMIREZ,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RESPECTIVAMENTE,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CONCURRAN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CONTRATO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DE'COMODATO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CP/073/2016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FISCALlA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ESTADO.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CONDUCTO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SlJ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TITULAR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JESUS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EDUARDO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ALMAGUER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RAMlREZ,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SUMINISTROS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CONTIENEN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DETALLE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COPIA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ADJUNTA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ACUERDO.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ARTlCULOS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VI,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X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Xlll;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25"/>
                      <w:w w:val="100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IV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VI;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52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93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100" w:lineRule="exact" w:before="5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2980" w:val="left" w:leader="none"/>
                      <w:tab w:pos="3045" w:val="left" w:leader="none"/>
                      <w:tab w:pos="3772" w:val="left" w:leader="none"/>
                      <w:tab w:pos="3808" w:val="left" w:leader="none"/>
                      <w:tab w:pos="4067" w:val="left" w:leader="none"/>
                      <w:tab w:pos="4247" w:val="left" w:leader="none"/>
                      <w:tab w:pos="4658" w:val="left" w:leader="none"/>
                      <w:tab w:pos="5342" w:val="left" w:leader="none"/>
                      <w:tab w:pos="5536" w:val="left" w:leader="none"/>
                      <w:tab w:pos="5860" w:val="left" w:leader="none"/>
                      <w:tab w:pos="6350" w:val="left" w:leader="none"/>
                      <w:tab w:pos="6652" w:val="left" w:leader="none"/>
                      <w:tab w:pos="6983" w:val="left" w:leader="none"/>
                      <w:tab w:pos="7653" w:val="left" w:leader="none"/>
                      <w:tab w:pos="8099" w:val="left" w:leader="none"/>
                      <w:tab w:pos="8639" w:val="left" w:leader="none"/>
                      <w:tab w:pos="8920" w:val="left" w:leader="none"/>
                      <w:tab w:pos="9475" w:val="left" w:leader="none"/>
                      <w:tab w:pos="10123" w:val="left" w:leader="none"/>
                      <w:tab w:pos="10555" w:val="left" w:leader="none"/>
                      <w:tab w:pos="10684" w:val="left" w:leader="none"/>
                    </w:tabs>
                    <w:spacing w:line="263" w:lineRule="auto"/>
                    <w:ind w:left="2030" w:right="1343" w:hanging="15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ASUNTO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GENERAL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MTRA.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LETICIA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REYNOSO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NAVARRO,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REGlDORA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EDUCACION,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sOLlcn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APROBAClON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INFRAESTRUCTURA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COMUNIDAD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EDUCATIVA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JARDIN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NIÑOS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IZQUIERDO,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SOCIEDAD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PADRES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FAMILIA,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COMUNlDAD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EDUCATIVA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VALORACION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PROTECCION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CIVIL,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SOLICITAN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CONSTRUCCION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INCLEMENCIAS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TIEMPO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TEPETATE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DESMORONANDO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PODRIA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OCASIONAR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COLAPSO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ACCIDENTE.</w:t>
                  </w:r>
                </w:p>
                <w:p>
                  <w:pPr>
                    <w:spacing w:line="240" w:lineRule="exact" w:before="6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362" w:val="left" w:leader="none"/>
                      <w:tab w:pos="3679" w:val="left" w:leader="none"/>
                      <w:tab w:pos="9057" w:val="left" w:leader="none"/>
                    </w:tabs>
                    <w:spacing w:line="259" w:lineRule="auto"/>
                    <w:ind w:left="2030" w:right="1372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TURNA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FACULTANDO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LOZANO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</w:p>
                <w:p>
                  <w:pPr>
                    <w:pStyle w:val="BodyText"/>
                    <w:tabs>
                      <w:tab w:pos="3045" w:val="left" w:leader="none"/>
                      <w:tab w:pos="3340" w:val="left" w:leader="none"/>
                      <w:tab w:pos="3405" w:val="left" w:leader="none"/>
                      <w:tab w:pos="3779" w:val="left" w:leader="none"/>
                      <w:tab w:pos="3859" w:val="left" w:leader="none"/>
                      <w:tab w:pos="4175" w:val="left" w:leader="none"/>
                      <w:tab w:pos="5068" w:val="left" w:leader="none"/>
                      <w:tab w:pos="5327" w:val="left" w:leader="none"/>
                      <w:tab w:pos="5695" w:val="left" w:leader="none"/>
                      <w:tab w:pos="5853" w:val="left" w:leader="none"/>
                      <w:tab w:pos="6551" w:val="left" w:leader="none"/>
                      <w:tab w:pos="6904" w:val="left" w:leader="none"/>
                      <w:tab w:pos="7084" w:val="left" w:leader="none"/>
                      <w:tab w:pos="7516" w:val="left" w:leader="none"/>
                      <w:tab w:pos="8344" w:val="left" w:leader="none"/>
                      <w:tab w:pos="8467" w:val="left" w:leader="none"/>
                      <w:tab w:pos="8675" w:val="left" w:leader="none"/>
                      <w:tab w:pos="8870" w:val="left" w:leader="none"/>
                      <w:tab w:pos="9007" w:val="left" w:leader="none"/>
                      <w:tab w:pos="9683" w:val="left" w:leader="none"/>
                      <w:tab w:pos="10375" w:val="left" w:leader="none"/>
                      <w:tab w:pos="11260" w:val="left" w:leader="none"/>
                    </w:tabs>
                    <w:spacing w:line="256" w:lineRule="auto" w:before="11"/>
                    <w:ind w:left="2023" w:right="789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c.P.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SIX'TO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VILLALOBOS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CRUZ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ING.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FUNCIONARIO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HACIENDA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RESPECTIVAMENTE.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ATIENDAN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SUFICIENCIA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351.-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CONSNRVAClON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38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MAN71:NIMINNTO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MF:NOR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INMlII,BLES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sOLlcn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PREVENGA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COLAPSO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ACCIDENTE.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IX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XI;</w:t>
                  </w:r>
                </w:p>
                <w:p>
                  <w:pPr>
                    <w:pStyle w:val="BodyText"/>
                    <w:tabs>
                      <w:tab w:pos="8099" w:val="left" w:leader="none"/>
                    </w:tabs>
                    <w:spacing w:line="270" w:lineRule="auto" w:before="6"/>
                    <w:ind w:left="2037" w:right="1365" w:hanging="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80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3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3059" w:val="left" w:leader="none"/>
                      <w:tab w:pos="3455" w:val="left" w:leader="none"/>
                      <w:tab w:pos="4226" w:val="left" w:leader="none"/>
                      <w:tab w:pos="5162" w:val="left" w:leader="none"/>
                      <w:tab w:pos="6955" w:val="left" w:leader="none"/>
                      <w:tab w:pos="7797" w:val="left" w:leader="none"/>
                      <w:tab w:pos="8107" w:val="left" w:leader="none"/>
                      <w:tab w:pos="9871" w:val="left" w:leader="none"/>
                    </w:tabs>
                    <w:spacing w:line="263" w:lineRule="auto"/>
                    <w:ind w:left="2023" w:right="1399" w:hanging="15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ASUNTO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GENERAL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4.-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LlC.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fRANCISCO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TERESA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ATILANO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CERVANTES,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COORDINADOR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ZONA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02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TECNICO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DOCENTE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MICRO-</w:t>
                  </w:r>
                </w:p>
                <w:p>
                  <w:pPr>
                    <w:spacing w:line="120" w:lineRule="exact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32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II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79" w:val="left" w:leader="none"/>
                      <w:tab w:pos="5255" w:val="left" w:leader="none"/>
                      <w:tab w:pos="6911" w:val="left" w:leader="none"/>
                    </w:tabs>
                    <w:spacing w:before="87"/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68pt;mso-position-horizontal-relative:page;mso-position-vertical-relative:page;z-index:-2095" coordorigin="0,0" coordsize="12180,19360">
            <v:group style="position:absolute;left:2020;top:15600;width:1620;height:2" coordorigin="2020,15600" coordsize="1620,2">
              <v:shape style="position:absolute;left:2020;top:15600;width:1620;height:2" coordorigin="2020,15600" coordsize="1620,0" path="m2020,15600l3640,15600,2020,15600xe" filled="f" stroked="t" strokeweight="1pt" strokecolor="#000000">
                <v:path arrowok="t"/>
              </v:shape>
            </v:group>
            <v:group style="position:absolute;left:3780;top:15600;width:100;height:2" coordorigin="3780,15600" coordsize="100,2">
              <v:shape style="position:absolute;left:3780;top:15600;width:100;height:2" coordorigin="3780,15600" coordsize="100,0" path="m3780,15600l3880,15600,3780,15600xe" filled="f" stroked="t" strokeweight="1pt" strokecolor="#000000">
                <v:path arrowok="t"/>
              </v:shape>
            </v:group>
            <v:group style="position:absolute;left:3980;top:15600;width:1740;height:2" coordorigin="3980,15600" coordsize="1740,2">
              <v:shape style="position:absolute;left:3980;top:15600;width:1740;height:2" coordorigin="3980,15600" coordsize="1740,0" path="m3980,15600l5720,15600,3980,15600xe" filled="f" stroked="t" strokeweight="1pt" strokecolor="#000000">
                <v:path arrowok="t"/>
              </v:shape>
            </v:group>
            <v:group style="position:absolute;left:5840;top:15600;width:760;height:2" coordorigin="5840,15600" coordsize="760,2">
              <v:shape style="position:absolute;left:5840;top:15600;width:760;height:2" coordorigin="5840,15600" coordsize="760,0" path="m5840,15600l6600,15600,5840,15600xe" filled="f" stroked="t" strokeweight="1pt" strokecolor="#000000">
                <v:path arrowok="t"/>
              </v:shape>
            </v:group>
            <v:group style="position:absolute;left:6720;top:15600;width:280;height:2" coordorigin="6720,15600" coordsize="280,2">
              <v:shape style="position:absolute;left:6720;top:15600;width:280;height:2" coordorigin="6720,15600" coordsize="280,0" path="m6720,15600l7000,15600,6720,15600xe" filled="f" stroked="t" strokeweight="1pt" strokecolor="#000000">
                <v:path arrowok="t"/>
              </v:shape>
            </v:group>
            <v:group style="position:absolute;left:7140;top:15600;width:1200;height:2" coordorigin="7140,15600" coordsize="1200,2">
              <v:shape style="position:absolute;left:7140;top:15600;width:1200;height:2" coordorigin="7140,15600" coordsize="1200,0" path="m7140,15600l8340,15600,7140,15600xe" filled="f" stroked="t" strokeweight="1pt" strokecolor="#000000">
                <v:path arrowok="t"/>
              </v:shape>
            </v:group>
            <v:group style="position:absolute;left:9300;top:18180;width:620;height:2" coordorigin="9300,18180" coordsize="620,2">
              <v:shape style="position:absolute;left:9300;top:18180;width:620;height:2" coordorigin="9300,18180" coordsize="620,0" path="m9300,18180l9920,18180,9300,18180xe" filled="f" stroked="t" strokeweight="1pt" strokecolor="#000000">
                <v:path arrowok="t"/>
              </v:shape>
            </v:group>
            <v:group style="position:absolute;left:10020;top:18180;width:160;height:2" coordorigin="10020,18180" coordsize="160,2">
              <v:shape style="position:absolute;left:10020;top:18180;width:160;height:2" coordorigin="10020,18180" coordsize="160,0" path="m10020,18180l10180,18180,10020,18180xe" filled="f" stroked="t" strokeweight="1pt" strokecolor="#000000">
                <v:path arrowok="t"/>
              </v:shape>
            </v:group>
            <v:group style="position:absolute;left:10300;top:18180;width:200;height:2" coordorigin="10300,18180" coordsize="200,2">
              <v:shape style="position:absolute;left:10300;top:18180;width:200;height:2" coordorigin="10300,18180" coordsize="200,0" path="m10300,18180l10500,18180,10300,18180xe" filled="f" stroked="t" strokeweight="1pt" strokecolor="#000000">
                <v:path arrowok="t"/>
              </v:shape>
            </v:group>
            <v:group style="position:absolute;left:10620;top:18180;width:200;height:2" coordorigin="10620,18180" coordsize="200,2">
              <v:shape style="position:absolute;left:10620;top:18180;width:200;height:2" coordorigin="10620,18180" coordsize="200,0" path="m10620,18180l10820,18180,10620,18180xe" filled="f" stroked="t" strokeweight="1pt" strokecolor="#000000">
                <v:path arrowok="t"/>
              </v:shape>
              <v:shape style="position:absolute;left:0;top:0;width:12180;height:19360" type="#_x0000_t75">
                <v:imagedata r:id="rId15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11" w:id="11"/>
      <w:bookmarkEnd w:id="11"/>
      <w:r>
        <w:rPr/>
      </w:r>
      <w:r>
        <w:rPr/>
      </w:r>
    </w:p>
    <w:p>
      <w:pPr>
        <w:spacing w:after="0"/>
        <w:sectPr>
          <w:pgSz w:w="12180" w:h="1936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8pt;height:969pt;mso-position-horizontal-relative:page;mso-position-vertical-relative:page;z-index:-2094" type="#_x0000_t202" filled="f" stroked="f">
            <v:textbox inset="0,0,0,0">
              <w:txbxContent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 w:before="15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2858" w:val="left" w:leader="none"/>
                      <w:tab w:pos="3556" w:val="left" w:leader="none"/>
                    </w:tabs>
                    <w:spacing w:line="1002" w:lineRule="exact"/>
                    <w:ind w:left="2001" w:right="0" w:firstLine="0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90"/>
                      <w:szCs w:val="90"/>
                    </w:rPr>
                    <w:t>ª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90"/>
                      <w:szCs w:val="9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90"/>
                      <w:szCs w:val="90"/>
                    </w:rPr>
                    <w:t>'~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90"/>
                      <w:szCs w:val="9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9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9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9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9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AYUNTAMIENTO</w:t>
                  </w:r>
                </w:p>
                <w:p>
                  <w:pPr>
                    <w:spacing w:line="424" w:lineRule="exact"/>
                    <w:ind w:left="2037" w:right="0" w:firstLine="0"/>
                    <w:jc w:val="left"/>
                    <w:rPr>
                      <w:rFonts w:ascii="Arial" w:hAnsi="Arial" w:cs="Arial" w:eastAsia="Arial"/>
                      <w:sz w:val="48"/>
                      <w:szCs w:val="4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0"/>
                      <w:sz w:val="48"/>
                      <w:szCs w:val="48"/>
                    </w:rPr>
                    <w:t>'&lt;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0"/>
                      <w:w w:val="50"/>
                      <w:sz w:val="48"/>
                      <w:szCs w:val="48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0"/>
                      <w:sz w:val="48"/>
                      <w:szCs w:val="48"/>
                    </w:rPr>
                    <w:t>••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8"/>
                      <w:w w:val="50"/>
                      <w:sz w:val="48"/>
                      <w:szCs w:val="48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0"/>
                      <w:sz w:val="48"/>
                      <w:szCs w:val="48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48"/>
                      <w:szCs w:val="48"/>
                    </w:rPr>
                  </w:r>
                </w:p>
                <w:p>
                  <w:pPr>
                    <w:pStyle w:val="BodyText"/>
                    <w:tabs>
                      <w:tab w:pos="6278" w:val="left" w:leader="none"/>
                    </w:tabs>
                    <w:spacing w:line="170" w:lineRule="exact"/>
                    <w:ind w:left="2001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INEA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RESPECTIVAMENTE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pStyle w:val="BodyText"/>
                    <w:spacing w:line="260" w:lineRule="auto" w:before="15"/>
                    <w:ind w:left="1994" w:right="1359" w:firstLine="7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RECIBIDO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COLABORACION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ESPACIO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PLAZA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COMUNITARIA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INSTITUTO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PAGO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LUZ,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CONTINUAR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ATENDIENDO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POBLACION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JOVENES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ADULTOS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REQUIEREN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ALFABETIZACION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2419" w:val="left" w:leader="none"/>
                    </w:tabs>
                    <w:spacing w:before="2"/>
                    <w:ind w:left="1274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>",';;,o."c.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TIFICARSE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NUESTRO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MUNICIPIO.</w:t>
                  </w:r>
                </w:p>
                <w:p>
                  <w:pPr>
                    <w:tabs>
                      <w:tab w:pos="1382" w:val="left" w:leader="none"/>
                      <w:tab w:pos="1749" w:val="left" w:leader="none"/>
                      <w:tab w:pos="2087" w:val="left" w:leader="none"/>
                    </w:tabs>
                    <w:spacing w:line="352" w:lineRule="exact"/>
                    <w:ind w:left="878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0"/>
                      <w:position w:val="-26"/>
                      <w:sz w:val="54"/>
                      <w:szCs w:val="54"/>
                    </w:rPr>
                    <w:t>./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52"/>
                      <w:w w:val="80"/>
                      <w:position w:val="-26"/>
                      <w:sz w:val="54"/>
                      <w:szCs w:val="54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0"/>
                      <w:position w:val="0"/>
                      <w:sz w:val="4"/>
                      <w:szCs w:val="4"/>
                    </w:rPr>
                    <w:t>~,~'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0"/>
                      <w:position w:val="0"/>
                      <w:sz w:val="4"/>
                      <w:szCs w:val="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65"/>
                      <w:position w:val="-26"/>
                      <w:sz w:val="54"/>
                      <w:szCs w:val="54"/>
                    </w:rPr>
                    <w:t>r/ff()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61"/>
                      <w:w w:val="65"/>
                      <w:position w:val="-26"/>
                      <w:sz w:val="54"/>
                      <w:szCs w:val="54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65"/>
                      <w:position w:val="0"/>
                      <w:sz w:val="4"/>
                      <w:szCs w:val="4"/>
                    </w:rPr>
                    <w:t>#.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65"/>
                      <w:position w:val="0"/>
                      <w:sz w:val="4"/>
                      <w:szCs w:val="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70"/>
                      <w:position w:val="0"/>
                      <w:sz w:val="4"/>
                      <w:szCs w:val="4"/>
                    </w:rPr>
                    <w:t>_,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70"/>
                      <w:position w:val="0"/>
                      <w:sz w:val="4"/>
                      <w:szCs w:val="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5"/>
                      <w:position w:val="0"/>
                      <w:sz w:val="12"/>
                      <w:szCs w:val="12"/>
                    </w:rPr>
                    <w:t>.Sl'//-'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pStyle w:val="BodyText"/>
                    <w:tabs>
                      <w:tab w:pos="2793" w:val="left" w:leader="none"/>
                      <w:tab w:pos="9028" w:val="left" w:leader="none"/>
                    </w:tabs>
                    <w:spacing w:line="154" w:lineRule="exact"/>
                    <w:ind w:left="2089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</w:rPr>
                    <w:t>C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5"/>
                      <w:sz w:val="30"/>
                      <w:szCs w:val="30"/>
                    </w:rPr>
                    <w:t>&amp;'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5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PRESENTES.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QUE</w:t>
                  </w:r>
                </w:p>
                <w:p>
                  <w:pPr>
                    <w:pStyle w:val="BodyText"/>
                    <w:tabs>
                      <w:tab w:pos="1382" w:val="left" w:leader="none"/>
                      <w:tab w:pos="3974" w:val="left" w:leader="none"/>
                      <w:tab w:pos="5615" w:val="left" w:leader="none"/>
                    </w:tabs>
                    <w:spacing w:line="488" w:lineRule="exact"/>
                    <w:ind w:left="806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48"/>
                      <w:szCs w:val="48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48"/>
                      <w:szCs w:val="4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48"/>
                      <w:szCs w:val="48"/>
                    </w:rPr>
                    <w:t>~g~N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2"/>
                      <w:w w:val="100"/>
                      <w:sz w:val="48"/>
                      <w:szCs w:val="48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;;I~~D~O~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~:~A~~7~AR6A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D~A$L~¿~~~:(T~~t~~~~~~O~~~~~:~.~~~~~</w:t>
                  </w:r>
                </w:p>
                <w:p>
                  <w:pPr>
                    <w:pStyle w:val="BodyText"/>
                    <w:tabs>
                      <w:tab w:pos="2800" w:val="left" w:leader="none"/>
                      <w:tab w:pos="4694" w:val="left" w:leader="none"/>
                    </w:tabs>
                    <w:spacing w:line="230" w:lineRule="exact"/>
                    <w:ind w:left="828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6"/>
                      <w:szCs w:val="16"/>
                    </w:rPr>
                    <w:t>~&lt;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6"/>
                      <w:szCs w:val="16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".\'¡¡'j,%i~k\~RI9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COMPRENDIDO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NOVIEMBRE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JULIO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</w:p>
                <w:p>
                  <w:pPr>
                    <w:pStyle w:val="BodyText"/>
                    <w:tabs>
                      <w:tab w:pos="2015" w:val="left" w:leader="none"/>
                      <w:tab w:pos="9194" w:val="left" w:leader="none"/>
                    </w:tabs>
                    <w:spacing w:line="267" w:lineRule="exact"/>
                    <w:ind w:left="90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24"/>
                      <w:szCs w:val="24"/>
                    </w:rPr>
                    <w:t>.,:'«'"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L1~~.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RANCISCO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PALOS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</w:rPr>
                    <w:t>Y/O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TERESA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ATILANO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CERVANTES,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COORDINADOR</w:t>
                  </w:r>
                </w:p>
                <w:p>
                  <w:pPr>
                    <w:tabs>
                      <w:tab w:pos="1015" w:val="left" w:leader="none"/>
                      <w:tab w:pos="2498" w:val="left" w:leader="none"/>
                      <w:tab w:pos="4334" w:val="left" w:leader="none"/>
                      <w:tab w:pos="5522" w:val="left" w:leader="none"/>
                      <w:tab w:pos="5990" w:val="left" w:leader="none"/>
                      <w:tab w:pos="8272" w:val="left" w:leader="none"/>
                    </w:tabs>
                    <w:spacing w:line="223" w:lineRule="exact"/>
                    <w:ind w:left="0" w:right="1372" w:firstLine="0"/>
                    <w:jc w:val="righ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0"/>
                      <w:szCs w:val="10"/>
                    </w:rPr>
                    <w:t>os'LAGO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0"/>
                      <w:szCs w:val="10"/>
                    </w:rPr>
                    <w:t>_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0"/>
                      <w:szCs w:val="10"/>
                    </w:rPr>
                    <w:t>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ZONA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02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TECNICO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DOCENTE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MICRO-REGION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INEA</w:t>
                  </w:r>
                </w:p>
                <w:p>
                  <w:pPr>
                    <w:pStyle w:val="BodyText"/>
                    <w:tabs>
                      <w:tab w:pos="2548" w:val="left" w:leader="none"/>
                      <w:tab w:pos="3376" w:val="left" w:leader="none"/>
                      <w:tab w:pos="3614" w:val="left" w:leader="none"/>
                      <w:tab w:pos="3851" w:val="left" w:leader="none"/>
                      <w:tab w:pos="4168" w:val="left" w:leader="none"/>
                      <w:tab w:pos="4219" w:val="left" w:leader="none"/>
                      <w:tab w:pos="4751" w:val="left" w:leader="none"/>
                      <w:tab w:pos="5198" w:val="left" w:leader="none"/>
                      <w:tab w:pos="5486" w:val="left" w:leader="none"/>
                      <w:tab w:pos="5831" w:val="left" w:leader="none"/>
                      <w:tab w:pos="6091" w:val="left" w:leader="none"/>
                      <w:tab w:pos="7019" w:val="left" w:leader="none"/>
                      <w:tab w:pos="7207" w:val="left" w:leader="none"/>
                      <w:tab w:pos="7423" w:val="left" w:leader="none"/>
                      <w:tab w:pos="7631" w:val="left" w:leader="none"/>
                      <w:tab w:pos="8351" w:val="left" w:leader="none"/>
                      <w:tab w:pos="8733" w:val="left" w:leader="none"/>
                      <w:tab w:pos="8949" w:val="left" w:leader="none"/>
                      <w:tab w:pos="9129" w:val="left" w:leader="none"/>
                      <w:tab w:pos="9575" w:val="left" w:leader="none"/>
                      <w:tab w:pos="9719" w:val="left" w:leader="none"/>
                      <w:tab w:pos="9892" w:val="left" w:leader="none"/>
                      <w:tab w:pos="10115" w:val="left" w:leader="none"/>
                      <w:tab w:pos="10547" w:val="left" w:leader="none"/>
                    </w:tabs>
                    <w:spacing w:line="263" w:lineRule="auto" w:before="22"/>
                    <w:ind w:left="2008" w:right="1345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RESPECTIVAMENTE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CUBRIR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PAGO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PAGO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ENERGlA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ELECTRICA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INMUEBLE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DESTINADO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PLAZA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COMUNITARIA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INSTITUTO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NUESTRO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CONTINUAR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ATENDIENDO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POBLAClON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JOVENES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ADULTOS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REQUIEREN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ALFABETlZACION;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OTORGARA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PERSONAL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PAGO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RECIBO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HACIENDA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9"/>
                      <w:w w:val="11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80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7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2966" w:val="left" w:leader="none"/>
                      <w:tab w:pos="3009" w:val="left" w:leader="none"/>
                      <w:tab w:pos="4125" w:val="left" w:leader="none"/>
                      <w:tab w:pos="4240" w:val="left" w:leader="none"/>
                      <w:tab w:pos="5731" w:val="left" w:leader="none"/>
                      <w:tab w:pos="6299" w:val="left" w:leader="none"/>
                      <w:tab w:pos="6731" w:val="left" w:leader="none"/>
                      <w:tab w:pos="7027" w:val="left" w:leader="none"/>
                      <w:tab w:pos="8387" w:val="left" w:leader="none"/>
                      <w:tab w:pos="9647" w:val="left" w:leader="none"/>
                    </w:tabs>
                    <w:spacing w:line="264" w:lineRule="auto"/>
                    <w:ind w:left="2016" w:right="1370" w:hanging="15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ASUNTO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GENERAL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5.-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LIC.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RAUL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MUÑOZ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REYES,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DESARROLLO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RURAL,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OCTUBRE-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HACE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MENCION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EXISTE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NECESIDAD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IMPLEMENTAR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'TlPO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CURSO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COMO: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INSEMINACION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ARTIFICIAL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GANADO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BOVINO,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ANTES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CERRAR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PRETENDE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LLEVARLO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HACER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CQNVOCATORIA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ABIERTA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TODOS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PRODUCTORES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ESTEN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INTERESADOS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TOMAR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DICHO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CURSO,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PUEDA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TOMAR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RECURSQ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AUTORIZADO</w:t>
                  </w:r>
                </w:p>
                <w:p>
                  <w:pPr>
                    <w:pStyle w:val="BodyText"/>
                    <w:tabs>
                      <w:tab w:pos="9100" w:val="left" w:leader="none"/>
                    </w:tabs>
                    <w:spacing w:line="118" w:lineRule="exact"/>
                    <w:ind w:left="2030" w:right="0"/>
                    <w:jc w:val="left"/>
                    <w:rPr>
                      <w:rFonts w:ascii="Times New Roman" w:hAnsi="Times New Roman" w:cs="Times New Roman" w:eastAsia="Times New Roman"/>
                      <w:sz w:val="102"/>
                      <w:szCs w:val="10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BASTANTE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LLEVAR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DICHO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CURSO.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39"/>
                      <w:sz w:val="102"/>
                      <w:szCs w:val="10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02"/>
                      <w:szCs w:val="102"/>
                    </w:rPr>
                  </w:r>
                </w:p>
                <w:p>
                  <w:pPr>
                    <w:pStyle w:val="BodyText"/>
                    <w:tabs>
                      <w:tab w:pos="4118" w:val="left" w:leader="none"/>
                      <w:tab w:pos="4931" w:val="left" w:leader="none"/>
                      <w:tab w:pos="6919" w:val="left" w:leader="none"/>
                      <w:tab w:pos="8481" w:val="left" w:leader="none"/>
                      <w:tab w:pos="10555" w:val="left" w:leader="none"/>
                    </w:tabs>
                    <w:spacing w:line="104" w:lineRule="exact"/>
                    <w:ind w:left="203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$12,500.00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(DOCE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QUINIENTOS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00/100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M.N)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SERAN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spacing w:line="130" w:lineRule="exact" w:before="3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3095" w:val="left" w:leader="none"/>
                      <w:tab w:pos="3326" w:val="left" w:leader="none"/>
                      <w:tab w:pos="3427" w:val="left" w:leader="none"/>
                      <w:tab w:pos="3686" w:val="left" w:leader="none"/>
                      <w:tab w:pos="3851" w:val="left" w:leader="none"/>
                      <w:tab w:pos="4888" w:val="left" w:leader="none"/>
                      <w:tab w:pos="5054" w:val="left" w:leader="none"/>
                      <w:tab w:pos="5457" w:val="left" w:leader="none"/>
                      <w:tab w:pos="5846" w:val="left" w:leader="none"/>
                      <w:tab w:pos="6235" w:val="left" w:leader="none"/>
                      <w:tab w:pos="6465" w:val="left" w:leader="none"/>
                      <w:tab w:pos="6667" w:val="left" w:leader="none"/>
                      <w:tab w:pos="6998" w:val="left" w:leader="none"/>
                      <w:tab w:pos="7279" w:val="left" w:leader="none"/>
                      <w:tab w:pos="7538" w:val="left" w:leader="none"/>
                      <w:tab w:pos="7725" w:val="left" w:leader="none"/>
                      <w:tab w:pos="8056" w:val="left" w:leader="none"/>
                      <w:tab w:pos="8510" w:val="left" w:leader="none"/>
                      <w:tab w:pos="8654" w:val="left" w:leader="none"/>
                      <w:tab w:pos="9028" w:val="left" w:leader="none"/>
                      <w:tab w:pos="9583" w:val="left" w:leader="none"/>
                      <w:tab w:pos="10389" w:val="left" w:leader="none"/>
                      <w:tab w:pos="10555" w:val="left" w:leader="none"/>
                    </w:tabs>
                    <w:spacing w:line="260" w:lineRule="auto"/>
                    <w:ind w:left="2023" w:right="1331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DOCE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DEJAR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EFECTO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SESION_ORDINARIA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AGOSTO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2017;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IGUAL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MANERA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INCLUYENDO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REASIGNAR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$12,500.00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(DOCE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QUINIENTOS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M.N)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APROBADO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ANTERIORMENTE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CITADA,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CURSO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"INSEMINAClON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ARTIFICIAL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BOVINO".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80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3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tabs>
                      <w:tab w:pos="3009" w:val="left" w:leader="none"/>
                      <w:tab w:pos="3362" w:val="left" w:leader="none"/>
                      <w:tab w:pos="4132" w:val="left" w:leader="none"/>
                      <w:tab w:pos="5385" w:val="left" w:leader="none"/>
                      <w:tab w:pos="6652" w:val="left" w:leader="none"/>
                      <w:tab w:pos="7437" w:val="left" w:leader="none"/>
                      <w:tab w:pos="7955" w:val="left" w:leader="none"/>
                      <w:tab w:pos="9129" w:val="left" w:leader="none"/>
                      <w:tab w:pos="11195" w:val="left" w:leader="none"/>
                    </w:tabs>
                    <w:spacing w:line="261" w:lineRule="auto"/>
                    <w:ind w:left="2023" w:right="697" w:hanging="15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ASUNTO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>GENERAl,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6.-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LIC.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FRANCISCO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MARQUEZ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MARTINEZ,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ASESOR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LEGAL,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RECIBIDO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ECONOMICO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SOLVENTAR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GASTOS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MEDlCOS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HAN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~~.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ORIGINADO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TUMOR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DETECTADO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CABEZA,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REQUIERE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INTERVENClON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QUIRURGICA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MANERA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INMEDIATA.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HACE</w:t>
                  </w:r>
                </w:p>
                <w:p>
                  <w:pPr>
                    <w:pStyle w:val="BodyText"/>
                    <w:tabs>
                      <w:tab w:pos="4463" w:val="left" w:leader="none"/>
                    </w:tabs>
                    <w:spacing w:line="225" w:lineRule="exact"/>
                    <w:ind w:left="2037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CONOCIMIENTO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MENORES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SERíA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</w:p>
                <w:p>
                  <w:pPr>
                    <w:pStyle w:val="BodyText"/>
                    <w:spacing w:line="259" w:lineRule="auto" w:before="22"/>
                    <w:ind w:left="2023" w:right="1331" w:firstLine="7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INSTlTUCION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PARTICULAR,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DETALLA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RESPALDO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PUNTO.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ECONOlvlICO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$17,000.00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(DIECISIETE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"/>
                      <w:w w:val="100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M.N.).</w:t>
                  </w:r>
                </w:p>
                <w:p>
                  <w:pPr>
                    <w:spacing w:line="100" w:lineRule="exact" w:before="1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spacing w:line="255" w:lineRule="auto"/>
                    <w:ind w:left="2023" w:right="1323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ACUERDO.-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OTORGAR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APOYO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ECONOMICO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17,000.00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(DIECISIETE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M.N.)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</w:p>
                <w:p>
                  <w:pPr>
                    <w:spacing w:line="120" w:lineRule="exact" w:before="8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12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6904" w:val="left" w:leader="none"/>
                    </w:tabs>
                    <w:spacing w:before="75"/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8pt;height:969pt;mso-position-horizontal-relative:page;mso-position-vertical-relative:page;z-index:-2093" coordorigin="0,0" coordsize="12160,19380">
            <v:group style="position:absolute;left:3540;top:1860;width:240;height:2" coordorigin="3540,1860" coordsize="240,2">
              <v:shape style="position:absolute;left:3540;top:1860;width:240;height:2" coordorigin="3540,1860" coordsize="240,0" path="m3540,1860l3780,1860,3540,1860xe" filled="f" stroked="t" strokeweight="1pt" strokecolor="#000000">
                <v:path arrowok="t"/>
              </v:shape>
            </v:group>
            <v:group style="position:absolute;left:3920;top:1860;width:1060;height:2" coordorigin="3920,1860" coordsize="1060,2">
              <v:shape style="position:absolute;left:3920;top:1860;width:1060;height:2" coordorigin="3920,1860" coordsize="1060,0" path="m3920,1860l4980,1860,3920,1860xe" filled="f" stroked="t" strokeweight="1pt" strokecolor="#000000">
                <v:path arrowok="t"/>
              </v:shape>
            </v:group>
            <v:group style="position:absolute;left:5100;top:1860;width:1740;height:2" coordorigin="5100,1860" coordsize="1740,2">
              <v:shape style="position:absolute;left:5100;top:1860;width:1740;height:2" coordorigin="5100,1860" coordsize="1740,0" path="m5100,1860l6840,1860,5100,1860xe" filled="f" stroked="t" strokeweight="1pt" strokecolor="#000000">
                <v:path arrowok="t"/>
              </v:shape>
            </v:group>
            <v:group style="position:absolute;left:6960;top:1860;width:400;height:2" coordorigin="6960,1860" coordsize="400,2">
              <v:shape style="position:absolute;left:6960;top:1860;width:400;height:2" coordorigin="6960,1860" coordsize="400,0" path="m6960,1860l7360,1860,6960,1860xe" filled="f" stroked="t" strokeweight="1pt" strokecolor="#000000">
                <v:path arrowok="t"/>
              </v:shape>
            </v:group>
            <v:group style="position:absolute;left:7480;top:1860;width:2580;height:2" coordorigin="7480,1860" coordsize="2580,2">
              <v:shape style="position:absolute;left:7480;top:1860;width:2580;height:2" coordorigin="7480,1860" coordsize="2580,0" path="m7480,1860l10060,1860,7480,1860xe" filled="f" stroked="t" strokeweight="1pt" strokecolor="#000000">
                <v:path arrowok="t"/>
              </v:shape>
            </v:group>
            <v:group style="position:absolute;left:9300;top:18200;width:620;height:2" coordorigin="9300,18200" coordsize="620,2">
              <v:shape style="position:absolute;left:9300;top:18200;width:620;height:2" coordorigin="9300,18200" coordsize="620,0" path="m9300,18200l9920,18200,9300,18200xe" filled="f" stroked="t" strokeweight="1pt" strokecolor="#000000">
                <v:path arrowok="t"/>
              </v:shape>
            </v:group>
            <v:group style="position:absolute;left:10040;top:18200;width:180;height:2" coordorigin="10040,18200" coordsize="180,2">
              <v:shape style="position:absolute;left:10040;top:18200;width:180;height:2" coordorigin="10040,18200" coordsize="180,0" path="m10040,18200l10220,18200,10040,18200xe" filled="f" stroked="t" strokeweight="1pt" strokecolor="#000000">
                <v:path arrowok="t"/>
              </v:shape>
            </v:group>
            <v:group style="position:absolute;left:10300;top:18200;width:200;height:2" coordorigin="10300,18200" coordsize="200,2">
              <v:shape style="position:absolute;left:10300;top:18200;width:200;height:2" coordorigin="10300,18200" coordsize="200,0" path="m10300,18200l10500,18200,10300,18200xe" filled="f" stroked="t" strokeweight="1pt" strokecolor="#000000">
                <v:path arrowok="t"/>
              </v:shape>
            </v:group>
            <v:group style="position:absolute;left:10620;top:18200;width:200;height:2" coordorigin="10620,18200" coordsize="200,2">
              <v:shape style="position:absolute;left:10620;top:18200;width:200;height:2" coordorigin="10620,18200" coordsize="200,0" path="m10620,18200l10820,18200,10620,18200xe" filled="f" stroked="t" strokeweight="1pt" strokecolor="#000000">
                <v:path arrowok="t"/>
              </v:shape>
              <v:shape style="position:absolute;left:0;top:0;width:12160;height:19380" type="#_x0000_t75">
                <v:imagedata r:id="rId16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12" w:id="12"/>
      <w:bookmarkEnd w:id="12"/>
      <w:r>
        <w:rPr/>
      </w:r>
      <w:r>
        <w:rPr/>
      </w:r>
    </w:p>
    <w:p>
      <w:pPr>
        <w:spacing w:after="0"/>
        <w:sectPr>
          <w:pgSz w:w="12160" w:h="1938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8pt;height:970pt;mso-position-horizontal-relative:page;mso-position-vertical-relative:page;z-index:-2092" type="#_x0000_t202" filled="f" stroked="f">
            <v:textbox inset="0,0,0,0">
              <w:txbxContent>
                <w:p>
                  <w:pPr>
                    <w:spacing w:line="170" w:lineRule="exact" w:before="8"/>
                    <w:rPr>
                      <w:sz w:val="17"/>
                      <w:szCs w:val="17"/>
                    </w:rPr>
                  </w:pPr>
                  <w:r>
                    <w:rPr>
                      <w:sz w:val="17"/>
                      <w:szCs w:val="17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849" w:val="left" w:leader="none"/>
                      <w:tab w:pos="1547" w:val="left" w:leader="none"/>
                      <w:tab w:pos="3095" w:val="left" w:leader="none"/>
                      <w:tab w:pos="4975" w:val="left" w:leader="none"/>
                    </w:tabs>
                    <w:ind w:left="0" w:right="385" w:firstLine="0"/>
                    <w:jc w:val="center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:;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spacing w:line="260" w:lineRule="exact" w:before="12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ind w:left="2174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30"/>
                      <w:sz w:val="16"/>
                      <w:szCs w:val="16"/>
                    </w:rPr>
                    <w:t>~'!-o~~}"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16"/>
                      <w:szCs w:val="16"/>
                    </w:rPr>
                  </w:r>
                </w:p>
                <w:p>
                  <w:pPr>
                    <w:pStyle w:val="BodyText"/>
                    <w:tabs>
                      <w:tab w:pos="3362" w:val="left" w:leader="none"/>
                      <w:tab w:pos="4010" w:val="left" w:leader="none"/>
                      <w:tab w:pos="4255" w:val="left" w:leader="none"/>
                      <w:tab w:pos="5363" w:val="left" w:leader="none"/>
                      <w:tab w:pos="5457" w:val="left" w:leader="none"/>
                      <w:tab w:pos="6746" w:val="left" w:leader="none"/>
                      <w:tab w:pos="7718" w:val="left" w:leader="none"/>
                      <w:tab w:pos="10036" w:val="left" w:leader="none"/>
                      <w:tab w:pos="10245" w:val="left" w:leader="none"/>
                    </w:tabs>
                    <w:spacing w:line="263" w:lineRule="auto" w:before="9"/>
                    <w:ind w:left="2001" w:right="1345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L1C.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FRANCISCO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MARQUEZ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MARTlNEZ,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ASESOR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LEGAL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SOLVENTAR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GASTOS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MEDICOS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ORIGINADO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TUMOR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DETECTADO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CABEZA.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IX,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63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64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SERVIDORES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PUBLlCOS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7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tabs>
                      <w:tab w:pos="914" w:val="left" w:leader="none"/>
                      <w:tab w:pos="3938" w:val="left" w:leader="none"/>
                      <w:tab w:pos="4334" w:val="left" w:leader="none"/>
                      <w:tab w:pos="5817" w:val="left" w:leader="none"/>
                      <w:tab w:pos="6292" w:val="left" w:leader="none"/>
                      <w:tab w:pos="7127" w:val="left" w:leader="none"/>
                      <w:tab w:pos="8279" w:val="left" w:leader="none"/>
                    </w:tabs>
                    <w:spacing w:line="206" w:lineRule="exact"/>
                    <w:ind w:left="0" w:right="217" w:firstLine="0"/>
                    <w:jc w:val="center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5"/>
                      <w:w w:val="100"/>
                      <w:sz w:val="20"/>
                      <w:szCs w:val="2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_-_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SUNTO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7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GENERAl.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0"/>
                      <w:szCs w:val="2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7,-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LOZANO,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PRESIDENTE</w:t>
                  </w:r>
                </w:p>
                <w:p>
                  <w:pPr>
                    <w:tabs>
                      <w:tab w:pos="2505" w:val="left" w:leader="none"/>
                      <w:tab w:pos="3815" w:val="left" w:leader="none"/>
                      <w:tab w:pos="5162" w:val="left" w:leader="none"/>
                      <w:tab w:pos="6314" w:val="left" w:leader="none"/>
                      <w:tab w:pos="7847" w:val="left" w:leader="none"/>
                      <w:tab w:pos="8315" w:val="left" w:leader="none"/>
                      <w:tab w:pos="9201" w:val="left" w:leader="none"/>
                      <w:tab w:pos="9611" w:val="left" w:leader="none"/>
                    </w:tabs>
                    <w:spacing w:line="300" w:lineRule="exact"/>
                    <w:ind w:left="0" w:right="395" w:firstLine="0"/>
                    <w:jc w:val="center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32"/>
                      <w:szCs w:val="32"/>
                    </w:rPr>
                    <w:t>&lt;,:;."sN~~co"M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85"/>
                      <w:sz w:val="32"/>
                      <w:szCs w:val="3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>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85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>OFICIO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>NUMERO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5"/>
                      <w:sz w:val="20"/>
                      <w:szCs w:val="20"/>
                    </w:rPr>
                    <w:t>139/DPG/2016,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>27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85"/>
                      <w:sz w:val="20"/>
                      <w:szCs w:val="20"/>
                    </w:rPr>
                    <w:t>DE</w:t>
                  </w:r>
                </w:p>
                <w:p>
                  <w:pPr>
                    <w:pStyle w:val="BodyText"/>
                    <w:tabs>
                      <w:tab w:pos="561" w:val="left" w:leader="none"/>
                      <w:tab w:pos="1231" w:val="left" w:leader="none"/>
                      <w:tab w:pos="1835" w:val="left" w:leader="none"/>
                      <w:tab w:pos="2469" w:val="left" w:leader="none"/>
                      <w:tab w:pos="3088" w:val="left" w:leader="none"/>
                      <w:tab w:pos="3779" w:val="left" w:leader="none"/>
                      <w:tab w:pos="4982" w:val="left" w:leader="none"/>
                      <w:tab w:pos="5471" w:val="left" w:leader="none"/>
                      <w:tab w:pos="7106" w:val="left" w:leader="none"/>
                      <w:tab w:pos="7891" w:val="left" w:leader="none"/>
                      <w:tab w:pos="8387" w:val="left" w:leader="none"/>
                      <w:tab w:pos="9763" w:val="left" w:leader="none"/>
                    </w:tabs>
                    <w:spacing w:line="186" w:lineRule="exact"/>
                    <w:ind w:right="575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4"/>
                      <w:szCs w:val="24"/>
                    </w:rPr>
                    <w:t>".:f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4"/>
                      <w:szCs w:val="2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4"/>
                      <w:szCs w:val="24"/>
                    </w:rPr>
                    <w:t>;\~'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SOLICITUD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pStyle w:val="BodyText"/>
                    <w:tabs>
                      <w:tab w:pos="1951" w:val="left" w:leader="none"/>
                      <w:tab w:pos="3095" w:val="left" w:leader="none"/>
                      <w:tab w:pos="5111" w:val="left" w:leader="none"/>
                      <w:tab w:pos="8085" w:val="left" w:leader="none"/>
                      <w:tab w:pos="9475" w:val="left" w:leader="none"/>
                    </w:tabs>
                    <w:spacing w:line="350" w:lineRule="exact"/>
                    <w:ind w:right="661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40"/>
                      <w:szCs w:val="40"/>
                    </w:rPr>
                    <w:t>","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40"/>
                      <w:w w:val="100"/>
                      <w:sz w:val="40"/>
                      <w:szCs w:val="4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sz w:val="40"/>
                      <w:szCs w:val="40"/>
                    </w:rPr>
                    <w:t>t1~F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217"/>
                      <w:w w:val="100"/>
                      <w:sz w:val="40"/>
                      <w:szCs w:val="4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CIPACION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CUMPLIMIENTO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ALGUNOS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REQUISITOS,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DERIVADOS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</w:p>
                <w:p>
                  <w:pPr>
                    <w:pStyle w:val="BodyText"/>
                    <w:tabs>
                      <w:tab w:pos="2015" w:val="left" w:leader="none"/>
                    </w:tabs>
                    <w:spacing w:line="203" w:lineRule="exact"/>
                    <w:ind w:left="1267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PARÍ'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CIPACION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NUESTRO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EJECUCIÓN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ACCIONES</w:t>
                  </w:r>
                </w:p>
                <w:p>
                  <w:pPr>
                    <w:pStyle w:val="BodyText"/>
                    <w:tabs>
                      <w:tab w:pos="2087" w:val="left" w:leader="none"/>
                      <w:tab w:pos="5839" w:val="left" w:leader="none"/>
                      <w:tab w:pos="8690" w:val="left" w:leader="none"/>
                    </w:tabs>
                    <w:spacing w:before="36"/>
                    <w:ind w:right="825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Sly'¡¡~,\~'M¡k'Ncfj)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23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FEDERAL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CONSIDERADAS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DENTRO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DENOMINADO</w:t>
                  </w:r>
                </w:p>
                <w:p>
                  <w:pPr>
                    <w:pStyle w:val="BodyText"/>
                    <w:tabs>
                      <w:tab w:pos="849" w:val="left" w:leader="none"/>
                      <w:tab w:pos="1115" w:val="left" w:leader="none"/>
                      <w:tab w:pos="4175" w:val="left" w:leader="none"/>
                      <w:tab w:pos="5702" w:val="left" w:leader="none"/>
                      <w:tab w:pos="6386" w:val="left" w:leader="none"/>
                      <w:tab w:pos="7171" w:val="left" w:leader="none"/>
                      <w:tab w:pos="9417" w:val="left" w:leader="none"/>
                    </w:tabs>
                    <w:spacing w:before="22"/>
                    <w:ind w:right="546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0"/>
                      <w:sz w:val="10"/>
                      <w:szCs w:val="10"/>
                    </w:rPr>
                    <w:t>~'D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0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0"/>
                      <w:sz w:val="10"/>
                      <w:szCs w:val="10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0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sz w:val="18"/>
                      <w:szCs w:val="18"/>
                    </w:rPr>
                    <w:t>T\ll:'~,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5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PROGRAMAS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REGIONALES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2016"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TODO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CONFORMIDAD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</w:rPr>
                    <w:t>LO</w:t>
                  </w:r>
                </w:p>
                <w:p>
                  <w:pPr>
                    <w:tabs>
                      <w:tab w:pos="1555" w:val="left" w:leader="none"/>
                      <w:tab w:pos="2361" w:val="left" w:leader="none"/>
                    </w:tabs>
                    <w:spacing w:before="20"/>
                    <w:ind w:left="1029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4"/>
                      <w:szCs w:val="24"/>
                    </w:rPr>
                    <w:t>'~.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4"/>
                      <w:szCs w:val="24"/>
                    </w:rPr>
                    <w:t>L'~os»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0"/>
                      <w:szCs w:val="20"/>
                    </w:rPr>
                    <w:t>UIENTE:</w:t>
                  </w:r>
                </w:p>
                <w:p>
                  <w:pPr>
                    <w:spacing w:line="200" w:lineRule="exact" w:before="15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tabs>
                      <w:tab w:pos="2735" w:val="left" w:leader="none"/>
                      <w:tab w:pos="3110" w:val="left" w:leader="none"/>
                      <w:tab w:pos="4168" w:val="left" w:leader="none"/>
                      <w:tab w:pos="4996" w:val="left" w:leader="none"/>
                      <w:tab w:pos="5234" w:val="left" w:leader="none"/>
                      <w:tab w:pos="5745" w:val="left" w:leader="none"/>
                      <w:tab w:pos="5810" w:val="left" w:leader="none"/>
                      <w:tab w:pos="6328" w:val="left" w:leader="none"/>
                      <w:tab w:pos="7315" w:val="left" w:leader="none"/>
                      <w:tab w:pos="8351" w:val="left" w:leader="none"/>
                      <w:tab w:pos="8517" w:val="left" w:leader="none"/>
                      <w:tab w:pos="8906" w:val="left" w:leader="none"/>
                      <w:tab w:pos="9115" w:val="left" w:leader="none"/>
                      <w:tab w:pos="9935" w:val="left" w:leader="none"/>
                      <w:tab w:pos="10403" w:val="left" w:leader="none"/>
                    </w:tabs>
                    <w:spacing w:line="262" w:lineRule="auto"/>
                    <w:ind w:left="2728" w:right="1353" w:hanging="36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ANTERIOR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LLEVAR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SUSCRIPCION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NUESTRO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CONVENIO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COLABORACION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PARTlCIPACION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IMPLEMENTACION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5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OPERACION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"FONDO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PROGRAMAS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REGIONALES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2016",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APROBADO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TOTAL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SERIAN:</w:t>
                  </w:r>
                </w:p>
                <w:p>
                  <w:pPr>
                    <w:spacing w:line="260" w:lineRule="exact" w:before="14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pStyle w:val="BodyText"/>
                    <w:tabs>
                      <w:tab w:pos="3484" w:val="left" w:leader="none"/>
                    </w:tabs>
                    <w:spacing w:line="258" w:lineRule="auto"/>
                    <w:ind w:left="3448" w:right="1417" w:hanging="360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ETAPA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REHABILlTAClON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MEJORAMIENTO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BOULEVARD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L1C.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MARTlN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HUERTA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10,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000,000.00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(DIEZ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MILLONES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>10/100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MN.).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         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.</w:t>
                  </w:r>
                </w:p>
                <w:p>
                  <w:pPr>
                    <w:spacing w:line="240" w:lineRule="exact" w:before="4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3974" w:val="left" w:leader="none"/>
                      <w:tab w:pos="5241" w:val="left" w:leader="none"/>
                      <w:tab w:pos="6796" w:val="left" w:leader="none"/>
                      <w:tab w:pos="8344" w:val="left" w:leader="none"/>
                      <w:tab w:pos="9215" w:val="left" w:leader="none"/>
                    </w:tabs>
                    <w:spacing w:line="250" w:lineRule="atLeast"/>
                    <w:ind w:left="2016" w:right="1438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TOTALIDAD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INVERSION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MONTO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10,000,000.00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(DIEZ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MILLONES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>10/100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M.N.)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APORTACION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TOTAL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CARACTER</w:t>
                  </w:r>
                </w:p>
                <w:p>
                  <w:pPr>
                    <w:tabs>
                      <w:tab w:pos="7113" w:val="left" w:leader="none"/>
                    </w:tabs>
                    <w:spacing w:line="554" w:lineRule="exact"/>
                    <w:ind w:left="0" w:right="706" w:firstLine="0"/>
                    <w:jc w:val="center"/>
                    <w:rPr>
                      <w:rFonts w:ascii="Times New Roman" w:hAnsi="Times New Roman" w:cs="Times New Roman" w:eastAsia="Times New Roman"/>
                      <w:sz w:val="72"/>
                      <w:szCs w:val="7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>FEDERAL.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26"/>
                      <w:szCs w:val="26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29"/>
                      <w:w w:val="105"/>
                      <w:sz w:val="26"/>
                      <w:szCs w:val="26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-18"/>
                      <w:sz w:val="72"/>
                      <w:szCs w:val="7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72"/>
                      <w:szCs w:val="72"/>
                    </w:rPr>
                  </w:r>
                </w:p>
                <w:p>
                  <w:pPr>
                    <w:pStyle w:val="BodyText"/>
                    <w:tabs>
                      <w:tab w:pos="4147" w:val="left" w:leader="none"/>
                      <w:tab w:pos="5306" w:val="left" w:leader="none"/>
                      <w:tab w:pos="7783" w:val="left" w:leader="none"/>
                      <w:tab w:pos="8524" w:val="left" w:leader="none"/>
                      <w:tab w:pos="10108" w:val="left" w:leader="none"/>
                    </w:tabs>
                    <w:spacing w:line="209" w:lineRule="exact"/>
                    <w:ind w:left="2376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APROBACION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FACULTARSE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</w:p>
                <w:p>
                  <w:pPr>
                    <w:pStyle w:val="BodyText"/>
                    <w:spacing w:line="261" w:lineRule="auto" w:before="22"/>
                    <w:ind w:left="2736" w:right="1335" w:firstLine="7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L1C.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RAMIREZ,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L.c.P.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RAFAEL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ROUGON,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FUNCIONARIO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SECRETARIA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GENERAL,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c.P.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SIXTO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VILLALOBOS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CRUZ,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HACIENDA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PÚBLICA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CONCURRIR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CELEBRACIÓN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CONVENIO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CORRESPONDIENTE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SUSCRIBIRA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GOlllERNO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ESTATAL.</w:t>
                  </w:r>
                </w:p>
                <w:p>
                  <w:pPr>
                    <w:spacing w:line="240" w:lineRule="exact" w:before="14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2735" w:val="left" w:leader="none"/>
                      <w:tab w:pos="4391" w:val="left" w:leader="none"/>
                      <w:tab w:pos="5702" w:val="left" w:leader="none"/>
                      <w:tab w:pos="7718" w:val="left" w:leader="none"/>
                      <w:tab w:pos="8222" w:val="left" w:leader="none"/>
                      <w:tab w:pos="8675" w:val="left" w:leader="none"/>
                      <w:tab w:pos="9395" w:val="left" w:leader="none"/>
                      <w:tab w:pos="10382" w:val="left" w:leader="none"/>
                      <w:tab w:pos="10576" w:val="left" w:leader="none"/>
                    </w:tabs>
                    <w:spacing w:line="258" w:lineRule="auto"/>
                    <w:ind w:left="2736" w:right="1342" w:hanging="36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PROPOSITO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CABAL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CUMPLIMIENTO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T1VIDAD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ESTABLECIDA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CONVENIOS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RESPECTIVOS,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SOLICITO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DETERMINEN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FORMA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ESTIMEN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CONVENIENTE,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ENCARGUEN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VIGILAR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CUMPLIMIENTO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TODAS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LLEVARÁN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DENTRO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CONVENIO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SUSCRITO.</w:t>
                  </w:r>
                </w:p>
                <w:p>
                  <w:pPr>
                    <w:spacing w:line="240" w:lineRule="exact" w:before="17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tabs>
                      <w:tab w:pos="2743" w:val="left" w:leader="none"/>
                      <w:tab w:pos="3290" w:val="left" w:leader="none"/>
                      <w:tab w:pos="4708" w:val="left" w:leader="none"/>
                      <w:tab w:pos="4867" w:val="left" w:leader="none"/>
                      <w:tab w:pos="5875" w:val="left" w:leader="none"/>
                      <w:tab w:pos="6206" w:val="left" w:leader="none"/>
                      <w:tab w:pos="6753" w:val="left" w:leader="none"/>
                      <w:tab w:pos="6940" w:val="left" w:leader="none"/>
                      <w:tab w:pos="7711" w:val="left" w:leader="none"/>
                      <w:tab w:pos="7876" w:val="left" w:leader="none"/>
                      <w:tab w:pos="8071" w:val="left" w:leader="none"/>
                      <w:tab w:pos="8323" w:val="left" w:leader="none"/>
                      <w:tab w:pos="8546" w:val="left" w:leader="none"/>
                      <w:tab w:pos="8747" w:val="left" w:leader="none"/>
                      <w:tab w:pos="9727" w:val="left" w:leader="none"/>
                      <w:tab w:pos="10130" w:val="left" w:leader="none"/>
                      <w:tab w:pos="10555" w:val="left" w:leader="none"/>
                      <w:tab w:pos="11203" w:val="left" w:leader="none"/>
                    </w:tabs>
                    <w:spacing w:line="258" w:lineRule="auto"/>
                    <w:ind w:left="2728" w:right="719" w:hanging="353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OBLIGA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EJECUTAR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BAJO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RESPONSABILIDAD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OBJETO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CONVENIO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AUTORIZA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CONFORME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DISPONE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TERMINOS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CONDICIONES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PACTEN;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EFECTOS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DISPONEN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ARTlCULOS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2°,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3°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Ill,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RELACION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5°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TERCER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PÁRRAFO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FRACCIÓN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(INCISO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AJ.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DEUDA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PÚBLICA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</w:p>
                <w:p>
                  <w:pPr>
                    <w:pStyle w:val="BodyText"/>
                    <w:tabs>
                      <w:tab w:pos="7243" w:val="left" w:leader="none"/>
                    </w:tabs>
                    <w:spacing w:line="228" w:lineRule="exact"/>
                    <w:ind w:left="2743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AFECTE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PARTICIPACIONES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FEDERALES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CORRESPONDAN</w:t>
                  </w:r>
                </w:p>
                <w:p>
                  <w:pPr>
                    <w:pStyle w:val="BodyText"/>
                    <w:tabs>
                      <w:tab w:pos="3916" w:val="left" w:leader="none"/>
                      <w:tab w:pos="4168" w:val="left" w:leader="none"/>
                      <w:tab w:pos="4823" w:val="left" w:leader="none"/>
                      <w:tab w:pos="5248" w:val="left" w:leader="none"/>
                      <w:tab w:pos="5493" w:val="left" w:leader="none"/>
                      <w:tab w:pos="6112" w:val="left" w:leader="none"/>
                      <w:tab w:pos="6847" w:val="left" w:leader="none"/>
                      <w:tab w:pos="7495" w:val="left" w:leader="none"/>
                      <w:tab w:pos="7653" w:val="left" w:leader="none"/>
                      <w:tab w:pos="8294" w:val="left" w:leader="none"/>
                      <w:tab w:pos="8935" w:val="left" w:leader="none"/>
                      <w:tab w:pos="9014" w:val="left" w:leader="none"/>
                      <w:tab w:pos="9259" w:val="left" w:leader="none"/>
                      <w:tab w:pos="9770" w:val="left" w:leader="none"/>
                    </w:tabs>
                    <w:spacing w:line="261" w:lineRule="auto" w:before="22"/>
                    <w:ind w:left="2736" w:right="1331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INCUMPLIMIENTO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OBLIGACIONES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ASUMA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REALICE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RETENCIONES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NECESARIAS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DESCRITA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ENTENDIDO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CONTINUADA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DURANTE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POSTERIORES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EJERCICIOS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PRESUpUESTALES,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PRORROGARÁ</w:t>
                  </w:r>
                </w:p>
                <w:p>
                  <w:pPr>
                    <w:spacing w:line="150" w:lineRule="exact" w:before="3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2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1453" w:val="left" w:leader="none"/>
                      <w:tab w:pos="2029" w:val="left" w:leader="none"/>
                      <w:tab w:pos="3685" w:val="left" w:leader="none"/>
                    </w:tabs>
                    <w:spacing w:before="94"/>
                    <w:ind w:left="964" w:right="0" w:firstLine="0"/>
                    <w:jc w:val="center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9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8pt;height:970pt;mso-position-horizontal-relative:page;mso-position-vertical-relative:page;z-index:-2091" coordorigin="0,0" coordsize="12160,19400">
            <v:group style="position:absolute;left:3560;top:1840;width:240;height:2" coordorigin="3560,1840" coordsize="240,2">
              <v:shape style="position:absolute;left:3560;top:1840;width:240;height:2" coordorigin="3560,1840" coordsize="240,0" path="m3560,1840l3800,1840,3560,1840xe" filled="f" stroked="t" strokeweight="1pt" strokecolor="#000000">
                <v:path arrowok="t"/>
              </v:shape>
            </v:group>
            <v:group style="position:absolute;left:3920;top:1840;width:1060;height:2" coordorigin="3920,1840" coordsize="1060,2">
              <v:shape style="position:absolute;left:3920;top:1840;width:1060;height:2" coordorigin="3920,1840" coordsize="1060,0" path="m3920,1840l4980,1840,3920,1840xe" filled="f" stroked="t" strokeweight="1pt" strokecolor="#000000">
                <v:path arrowok="t"/>
              </v:shape>
            </v:group>
            <v:group style="position:absolute;left:5100;top:1840;width:1740;height:2" coordorigin="5100,1840" coordsize="1740,2">
              <v:shape style="position:absolute;left:5100;top:1840;width:1740;height:2" coordorigin="5100,1840" coordsize="1740,0" path="m5100,1840l6840,1840,5100,1840xe" filled="f" stroked="t" strokeweight="1pt" strokecolor="#000000">
                <v:path arrowok="t"/>
              </v:shape>
            </v:group>
            <v:group style="position:absolute;left:6980;top:1840;width:380;height:2" coordorigin="6980,1840" coordsize="380,2">
              <v:shape style="position:absolute;left:6980;top:1840;width:380;height:2" coordorigin="6980,1840" coordsize="380,0" path="m6980,1840l7360,1840,6980,1840xe" filled="f" stroked="t" strokeweight="1pt" strokecolor="#000000">
                <v:path arrowok="t"/>
              </v:shape>
            </v:group>
            <v:group style="position:absolute;left:7480;top:1840;width:2580;height:2" coordorigin="7480,1840" coordsize="2580,2">
              <v:shape style="position:absolute;left:7480;top:1840;width:2580;height:2" coordorigin="7480,1840" coordsize="2580,0" path="m7480,1840l10060,1840,7480,1840xe" filled="f" stroked="t" strokeweight="1pt" strokecolor="#000000">
                <v:path arrowok="t"/>
              </v:shape>
            </v:group>
            <v:group style="position:absolute;left:9300;top:18200;width:620;height:2" coordorigin="9300,18200" coordsize="620,2">
              <v:shape style="position:absolute;left:9300;top:18200;width:620;height:2" coordorigin="9300,18200" coordsize="620,0" path="m9300,18200l9920,18200,9300,18200xe" filled="f" stroked="t" strokeweight="1pt" strokecolor="#000000">
                <v:path arrowok="t"/>
              </v:shape>
            </v:group>
            <v:group style="position:absolute;left:10020;top:18200;width:180;height:2" coordorigin="10020,18200" coordsize="180,2">
              <v:shape style="position:absolute;left:10020;top:18200;width:180;height:2" coordorigin="10020,18200" coordsize="180,0" path="m10020,18200l10200,18200,10020,18200xe" filled="f" stroked="t" strokeweight="1pt" strokecolor="#000000">
                <v:path arrowok="t"/>
              </v:shape>
            </v:group>
            <v:group style="position:absolute;left:10300;top:18200;width:200;height:2" coordorigin="10300,18200" coordsize="200,2">
              <v:shape style="position:absolute;left:10300;top:18200;width:200;height:2" coordorigin="10300,18200" coordsize="200,0" path="m10300,18200l10500,18200,10300,18200xe" filled="f" stroked="t" strokeweight="1pt" strokecolor="#000000">
                <v:path arrowok="t"/>
              </v:shape>
            </v:group>
            <v:group style="position:absolute;left:10620;top:18200;width:200;height:2" coordorigin="10620,18200" coordsize="200,2">
              <v:shape style="position:absolute;left:10620;top:18200;width:200;height:2" coordorigin="10620,18200" coordsize="200,0" path="m10620,18200l10820,18200,10620,18200xe" filled="f" stroked="t" strokeweight="1pt" strokecolor="#000000">
                <v:path arrowok="t"/>
              </v:shape>
              <v:shape style="position:absolute;left:0;top:0;width:12160;height:19400" type="#_x0000_t75">
                <v:imagedata r:id="rId17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13" w:id="13"/>
      <w:bookmarkEnd w:id="13"/>
      <w:r>
        <w:rPr/>
      </w:r>
      <w:r>
        <w:rPr/>
      </w:r>
    </w:p>
    <w:p>
      <w:pPr>
        <w:spacing w:after="0"/>
        <w:sectPr>
          <w:pgSz w:w="12160" w:h="1940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8pt;height:970pt;mso-position-horizontal-relative:page;mso-position-vertical-relative:page;z-index:-2090" type="#_x0000_t202" filled="f" stroked="f">
            <v:textbox inset="0,0,0,0">
              <w:txbxContent>
                <w:p>
                  <w:pPr>
                    <w:spacing w:line="150" w:lineRule="exact" w:before="6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2872" w:val="left" w:leader="none"/>
                      <w:tab w:pos="3563" w:val="left" w:leader="none"/>
                      <w:tab w:pos="5119" w:val="left" w:leader="none"/>
                      <w:tab w:pos="6991" w:val="left" w:leader="none"/>
                    </w:tabs>
                    <w:spacing w:line="331" w:lineRule="exact"/>
                    <w:ind w:left="2016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8"/>
                      <w:sz w:val="16"/>
                      <w:szCs w:val="16"/>
                    </w:rPr>
                    <w:t>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8"/>
                      <w:sz w:val="16"/>
                      <w:szCs w:val="1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  <w:t>''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4"/>
                      <w:w w:val="100"/>
                      <w:position w:val="0"/>
                      <w:sz w:val="20"/>
                      <w:szCs w:val="20"/>
                    </w:rPr>
                    <w:t>¡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8"/>
                      <w:sz w:val="16"/>
                      <w:szCs w:val="16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8"/>
                      <w:sz w:val="16"/>
                      <w:szCs w:val="1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position w:val="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SES10N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0"/>
                      <w:w w:val="100"/>
                      <w:position w:val="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28"/>
                      <w:szCs w:val="28"/>
                    </w:rPr>
                    <w:t>AYUNTAMIENTO</w:t>
                  </w:r>
                </w:p>
                <w:p>
                  <w:pPr>
                    <w:tabs>
                      <w:tab w:pos="2865" w:val="left" w:leader="none"/>
                    </w:tabs>
                    <w:spacing w:line="190" w:lineRule="exact"/>
                    <w:ind w:left="2052" w:right="0" w:firstLine="0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10"/>
                      <w:szCs w:val="10"/>
                    </w:rPr>
                    <w:t>!~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>.$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0"/>
                      <w:sz w:val="24"/>
                      <w:szCs w:val="2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24"/>
                      <w:szCs w:val="24"/>
                    </w:rPr>
                    <w:t>---------------------------</w:t>
                  </w:r>
                </w:p>
                <w:p>
                  <w:pPr>
                    <w:pStyle w:val="BodyText"/>
                    <w:tabs>
                      <w:tab w:pos="10562" w:val="left" w:leader="none"/>
                    </w:tabs>
                    <w:spacing w:before="78"/>
                    <w:ind w:left="2174" w:right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5"/>
                    </w:rPr>
                    <w:t>~~~~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5"/>
                      <w:sz w:val="10"/>
                      <w:szCs w:val="10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pStyle w:val="BodyText"/>
                    <w:tabs>
                      <w:tab w:pos="5039" w:val="left" w:leader="none"/>
                      <w:tab w:pos="6998" w:val="left" w:leader="none"/>
                      <w:tab w:pos="8755" w:val="left" w:leader="none"/>
                    </w:tabs>
                    <w:spacing w:line="210" w:lineRule="exact"/>
                    <w:ind w:left="2721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AUTOlvlATICAMENTE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MENCIONADA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AUTORIZACION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AFECTACION</w:t>
                  </w:r>
                </w:p>
                <w:p>
                  <w:pPr>
                    <w:pStyle w:val="BodyText"/>
                    <w:tabs>
                      <w:tab w:pos="5270" w:val="left" w:leader="none"/>
                    </w:tabs>
                    <w:spacing w:before="29"/>
                    <w:ind w:left="2728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APORTACIONES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EJERCICIO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FISCAL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2016.</w:t>
                  </w:r>
                </w:p>
                <w:p>
                  <w:pPr>
                    <w:spacing w:line="260" w:lineRule="exact" w:before="7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pStyle w:val="BodyText"/>
                    <w:tabs>
                      <w:tab w:pos="3261" w:val="left" w:leader="none"/>
                      <w:tab w:pos="3736" w:val="left" w:leader="none"/>
                    </w:tabs>
                    <w:spacing w:line="264" w:lineRule="auto"/>
                    <w:ind w:left="2008" w:right="1345" w:hanging="22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ACUERJ)O.-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REGIDORES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APRUEBA,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INCISO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AUTORIZANDO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LLEVAR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CABO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SUSCRIPCION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NUESTRO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CONVENIO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COLABORACION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PARTICIPACION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IMPLEMENTAClON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OPERACION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PROGRAMA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"FONDO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PROGRAMAS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REGIONALES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2016",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</w:p>
                <w:p>
                  <w:pPr>
                    <w:pStyle w:val="BodyText"/>
                    <w:tabs>
                      <w:tab w:pos="403" w:val="left" w:leader="none"/>
                      <w:tab w:pos="727" w:val="left" w:leader="none"/>
                      <w:tab w:pos="5903" w:val="left" w:leader="none"/>
                    </w:tabs>
                    <w:spacing w:line="193" w:lineRule="exact"/>
                    <w:ind w:right="1352"/>
                    <w:jc w:val="righ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_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ECRETARIA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PLANEACION,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FINANZAS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</w:p>
                <w:p>
                  <w:pPr>
                    <w:tabs>
                      <w:tab w:pos="2404" w:val="left" w:leader="none"/>
                    </w:tabs>
                    <w:spacing w:line="293" w:lineRule="exact"/>
                    <w:ind w:left="1065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0"/>
                      <w:szCs w:val="30"/>
                    </w:rPr>
                    <w:t>,~~~,,"T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70"/>
                      <w:w w:val="90"/>
                      <w:sz w:val="30"/>
                      <w:szCs w:val="3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4"/>
                      <w:szCs w:val="34"/>
                    </w:rPr>
                    <w:t>ca.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34"/>
                      <w:szCs w:val="3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DENOMINADA:</w:t>
                  </w:r>
                </w:p>
                <w:p>
                  <w:pPr>
                    <w:pStyle w:val="BodyText"/>
                    <w:tabs>
                      <w:tab w:pos="1382" w:val="left" w:leader="none"/>
                      <w:tab w:pos="2217" w:val="left" w:leader="none"/>
                      <w:tab w:pos="3088" w:val="left" w:leader="none"/>
                      <w:tab w:pos="3470" w:val="left" w:leader="none"/>
                      <w:tab w:pos="6847" w:val="left" w:leader="none"/>
                      <w:tab w:pos="8942" w:val="left" w:leader="none"/>
                    </w:tabs>
                    <w:spacing w:line="214" w:lineRule="exact"/>
                    <w:ind w:left="828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5"/>
                      <w:sz w:val="30"/>
                      <w:szCs w:val="30"/>
                    </w:rPr>
                    <w:t>/"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5"/>
                      <w:sz w:val="30"/>
                      <w:szCs w:val="3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5"/>
                      <w:sz w:val="30"/>
                      <w:szCs w:val="30"/>
                    </w:rPr>
                    <w:t>yJi.i..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5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/'''c;.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2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ETAPA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REHAI3ILlTACION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MEJORAMIENTO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BOULEVARD</w:t>
                  </w:r>
                </w:p>
                <w:p>
                  <w:pPr>
                    <w:pStyle w:val="BodyText"/>
                    <w:tabs>
                      <w:tab w:pos="1331" w:val="left" w:leader="none"/>
                      <w:tab w:pos="3455" w:val="left" w:leader="none"/>
                    </w:tabs>
                    <w:spacing w:line="350" w:lineRule="exact"/>
                    <w:ind w:left="748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42"/>
                      <w:szCs w:val="42"/>
                    </w:rPr>
                    <w:t>'"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42"/>
                      <w:szCs w:val="4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42"/>
                      <w:szCs w:val="42"/>
                    </w:rPr>
                    <w:t>(/~I¡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99"/>
                      <w:w w:val="105"/>
                      <w:sz w:val="42"/>
                      <w:szCs w:val="42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42"/>
                      <w:szCs w:val="42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42"/>
                      <w:szCs w:val="4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LlC.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RAMON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MARTIN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HUERTA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MONTO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lO,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000,000.00</w:t>
                  </w:r>
                </w:p>
                <w:p>
                  <w:pPr>
                    <w:pStyle w:val="BodyText"/>
                    <w:tabs>
                      <w:tab w:pos="2476" w:val="left" w:leader="none"/>
                      <w:tab w:pos="3448" w:val="left" w:leader="none"/>
                    </w:tabs>
                    <w:spacing w:line="180" w:lineRule="exact"/>
                    <w:ind w:left="1332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>f'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(DIEZ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MILLONES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10/100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</w:rPr>
                    <w:t>M.N.).</w:t>
                  </w:r>
                </w:p>
                <w:p>
                  <w:pPr>
                    <w:pStyle w:val="BodyText"/>
                    <w:spacing w:line="277" w:lineRule="exact"/>
                    <w:ind w:left="77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75"/>
                      <w:sz w:val="32"/>
                      <w:szCs w:val="32"/>
                    </w:rPr>
                    <w:t>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55"/>
                      <w:w w:val="75"/>
                      <w:sz w:val="32"/>
                      <w:szCs w:val="3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75"/>
                      <w:sz w:val="32"/>
                      <w:szCs w:val="32"/>
                    </w:rPr>
                    <w:t>';,~e¿'wA",_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-5"/>
                      <w:w w:val="75"/>
                      <w:sz w:val="32"/>
                      <w:szCs w:val="32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75"/>
                    </w:rPr>
                    <w:t>ck¿\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7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7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T.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TALlDAD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INVERSION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2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Y,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MONTO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</w:rPr>
                    <w:t>10,000;000.00</w:t>
                  </w:r>
                </w:p>
                <w:p>
                  <w:pPr>
                    <w:pStyle w:val="BodyText"/>
                    <w:tabs>
                      <w:tab w:pos="1511" w:val="left" w:leader="none"/>
                      <w:tab w:pos="2757" w:val="left" w:leader="none"/>
                      <w:tab w:pos="4031" w:val="left" w:leader="none"/>
                      <w:tab w:pos="5335" w:val="left" w:leader="none"/>
                      <w:tab w:pos="6724" w:val="left" w:leader="none"/>
                      <w:tab w:pos="8301" w:val="left" w:leader="none"/>
                      <w:tab w:pos="9201" w:val="left" w:leader="none"/>
                    </w:tabs>
                    <w:spacing w:line="251" w:lineRule="exact"/>
                    <w:ind w:left="828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8"/>
                      <w:szCs w:val="28"/>
                    </w:rPr>
                    <w:t>"e"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28"/>
                      <w:szCs w:val="2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8"/>
                      <w:szCs w:val="18"/>
                    </w:rPr>
                    <w:t>AMI&lt;NTtblE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MILLONES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10/100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MN.)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APORTACION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TOTAL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</w:rPr>
                    <w:t>CARACTER</w:t>
                  </w:r>
                </w:p>
                <w:p>
                  <w:pPr>
                    <w:spacing w:line="102" w:lineRule="exact"/>
                    <w:ind w:left="849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45"/>
                      <w:sz w:val="12"/>
                      <w:szCs w:val="12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45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45"/>
                      <w:sz w:val="12"/>
                      <w:szCs w:val="12"/>
                    </w:rPr>
                    <w:t>'1.~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1497" w:val="left" w:leader="none"/>
                      <w:tab w:pos="2433" w:val="left" w:leader="none"/>
                    </w:tabs>
                    <w:spacing w:line="190" w:lineRule="exact"/>
                    <w:ind w:left="950" w:right="0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~~,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U:GOS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ERAL.</w:t>
                  </w:r>
                </w:p>
                <w:p>
                  <w:pPr>
                    <w:tabs>
                      <w:tab w:pos="1598" w:val="left" w:leader="none"/>
                    </w:tabs>
                    <w:spacing w:line="82" w:lineRule="exact"/>
                    <w:ind w:left="126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sz w:val="4"/>
                      <w:szCs w:val="4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sz w:val="4"/>
                      <w:szCs w:val="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0"/>
                      <w:sz w:val="8"/>
                      <w:szCs w:val="8"/>
                    </w:rPr>
                    <w:t>--.......-:;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8"/>
                      <w:szCs w:val="8"/>
                    </w:rPr>
                  </w:r>
                </w:p>
                <w:p>
                  <w:pPr>
                    <w:spacing w:line="140" w:lineRule="exact" w:before="9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pStyle w:val="BodyText"/>
                    <w:tabs>
                      <w:tab w:pos="2606" w:val="left" w:leader="none"/>
                      <w:tab w:pos="3304" w:val="left" w:leader="none"/>
                      <w:tab w:pos="3419" w:val="left" w:leader="none"/>
                      <w:tab w:pos="4067" w:val="left" w:leader="none"/>
                      <w:tab w:pos="4384" w:val="left" w:leader="none"/>
                      <w:tab w:pos="4507" w:val="left" w:leader="none"/>
                      <w:tab w:pos="4658" w:val="left" w:leader="none"/>
                      <w:tab w:pos="5018" w:val="left" w:leader="none"/>
                      <w:tab w:pos="5587" w:val="left" w:leader="none"/>
                      <w:tab w:pos="5780" w:val="left" w:leader="none"/>
                      <w:tab w:pos="5810" w:val="left" w:leader="none"/>
                      <w:tab w:pos="6019" w:val="left" w:leader="none"/>
                      <w:tab w:pos="6645" w:val="left" w:leader="none"/>
                      <w:tab w:pos="7163" w:val="left" w:leader="none"/>
                      <w:tab w:pos="7444" w:val="left" w:leader="none"/>
                      <w:tab w:pos="7653" w:val="left" w:leader="none"/>
                      <w:tab w:pos="7963" w:val="left" w:leader="none"/>
                      <w:tab w:pos="8063" w:val="left" w:leader="none"/>
                      <w:tab w:pos="8819" w:val="left" w:leader="none"/>
                      <w:tab w:pos="9028" w:val="left" w:leader="none"/>
                      <w:tab w:pos="9381" w:val="left" w:leader="none"/>
                      <w:tab w:pos="9475" w:val="left" w:leader="none"/>
                      <w:tab w:pos="9943" w:val="left" w:leader="none"/>
                      <w:tab w:pos="10087" w:val="left" w:leader="none"/>
                      <w:tab w:pos="10418" w:val="left" w:leader="none"/>
                    </w:tabs>
                    <w:spacing w:line="263" w:lineRule="auto"/>
                    <w:ind w:left="2016" w:right="1331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IGUAL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MANERA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INCISO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FACULTAR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CARACTER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LOZANO.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LlC.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PABLO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ESTEBAN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GONZALEZ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RAMIREZ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CARACTER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SINDICO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L.C.P.F.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RAFAEL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ROUGON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CARACTER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SERVIDOR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SECRETARIA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c.P.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SIXTO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VILLALOBOS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CRUZ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CARACTER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HACIENDA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CONCURRIR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CELEBRACION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CONVENIO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CORRESPONDIENTE,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SECRETARIA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pLANEAClON,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FINANZAS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RAZON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PROYECTO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DESARROLLAR,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MENCIONADO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INCISO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A.</w:t>
                  </w:r>
                </w:p>
                <w:p>
                  <w:pPr>
                    <w:spacing w:line="220" w:lineRule="exact" w:before="17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tabs>
                      <w:tab w:pos="3196" w:val="left" w:leader="none"/>
                      <w:tab w:pos="3895" w:val="left" w:leader="none"/>
                      <w:tab w:pos="5594" w:val="left" w:leader="none"/>
                      <w:tab w:pos="6199" w:val="left" w:leader="none"/>
                      <w:tab w:pos="6890" w:val="left" w:leader="none"/>
                      <w:tab w:pos="8899" w:val="left" w:leader="none"/>
                      <w:tab w:pos="10288" w:val="left" w:leader="none"/>
                      <w:tab w:pos="10562" w:val="left" w:leader="none"/>
                    </w:tabs>
                    <w:spacing w:line="252" w:lineRule="exact"/>
                    <w:ind w:left="2016" w:right="1338" w:firstLine="0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IGUAL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MANERA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PROPOSITO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DAR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CABAL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CUMPLIMIENTO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NORMATIVIDAD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ESTABLECIDA,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CONVENIOS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RESPECTIVOS,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AI'RUEBA,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INCISO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6"/>
                      <w:szCs w:val="26"/>
                    </w:rPr>
                    <w:t>el,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FORMANDO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COMISION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2"/>
                      <w:szCs w:val="22"/>
                    </w:rPr>
                    <w:t>DIO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4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VIGILANCIA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1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CUMPLIMIENTO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5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J)J,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1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1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19"/>
                      <w:w w:val="11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OBR4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DENOMINADA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HN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m.INCISO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Ai.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PRESIDIDA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8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20"/>
                      <w:szCs w:val="20"/>
                    </w:rPr>
                    <w:t>MUNICIPAL</w:t>
                  </w:r>
                </w:p>
                <w:p>
                  <w:pPr>
                    <w:pStyle w:val="BodyText"/>
                    <w:spacing w:line="270" w:lineRule="auto" w:before="15"/>
                    <w:ind w:left="2016" w:right="1384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ANGEL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HERNANDEZ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CAMPOS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COMISION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EDILICIA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VOCAL: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MUNlCIPAL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GUADALUPE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BUENO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MARTINEZ.</w:t>
                  </w:r>
                </w:p>
                <w:p>
                  <w:pPr>
                    <w:spacing w:line="220" w:lineRule="exact" w:before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pStyle w:val="BodyText"/>
                    <w:tabs>
                      <w:tab w:pos="3088" w:val="left" w:leader="none"/>
                      <w:tab w:pos="3405" w:val="left" w:leader="none"/>
                      <w:tab w:pos="3859" w:val="left" w:leader="none"/>
                      <w:tab w:pos="4082" w:val="left" w:leader="none"/>
                      <w:tab w:pos="4319" w:val="left" w:leader="none"/>
                      <w:tab w:pos="4514" w:val="left" w:leader="none"/>
                      <w:tab w:pos="4838" w:val="left" w:leader="none"/>
                      <w:tab w:pos="5255" w:val="left" w:leader="none"/>
                      <w:tab w:pos="5911" w:val="left" w:leader="none"/>
                      <w:tab w:pos="6170" w:val="left" w:leader="none"/>
                      <w:tab w:pos="6415" w:val="left" w:leader="none"/>
                      <w:tab w:pos="6782" w:val="left" w:leader="none"/>
                      <w:tab w:pos="6940" w:val="left" w:leader="none"/>
                      <w:tab w:pos="7120" w:val="left" w:leader="none"/>
                      <w:tab w:pos="7912" w:val="left" w:leader="none"/>
                      <w:tab w:pos="8438" w:val="left" w:leader="none"/>
                      <w:tab w:pos="8675" w:val="left" w:leader="none"/>
                      <w:tab w:pos="8920" w:val="left" w:leader="none"/>
                      <w:tab w:pos="9079" w:val="left" w:leader="none"/>
                      <w:tab w:pos="9331" w:val="left" w:leader="none"/>
                      <w:tab w:pos="9676" w:val="left" w:leader="none"/>
                      <w:tab w:pos="10072" w:val="left" w:leader="none"/>
                      <w:tab w:pos="10375" w:val="left" w:leader="none"/>
                    </w:tabs>
                    <w:spacing w:line="259" w:lineRule="auto"/>
                    <w:ind w:left="2016" w:right="1338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ULTIMO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APRUEBA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INCISO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D),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AUTORIZA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OBLIGARSE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EJECUTAR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BAJO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RESPONSABILIDAD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OBJETO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CONVENIO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MENCION,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CONFORME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DISPONE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TERMINOS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CONDICIONES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PACTEN;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MISMO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EFECTOS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DISpONEN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2°,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3°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Ill,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RELACION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5°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TERCER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PARRAFO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(INCISO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A),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TODOS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DEUDA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AFECTEN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PARTICIPACIONES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FEDERALES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CORRESPONDAN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INCUMPLIMIENTO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OBLIGACIONES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ASUMA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REALICEN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RETENCIONES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NECESARIAS,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MENCION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HASTA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CANTIDAD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$10,000,000.00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(DIEZ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MILLONES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PESOS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00/100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M.N.),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ENTENDIDO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FUESE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CONTINUADA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DURANTE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POSTERIORES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EJERCICIOS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PRESUPUESTALES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PRORROGARA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AUTOMATICAMENTE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MENCIONADA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AUTORIZACION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AFECTACION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</w:p>
                <w:p>
                  <w:pPr>
                    <w:pStyle w:val="BodyText"/>
                    <w:tabs>
                      <w:tab w:pos="3290" w:val="left" w:leader="none"/>
                      <w:tab w:pos="3751" w:val="left" w:leader="none"/>
                      <w:tab w:pos="11210" w:val="left" w:leader="none"/>
                    </w:tabs>
                    <w:spacing w:line="247" w:lineRule="auto" w:before="11"/>
                    <w:ind w:left="2023" w:right="841" w:hanging="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APORTACIONES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FUTURAS.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27,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JI,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35,36,37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IV,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0"/>
                      <w:w w:val="100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Xl;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52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"/>
                      <w:w w:val="100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63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66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</w:p>
                <w:p>
                  <w:pPr>
                    <w:pStyle w:val="BodyText"/>
                    <w:tabs>
                      <w:tab w:pos="7163" w:val="left" w:leader="none"/>
                      <w:tab w:pos="11375" w:val="left" w:leader="none"/>
                    </w:tabs>
                    <w:spacing w:line="270" w:lineRule="auto" w:before="14"/>
                    <w:ind w:left="2023" w:right="625" w:hanging="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</w:p>
                <w:p>
                  <w:pPr>
                    <w:spacing w:line="220" w:lineRule="exact" w:before="11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pStyle w:val="BodyText"/>
                    <w:tabs>
                      <w:tab w:pos="2663" w:val="left" w:leader="none"/>
                      <w:tab w:pos="3139" w:val="left" w:leader="none"/>
                      <w:tab w:pos="3743" w:val="left" w:leader="none"/>
                      <w:tab w:pos="4327" w:val="left" w:leader="none"/>
                      <w:tab w:pos="4867" w:val="left" w:leader="none"/>
                      <w:tab w:pos="5018" w:val="left" w:leader="none"/>
                      <w:tab w:pos="5371" w:val="left" w:leader="none"/>
                      <w:tab w:pos="5781" w:val="left" w:leader="none"/>
                      <w:tab w:pos="6040" w:val="left" w:leader="none"/>
                      <w:tab w:pos="6292" w:val="left" w:leader="none"/>
                      <w:tab w:pos="6508" w:val="left" w:leader="none"/>
                      <w:tab w:pos="6832" w:val="left" w:leader="none"/>
                      <w:tab w:pos="7754" w:val="left" w:leader="none"/>
                      <w:tab w:pos="7840" w:val="left" w:leader="none"/>
                      <w:tab w:pos="8279" w:val="left" w:leader="none"/>
                      <w:tab w:pos="8927" w:val="left" w:leader="none"/>
                      <w:tab w:pos="9215" w:val="left" w:leader="none"/>
                      <w:tab w:pos="9784" w:val="left" w:leader="none"/>
                      <w:tab w:pos="9935" w:val="left" w:leader="none"/>
                      <w:tab w:pos="10562" w:val="left" w:leader="none"/>
                    </w:tabs>
                    <w:spacing w:line="261" w:lineRule="auto"/>
                    <w:ind w:left="2016" w:right="1323" w:hanging="15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ASUNTO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GENERAl.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8.-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ING.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ABEL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OLMOS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ANDRADE,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DIRECTOR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COPLADEMUN,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MEDIANTE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ESCRITO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SOLICITA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VALlDACION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COMITÉ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PLANEACION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DESARROLLO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JUAN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LAGOS,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JALISCO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(COPLADEMUN)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SEPTIEMBRE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PRESENTE,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CUAL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</w:p>
                <w:p>
                  <w:pPr>
                    <w:spacing w:line="100" w:lineRule="exact" w:before="8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2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79" w:val="left" w:leader="none"/>
                      <w:tab w:pos="6904" w:val="left" w:leader="none"/>
                    </w:tabs>
                    <w:spacing w:before="94"/>
                    <w:ind w:left="4190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8pt;height:970pt;mso-position-horizontal-relative:page;mso-position-vertical-relative:page;z-index:-2089" coordorigin="0,0" coordsize="12160,19400">
            <v:group style="position:absolute;left:9680;top:3560;width:700;height:2" coordorigin="9680,3560" coordsize="700,2">
              <v:shape style="position:absolute;left:9680;top:3560;width:700;height:2" coordorigin="9680,3560" coordsize="700,0" path="m9680,3560l10380,3560,9680,3560xe" filled="f" stroked="t" strokeweight="1pt" strokecolor="#000000">
                <v:path arrowok="t"/>
              </v:shape>
            </v:group>
            <v:group style="position:absolute;left:10600;top:3560;width:200;height:2" coordorigin="10600,3560" coordsize="200,2">
              <v:shape style="position:absolute;left:10600;top:3560;width:200;height:2" coordorigin="10600,3560" coordsize="200,0" path="m10600,3560l10800,3560,10600,3560xe" filled="f" stroked="t" strokeweight="1pt" strokecolor="#000000">
                <v:path arrowok="t"/>
              </v:shape>
            </v:group>
            <v:group style="position:absolute;left:5920;top:6860;width:700;height:2" coordorigin="5920,6860" coordsize="700,2">
              <v:shape style="position:absolute;left:5920;top:6860;width:700;height:2" coordorigin="5920,6860" coordsize="700,0" path="m5920,6860l6620,6860,5920,6860xe" filled="f" stroked="t" strokeweight="1pt" strokecolor="#000000">
                <v:path arrowok="t"/>
              </v:shape>
            </v:group>
            <v:group style="position:absolute;left:6720;top:6860;width:240;height:2" coordorigin="6720,6860" coordsize="240,2">
              <v:shape style="position:absolute;left:6720;top:6860;width:240;height:2" coordorigin="6720,6860" coordsize="240,0" path="m6720,6860l6960,6860,6720,6860xe" filled="f" stroked="t" strokeweight="1pt" strokecolor="#000000">
                <v:path arrowok="t"/>
              </v:shape>
            </v:group>
            <v:group style="position:absolute;left:3520;top:10160;width:680;height:2" coordorigin="3520,10160" coordsize="680,2">
              <v:shape style="position:absolute;left:3520;top:10160;width:680;height:2" coordorigin="3520,10160" coordsize="680,0" path="m3520,10160l4200,10160,3520,10160xe" filled="f" stroked="t" strokeweight="1pt" strokecolor="#000000">
                <v:path arrowok="t"/>
              </v:shape>
            </v:group>
            <v:group style="position:absolute;left:4280;top:10160;width:240;height:2" coordorigin="4280,10160" coordsize="240,2">
              <v:shape style="position:absolute;left:4280;top:10160;width:240;height:2" coordorigin="4280,10160" coordsize="240,0" path="m4280,10160l4520,10160,4280,10160xe" filled="f" stroked="t" strokeweight="1pt" strokecolor="#000000">
                <v:path arrowok="t"/>
              </v:shape>
            </v:group>
            <v:group style="position:absolute;left:6280;top:10160;width:1040;height:2" coordorigin="6280,10160" coordsize="1040,2">
              <v:shape style="position:absolute;left:6280;top:10160;width:1040;height:2" coordorigin="6280,10160" coordsize="1040,0" path="m6280,10160l7320,10160,6280,10160xe" filled="f" stroked="t" strokeweight="1pt" strokecolor="#000000">
                <v:path arrowok="t"/>
              </v:shape>
            </v:group>
            <v:group style="position:absolute;left:7400;top:10160;width:280;height:2" coordorigin="7400,10160" coordsize="280,2">
              <v:shape style="position:absolute;left:7400;top:10160;width:280;height:2" coordorigin="7400,10160" coordsize="280,0" path="m7400,10160l7680,10160,7400,10160xe" filled="f" stroked="t" strokeweight="1pt" strokecolor="#000000">
                <v:path arrowok="t"/>
              </v:shape>
            </v:group>
            <v:group style="position:absolute;left:7760;top:10160;width:1140;height:2" coordorigin="7760,10160" coordsize="1140,2">
              <v:shape style="position:absolute;left:7760;top:10160;width:1140;height:2" coordorigin="7760,10160" coordsize="1140,0" path="m7760,10160l8900,10160,7760,10160xe" filled="f" stroked="t" strokeweight="1pt" strokecolor="#000000">
                <v:path arrowok="t"/>
              </v:shape>
            </v:group>
            <v:group style="position:absolute;left:9020;top:10160;width:100;height:2" coordorigin="9020,10160" coordsize="100,2">
              <v:shape style="position:absolute;left:9020;top:10160;width:100;height:2" coordorigin="9020,10160" coordsize="100,0" path="m9020,10160l9120,10160,9020,10160xe" filled="f" stroked="t" strokeweight="1pt" strokecolor="#000000">
                <v:path arrowok="t"/>
              </v:shape>
            </v:group>
            <v:group style="position:absolute;left:9180;top:10160;width:1640;height:2" coordorigin="9180,10160" coordsize="1640,2">
              <v:shape style="position:absolute;left:9180;top:10160;width:1640;height:2" coordorigin="9180,10160" coordsize="1640,0" path="m9180,10160l10820,10160,9180,10160xe" filled="f" stroked="t" strokeweight="1pt" strokecolor="#000000">
                <v:path arrowok="t"/>
              </v:shape>
            </v:group>
            <v:group style="position:absolute;left:2000;top:10400;width:280;height:2" coordorigin="2000,10400" coordsize="280,2">
              <v:shape style="position:absolute;left:2000;top:10400;width:280;height:2" coordorigin="2000,10400" coordsize="280,0" path="m2000,10400l2280,10400,2000,10400xe" filled="f" stroked="t" strokeweight="1pt" strokecolor="#000000">
                <v:path arrowok="t"/>
              </v:shape>
            </v:group>
            <v:group style="position:absolute;left:2360;top:10400;width:220;height:2" coordorigin="2360,10400" coordsize="220,2">
              <v:shape style="position:absolute;left:2360;top:10400;width:220;height:2" coordorigin="2360,10400" coordsize="220,0" path="m2360,10400l2580,10400,2360,10400xe" filled="f" stroked="t" strokeweight="1pt" strokecolor="#000000">
                <v:path arrowok="t"/>
              </v:shape>
            </v:group>
            <v:group style="position:absolute;left:2680;top:10400;width:520;height:2" coordorigin="2680,10400" coordsize="520,2">
              <v:shape style="position:absolute;left:2680;top:10400;width:520;height:2" coordorigin="2680,10400" coordsize="520,0" path="m2680,10400l3200,10400,2680,10400xe" filled="f" stroked="t" strokeweight="1pt" strokecolor="#000000">
                <v:path arrowok="t"/>
              </v:shape>
            </v:group>
            <v:group style="position:absolute;left:3300;top:10400;width:1380;height:2" coordorigin="3300,10400" coordsize="1380,2">
              <v:shape style="position:absolute;left:3300;top:10400;width:1380;height:2" coordorigin="3300,10400" coordsize="1380,0" path="m3300,10400l4680,10400,3300,10400xe" filled="f" stroked="t" strokeweight="1pt" strokecolor="#000000">
                <v:path arrowok="t"/>
              </v:shape>
            </v:group>
            <v:group style="position:absolute;left:4780;top:10400;width:280;height:2" coordorigin="4780,10400" coordsize="280,2">
              <v:shape style="position:absolute;left:4780;top:10400;width:280;height:2" coordorigin="4780,10400" coordsize="280,0" path="m4780,10400l5060,10400,4780,10400xe" filled="f" stroked="t" strokeweight="1pt" strokecolor="#000000">
                <v:path arrowok="t"/>
              </v:shape>
            </v:group>
            <v:group style="position:absolute;left:5120;top:10400;width:1000;height:2" coordorigin="5120,10400" coordsize="1000,2">
              <v:shape style="position:absolute;left:5120;top:10400;width:1000;height:2" coordorigin="5120,10400" coordsize="1000,0" path="m5120,10400l6120,10400,5120,10400xe" filled="f" stroked="t" strokeweight="1pt" strokecolor="#000000">
                <v:path arrowok="t"/>
              </v:shape>
            </v:group>
            <v:group style="position:absolute;left:6180;top:10400;width:220;height:2" coordorigin="6180,10400" coordsize="220,2">
              <v:shape style="position:absolute;left:6180;top:10400;width:220;height:2" coordorigin="6180,10400" coordsize="220,0" path="m6180,10400l6400,10400,6180,10400xe" filled="f" stroked="t" strokeweight="1pt" strokecolor="#000000">
                <v:path arrowok="t"/>
              </v:shape>
            </v:group>
            <v:group style="position:absolute;left:9300;top:18220;width:620;height:2" coordorigin="9300,18220" coordsize="620,2">
              <v:shape style="position:absolute;left:9300;top:18220;width:620;height:2" coordorigin="9300,18220" coordsize="620,0" path="m9300,18220l9920,18220,9300,18220xe" filled="f" stroked="t" strokeweight="1pt" strokecolor="#000000">
                <v:path arrowok="t"/>
              </v:shape>
            </v:group>
            <v:group style="position:absolute;left:10020;top:18220;width:200;height:2" coordorigin="10020,18220" coordsize="200,2">
              <v:shape style="position:absolute;left:10020;top:18220;width:200;height:2" coordorigin="10020,18220" coordsize="200,0" path="m10020,18220l10220,18220,10020,18220xe" filled="f" stroked="t" strokeweight="1pt" strokecolor="#000000">
                <v:path arrowok="t"/>
              </v:shape>
            </v:group>
            <v:group style="position:absolute;left:10300;top:18220;width:200;height:2" coordorigin="10300,18220" coordsize="200,2">
              <v:shape style="position:absolute;left:10300;top:18220;width:200;height:2" coordorigin="10300,18220" coordsize="200,0" path="m10300,18220l10500,18220,10300,18220xe" filled="f" stroked="t" strokeweight="1pt" strokecolor="#000000">
                <v:path arrowok="t"/>
              </v:shape>
            </v:group>
            <v:group style="position:absolute;left:10620;top:18220;width:200;height:2" coordorigin="10620,18220" coordsize="200,2">
              <v:shape style="position:absolute;left:10620;top:18220;width:200;height:2" coordorigin="10620,18220" coordsize="200,0" path="m10620,18220l10820,18220,10620,18220xe" filled="f" stroked="t" strokeweight="1pt" strokecolor="#000000">
                <v:path arrowok="t"/>
              </v:shape>
              <v:shape style="position:absolute;left:0;top:0;width:12160;height:19400" type="#_x0000_t75">
                <v:imagedata r:id="rId18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14" w:id="14"/>
      <w:bookmarkEnd w:id="14"/>
      <w:r>
        <w:rPr/>
      </w:r>
      <w:r>
        <w:rPr/>
      </w:r>
    </w:p>
    <w:p>
      <w:pPr>
        <w:spacing w:after="0"/>
        <w:sectPr>
          <w:pgSz w:w="12160" w:h="1940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70pt;mso-position-horizontal-relative:page;mso-position-vertical-relative:page;z-index:-2088" type="#_x0000_t202" filled="f" stroked="f">
            <v:textbox inset="0,0,0,0">
              <w:txbxContent>
                <w:p>
                  <w:pPr>
                    <w:spacing w:line="150" w:lineRule="exact" w:before="6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44" w:lineRule="exact"/>
                    <w:ind w:left="2044" w:right="2270" w:firstLine="0"/>
                    <w:jc w:val="both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sz w:val="16"/>
                      <w:szCs w:val="16"/>
                    </w:rPr>
                    <w:t>L¡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sz w:val="16"/>
                      <w:szCs w:val="16"/>
                    </w:rPr>
                    <w:t>    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33"/>
                      <w:w w:val="9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sz w:val="16"/>
                      <w:szCs w:val="16"/>
                    </w:rPr>
                    <w:t>'\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sz w:val="16"/>
                      <w:szCs w:val="16"/>
                    </w:rPr>
                    <w:t> 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35"/>
                      <w:w w:val="9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sz w:val="16"/>
                      <w:szCs w:val="16"/>
                    </w:rPr>
                    <w:t>]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20"/>
                      <w:w w:val="9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5"/>
                      <w:w w:val="9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SES]ON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9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1"/>
                      <w:w w:val="9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9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36"/>
                      <w:w w:val="9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YUNT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57"/>
                      <w:w w:val="9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sz w:val="28"/>
                      <w:szCs w:val="28"/>
                    </w:rPr>
                    <w:t>AMIENTO</w:t>
                  </w:r>
                </w:p>
                <w:p>
                  <w:pPr>
                    <w:spacing w:line="276" w:lineRule="exact"/>
                    <w:ind w:left="2016" w:right="3504" w:firstLine="0"/>
                    <w:jc w:val="both"/>
                    <w:rPr>
                      <w:rFonts w:ascii="Times New Roman" w:hAnsi="Times New Roman" w:cs="Times New Roman" w:eastAsia="Times New Roman"/>
                      <w:sz w:val="36"/>
                      <w:szCs w:val="3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0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0"/>
                      <w:sz w:val="20"/>
                      <w:szCs w:val="2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80"/>
                      <w:sz w:val="20"/>
                      <w:szCs w:val="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80"/>
                      <w:sz w:val="10"/>
                      <w:szCs w:val="10"/>
                    </w:rPr>
                    <w:t>,~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8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8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80"/>
                      <w:sz w:val="36"/>
                      <w:szCs w:val="36"/>
                    </w:rPr>
                    <w:t>-----------------------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6"/>
                      <w:szCs w:val="36"/>
                    </w:rPr>
                  </w:r>
                </w:p>
                <w:p>
                  <w:pPr>
                    <w:spacing w:line="140" w:lineRule="exact"/>
                    <w:ind w:left="2052" w:right="9276" w:firstLine="0"/>
                    <w:jc w:val="both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40"/>
                      <w:sz w:val="16"/>
                      <w:szCs w:val="16"/>
                    </w:rPr>
                    <w:t>~.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40"/>
                      <w:sz w:val="16"/>
                      <w:szCs w:val="16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7"/>
                      <w:w w:val="140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40"/>
                      <w:sz w:val="16"/>
                      <w:szCs w:val="16"/>
                    </w:rPr>
                    <w:t>.;fi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6"/>
                      <w:szCs w:val="16"/>
                    </w:rPr>
                  </w:r>
                </w:p>
                <w:p>
                  <w:pPr>
                    <w:spacing w:line="154" w:lineRule="exact"/>
                    <w:ind w:left="2215" w:right="9375" w:firstLine="0"/>
                    <w:jc w:val="center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6"/>
                      <w:szCs w:val="16"/>
                    </w:rPr>
                    <w:t>~..: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3"/>
                      <w:w w:val="90"/>
                      <w:sz w:val="16"/>
                      <w:szCs w:val="16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0"/>
                      <w:sz w:val="10"/>
                      <w:szCs w:val="10"/>
                    </w:rPr>
                    <w:t>.•..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9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sz w:val="16"/>
                      <w:szCs w:val="16"/>
                    </w:rPr>
                    <w:t>':~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6"/>
                      <w:szCs w:val="16"/>
                    </w:rPr>
                  </w:r>
                </w:p>
                <w:p>
                  <w:pPr>
                    <w:pStyle w:val="BodyText"/>
                    <w:spacing w:line="225" w:lineRule="exact"/>
                    <w:ind w:left="2008" w:right="1442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CONOCER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LISTADO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OBRAS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EJECUTADAS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TIENEN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AHORRO</w:t>
                  </w:r>
                </w:p>
                <w:p>
                  <w:pPr>
                    <w:pStyle w:val="BodyText"/>
                    <w:spacing w:before="22"/>
                    <w:ind w:left="2016" w:right="2938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PRESUPUESTAL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YIO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MONTO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EXCEDIDO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RAMO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EJERCICIO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2016.</w:t>
                  </w:r>
                </w:p>
                <w:p>
                  <w:pPr>
                    <w:spacing w:line="260" w:lineRule="exact" w:before="7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pStyle w:val="BodyText"/>
                    <w:tabs>
                      <w:tab w:pos="3297" w:val="left" w:leader="none"/>
                      <w:tab w:pos="3657" w:val="left" w:leader="none"/>
                    </w:tabs>
                    <w:spacing w:line="264" w:lineRule="auto"/>
                    <w:ind w:left="2008" w:right="1365" w:hanging="22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>ACUERJ)().-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VOTOS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FAVOR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REGlDORES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PRESENTES,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CORRESPONDE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YORIA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CALIFICADA,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APRUEBA,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GENERAL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PARTICULAR,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REUNION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COPLADEMUN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FECHA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30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SEPTIEMBRE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MISMA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QUEDA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COMO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ANEXO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ACUERDO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PLASMA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PUNTO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</w:rPr>
                    <w:t>ACUERDO:</w:t>
                  </w:r>
                </w:p>
                <w:p>
                  <w:pPr>
                    <w:spacing w:line="190" w:lineRule="exact" w:before="6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6926" w:val="left" w:leader="none"/>
                      <w:tab w:pos="8899" w:val="left" w:leader="none"/>
                    </w:tabs>
                    <w:spacing w:line="275" w:lineRule="auto"/>
                    <w:ind w:left="4838" w:right="1413" w:hanging="2052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REUNION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COMITÉ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PLANEACION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DESARROLLO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MUNICIPAL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JUAN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LAGOS,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JALISCO.</w:t>
                  </w:r>
                </w:p>
                <w:p>
                  <w:pPr>
                    <w:spacing w:line="193" w:lineRule="exact"/>
                    <w:ind w:left="5169" w:right="4698" w:firstLine="0"/>
                    <w:jc w:val="center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(COPLADEMUN)</w:t>
                  </w:r>
                </w:p>
                <w:p>
                  <w:pPr>
                    <w:spacing w:line="110" w:lineRule="exact" w:before="5"/>
                    <w:rPr>
                      <w:sz w:val="11"/>
                      <w:szCs w:val="11"/>
                    </w:rPr>
                  </w:pPr>
                  <w:r>
                    <w:rPr>
                      <w:sz w:val="11"/>
                      <w:szCs w:val="11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3412" w:val="left" w:leader="none"/>
                      <w:tab w:pos="3643" w:val="left" w:leader="none"/>
                      <w:tab w:pos="3895" w:val="left" w:leader="none"/>
                      <w:tab w:pos="4615" w:val="left" w:leader="none"/>
                      <w:tab w:pos="5961" w:val="left" w:leader="none"/>
                      <w:tab w:pos="6047" w:val="left" w:leader="none"/>
                      <w:tab w:pos="6321" w:val="left" w:leader="none"/>
                      <w:tab w:pos="7041" w:val="left" w:leader="none"/>
                      <w:tab w:pos="7595" w:val="left" w:leader="none"/>
                      <w:tab w:pos="8071" w:val="left" w:leader="none"/>
                      <w:tab w:pos="8330" w:val="left" w:leader="none"/>
                      <w:tab w:pos="8661" w:val="left" w:leader="none"/>
                      <w:tab w:pos="9007" w:val="left" w:leader="none"/>
                      <w:tab w:pos="9374" w:val="left" w:leader="none"/>
                      <w:tab w:pos="10094" w:val="left" w:leader="none"/>
                      <w:tab w:pos="10216" w:val="left" w:leader="none"/>
                      <w:tab w:pos="10468" w:val="left" w:leader="none"/>
                    </w:tabs>
                    <w:spacing w:line="267" w:lineRule="auto"/>
                    <w:ind w:left="2016" w:right="1361" w:firstLine="705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FECHA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30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SEPTIEMBRE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2016,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SIENDO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10:30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HRS.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INICIO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REUNiÓN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SALA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SESIONES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H.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CABILDO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PRESIDENCIA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MUNICIPAL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PRESIDENTE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MUNICIPAL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ALEJANDRO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LOZANO,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EXPLICO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,BREVEMENTE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MOTIVO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REUNiÓN,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PRESENTAR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MIEMBROS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COMITÉ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MODIFICACIONES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PRIORIZACIÓN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ESTE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COMITÉ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HABRíA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CONTEMPLADO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REUNiÓN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PASADO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18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JUNIO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2016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TENIENDO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PUNTOS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TRATAR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SIGUIENTES: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  <w:tab/>
                    <w:tab/>
                    <w:tab/>
                    <w:tab/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/</w:t>
                  </w:r>
                </w:p>
                <w:p>
                  <w:pPr>
                    <w:spacing w:line="280" w:lineRule="exact" w:before="5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ind w:left="0" w:right="2832" w:firstLine="0"/>
                    <w:jc w:val="righ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36"/>
                      <w:w w:val="200"/>
                      <w:sz w:val="10"/>
                      <w:szCs w:val="10"/>
                    </w:rPr>
                    <w:t>J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200"/>
                      <w:sz w:val="10"/>
                      <w:szCs w:val="10"/>
                    </w:rPr>
                    <w:t>••••••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spacing w:line="264" w:lineRule="auto" w:before="54"/>
                    <w:ind w:left="2016" w:right="1344" w:firstLine="720"/>
                    <w:jc w:val="both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1,HACIENDO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REFERENCIA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RECURSOS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33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AÑO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2015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REFIERE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DENOMINADA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POTABLE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ENTRONQUE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ALCALA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ASIGNÓ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205,331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.80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CUAL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TUVO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AHORRO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29,986.00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CUALES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FUERON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REASIGNADOS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'A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DENOMINADA</w:t>
                  </w:r>
                </w:p>
                <w:p>
                  <w:pPr>
                    <w:spacing w:line="123" w:lineRule="exact"/>
                    <w:ind w:left="0" w:right="2753" w:firstLine="0"/>
                    <w:jc w:val="right"/>
                    <w:rPr>
                      <w:rFonts w:ascii="Arial" w:hAnsi="Arial" w:cs="Arial" w:eastAsia="Arial"/>
                      <w:sz w:val="60"/>
                      <w:szCs w:val="6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-177"/>
                      <w:w w:val="110"/>
                      <w:position w:val="-16"/>
                      <w:sz w:val="52"/>
                      <w:szCs w:val="52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9"/>
                      <w:w w:val="110"/>
                      <w:position w:val="0"/>
                      <w:sz w:val="26"/>
                      <w:szCs w:val="26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60"/>
                      <w:szCs w:val="60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60"/>
                      <w:szCs w:val="60"/>
                    </w:rPr>
                  </w:r>
                </w:p>
                <w:p>
                  <w:pPr>
                    <w:spacing w:line="94" w:lineRule="exact"/>
                    <w:ind w:left="2023" w:right="2741" w:firstLine="0"/>
                    <w:jc w:val="both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MEJORAMIENTO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PROTECCION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EQUIPO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PEÑA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HALCÓN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60" w:lineRule="exact" w:before="17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spacing w:line="265" w:lineRule="auto"/>
                    <w:ind w:left="2016" w:right="1351" w:firstLine="705"/>
                    <w:jc w:val="both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2.-EN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RELACiÓN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PROYECTOS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DIRECTOS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DENTRO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RUBRO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SANEAMIENTO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RECURSO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33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EJERCICIO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2016,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LAS.OBRAS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DRENAJE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AV.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LAZARO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CARDENAS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ASIGNADO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1,397,972.36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POTABLE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AV.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LAZARO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CARDEN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ASIGNADO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268,694.32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FUSIONARÁN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DENOMINARA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NOMBRE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REHABILlTACION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DRENAJE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POTABLE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AV.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LAZARO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CARDENAS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1,666,666.67{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MILLÓN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SEISCIENTOS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SESENTA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SEIS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MIL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SEIS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CIENTOS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SESENTA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SEIS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67/100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).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40" w:lineRule="exact" w:before="1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spacing w:line="263" w:lineRule="auto"/>
                    <w:ind w:left="2023" w:right="1353" w:firstLine="705"/>
                    <w:jc w:val="both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3.-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DENTRO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PROYECTOS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DIRECTOS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RUBRO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SANEAMIENTO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HABíA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PRIORIZADO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DENOMINADAS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PERFORACION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PROFUNDO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ZONA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LIBRAMIENTO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500.000.00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PERFORACION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PROFUNDO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ZONA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MARTlRES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CRISTEROS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500.000.00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CUAL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RECURSO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ASIGNADO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ESTAS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CANALIZARÁ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SOLA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DENOMINADA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PERFORACION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PROFUNDO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COLONIA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MARTINICA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$1,000,000.00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(UN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MILLÓN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00/100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MN).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40" w:lineRule="exact" w:before="3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tabs>
                      <w:tab w:pos="3499" w:val="left" w:leader="none"/>
                      <w:tab w:pos="4111" w:val="left" w:leader="none"/>
                      <w:tab w:pos="4312" w:val="left" w:leader="none"/>
                      <w:tab w:pos="4823" w:val="left" w:leader="none"/>
                      <w:tab w:pos="6026" w:val="left" w:leader="none"/>
                      <w:tab w:pos="6544" w:val="left" w:leader="none"/>
                      <w:tab w:pos="7250" w:val="left" w:leader="none"/>
                      <w:tab w:pos="8366" w:val="left" w:leader="none"/>
                      <w:tab w:pos="8481" w:val="left" w:leader="none"/>
                      <w:tab w:pos="8913" w:val="left" w:leader="none"/>
                      <w:tab w:pos="9100" w:val="left" w:leader="none"/>
                      <w:tab w:pos="9583" w:val="left" w:leader="none"/>
                      <w:tab w:pos="9964" w:val="left" w:leader="none"/>
                      <w:tab w:pos="10396" w:val="left" w:leader="none"/>
                      <w:tab w:pos="11167" w:val="left" w:leader="none"/>
                      <w:tab w:pos="11260" w:val="left" w:leader="none"/>
                    </w:tabs>
                    <w:spacing w:line="265" w:lineRule="auto"/>
                    <w:ind w:left="2016" w:right="792" w:firstLine="705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4.-SE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HACE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OBSERVACiÓN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DENTRO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PROYECTOS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COMPLEMENTARIOS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CONVENIO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PRODIM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DENOMINÓ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PROYECTO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CONVENIO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PRODIM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COMPRA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EQUIPOS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COMPUTO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MUL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TIFUNCIONALES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DEBIENDO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DECIR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CONVENIO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PRODIM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COMPRA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EQUIPOS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COMPUTO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MULTIFUNCIONALES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ASIGNADO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123,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33300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(CIENTO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VEINTITRESMIL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TRESCIENTOS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TREINTA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00/100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MN)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60" w:lineRule="exact" w:before="5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spacing w:line="267" w:lineRule="auto"/>
                    <w:ind w:left="2016" w:right="1404" w:firstLine="705"/>
                    <w:jc w:val="both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CONTINUACiÓN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PRESENTA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LISTADO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EJECUTADAS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TIENE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AHORRO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PRESUPUESTAL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EXCEDIDO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33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EJERCICIO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2016.</w:t>
                  </w:r>
                </w:p>
                <w:p>
                  <w:pPr>
                    <w:spacing w:line="150" w:lineRule="exact" w:before="6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32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4679" w:val="left" w:leader="none"/>
                      <w:tab w:pos="5255" w:val="left" w:leader="none"/>
                      <w:tab w:pos="6911" w:val="left" w:leader="none"/>
                    </w:tabs>
                    <w:spacing w:before="80"/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3]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20]6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70pt;mso-position-horizontal-relative:page;mso-position-vertical-relative:page;z-index:-2087" coordorigin="0,0" coordsize="12180,19400">
            <v:group style="position:absolute;left:9300;top:18200;width:620;height:2" coordorigin="9300,18200" coordsize="620,2">
              <v:shape style="position:absolute;left:9300;top:18200;width:620;height:2" coordorigin="9300,18200" coordsize="620,0" path="m9300,18200l9920,18200,9300,18200xe" filled="f" stroked="t" strokeweight="1pt" strokecolor="#000000">
                <v:path arrowok="t"/>
              </v:shape>
            </v:group>
            <v:group style="position:absolute;left:10020;top:18200;width:200;height:2" coordorigin="10020,18200" coordsize="200,2">
              <v:shape style="position:absolute;left:10020;top:18200;width:200;height:2" coordorigin="10020,18200" coordsize="200,0" path="m10020,18200l10220,18200,10020,18200xe" filled="f" stroked="t" strokeweight="1pt" strokecolor="#000000">
                <v:path arrowok="t"/>
              </v:shape>
            </v:group>
            <v:group style="position:absolute;left:10300;top:18200;width:200;height:2" coordorigin="10300,18200" coordsize="200,2">
              <v:shape style="position:absolute;left:10300;top:18200;width:200;height:2" coordorigin="10300,18200" coordsize="200,0" path="m10300,18200l10500,18200,10300,18200xe" filled="f" stroked="t" strokeweight="1pt" strokecolor="#000000">
                <v:path arrowok="t"/>
              </v:shape>
            </v:group>
            <v:group style="position:absolute;left:10620;top:18200;width:200;height:2" coordorigin="10620,18200" coordsize="200,2">
              <v:shape style="position:absolute;left:10620;top:18200;width:200;height:2" coordorigin="10620,18200" coordsize="200,0" path="m10620,18200l10820,18200,10620,18200xe" filled="f" stroked="t" strokeweight="1pt" strokecolor="#000000">
                <v:path arrowok="t"/>
              </v:shape>
              <v:shape style="position:absolute;left:0;top:0;width:12180;height:19400" type="#_x0000_t75">
                <v:imagedata r:id="rId19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15" w:id="15"/>
      <w:bookmarkEnd w:id="15"/>
      <w:r>
        <w:rPr/>
      </w:r>
      <w:r>
        <w:rPr/>
      </w:r>
    </w:p>
    <w:p>
      <w:pPr>
        <w:spacing w:after="0"/>
        <w:sectPr>
          <w:pgSz w:w="12180" w:h="19400"/>
          <w:pgMar w:top="1840" w:bottom="280" w:left="1720" w:right="1720"/>
        </w:sectPr>
      </w:pPr>
    </w:p>
    <w:p>
      <w:pPr>
        <w:spacing w:line="130" w:lineRule="exact"/>
        <w:rPr>
          <w:sz w:val="13"/>
          <w:szCs w:val="13"/>
        </w:rPr>
      </w:pPr>
      <w:r>
        <w:rPr/>
        <w:pict>
          <v:shape style="position:absolute;margin-left:0pt;margin-top:0pt;width:609pt;height:970pt;mso-position-horizontal-relative:page;mso-position-vertical-relative:page;z-index:-2086" type="#_x0000_t202" filled="f" stroked="f">
            <v:textbox inset="0,0,0,0">
              <w:txbxContent>
                <w:p>
                  <w:pPr>
                    <w:spacing w:line="130" w:lineRule="exact" w:before="8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2259" w:firstLine="0"/>
                    <w:jc w:val="righ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8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5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AYUNTAMIENTO</w:t>
                  </w:r>
                </w:p>
                <w:p>
                  <w:pPr>
                    <w:spacing w:line="150" w:lineRule="exact" w:before="5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144" w:lineRule="exact"/>
                    <w:ind w:left="2095" w:right="1488" w:firstLine="0"/>
                    <w:jc w:val="both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29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ITRR[RO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111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                                                                          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264.188.24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178,545.67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85,642.57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spacing w:line="114" w:lineRule="exact"/>
                    <w:ind w:left="0" w:right="554" w:firstLine="0"/>
                    <w:jc w:val="center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>--:c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  <w:sz w:val="14"/>
                      <w:szCs w:val="1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  <w:t>_</w:t>
                  </w:r>
                </w:p>
                <w:p>
                  <w:pPr>
                    <w:tabs>
                      <w:tab w:pos="8056" w:val="left" w:leader="none"/>
                      <w:tab w:pos="8884" w:val="left" w:leader="none"/>
                      <w:tab w:pos="9892" w:val="left" w:leader="none"/>
                      <w:tab w:pos="10669" w:val="right" w:leader="none"/>
                    </w:tabs>
                    <w:spacing w:line="82" w:lineRule="exact"/>
                    <w:ind w:left="2095" w:right="1510" w:firstLine="0"/>
                    <w:jc w:val="both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MAflTINICA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120,000.00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119,342.97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2"/>
                      <w:szCs w:val="12"/>
                    </w:rPr>
                    <w:t>657.03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691" w:val="left" w:leader="none"/>
                      <w:tab w:pos="4838" w:val="left" w:leader="none"/>
                      <w:tab w:pos="6940" w:val="left" w:leader="none"/>
                      <w:tab w:pos="7696" w:val="left" w:leader="none"/>
                      <w:tab w:pos="7970" w:val="left" w:leader="none"/>
                      <w:tab w:pos="8711" w:val="left" w:leader="none"/>
                      <w:tab w:pos="9028" w:val="left" w:leader="none"/>
                    </w:tabs>
                    <w:spacing w:line="298" w:lineRule="exact"/>
                    <w:ind w:left="0" w:right="323" w:firstLine="0"/>
                    <w:jc w:val="center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position w:val="-1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0"/>
                      <w:position w:val="-1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-1"/>
                      <w:sz w:val="18"/>
                      <w:szCs w:val="18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-1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5"/>
                      <w:position w:val="-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ttl.!UIPAMIENTO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23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AUTOLATA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46"/>
                      <w:szCs w:val="46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46"/>
                      <w:szCs w:val="4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5"/>
                      <w:sz w:val="10"/>
                      <w:szCs w:val="10"/>
                    </w:rPr>
                    <w:t>40,000.00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5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4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4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5"/>
                      <w:sz w:val="10"/>
                      <w:szCs w:val="10"/>
                    </w:rPr>
                    <w:t>35,978.00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5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4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4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6"/>
                      <w:sz w:val="12"/>
                      <w:szCs w:val="12"/>
                    </w:rPr>
                    <w:t>4,022.00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spacing w:line="110" w:lineRule="exact"/>
                    <w:ind w:left="2052" w:right="1574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~~MIENTO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VlllANUEVA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5"/>
                      <w:position w:val="0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5"/>
                      <w:position w:val="0"/>
                      <w:sz w:val="20"/>
                      <w:szCs w:val="20"/>
                    </w:rPr>
                    <w:t>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25"/>
                      <w:position w:val="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0"/>
                      <w:sz w:val="52"/>
                      <w:szCs w:val="52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0"/>
                      <w:sz w:val="52"/>
                      <w:szCs w:val="52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1"/>
                      <w:w w:val="100"/>
                      <w:position w:val="-10"/>
                      <w:sz w:val="52"/>
                      <w:szCs w:val="5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25,000.00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23,162.58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1,837.42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63" w:lineRule="exact"/>
                    <w:ind w:left="1036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sz w:val="12"/>
                      <w:szCs w:val="12"/>
                    </w:rPr>
                    <w:t>./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sz w:val="12"/>
                      <w:szCs w:val="12"/>
                    </w:rPr>
                    <w:t>•••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0"/>
                      <w:w w:val="115"/>
                      <w:sz w:val="12"/>
                      <w:szCs w:val="12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sz w:val="12"/>
                      <w:szCs w:val="12"/>
                    </w:rPr>
                    <w:t>~\'i:.!'HO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15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15"/>
                      <w:sz w:val="12"/>
                      <w:szCs w:val="12"/>
                    </w:rPr>
                    <w:t>Ca,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1591" w:val="left" w:leader="none"/>
                    </w:tabs>
                    <w:spacing w:line="219" w:lineRule="exact"/>
                    <w:ind w:left="864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80"/>
                      <w:position w:val="-63"/>
                      <w:sz w:val="96"/>
                      <w:szCs w:val="96"/>
                    </w:rPr>
                    <w:t>ilff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-116"/>
                      <w:w w:val="80"/>
                      <w:position w:val="-63"/>
                      <w:sz w:val="96"/>
                      <w:szCs w:val="96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80"/>
                      <w:position w:val="0"/>
                      <w:sz w:val="12"/>
                      <w:szCs w:val="12"/>
                    </w:rPr>
                    <w:t>'~~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80"/>
                      <w:position w:val="0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""-.'"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9079" w:val="left" w:leader="none"/>
                      <w:tab w:pos="10411" w:val="left" w:leader="none"/>
                    </w:tabs>
                    <w:ind w:left="756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4"/>
                      <w:szCs w:val="14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4"/>
                      <w:szCs w:val="1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300,000.13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0.13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60" w:lineRule="atLeast"/>
                    <w:ind w:left="0" w:right="2218" w:firstLine="0"/>
                    <w:jc w:val="righ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  <w:t>.$</w:t>
                  </w:r>
                </w:p>
                <w:p>
                  <w:pPr>
                    <w:tabs>
                      <w:tab w:pos="5649" w:val="left" w:leader="none"/>
                    </w:tabs>
                    <w:spacing w:line="25" w:lineRule="atLeast"/>
                    <w:ind w:left="4814" w:right="0" w:firstLine="0"/>
                    <w:jc w:val="center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</w:p>
                <w:p>
                  <w:pPr>
                    <w:ind w:left="2095" w:right="6837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[QU~ENTO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SOnwARE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SISTEMA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POTABLE</w:t>
                  </w:r>
                </w:p>
                <w:p>
                  <w:pPr>
                    <w:tabs>
                      <w:tab w:pos="6674" w:val="left" w:leader="none"/>
                      <w:tab w:pos="7366" w:val="left" w:leader="none"/>
                      <w:tab w:pos="7639" w:val="left" w:leader="none"/>
                      <w:tab w:pos="8676" w:val="left" w:leader="none"/>
                    </w:tabs>
                    <w:spacing w:line="193" w:lineRule="exact"/>
                    <w:ind w:left="4839" w:right="0" w:firstLine="0"/>
                    <w:jc w:val="center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5"/>
                      <w:position w:val="-7"/>
                      <w:sz w:val="38"/>
                      <w:szCs w:val="38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5"/>
                      <w:position w:val="-7"/>
                      <w:sz w:val="38"/>
                      <w:szCs w:val="3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1"/>
                      <w:sz w:val="12"/>
                      <w:szCs w:val="12"/>
                    </w:rPr>
                    <w:t>8,100.28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1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1"/>
                      <w:sz w:val="12"/>
                      <w:szCs w:val="12"/>
                    </w:rPr>
                    <w:t>12,936.32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1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1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2"/>
                      <w:sz w:val="12"/>
                      <w:szCs w:val="12"/>
                    </w:rPr>
                    <w:t>.$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2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position w:val="1"/>
                      <w:sz w:val="12"/>
                      <w:szCs w:val="12"/>
                    </w:rPr>
                    <w:t>4,836.04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spacing w:line="6" w:lineRule="exact"/>
                    <w:ind w:left="2102" w:right="6497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EQUIPA~I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CAPAClTORES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No.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12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\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.....---</w:t>
                  </w:r>
                </w:p>
                <w:p>
                  <w:pPr>
                    <w:tabs>
                      <w:tab w:pos="6566" w:val="left" w:leader="none"/>
                    </w:tabs>
                    <w:spacing w:line="135" w:lineRule="exact"/>
                    <w:ind w:left="784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55"/>
                      <w:sz w:val="24"/>
                      <w:szCs w:val="24"/>
                    </w:rPr>
                    <w:t>'t;~.;,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55"/>
                      <w:sz w:val="24"/>
                      <w:szCs w:val="2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5"/>
                      <w:position w:val="-1"/>
                      <w:sz w:val="6"/>
                      <w:szCs w:val="6"/>
                    </w:rPr>
                    <w:t>.~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5"/>
                      <w:position w:val="-1"/>
                      <w:sz w:val="6"/>
                      <w:szCs w:val="6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75"/>
                      <w:position w:val="-1"/>
                      <w:sz w:val="6"/>
                      <w:szCs w:val="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5"/>
                      <w:position w:val="-1"/>
                      <w:sz w:val="12"/>
                      <w:szCs w:val="12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spacing w:line="145" w:lineRule="exact"/>
                    <w:ind w:left="2102" w:right="1550" w:firstLine="0"/>
                    <w:jc w:val="both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12"/>
                      <w:szCs w:val="12"/>
                    </w:rPr>
                    <w:t>EQUIPArWE(-ITODE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85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CAPACITORES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14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PLAN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~-';.-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                                   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position w:val="1"/>
                      <w:sz w:val="22"/>
                      <w:szCs w:val="22"/>
                    </w:rPr>
                    <w:t>1-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position w:val="1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46"/>
                      <w:w w:val="95"/>
                      <w:position w:val="1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position w:val="1"/>
                      <w:sz w:val="12"/>
                      <w:szCs w:val="12"/>
                    </w:rPr>
                    <w:t>14,568.44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position w:val="1"/>
                      <w:sz w:val="12"/>
                      <w:szCs w:val="12"/>
                    </w:rPr>
                    <w:t>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2"/>
                      <w:w w:val="9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0"/>
                      <w:sz w:val="12"/>
                      <w:szCs w:val="12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95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2"/>
                      <w:szCs w:val="12"/>
                    </w:rPr>
                    <w:t>16,200.56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9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3"/>
                      <w:sz w:val="12"/>
                      <w:szCs w:val="12"/>
                    </w:rPr>
                    <w:t>.$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3"/>
                      <w:sz w:val="12"/>
                      <w:szCs w:val="12"/>
                    </w:rPr>
                    <w:t>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3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2"/>
                      <w:sz w:val="12"/>
                      <w:szCs w:val="12"/>
                    </w:rPr>
                    <w:t>1,632.12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2059" w:val="left" w:leader="none"/>
                      <w:tab w:pos="7012" w:val="left" w:leader="none"/>
                      <w:tab w:pos="8128" w:val="left" w:leader="none"/>
                      <w:tab w:pos="8884" w:val="left" w:leader="none"/>
                      <w:tab w:pos="9158" w:val="left" w:leader="none"/>
                      <w:tab w:pos="9899" w:val="left" w:leader="none"/>
                      <w:tab w:pos="10353" w:val="left" w:leader="none"/>
                    </w:tabs>
                    <w:spacing w:line="248" w:lineRule="exact"/>
                    <w:ind w:left="712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5"/>
                      <w:position w:val="2"/>
                      <w:sz w:val="18"/>
                      <w:szCs w:val="18"/>
                    </w:rPr>
                    <w:t>\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3"/>
                      <w:sz w:val="16"/>
                      <w:szCs w:val="16"/>
                    </w:rPr>
                    <w:t>,~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3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05"/>
                      <w:position w:val="-3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1"/>
                      <w:sz w:val="12"/>
                      <w:szCs w:val="12"/>
                    </w:rPr>
                    <w:t>SECRErA~'A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1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1~IPAM.tV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18"/>
                      <w:szCs w:val="18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5"/>
                      <w:w w:val="105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DECAPACITORESPARAPOZO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27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SANTA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CECILIA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11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28"/>
                      <w:szCs w:val="28"/>
                    </w:rPr>
                    <w:t>;'"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28"/>
                      <w:szCs w:val="2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14,511.28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14,451.28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60.00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2102" w:val="left" w:leader="none"/>
                      <w:tab w:pos="2879" w:val="left" w:leader="none"/>
                      <w:tab w:pos="5803" w:val="left" w:leader="none"/>
                      <w:tab w:pos="7113" w:val="left" w:leader="none"/>
                      <w:tab w:pos="8135" w:val="left" w:leader="none"/>
                      <w:tab w:pos="8884" w:val="left" w:leader="none"/>
                      <w:tab w:pos="9158" w:val="left" w:leader="none"/>
                      <w:tab w:pos="9899" w:val="left" w:leader="none"/>
                      <w:tab w:pos="10209" w:val="left" w:leader="none"/>
                    </w:tabs>
                    <w:spacing w:line="88" w:lineRule="exact"/>
                    <w:ind w:left="957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0"/>
                      <w:position w:val="-11"/>
                      <w:sz w:val="28"/>
                      <w:szCs w:val="28"/>
                    </w:rPr>
                    <w:t>v"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0"/>
                      <w:position w:val="-11"/>
                      <w:sz w:val="28"/>
                      <w:szCs w:val="2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fuU~ETO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CAPACJ10RESPAAA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3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4"/>
                      <w:szCs w:val="14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32"/>
                      <w:w w:val="95"/>
                      <w:position w:val="1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17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4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RIVIERA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8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0"/>
                      <w:sz w:val="14"/>
                      <w:szCs w:val="14"/>
                    </w:rPr>
                    <w:t>';"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0"/>
                      <w:sz w:val="14"/>
                      <w:szCs w:val="1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4"/>
                      <w:sz w:val="30"/>
                      <w:szCs w:val="30"/>
                    </w:rPr>
                    <w:t>-,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4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3"/>
                      <w:sz w:val="12"/>
                      <w:szCs w:val="12"/>
                    </w:rPr>
                    <w:t>17,810.64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3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2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2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>11,342.48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2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95"/>
                      <w:position w:val="2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95"/>
                      <w:position w:val="4"/>
                      <w:sz w:val="10"/>
                      <w:szCs w:val="10"/>
                    </w:rPr>
                    <w:t>6,468.16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73" w:lineRule="exact"/>
                    <w:ind w:left="8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14"/>
                      <w:szCs w:val="14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14"/>
                      <w:szCs w:val="14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85"/>
                      <w:sz w:val="14"/>
                      <w:szCs w:val="1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sz w:val="14"/>
                      <w:szCs w:val="14"/>
                    </w:rPr>
                    <w:t>AYU,"HAMIEN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</w:r>
                </w:p>
                <w:p>
                  <w:pPr>
                    <w:tabs>
                      <w:tab w:pos="374" w:val="left" w:leader="none"/>
                      <w:tab w:pos="1058" w:val="left" w:leader="none"/>
                      <w:tab w:pos="2411" w:val="left" w:leader="none"/>
                      <w:tab w:pos="5565" w:val="left" w:leader="none"/>
                      <w:tab w:pos="7019" w:val="left" w:leader="none"/>
                      <w:tab w:pos="7840" w:val="left" w:leader="none"/>
                      <w:tab w:pos="8855" w:val="left" w:leader="none"/>
                      <w:tab w:pos="9122" w:val="left" w:leader="none"/>
                    </w:tabs>
                    <w:spacing w:before="3"/>
                    <w:ind w:left="0" w:right="524" w:firstLine="0"/>
                    <w:jc w:val="center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position w:val="5"/>
                      <w:sz w:val="16"/>
                      <w:szCs w:val="16"/>
                    </w:rPr>
                    <w:t>'1.....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position w:val="5"/>
                      <w:sz w:val="16"/>
                      <w:szCs w:val="1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position w:val="5"/>
                      <w:sz w:val="16"/>
                      <w:szCs w:val="16"/>
                    </w:rPr>
                    <w:t>••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position w:val="5"/>
                      <w:sz w:val="16"/>
                      <w:szCs w:val="1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~~p(DRENAJECAlLEJ.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GUADALUPE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position w:val="0"/>
                      <w:sz w:val="10"/>
                      <w:szCs w:val="10"/>
                    </w:rPr>
                    <w:t>ANDA/;;:-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3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position w:val="0"/>
                      <w:sz w:val="10"/>
                      <w:szCs w:val="1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position w:val="0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3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position w:val="0"/>
                      <w:sz w:val="10"/>
                      <w:szCs w:val="10"/>
                    </w:rPr>
                    <w:t>.-'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position w:val="11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0"/>
                      <w:position w:val="11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114,058.57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95,607.22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18,451.35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96" w:lineRule="exact" w:before="36"/>
                    <w:ind w:left="0" w:right="8905" w:firstLine="0"/>
                    <w:jc w:val="center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~.?s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LAGOS</w:t>
                  </w:r>
                </w:p>
                <w:p>
                  <w:pPr>
                    <w:spacing w:line="127" w:lineRule="exact"/>
                    <w:ind w:left="2174" w:right="1568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EDDEDRENAJECAlLEDEL05DEPORTES""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3"/>
                      <w:sz w:val="18"/>
                      <w:szCs w:val="18"/>
                    </w:rPr>
                    <w:t>"L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3"/>
                      <w:sz w:val="18"/>
                      <w:szCs w:val="18"/>
                    </w:rPr>
                    <w:t>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5"/>
                      <w:position w:val="-3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106,785.68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88,346.42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5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18,439.26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79" w:lineRule="exact"/>
                    <w:ind w:left="2215" w:right="1266" w:firstLine="0"/>
                    <w:jc w:val="center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6"/>
                      <w:szCs w:val="16"/>
                    </w:rPr>
                    <w:t>¡¡;;;;;;-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6"/>
                      <w:szCs w:val="16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95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95"/>
                      <w:position w:val="1"/>
                      <w:sz w:val="18"/>
                      <w:szCs w:val="18"/>
                    </w:rPr>
                    <w:t>-Z,-;;;;,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8"/>
                      <w:szCs w:val="18"/>
                    </w:rPr>
                  </w:r>
                </w:p>
                <w:p>
                  <w:pPr>
                    <w:spacing w:line="194" w:lineRule="exact"/>
                    <w:ind w:left="2102" w:right="1581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DRENAJE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JOSE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RUIZ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26"/>
                      <w:szCs w:val="26"/>
                    </w:rPr>
                    <w:t>•••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80"/>
                      <w:sz w:val="26"/>
                      <w:szCs w:val="2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>81,896.32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95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2"/>
                      <w:szCs w:val="12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9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>77,035.18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95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2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2"/>
                      <w:sz w:val="12"/>
                      <w:szCs w:val="12"/>
                    </w:rPr>
                    <w:t>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95"/>
                      <w:position w:val="2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4"/>
                      <w:sz w:val="10"/>
                      <w:szCs w:val="10"/>
                    </w:rPr>
                    <w:t>4,861.14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before="11"/>
                    <w:ind w:left="2102" w:right="1561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DRANAJECALlE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FERNANOOVALENZUELA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                                                      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6"/>
                      <w:szCs w:val="16"/>
                    </w:rPr>
                    <w:t>!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2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116,484.96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97,121.21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19,363.75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154" w:lineRule="exact" w:before="23"/>
                    <w:ind w:left="2102" w:right="1576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DRENAJE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PRIVADA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LASAllE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                   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-1"/>
                      <w:sz w:val="48"/>
                      <w:szCs w:val="48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-1"/>
                      <w:sz w:val="48"/>
                      <w:szCs w:val="48"/>
                    </w:rPr>
                    <w:t>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8"/>
                      <w:w w:val="95"/>
                      <w:position w:val="-1"/>
                      <w:sz w:val="48"/>
                      <w:szCs w:val="4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lIi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337,644.63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0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95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295,012.50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2"/>
                      <w:szCs w:val="12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9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42,632.13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66" w:lineRule="exact"/>
                    <w:ind w:left="2095" w:right="1585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COlOCTOR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FOVI5SSTE-LOMA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LINDA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                                                                                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1,238,169.87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905,563.22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332,606.65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220" w:lineRule="exact" w:before="1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spacing w:line="240" w:lineRule="auto"/>
                    <w:ind w:left="2095" w:right="1561" w:firstLine="7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REHABllITACION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DRENAJESANITARIOENCAllE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No.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  <w:sz w:val="24"/>
                      <w:szCs w:val="24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  <w:sz w:val="24"/>
                      <w:szCs w:val="24"/>
                    </w:rPr>
                    <w:t>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10"/>
                      <w:position w:val="1"/>
                      <w:sz w:val="24"/>
                      <w:szCs w:val="2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1,100,000.00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1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2"/>
                      <w:szCs w:val="12"/>
                    </w:rPr>
                    <w:t>$'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10"/>
                      <w:position w:val="3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1,037,236.19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1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2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2"/>
                      <w:sz w:val="12"/>
                      <w:szCs w:val="12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10"/>
                      <w:position w:val="2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62,763.81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AMPlIACION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DE.CENTRO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SALUD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10"/>
                      <w:position w:val="0"/>
                      <w:sz w:val="10"/>
                      <w:szCs w:val="10"/>
                    </w:rPr>
                    <w:t>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COLONIA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MI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NUEVO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SAN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JUAN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position w:val="0"/>
                      <w:sz w:val="18"/>
                      <w:szCs w:val="18"/>
                    </w:rPr>
                    <w:t>J.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position w:val="0"/>
                      <w:sz w:val="18"/>
                      <w:szCs w:val="18"/>
                    </w:rPr>
                    <w:t>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44"/>
                      <w:w w:val="9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.400,000.00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8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5"/>
                      <w:w w:val="11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395,433.54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2"/>
                      <w:w w:val="11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0"/>
                      <w:w w:val="11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4,566.46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COMEDOR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3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LOMAS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6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DETAXIROC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6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70"/>
                      <w:position w:val="-1"/>
                      <w:sz w:val="22"/>
                      <w:szCs w:val="22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70"/>
                      <w:position w:val="-1"/>
                      <w:sz w:val="22"/>
                      <w:szCs w:val="22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4"/>
                      <w:w w:val="170"/>
                      <w:position w:val="-1"/>
                      <w:sz w:val="22"/>
                      <w:szCs w:val="2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70"/>
                      <w:position w:val="0"/>
                      <w:sz w:val="18"/>
                      <w:szCs w:val="18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70"/>
                      <w:position w:val="0"/>
                      <w:sz w:val="18"/>
                      <w:szCs w:val="18"/>
                    </w:rPr>
                    <w:t>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31"/>
                      <w:w w:val="17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.300,000.00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4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-9"/>
                      <w:w w:val="11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..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12"/>
                      <w:w w:val="11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287,129.66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0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3"/>
                      <w:w w:val="11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12,870.34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CONSTRUCOON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7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8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MRDA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8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PERIMETRAl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8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ESCUElA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8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PEDRO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2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OGAZON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8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position w:val="3"/>
                      <w:sz w:val="20"/>
                      <w:szCs w:val="20"/>
                    </w:rPr>
                    <w:t>T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20"/>
                      <w:position w:val="3"/>
                      <w:sz w:val="20"/>
                      <w:szCs w:val="20"/>
                    </w:rPr>
                    <w:t>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57"/>
                      <w:w w:val="120"/>
                      <w:position w:val="3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6"/>
                      <w:szCs w:val="16"/>
                    </w:rPr>
                    <w:t>t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"/>
                      <w:w w:val="110"/>
                      <w:position w:val="2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119,405.44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4"/>
                      <w:w w:val="11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6"/>
                      <w:w w:val="110"/>
                      <w:position w:val="2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~104,045.04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2"/>
                      <w:w w:val="11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21"/>
                      <w:w w:val="11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15,360.40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6242" w:val="left" w:leader="none"/>
                      <w:tab w:pos="6911" w:val="left" w:leader="none"/>
                      <w:tab w:pos="7912" w:val="left" w:leader="none"/>
                      <w:tab w:pos="8891" w:val="left" w:leader="none"/>
                      <w:tab w:pos="9899" w:val="left" w:leader="none"/>
                      <w:tab w:pos="10367" w:val="left" w:leader="none"/>
                    </w:tabs>
                    <w:spacing w:line="134" w:lineRule="exact" w:before="29"/>
                    <w:ind w:left="2102" w:right="1561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REHABIlITACION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AlUMBRADO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VARIAS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CAllES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13"/>
                      <w:sz w:val="46"/>
                      <w:szCs w:val="46"/>
                    </w:rPr>
                    <w:t>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13"/>
                      <w:sz w:val="46"/>
                      <w:szCs w:val="4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46"/>
                      <w:szCs w:val="46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0"/>
                      <w:sz w:val="46"/>
                      <w:szCs w:val="4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3"/>
                      <w:sz w:val="6"/>
                      <w:szCs w:val="6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3"/>
                      <w:sz w:val="6"/>
                      <w:szCs w:val="6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70"/>
                      <w:position w:val="3"/>
                      <w:sz w:val="6"/>
                      <w:szCs w:val="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300,000.00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5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'299,984.12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2"/>
                      <w:sz w:val="12"/>
                      <w:szCs w:val="12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15.88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67" w:lineRule="exact"/>
                    <w:ind w:left="2102" w:right="1561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COSNTRUCCION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SISTERNA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SECUNDARIA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FRANOSCO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MONTES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OCA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,.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75,000.00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$",/61,143.50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13,856.50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pStyle w:val="BodyText"/>
                    <w:spacing w:before="14"/>
                    <w:ind w:left="2469" w:right="0"/>
                    <w:jc w:val="center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7891" w:val="left" w:leader="none"/>
                      <w:tab w:pos="8891" w:val="left" w:leader="none"/>
                      <w:tab w:pos="9907" w:val="left" w:leader="none"/>
                      <w:tab w:pos="10367" w:val="left" w:leader="none"/>
                    </w:tabs>
                    <w:spacing w:line="362" w:lineRule="exact" w:before="26"/>
                    <w:ind w:left="2102" w:right="1561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PAVIMENTAOON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HIDRAUlICO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LACAllE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DEPORTES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0"/>
                      <w:position w:val="-13"/>
                      <w:sz w:val="36"/>
                      <w:szCs w:val="36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34S.687.02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345;669.72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17.30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128" w:val="left" w:leader="none"/>
                      <w:tab w:pos="8891" w:val="left" w:leader="none"/>
                      <w:tab w:pos="9158" w:val="left" w:leader="none"/>
                      <w:tab w:pos="9871" w:val="left" w:leader="none"/>
                      <w:tab w:pos="10425" w:val="left" w:leader="none"/>
                    </w:tabs>
                    <w:spacing w:line="49" w:lineRule="exact"/>
                    <w:ind w:left="2102" w:right="1559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PAVIMENTACION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HIDRAUlICO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WASHINGTON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31,890.72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31,892.79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2"/>
                      <w:szCs w:val="12"/>
                    </w:rPr>
                    <w:t>.$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2.07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166" w:lineRule="exact"/>
                    <w:ind w:left="3390" w:right="603" w:firstLine="0"/>
                    <w:jc w:val="center"/>
                    <w:rPr>
                      <w:rFonts w:ascii="Arial" w:hAnsi="Arial" w:cs="Arial" w:eastAsia="Arial"/>
                      <w:sz w:val="30"/>
                      <w:szCs w:val="3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0"/>
                      <w:sz w:val="30"/>
                      <w:szCs w:val="30"/>
                    </w:rPr>
                    <w:t>""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</w:r>
                </w:p>
                <w:p>
                  <w:pPr>
                    <w:tabs>
                      <w:tab w:pos="6940" w:val="left" w:leader="none"/>
                      <w:tab w:pos="7257" w:val="left" w:leader="none"/>
                      <w:tab w:pos="7761" w:val="left" w:leader="none"/>
                      <w:tab w:pos="8891" w:val="left" w:leader="none"/>
                      <w:tab w:pos="9907" w:val="left" w:leader="none"/>
                      <w:tab w:pos="10317" w:val="left" w:leader="none"/>
                    </w:tabs>
                    <w:spacing w:line="134" w:lineRule="exact"/>
                    <w:ind w:left="2109" w:right="1556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PAVlMENTACION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HlDRAUlICO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LACAllE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FERNA.NDO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VALENZUELA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20"/>
                      <w:szCs w:val="2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20"/>
                      <w:szCs w:val="20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57"/>
                      <w:w w:val="170"/>
                      <w:position w:val="1"/>
                      <w:sz w:val="22"/>
                      <w:szCs w:val="22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70"/>
                      <w:position w:val="1"/>
                      <w:sz w:val="22"/>
                      <w:szCs w:val="22"/>
                    </w:rPr>
                    <w:t>¿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8"/>
                      <w:w w:val="170"/>
                      <w:position w:val="1"/>
                      <w:sz w:val="22"/>
                      <w:szCs w:val="2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361,670.47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12"/>
                      <w:szCs w:val="1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5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361,122.52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547.95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128" w:val="left" w:leader="none"/>
                      <w:tab w:pos="8891" w:val="left" w:leader="none"/>
                      <w:tab w:pos="9158" w:val="left" w:leader="none"/>
                      <w:tab w:pos="9907" w:val="left" w:leader="none"/>
                      <w:tab w:pos="10367" w:val="left" w:leader="none"/>
                    </w:tabs>
                    <w:spacing w:line="412" w:lineRule="auto" w:before="83"/>
                    <w:ind w:left="2109" w:right="1561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PAV1MENTACtON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HIDRA.UlICa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BENIGNO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ROMO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3"/>
                      <w:sz w:val="10"/>
                      <w:szCs w:val="10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3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7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81,975.00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79,487.14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2,487.86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PAVlMENTAClON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HIDRAUlICO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LACAllE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J.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GUADAlUPE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ANDA.,,",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324,921.90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306,752.55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18,169.35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PAV1MENTAC10N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HIDRAUlICO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LACAlLE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JaSE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RUIZ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259,333.82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2S0,155.72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9,178.10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PAVIMENTACION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HIDRAUUCO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PROLONGACION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BENIGNO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ROMO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27,097.44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27,073.S9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23.85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7595" w:val="left" w:leader="none"/>
                      <w:tab w:pos="8063" w:val="left" w:leader="none"/>
                      <w:tab w:pos="8891" w:val="left" w:leader="none"/>
                      <w:tab w:pos="9907" w:val="left" w:leader="none"/>
                      <w:tab w:pos="10310" w:val="left" w:leader="none"/>
                    </w:tabs>
                    <w:spacing w:before="1"/>
                    <w:ind w:left="2109" w:right="1563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PAV1MENTACION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HIDRAUlICO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ENTRAMO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2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SAl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VACOR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SANCHU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5"/>
                      <w:position w:val="1"/>
                      <w:sz w:val="8"/>
                      <w:szCs w:val="8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5"/>
                      <w:position w:val="1"/>
                      <w:sz w:val="8"/>
                      <w:szCs w:val="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106,623.23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1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5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106,014.41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608.82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7415" w:val="left" w:leader="none"/>
                      <w:tab w:pos="8063" w:val="left" w:leader="none"/>
                      <w:tab w:pos="8855" w:val="left" w:leader="none"/>
                      <w:tab w:pos="9907" w:val="left" w:leader="none"/>
                      <w:tab w:pos="10317" w:val="left" w:leader="none"/>
                    </w:tabs>
                    <w:spacing w:line="204" w:lineRule="exact" w:before="77"/>
                    <w:ind w:left="2109" w:right="1556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PAVIME.NTACION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HIDRAUlICO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BUENAVISTA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2"/>
                      <w:sz w:val="18"/>
                      <w:szCs w:val="18"/>
                    </w:rPr>
                    <w:t>'"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2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222,832.33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4"/>
                      <w:szCs w:val="14"/>
                    </w:rPr>
                    <w:t>'$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4"/>
                      <w:szCs w:val="14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95"/>
                      <w:position w:val="1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222,068.45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763.88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273" w:lineRule="exact"/>
                    <w:ind w:left="2109" w:right="1576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EQUIPAMIETO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REHABIlITACION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PLANTA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POTABllIZADORA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20"/>
                      <w:sz w:val="40"/>
                      <w:szCs w:val="40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20"/>
                      <w:sz w:val="40"/>
                      <w:szCs w:val="4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5"/>
                      <w:w w:val="100"/>
                      <w:position w:val="-20"/>
                      <w:sz w:val="40"/>
                      <w:szCs w:val="4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6"/>
                      <w:sz w:val="32"/>
                      <w:szCs w:val="32"/>
                    </w:rPr>
                    <w:t>~..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2"/>
                      <w:w w:val="100"/>
                      <w:position w:val="-16"/>
                      <w:sz w:val="32"/>
                      <w:szCs w:val="32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7"/>
                      <w:sz w:val="32"/>
                      <w:szCs w:val="32"/>
                    </w:rPr>
                    <w:t>.'"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7"/>
                      <w:sz w:val="32"/>
                      <w:szCs w:val="32"/>
                    </w:rPr>
                    <w:t>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9"/>
                      <w:w w:val="100"/>
                      <w:position w:val="-7"/>
                      <w:sz w:val="32"/>
                      <w:szCs w:val="3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926,244.72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967,045.60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2"/>
                      <w:szCs w:val="12"/>
                    </w:rPr>
                    <w:t>.$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position w:val="2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40,800.88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47" w:lineRule="exact"/>
                    <w:ind w:left="2838" w:right="0" w:firstLine="0"/>
                    <w:jc w:val="center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5"/>
                      <w:sz w:val="10"/>
                      <w:szCs w:val="10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spacing w:line="120" w:lineRule="exact"/>
                    <w:ind w:left="2102" w:right="1561" w:firstLine="0"/>
                    <w:jc w:val="both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CONSTRUCCION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AULA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TElE5ECUNDARlA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ESTANCIA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VIEJA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DEARRIBA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  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266,883.69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33,116.31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205" w:lineRule="exact" w:before="14"/>
                    <w:ind w:left="2102" w:right="1353" w:firstLine="0"/>
                    <w:jc w:val="both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CONSTRUCCION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BANOS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SECUNDARIA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TECNICA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No.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48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                                                                                      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299,976.51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23.49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22"/>
                      <w:szCs w:val="22"/>
                    </w:rPr>
                    <w:t>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2"/>
                      <w:szCs w:val="22"/>
                    </w:rPr>
                  </w:r>
                </w:p>
                <w:p>
                  <w:pPr>
                    <w:tabs>
                      <w:tab w:pos="5853" w:val="left" w:leader="none"/>
                      <w:tab w:pos="6587" w:val="left" w:leader="none"/>
                      <w:tab w:pos="7811" w:val="left" w:leader="none"/>
                      <w:tab w:pos="8294" w:val="left" w:leader="none"/>
                      <w:tab w:pos="9871" w:val="left" w:leader="none"/>
                    </w:tabs>
                    <w:spacing w:line="318" w:lineRule="exact"/>
                    <w:ind w:left="3729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3"/>
                      <w:sz w:val="10"/>
                      <w:szCs w:val="10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2"/>
                      <w:w w:val="17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34"/>
                      <w:szCs w:val="34"/>
                    </w:rPr>
                    <w:t>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34"/>
                      <w:szCs w:val="3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1"/>
                      <w:sz w:val="6"/>
                      <w:szCs w:val="6"/>
                    </w:rPr>
                    <w:t>q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1"/>
                      <w:sz w:val="6"/>
                      <w:szCs w:val="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5"/>
                      <w:sz w:val="34"/>
                      <w:szCs w:val="34"/>
                    </w:rPr>
                    <w:t>'"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5"/>
                      <w:sz w:val="34"/>
                      <w:szCs w:val="3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1"/>
                      <w:sz w:val="12"/>
                      <w:szCs w:val="12"/>
                    </w:rPr>
                    <w:t>./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1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position w:val="4"/>
                      <w:sz w:val="16"/>
                      <w:szCs w:val="16"/>
                    </w:rPr>
                    <w:t>~o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position w:val="4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35"/>
                      <w:position w:val="4"/>
                      <w:sz w:val="16"/>
                      <w:szCs w:val="1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position w:val="4"/>
                      <w:sz w:val="16"/>
                      <w:szCs w:val="16"/>
                    </w:rPr>
                    <w:t>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position w:val="4"/>
                      <w:sz w:val="16"/>
                      <w:szCs w:val="1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10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662,140.521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2023" w:val="left" w:leader="none"/>
                    </w:tabs>
                    <w:spacing w:line="536" w:lineRule="exact"/>
                    <w:ind w:left="0" w:right="234" w:firstLine="0"/>
                    <w:jc w:val="center"/>
                    <w:rPr>
                      <w:rFonts w:ascii="Arial" w:hAnsi="Arial" w:cs="Arial" w:eastAsia="Arial"/>
                      <w:sz w:val="48"/>
                      <w:szCs w:val="4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17"/>
                      <w:sz w:val="16"/>
                      <w:szCs w:val="16"/>
                    </w:rPr>
                    <w:t>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17"/>
                      <w:sz w:val="16"/>
                      <w:szCs w:val="1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5"/>
                      <w:position w:val="-18"/>
                      <w:sz w:val="68"/>
                      <w:szCs w:val="68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9"/>
                      <w:w w:val="145"/>
                      <w:position w:val="-18"/>
                      <w:sz w:val="68"/>
                      <w:szCs w:val="6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0"/>
                      <w:position w:val="-18"/>
                      <w:sz w:val="78"/>
                      <w:szCs w:val="78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"/>
                      <w:w w:val="130"/>
                      <w:position w:val="-18"/>
                      <w:sz w:val="78"/>
                      <w:szCs w:val="78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30"/>
                      <w:position w:val="0"/>
                      <w:sz w:val="48"/>
                      <w:szCs w:val="48"/>
                    </w:rPr>
                    <w:t>h"-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48"/>
                      <w:szCs w:val="48"/>
                    </w:rPr>
                  </w:r>
                </w:p>
                <w:p>
                  <w:pPr>
                    <w:tabs>
                      <w:tab w:pos="5086" w:val="left" w:leader="none"/>
                      <w:tab w:pos="5986" w:val="left" w:leader="none"/>
                    </w:tabs>
                    <w:spacing w:line="67" w:lineRule="exact"/>
                    <w:ind w:left="521" w:right="0" w:firstLine="0"/>
                    <w:jc w:val="center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8"/>
                      <w:szCs w:val="18"/>
                    </w:rPr>
                    <w:t>(SEISCIENTOS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1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8"/>
                      <w:szCs w:val="18"/>
                    </w:rPr>
                    <w:t>SESENTAY_DOS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1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8"/>
                      <w:szCs w:val="18"/>
                    </w:rPr>
                    <w:t>MIL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11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8"/>
                      <w:szCs w:val="18"/>
                    </w:rPr>
                    <w:t>CIENTO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10"/>
                      <w:sz w:val="22"/>
                      <w:szCs w:val="22"/>
                    </w:rPr>
                    <w:t>/'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10"/>
                      <w:sz w:val="22"/>
                      <w:szCs w:val="2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8"/>
                      <w:szCs w:val="18"/>
                    </w:rPr>
                    <w:t>PESOS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"/>
                      <w:w w:val="11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8"/>
                      <w:szCs w:val="18"/>
                    </w:rPr>
                    <w:t>52/100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1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8"/>
                      <w:szCs w:val="18"/>
                    </w:rPr>
                    <w:t>MN.)</w:t>
                  </w:r>
                </w:p>
                <w:p>
                  <w:pPr>
                    <w:spacing w:line="94" w:lineRule="exact"/>
                    <w:ind w:left="3043" w:right="236" w:firstLine="0"/>
                    <w:jc w:val="center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CUARENTA</w:t>
                  </w:r>
                </w:p>
                <w:p>
                  <w:pPr>
                    <w:spacing w:line="100" w:lineRule="exact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61" w:lineRule="auto"/>
                    <w:ind w:left="2016" w:right="1360" w:firstLine="705"/>
                    <w:jc w:val="both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33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EJERCICIO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2016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AHORRO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662,140.52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PESOS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CUAL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ANEXA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RELACiÓN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ANAlÍTICA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CONCLUIDAS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MODIFICADOS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SUS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PRESUPUESTOS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FINALES,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RELACiÓN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OBRAS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QUEDARíA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SIGUIENTE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MANERA: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60" w:lineRule="exact" w:before="14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ind w:left="0" w:right="1347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3683" w:val="left" w:leader="none"/>
                    </w:tabs>
                    <w:spacing w:before="75"/>
                    <w:ind w:left="969" w:right="0" w:firstLine="0"/>
                    <w:jc w:val="center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2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70pt;mso-position-horizontal-relative:page;mso-position-vertical-relative:page;z-index:-2085" coordorigin="0,0" coordsize="12180,19400">
            <v:group style="position:absolute;left:920;top:4480;width:9880;height:2" coordorigin="920,4480" coordsize="9880,2">
              <v:shape style="position:absolute;left:920;top:4480;width:9880;height:2" coordorigin="920,4480" coordsize="9880,0" path="m920,4480l10800,4480e" filled="f" stroked="t" strokeweight="1pt" strokecolor="#000000">
                <v:path arrowok="t"/>
              </v:shape>
            </v:group>
            <v:group style="position:absolute;left:2040;top:4700;width:8760;height:2" coordorigin="2040,4700" coordsize="8760,2">
              <v:shape style="position:absolute;left:2040;top:4700;width:8760;height:2" coordorigin="2040,4700" coordsize="8760,0" path="m2040,4700l10800,4700e" filled="f" stroked="t" strokeweight="1pt" strokecolor="#000000">
                <v:path arrowok="t"/>
              </v:shape>
            </v:group>
            <v:group style="position:absolute;left:7740;top:4500;width:2;height:1120" coordorigin="7740,4500" coordsize="2,1120">
              <v:shape style="position:absolute;left:7740;top:4500;width:2;height:1120" coordorigin="7740,4500" coordsize="0,1120" path="m7740,4500l7740,5620e" filled="f" stroked="t" strokeweight="1pt" strokecolor="#000000">
                <v:path arrowok="t"/>
              </v:shape>
            </v:group>
            <v:group style="position:absolute;left:8780;top:4500;width:2;height:7700" coordorigin="8780,4500" coordsize="2,7700">
              <v:shape style="position:absolute;left:8780;top:4500;width:2;height:7700" coordorigin="8780,4500" coordsize="0,7700" path="m8780,4500l8780,12200e" filled="f" stroked="t" strokeweight="1pt" strokecolor="#000000">
                <v:path arrowok="t"/>
              </v:shape>
            </v:group>
            <v:group style="position:absolute;left:9820;top:4500;width:2;height:7700" coordorigin="9820,4500" coordsize="2,7700">
              <v:shape style="position:absolute;left:9820;top:4500;width:2;height:7700" coordorigin="9820,4500" coordsize="0,7700" path="m9820,4500l9820,12200e" filled="f" stroked="t" strokeweight="1pt" strokecolor="#000000">
                <v:path arrowok="t"/>
              </v:shape>
            </v:group>
            <v:group style="position:absolute;left:2040;top:4680;width:3680;height:2" coordorigin="2040,4680" coordsize="3680,2">
              <v:shape style="position:absolute;left:2040;top:4680;width:3680;height:2" coordorigin="2040,4680" coordsize="3680,0" path="m2040,4680l5720,4680e" filled="f" stroked="t" strokeweight="1pt" strokecolor="#000000">
                <v:path arrowok="t"/>
              </v:shape>
            </v:group>
            <v:group style="position:absolute;left:5740;top:4760;width:1560;height:2" coordorigin="5740,4760" coordsize="1560,2">
              <v:shape style="position:absolute;left:5740;top:4760;width:1560;height:2" coordorigin="5740,4760" coordsize="1560,0" path="m5740,4760l7300,4760e" filled="f" stroked="t" strokeweight="1pt" strokecolor="#000000">
                <v:path arrowok="t"/>
              </v:shape>
            </v:group>
            <v:group style="position:absolute;left:7300;top:4680;width:420;height:2" coordorigin="7300,4680" coordsize="420,2">
              <v:shape style="position:absolute;left:7300;top:4680;width:420;height:2" coordorigin="7300,4680" coordsize="420,0" path="m7300,4680l7720,4680,7300,4680xe" filled="f" stroked="t" strokeweight="1pt" strokecolor="#000000">
                <v:path arrowok="t"/>
              </v:shape>
            </v:group>
            <v:group style="position:absolute;left:7740;top:4760;width:260;height:2" coordorigin="7740,4760" coordsize="260,2">
              <v:shape style="position:absolute;left:7740;top:4760;width:260;height:2" coordorigin="7740,4760" coordsize="260,0" path="m7740,4760l8000,4760,7740,4760xe" filled="f" stroked="t" strokeweight="1pt" strokecolor="#000000">
                <v:path arrowok="t"/>
              </v:shape>
            </v:group>
            <v:group style="position:absolute;left:2040;top:4900;width:8760;height:2" coordorigin="2040,4900" coordsize="8760,2">
              <v:shape style="position:absolute;left:2040;top:4900;width:8760;height:2" coordorigin="2040,4900" coordsize="8760,0" path="m2040,4900l10800,4900e" filled="f" stroked="t" strokeweight="1pt" strokecolor="#000000">
                <v:path arrowok="t"/>
              </v:shape>
            </v:group>
            <v:group style="position:absolute;left:8000;top:4680;width:2800;height:2" coordorigin="8000,4680" coordsize="2800,2">
              <v:shape style="position:absolute;left:8000;top:4680;width:2800;height:2" coordorigin="8000,4680" coordsize="2800,0" path="m8000,4680l10800,4680e" filled="f" stroked="t" strokeweight="1pt" strokecolor="#000000">
                <v:path arrowok="t"/>
              </v:shape>
            </v:group>
            <v:group style="position:absolute;left:2030;top:5030;width:20;height:2" coordorigin="2030,5030" coordsize="20,2">
              <v:shape style="position:absolute;left:2030;top:5030;width:20;height:2" coordorigin="2030,5030" coordsize="20,0" path="m2030,5030l2050,5030e" filled="f" stroked="t" strokeweight="3pt" strokecolor="#000000">
                <v:path arrowok="t"/>
              </v:shape>
            </v:group>
            <v:group style="position:absolute;left:5740;top:5060;width:1560;height:2" coordorigin="5740,5060" coordsize="1560,2">
              <v:shape style="position:absolute;left:5740;top:5060;width:1560;height:2" coordorigin="5740,5060" coordsize="1560,0" path="m5740,5060l7300,5060e" filled="f" stroked="t" strokeweight="1pt" strokecolor="#000000">
                <v:path arrowok="t"/>
              </v:shape>
            </v:group>
            <v:group style="position:absolute;left:7730;top:5030;width:20;height:2" coordorigin="7730,5030" coordsize="20,2">
              <v:shape style="position:absolute;left:7730;top:5030;width:20;height:2" coordorigin="7730,5030" coordsize="20,0" path="m7730,5030l7750,5030e" filled="f" stroked="t" strokeweight="3pt" strokecolor="#000000">
                <v:path arrowok="t"/>
              </v:shape>
            </v:group>
            <v:group style="position:absolute;left:7740;top:5060;width:260;height:2" coordorigin="7740,5060" coordsize="260,2">
              <v:shape style="position:absolute;left:7740;top:5060;width:260;height:2" coordorigin="7740,5060" coordsize="260,0" path="m7740,5060l8000,5060,7740,5060xe" filled="f" stroked="t" strokeweight="1pt" strokecolor="#000000">
                <v:path arrowok="t"/>
              </v:shape>
            </v:group>
            <v:group style="position:absolute;left:2040;top:5140;width:8760;height:2" coordorigin="2040,5140" coordsize="8760,2">
              <v:shape style="position:absolute;left:2040;top:5140;width:8760;height:2" coordorigin="2040,5140" coordsize="8760,0" path="m2040,5140l10800,5140e" filled="f" stroked="t" strokeweight="1pt" strokecolor="#000000">
                <v:path arrowok="t"/>
              </v:shape>
            </v:group>
            <v:group style="position:absolute;left:2040;top:5380;width:8760;height:2" coordorigin="2040,5380" coordsize="8760,2">
              <v:shape style="position:absolute;left:2040;top:5380;width:8760;height:2" coordorigin="2040,5380" coordsize="8760,0" path="m2040,5380l10800,5380e" filled="f" stroked="t" strokeweight="1pt" strokecolor="#000000">
                <v:path arrowok="t"/>
              </v:shape>
            </v:group>
            <v:group style="position:absolute;left:2040;top:5620;width:8760;height:2" coordorigin="2040,5620" coordsize="8760,2">
              <v:shape style="position:absolute;left:2040;top:5620;width:8760;height:2" coordorigin="2040,5620" coordsize="8760,0" path="m2040,5620l10800,5620e" filled="f" stroked="t" strokeweight="1pt" strokecolor="#000000">
                <v:path arrowok="t"/>
              </v:shape>
            </v:group>
            <v:group style="position:absolute;left:2040;top:5400;width:8760;height:2" coordorigin="2040,5400" coordsize="8760,2">
              <v:shape style="position:absolute;left:2040;top:5400;width:8760;height:2" coordorigin="2040,5400" coordsize="8760,0" path="m2040,5400l10800,5400e" filled="f" stroked="t" strokeweight="1pt" strokecolor="#000000">
                <v:path arrowok="t"/>
              </v:shape>
            </v:group>
            <v:group style="position:absolute;left:2040;top:5860;width:3680;height:2" coordorigin="2040,5860" coordsize="3680,2">
              <v:shape style="position:absolute;left:2040;top:5860;width:3680;height:2" coordorigin="2040,5860" coordsize="3680,0" path="m2040,5860l5720,5860,2040,5860xe" filled="f" stroked="t" strokeweight="1pt" strokecolor="#000000">
                <v:path arrowok="t"/>
              </v:shape>
            </v:group>
            <v:group style="position:absolute;left:2040;top:5600;width:3680;height:2" coordorigin="2040,5600" coordsize="3680,2">
              <v:shape style="position:absolute;left:2040;top:5600;width:3680;height:2" coordorigin="2040,5600" coordsize="3680,0" path="m2040,5600l5720,5600,2040,5600xe" filled="f" stroked="t" strokeweight="1pt" strokecolor="#000000">
                <v:path arrowok="t"/>
              </v:shape>
            </v:group>
            <v:group style="position:absolute;left:5740;top:5720;width:1200;height:2" coordorigin="5740,5720" coordsize="1200,2">
              <v:shape style="position:absolute;left:5740;top:5720;width:1200;height:2" coordorigin="5740,5720" coordsize="1200,0" path="m5740,5720l6940,5720e" filled="f" stroked="t" strokeweight="1pt" strokecolor="#000000">
                <v:path arrowok="t"/>
              </v:shape>
            </v:group>
            <v:group style="position:absolute;left:6940;top:5860;width:360;height:2" coordorigin="6940,5860" coordsize="360,2">
              <v:shape style="position:absolute;left:6940;top:5860;width:360;height:2" coordorigin="6940,5860" coordsize="360,0" path="m6940,5860l7300,5860,6940,5860xe" filled="f" stroked="t" strokeweight="1pt" strokecolor="#000000">
                <v:path arrowok="t"/>
              </v:shape>
            </v:group>
            <v:group style="position:absolute;left:6940;top:5600;width:360;height:2" coordorigin="6940,5600" coordsize="360,2">
              <v:shape style="position:absolute;left:6940;top:5600;width:360;height:2" coordorigin="6940,5600" coordsize="360,0" path="m6940,5600l7300,5600,6940,5600xe" filled="f" stroked="t" strokeweight="1pt" strokecolor="#000000">
                <v:path arrowok="t"/>
              </v:shape>
            </v:group>
            <v:group style="position:absolute;left:7740;top:5720;width:2;height:140" coordorigin="7740,5720" coordsize="2,140">
              <v:shape style="position:absolute;left:7740;top:5720;width:2;height:140" coordorigin="7740,5720" coordsize="0,140" path="m7740,5720l7740,5860e" filled="f" stroked="t" strokeweight="1pt" strokecolor="#000000">
                <v:path arrowok="t"/>
              </v:shape>
            </v:group>
            <v:group style="position:absolute;left:7300;top:5720;width:700;height:2" coordorigin="7300,5720" coordsize="700,2">
              <v:shape style="position:absolute;left:7300;top:5720;width:700;height:2" coordorigin="7300,5720" coordsize="700,0" path="m7300,5720l8000,5720e" filled="f" stroked="t" strokeweight="1pt" strokecolor="#000000">
                <v:path arrowok="t"/>
              </v:shape>
            </v:group>
            <v:group style="position:absolute;left:8000;top:5860;width:2800;height:2" coordorigin="8000,5860" coordsize="2800,2">
              <v:shape style="position:absolute;left:8000;top:5860;width:2800;height:2" coordorigin="8000,5860" coordsize="2800,0" path="m8000,5860l10800,5860e" filled="f" stroked="t" strokeweight="1pt" strokecolor="#000000">
                <v:path arrowok="t"/>
              </v:shape>
            </v:group>
            <v:group style="position:absolute;left:8000;top:5600;width:2800;height:2" coordorigin="8000,5600" coordsize="2800,2">
              <v:shape style="position:absolute;left:8000;top:5600;width:2800;height:2" coordorigin="8000,5600" coordsize="2800,0" path="m8000,5600l10800,5600e" filled="f" stroked="t" strokeweight="1pt" strokecolor="#000000">
                <v:path arrowok="t"/>
              </v:shape>
            </v:group>
            <v:group style="position:absolute;left:5740;top:6020;width:1200;height:2" coordorigin="5740,6020" coordsize="1200,2">
              <v:shape style="position:absolute;left:5740;top:6020;width:1200;height:2" coordorigin="5740,6020" coordsize="1200,0" path="m5740,6020l6940,6020e" filled="f" stroked="t" strokeweight="1pt" strokecolor="#000000">
                <v:path arrowok="t"/>
              </v:shape>
            </v:group>
            <v:group style="position:absolute;left:7740;top:5920;width:2;height:6280" coordorigin="7740,5920" coordsize="2,6280">
              <v:shape style="position:absolute;left:7740;top:5920;width:2;height:6280" coordorigin="7740,5920" coordsize="0,6280" path="m7740,5920l7740,12200e" filled="f" stroked="t" strokeweight="1pt" strokecolor="#000000">
                <v:path arrowok="t"/>
              </v:shape>
            </v:group>
            <v:group style="position:absolute;left:7300;top:6020;width:700;height:2" coordorigin="7300,6020" coordsize="700,2">
              <v:shape style="position:absolute;left:7300;top:6020;width:700;height:2" coordorigin="7300,6020" coordsize="700,0" path="m7300,6020l8000,6020e" filled="f" stroked="t" strokeweight="1pt" strokecolor="#000000">
                <v:path arrowok="t"/>
              </v:shape>
            </v:group>
            <v:group style="position:absolute;left:2040;top:4500;width:2;height:7700" coordorigin="2040,4500" coordsize="2,7700">
              <v:shape style="position:absolute;left:2040;top:4500;width:2;height:7700" coordorigin="2040,4500" coordsize="0,7700" path="m2040,4500l2040,12200e" filled="f" stroked="t" strokeweight="1pt" strokecolor="#000000">
                <v:path arrowok="t"/>
              </v:shape>
            </v:group>
            <v:group style="position:absolute;left:2040;top:6110;width:4440;height:2" coordorigin="2040,6110" coordsize="4440,2">
              <v:shape style="position:absolute;left:2040;top:6110;width:4440;height:2" coordorigin="2040,6110" coordsize="4440,0" path="m2040,6110l6480,6110e" filled="f" stroked="t" strokeweight="2pt" strokecolor="#000000">
                <v:path arrowok="t"/>
              </v:shape>
            </v:group>
            <v:group style="position:absolute;left:2040;top:5900;width:4100;height:2" coordorigin="2040,5900" coordsize="4100,2">
              <v:shape style="position:absolute;left:2040;top:5900;width:4100;height:2" coordorigin="2040,5900" coordsize="4100,0" path="m2040,5900l6140,5900e" filled="f" stroked="t" strokeweight="1pt" strokecolor="#000000">
                <v:path arrowok="t"/>
              </v:shape>
            </v:group>
            <v:group style="position:absolute;left:6140;top:5980;width:800;height:2" coordorigin="6140,5980" coordsize="800,2">
              <v:shape style="position:absolute;left:6140;top:5980;width:800;height:2" coordorigin="6140,5980" coordsize="800,0" path="m6140,5980l6940,5980e" filled="f" stroked="t" strokeweight="1pt" strokecolor="#000000">
                <v:path arrowok="t"/>
              </v:shape>
            </v:group>
            <v:group style="position:absolute;left:6500;top:6110;width:800;height:2" coordorigin="6500,6110" coordsize="800,2">
              <v:shape style="position:absolute;left:6500;top:6110;width:800;height:2" coordorigin="6500,6110" coordsize="800,0" path="m6500,6110l7300,6110e" filled="f" stroked="t" strokeweight="2pt" strokecolor="#000000">
                <v:path arrowok="t"/>
              </v:shape>
            </v:group>
            <v:group style="position:absolute;left:6940;top:5900;width:360;height:2" coordorigin="6940,5900" coordsize="360,2">
              <v:shape style="position:absolute;left:6940;top:5900;width:360;height:2" coordorigin="6940,5900" coordsize="360,0" path="m6940,5900l7300,5900,6940,5900xe" filled="f" stroked="t" strokeweight="1pt" strokecolor="#000000">
                <v:path arrowok="t"/>
              </v:shape>
            </v:group>
            <v:group style="position:absolute;left:7300;top:5980;width:700;height:2" coordorigin="7300,5980" coordsize="700,2">
              <v:shape style="position:absolute;left:7300;top:5980;width:700;height:2" coordorigin="7300,5980" coordsize="700,0" path="m7300,5980l8000,5980e" filled="f" stroked="t" strokeweight="1pt" strokecolor="#000000">
                <v:path arrowok="t"/>
              </v:shape>
            </v:group>
            <v:group style="position:absolute;left:6940;top:6115;width:3860;height:2" coordorigin="6940,6115" coordsize="3860,2">
              <v:shape style="position:absolute;left:6940;top:6115;width:3860;height:2" coordorigin="6940,6115" coordsize="3860,0" path="m6940,6115l10800,6115e" filled="f" stroked="t" strokeweight="1.5pt" strokecolor="#000000">
                <v:path arrowok="t"/>
              </v:shape>
            </v:group>
            <v:group style="position:absolute;left:8000;top:5900;width:2800;height:2" coordorigin="8000,5900" coordsize="2800,2">
              <v:shape style="position:absolute;left:8000;top:5900;width:2800;height:2" coordorigin="8000,5900" coordsize="2800,0" path="m8000,5900l10800,5900e" filled="f" stroked="t" strokeweight="1pt" strokecolor="#000000">
                <v:path arrowok="t"/>
              </v:shape>
            </v:group>
            <v:group style="position:absolute;left:2030;top:6220;width:20;height:2" coordorigin="2030,6220" coordsize="20,2">
              <v:shape style="position:absolute;left:2030;top:6220;width:20;height:2" coordorigin="2030,6220" coordsize="20,0" path="m2030,6220l2050,6220e" filled="f" stroked="t" strokeweight="4pt" strokecolor="#000000">
                <v:path arrowok="t"/>
              </v:shape>
            </v:group>
            <v:group style="position:absolute;left:6140;top:6260;width:800;height:2" coordorigin="6140,6260" coordsize="800,2">
              <v:shape style="position:absolute;left:6140;top:6260;width:800;height:2" coordorigin="6140,6260" coordsize="800,0" path="m6140,6260l6940,6260e" filled="f" stroked="t" strokeweight="1pt" strokecolor="#000000">
                <v:path arrowok="t"/>
              </v:shape>
            </v:group>
            <v:group style="position:absolute;left:7730;top:6220;width:20;height:2" coordorigin="7730,6220" coordsize="20,2">
              <v:shape style="position:absolute;left:7730;top:6220;width:20;height:2" coordorigin="7730,6220" coordsize="20,0" path="m7730,6220l7750,6220e" filled="f" stroked="t" strokeweight="4pt" strokecolor="#000000">
                <v:path arrowok="t"/>
              </v:shape>
            </v:group>
            <v:group style="position:absolute;left:7300;top:6260;width:700;height:2" coordorigin="7300,6260" coordsize="700,2">
              <v:shape style="position:absolute;left:7300;top:6260;width:700;height:2" coordorigin="7300,6260" coordsize="700,0" path="m7300,6260l8000,6260e" filled="f" stroked="t" strokeweight="1pt" strokecolor="#000000">
                <v:path arrowok="t"/>
              </v:shape>
            </v:group>
            <v:group style="position:absolute;left:7730;top:6220;width:20;height:2" coordorigin="7730,6220" coordsize="20,2">
              <v:shape style="position:absolute;left:7730;top:6220;width:20;height:2" coordorigin="7730,6220" coordsize="20,0" path="m7730,6220l7750,6220e" filled="f" stroked="t" strokeweight="4pt" strokecolor="#000000">
                <v:path arrowok="t"/>
              </v:shape>
            </v:group>
            <v:group style="position:absolute;left:2040;top:6100;width:4100;height:2" coordorigin="2040,6100" coordsize="4100,2">
              <v:shape style="position:absolute;left:2040;top:6100;width:4100;height:2" coordorigin="2040,6100" coordsize="4100,0" path="m2040,6100l6140,6100e" filled="f" stroked="t" strokeweight="1pt" strokecolor="#000000">
                <v:path arrowok="t"/>
              </v:shape>
            </v:group>
            <v:group style="position:absolute;left:8000;top:6100;width:2800;height:2" coordorigin="8000,6100" coordsize="2800,2">
              <v:shape style="position:absolute;left:8000;top:6100;width:2800;height:2" coordorigin="8000,6100" coordsize="2800,0" path="m8000,6100l10800,6100e" filled="f" stroked="t" strokeweight="1pt" strokecolor="#000000">
                <v:path arrowok="t"/>
              </v:shape>
            </v:group>
            <v:group style="position:absolute;left:920;top:6600;width:9880;height:2" coordorigin="920,6600" coordsize="9880,2">
              <v:shape style="position:absolute;left:920;top:6600;width:9880;height:2" coordorigin="920,6600" coordsize="9880,0" path="m920,6600l10800,6600e" filled="f" stroked="t" strokeweight="1pt" strokecolor="#000000">
                <v:path arrowok="t"/>
              </v:shape>
            </v:group>
            <v:group style="position:absolute;left:920;top:6620;width:9880;height:2" coordorigin="920,6620" coordsize="9880,2">
              <v:shape style="position:absolute;left:920;top:6620;width:9880;height:2" coordorigin="920,6620" coordsize="9880,0" path="m920,6620l10800,6620e" filled="f" stroked="t" strokeweight="1pt" strokecolor="#000000">
                <v:path arrowok="t"/>
              </v:shape>
            </v:group>
            <v:group style="position:absolute;left:2040;top:7100;width:8760;height:2" coordorigin="2040,7100" coordsize="8760,2">
              <v:shape style="position:absolute;left:2040;top:7100;width:8760;height:2" coordorigin="2040,7100" coordsize="8760,0" path="m2040,7100l10800,7100e" filled="f" stroked="t" strokeweight="1pt" strokecolor="#000000">
                <v:path arrowok="t"/>
              </v:shape>
            </v:group>
            <v:group style="position:absolute;left:2040;top:7340;width:8760;height:2" coordorigin="2040,7340" coordsize="8760,2">
              <v:shape style="position:absolute;left:2040;top:7340;width:8760;height:2" coordorigin="2040,7340" coordsize="8760,0" path="m2040,7340l10800,7340e" filled="f" stroked="t" strokeweight="1pt" strokecolor="#000000">
                <v:path arrowok="t"/>
              </v:shape>
            </v:group>
            <v:group style="position:absolute;left:2040;top:7080;width:8760;height:2" coordorigin="2040,7080" coordsize="8760,2">
              <v:shape style="position:absolute;left:2040;top:7080;width:8760;height:2" coordorigin="2040,7080" coordsize="8760,0" path="m2040,7080l10800,7080e" filled="f" stroked="t" strokeweight="1pt" strokecolor="#000000">
                <v:path arrowok="t"/>
              </v:shape>
            </v:group>
            <v:group style="position:absolute;left:2040;top:7580;width:8760;height:2" coordorigin="2040,7580" coordsize="8760,2">
              <v:shape style="position:absolute;left:2040;top:7580;width:8760;height:2" coordorigin="2040,7580" coordsize="8760,0" path="m2040,7580l10800,7580e" filled="f" stroked="t" strokeweight="1pt" strokecolor="#000000">
                <v:path arrowok="t"/>
              </v:shape>
            </v:group>
            <v:group style="position:absolute;left:2040;top:7840;width:8760;height:2" coordorigin="2040,7840" coordsize="8760,2">
              <v:shape style="position:absolute;left:2040;top:7840;width:8760;height:2" coordorigin="2040,7840" coordsize="8760,0" path="m2040,7840l10800,7840e" filled="f" stroked="t" strokeweight="1pt" strokecolor="#000000">
                <v:path arrowok="t"/>
              </v:shape>
            </v:group>
            <v:group style="position:absolute;left:2040;top:7600;width:8760;height:2" coordorigin="2040,7600" coordsize="8760,2">
              <v:shape style="position:absolute;left:2040;top:7600;width:8760;height:2" coordorigin="2040,7600" coordsize="8760,0" path="m2040,7600l10800,7600e" filled="f" stroked="t" strokeweight="1pt" strokecolor="#000000">
                <v:path arrowok="t"/>
              </v:shape>
            </v:group>
            <v:group style="position:absolute;left:2040;top:8060;width:8760;height:2" coordorigin="2040,8060" coordsize="8760,2">
              <v:shape style="position:absolute;left:2040;top:8060;width:8760;height:2" coordorigin="2040,8060" coordsize="8760,0" path="m2040,8060l10800,8060e" filled="f" stroked="t" strokeweight="1pt" strokecolor="#000000">
                <v:path arrowok="t"/>
              </v:shape>
            </v:group>
            <v:group style="position:absolute;left:2040;top:7820;width:8760;height:2" coordorigin="2040,7820" coordsize="8760,2">
              <v:shape style="position:absolute;left:2040;top:7820;width:8760;height:2" coordorigin="2040,7820" coordsize="8760,0" path="m2040,7820l10800,7820e" filled="f" stroked="t" strokeweight="1pt" strokecolor="#000000">
                <v:path arrowok="t"/>
              </v:shape>
            </v:group>
            <v:group style="position:absolute;left:2040;top:8300;width:8760;height:2" coordorigin="2040,8300" coordsize="8760,2">
              <v:shape style="position:absolute;left:2040;top:8300;width:8760;height:2" coordorigin="2040,8300" coordsize="8760,0" path="m2040,8300l10800,8300e" filled="f" stroked="t" strokeweight="1pt" strokecolor="#000000">
                <v:path arrowok="t"/>
              </v:shape>
            </v:group>
            <v:group style="position:absolute;left:2040;top:8560;width:8760;height:2" coordorigin="2040,8560" coordsize="8760,2">
              <v:shape style="position:absolute;left:2040;top:8560;width:8760;height:2" coordorigin="2040,8560" coordsize="8760,0" path="m2040,8560l10800,8560e" filled="f" stroked="t" strokeweight="1pt" strokecolor="#000000">
                <v:path arrowok="t"/>
              </v:shape>
            </v:group>
            <v:group style="position:absolute;left:2040;top:8320;width:8760;height:2" coordorigin="2040,8320" coordsize="8760,2">
              <v:shape style="position:absolute;left:2040;top:8320;width:8760;height:2" coordorigin="2040,8320" coordsize="8760,0" path="m2040,8320l10800,8320e" filled="f" stroked="t" strokeweight="1pt" strokecolor="#000000">
                <v:path arrowok="t"/>
              </v:shape>
            </v:group>
            <v:group style="position:absolute;left:2040;top:8780;width:8760;height:2" coordorigin="2040,8780" coordsize="8760,2">
              <v:shape style="position:absolute;left:2040;top:8780;width:8760;height:2" coordorigin="2040,8780" coordsize="8760,0" path="m2040,8780l10800,8780e" filled="f" stroked="t" strokeweight="1pt" strokecolor="#000000">
                <v:path arrowok="t"/>
              </v:shape>
            </v:group>
            <v:group style="position:absolute;left:2040;top:8520;width:8760;height:2" coordorigin="2040,8520" coordsize="8760,2">
              <v:shape style="position:absolute;left:2040;top:8520;width:8760;height:2" coordorigin="2040,8520" coordsize="8760,0" path="m2040,8520l10800,8520e" filled="f" stroked="t" strokeweight="1pt" strokecolor="#000000">
                <v:path arrowok="t"/>
              </v:shape>
            </v:group>
            <v:group style="position:absolute;left:2040;top:9040;width:8760;height:2" coordorigin="2040,9040" coordsize="8760,2">
              <v:shape style="position:absolute;left:2040;top:9040;width:8760;height:2" coordorigin="2040,9040" coordsize="8760,0" path="m2040,9040l10800,9040e" filled="f" stroked="t" strokeweight="1pt" strokecolor="#000000">
                <v:path arrowok="t"/>
              </v:shape>
            </v:group>
            <v:group style="position:absolute;left:2040;top:8800;width:8760;height:2" coordorigin="2040,8800" coordsize="8760,2">
              <v:shape style="position:absolute;left:2040;top:8800;width:8760;height:2" coordorigin="2040,8800" coordsize="8760,0" path="m2040,8800l10800,8800e" filled="f" stroked="t" strokeweight="1pt" strokecolor="#000000">
                <v:path arrowok="t"/>
              </v:shape>
            </v:group>
            <v:group style="position:absolute;left:2040;top:9280;width:8760;height:2" coordorigin="2040,9280" coordsize="8760,2">
              <v:shape style="position:absolute;left:2040;top:9280;width:8760;height:2" coordorigin="2040,9280" coordsize="8760,0" path="m2040,9280l10800,9280e" filled="f" stroked="t" strokeweight="1pt" strokecolor="#000000">
                <v:path arrowok="t"/>
              </v:shape>
            </v:group>
            <v:group style="position:absolute;left:2040;top:9520;width:8760;height:2" coordorigin="2040,9520" coordsize="8760,2">
              <v:shape style="position:absolute;left:2040;top:9520;width:8760;height:2" coordorigin="2040,9520" coordsize="8760,0" path="m2040,9520l10800,9520e" filled="f" stroked="t" strokeweight="1pt" strokecolor="#000000">
                <v:path arrowok="t"/>
              </v:shape>
            </v:group>
            <v:group style="position:absolute;left:2040;top:9760;width:8760;height:2" coordorigin="2040,9760" coordsize="8760,2">
              <v:shape style="position:absolute;left:2040;top:9760;width:8760;height:2" coordorigin="2040,9760" coordsize="8760,0" path="m2040,9760l10800,9760e" filled="f" stroked="t" strokeweight="1pt" strokecolor="#000000">
                <v:path arrowok="t"/>
              </v:shape>
            </v:group>
            <v:group style="position:absolute;left:2040;top:9540;width:8760;height:2" coordorigin="2040,9540" coordsize="8760,2">
              <v:shape style="position:absolute;left:2040;top:9540;width:8760;height:2" coordorigin="2040,9540" coordsize="8760,0" path="m2040,9540l10800,9540e" filled="f" stroked="t" strokeweight="1pt" strokecolor="#000000">
                <v:path arrowok="t"/>
              </v:shape>
            </v:group>
            <v:group style="position:absolute;left:2040;top:10000;width:8760;height:2" coordorigin="2040,10000" coordsize="8760,2">
              <v:shape style="position:absolute;left:2040;top:10000;width:8760;height:2" coordorigin="2040,10000" coordsize="8760,0" path="m2040,10000l10800,10000e" filled="f" stroked="t" strokeweight="1pt" strokecolor="#000000">
                <v:path arrowok="t"/>
              </v:shape>
            </v:group>
            <v:group style="position:absolute;left:2040;top:10240;width:8760;height:2" coordorigin="2040,10240" coordsize="8760,2">
              <v:shape style="position:absolute;left:2040;top:10240;width:8760;height:2" coordorigin="2040,10240" coordsize="8760,0" path="m2040,10240l10800,10240e" filled="f" stroked="t" strokeweight="1pt" strokecolor="#000000">
                <v:path arrowok="t"/>
              </v:shape>
            </v:group>
            <v:group style="position:absolute;left:2040;top:10480;width:8760;height:2" coordorigin="2040,10480" coordsize="8760,2">
              <v:shape style="position:absolute;left:2040;top:10480;width:8760;height:2" coordorigin="2040,10480" coordsize="8760,0" path="m2040,10480l10800,10480e" filled="f" stroked="t" strokeweight="1pt" strokecolor="#000000">
                <v:path arrowok="t"/>
              </v:shape>
            </v:group>
            <v:group style="position:absolute;left:2040;top:10260;width:8760;height:2" coordorigin="2040,10260" coordsize="8760,2">
              <v:shape style="position:absolute;left:2040;top:10260;width:8760;height:2" coordorigin="2040,10260" coordsize="8760,0" path="m2040,10260l10800,10260e" filled="f" stroked="t" strokeweight="1pt" strokecolor="#000000">
                <v:path arrowok="t"/>
              </v:shape>
            </v:group>
            <v:group style="position:absolute;left:2040;top:10720;width:8760;height:2" coordorigin="2040,10720" coordsize="8760,2">
              <v:shape style="position:absolute;left:2040;top:10720;width:8760;height:2" coordorigin="2040,10720" coordsize="8760,0" path="m2040,10720l10800,10720e" filled="f" stroked="t" strokeweight="1pt" strokecolor="#000000">
                <v:path arrowok="t"/>
              </v:shape>
            </v:group>
            <v:group style="position:absolute;left:2040;top:10460;width:8760;height:2" coordorigin="2040,10460" coordsize="8760,2">
              <v:shape style="position:absolute;left:2040;top:10460;width:8760;height:2" coordorigin="2040,10460" coordsize="8760,0" path="m2040,10460l10800,10460e" filled="f" stroked="t" strokeweight="1pt" strokecolor="#000000">
                <v:path arrowok="t"/>
              </v:shape>
            </v:group>
            <v:group style="position:absolute;left:2040;top:10980;width:8760;height:2" coordorigin="2040,10980" coordsize="8760,2">
              <v:shape style="position:absolute;left:2040;top:10980;width:8760;height:2" coordorigin="2040,10980" coordsize="8760,0" path="m2040,10980l10800,10980e" filled="f" stroked="t" strokeweight="1pt" strokecolor="#000000">
                <v:path arrowok="t"/>
              </v:shape>
            </v:group>
            <v:group style="position:absolute;left:2040;top:10760;width:8760;height:2" coordorigin="2040,10760" coordsize="8760,2">
              <v:shape style="position:absolute;left:2040;top:10760;width:8760;height:2" coordorigin="2040,10760" coordsize="8760,0" path="m2040,10760l10800,10760e" filled="f" stroked="t" strokeweight="1pt" strokecolor="#000000">
                <v:path arrowok="t"/>
              </v:shape>
            </v:group>
            <v:group style="position:absolute;left:2040;top:11220;width:8760;height:2" coordorigin="2040,11220" coordsize="8760,2">
              <v:shape style="position:absolute;left:2040;top:11220;width:8760;height:2" coordorigin="2040,11220" coordsize="8760,0" path="m2040,11220l10800,11220e" filled="f" stroked="t" strokeweight="1pt" strokecolor="#000000">
                <v:path arrowok="t"/>
              </v:shape>
            </v:group>
            <v:group style="position:absolute;left:2040;top:11460;width:8760;height:2" coordorigin="2040,11460" coordsize="8760,2">
              <v:shape style="position:absolute;left:2040;top:11460;width:8760;height:2" coordorigin="2040,11460" coordsize="8760,0" path="m2040,11460l10800,11460e" filled="f" stroked="t" strokeweight="1pt" strokecolor="#000000">
                <v:path arrowok="t"/>
              </v:shape>
            </v:group>
            <v:group style="position:absolute;left:2040;top:11700;width:8760;height:2" coordorigin="2040,11700" coordsize="8760,2">
              <v:shape style="position:absolute;left:2040;top:11700;width:8760;height:2" coordorigin="2040,11700" coordsize="8760,0" path="m2040,11700l10800,11700e" filled="f" stroked="t" strokeweight="1pt" strokecolor="#000000">
                <v:path arrowok="t"/>
              </v:shape>
            </v:group>
            <v:group style="position:absolute;left:2040;top:11960;width:8760;height:2" coordorigin="2040,11960" coordsize="8760,2">
              <v:shape style="position:absolute;left:2040;top:11960;width:8760;height:2" coordorigin="2040,11960" coordsize="8760,0" path="m2040,11960l10800,11960e" filled="f" stroked="t" strokeweight="1pt" strokecolor="#000000">
                <v:path arrowok="t"/>
              </v:shape>
            </v:group>
            <v:group style="position:absolute;left:2040;top:12200;width:8760;height:2" coordorigin="2040,12200" coordsize="8760,2">
              <v:shape style="position:absolute;left:2040;top:12200;width:8760;height:2" coordorigin="2040,12200" coordsize="8760,0" path="m2040,12200l10800,12200e" filled="f" stroked="t" strokeweight="1pt" strokecolor="#000000">
                <v:path arrowok="t"/>
              </v:shape>
            </v:group>
            <v:group style="position:absolute;left:2040;top:11980;width:8760;height:2" coordorigin="2040,11980" coordsize="8760,2">
              <v:shape style="position:absolute;left:2040;top:11980;width:8760;height:2" coordorigin="2040,11980" coordsize="8760,0" path="m2040,11980l10800,11980e" filled="f" stroked="t" strokeweight="1pt" strokecolor="#000000">
                <v:path arrowok="t"/>
              </v:shape>
            </v:group>
            <v:group style="position:absolute;left:680;top:4900;width:2;height:480" coordorigin="680,4900" coordsize="2,480">
              <v:shape style="position:absolute;left:680;top:4900;width:2;height:480" coordorigin="680,4900" coordsize="0,480" path="m680,5380l680,4900,680,5380xe" filled="f" stroked="t" strokeweight="1pt" strokecolor="#000000">
                <v:path arrowok="t"/>
              </v:shape>
            </v:group>
            <v:group style="position:absolute;left:680;top:5720;width:2;height:140" coordorigin="680,5720" coordsize="2,140">
              <v:shape style="position:absolute;left:680;top:5720;width:2;height:140" coordorigin="680,5720" coordsize="0,140" path="m680,5860l680,5720,680,5860xe" filled="f" stroked="t" strokeweight="1pt" strokecolor="#000000">
                <v:path arrowok="t"/>
              </v:shape>
            </v:group>
            <v:group style="position:absolute;left:680;top:5920;width:2;height:100" coordorigin="680,5920" coordsize="2,100">
              <v:shape style="position:absolute;left:680;top:5920;width:2;height:100" coordorigin="680,5920" coordsize="0,100" path="m680,6020l680,5920,680,6020xe" filled="f" stroked="t" strokeweight="1pt" strokecolor="#000000">
                <v:path arrowok="t"/>
              </v:shape>
            </v:group>
            <v:group style="position:absolute;left:9280;top:18220;width:620;height:2" coordorigin="9280,18220" coordsize="620,2">
              <v:shape style="position:absolute;left:9280;top:18220;width:620;height:2" coordorigin="9280,18220" coordsize="620,0" path="m9280,18220l9900,18220,9280,18220xe" filled="f" stroked="t" strokeweight="1pt" strokecolor="#000000">
                <v:path arrowok="t"/>
              </v:shape>
            </v:group>
            <v:group style="position:absolute;left:10020;top:18220;width:200;height:2" coordorigin="10020,18220" coordsize="200,2">
              <v:shape style="position:absolute;left:10020;top:18220;width:200;height:2" coordorigin="10020,18220" coordsize="200,0" path="m10020,18220l10220,18220,10020,18220xe" filled="f" stroked="t" strokeweight="1pt" strokecolor="#000000">
                <v:path arrowok="t"/>
              </v:shape>
            </v:group>
            <v:group style="position:absolute;left:10300;top:18220;width:200;height:2" coordorigin="10300,18220" coordsize="200,2">
              <v:shape style="position:absolute;left:10300;top:18220;width:200;height:2" coordorigin="10300,18220" coordsize="200,0" path="m10300,18220l10500,18220,10300,18220xe" filled="f" stroked="t" strokeweight="1pt" strokecolor="#000000">
                <v:path arrowok="t"/>
              </v:shape>
            </v:group>
            <v:group style="position:absolute;left:10600;top:18220;width:200;height:2" coordorigin="10600,18220" coordsize="200,2">
              <v:shape style="position:absolute;left:10600;top:18220;width:200;height:2" coordorigin="10600,18220" coordsize="200,0" path="m10600,18220l10800,18220,10600,18220xe" filled="f" stroked="t" strokeweight="1pt" strokecolor="#000000">
                <v:path arrowok="t"/>
              </v:shape>
              <v:shape style="position:absolute;left:0;top:0;width:12180;height:19400" type="#_x0000_t75">
                <v:imagedata r:id="rId20" o:title=""/>
              </v:shape>
            </v:group>
            <w10:wrap type="none"/>
          </v:group>
        </w:pict>
      </w:r>
      <w:r>
        <w:rPr>
          <w:sz w:val="13"/>
          <w:szCs w:val="13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tbl>
      <w:tblPr>
        <w:tblW w:w="0" w:type="auto"/>
        <w:jc w:val="left"/>
        <w:tblInd w:w="9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160" w:hRule="exact"/>
        </w:trPr>
        <w:tc>
          <w:tcPr>
            <w:tcW w:w="1120" w:type="dxa"/>
            <w:vMerge w:val="restart"/>
            <w:tcBorders>
              <w:top w:val="nil" w:sz="6" w:space="0" w:color="auto"/>
              <w:left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5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60" w:hRule="exact"/>
        </w:trPr>
        <w:tc>
          <w:tcPr>
            <w:tcW w:w="1120" w:type="dxa"/>
            <w:vMerge/>
            <w:tcBorders>
              <w:left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5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120" w:type="dxa"/>
            <w:vMerge/>
            <w:tcBorders>
              <w:left w:val="nil" w:sz="6" w:space="0" w:color="auto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1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</w:tbl>
    <w:p>
      <w:pPr/>
      <w:bookmarkStart w:name="00000016" w:id="16"/>
      <w:bookmarkEnd w:id="16"/>
      <w:r>
        <w:rPr/>
      </w:r>
      <w:r>
        <w:rPr/>
      </w:r>
    </w:p>
    <w:p>
      <w:pPr>
        <w:spacing w:after="0"/>
        <w:sectPr>
          <w:pgSz w:w="12180" w:h="19400"/>
          <w:pgMar w:top="1840" w:bottom="280" w:left="820" w:right="128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70pt;mso-position-horizontal-relative:page;mso-position-vertical-relative:page;z-index:-2084" type="#_x0000_t202" filled="f" stroked="f">
            <v:textbox inset="0,0,0,0">
              <w:txbxContent>
                <w:p>
                  <w:pPr>
                    <w:spacing w:line="160" w:lineRule="exact" w:before="3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2848" w:val="left" w:leader="none"/>
                      <w:tab w:pos="4720" w:val="left" w:leader="none"/>
                    </w:tabs>
                    <w:ind w:left="1300" w:right="0" w:firstLine="0"/>
                    <w:jc w:val="center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3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YUNT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AMIENTO</w:t>
                  </w:r>
                </w:p>
                <w:p>
                  <w:pPr>
                    <w:spacing w:line="280" w:lineRule="exact" w:before="5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pStyle w:val="BodyText"/>
                    <w:ind w:left="2491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35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spacing w:before="22"/>
                    <w:ind w:left="0" w:right="1084" w:firstLine="0"/>
                    <w:jc w:val="center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PROYECTO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0"/>
                      <w:szCs w:val="10"/>
                    </w:rPr>
                    <w:t>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FISMDf</w:t>
                  </w:r>
                </w:p>
                <w:p>
                  <w:pPr>
                    <w:tabs>
                      <w:tab w:pos="5183" w:val="left" w:leader="none"/>
                      <w:tab w:pos="8366" w:val="left" w:leader="none"/>
                    </w:tabs>
                    <w:spacing w:before="76"/>
                    <w:ind w:left="2224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PARTIDA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332016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PRESUPUESTO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5421" w:val="left" w:leader="none"/>
                      <w:tab w:pos="8431" w:val="left" w:leader="none"/>
                      <w:tab w:pos="9309" w:val="left" w:leader="none"/>
                      <w:tab w:pos="10159" w:val="left" w:leader="none"/>
                    </w:tabs>
                    <w:spacing w:line="233" w:lineRule="auto" w:before="38"/>
                    <w:ind w:left="2642" w:right="1585" w:hanging="569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3"/>
                      <w:sz w:val="10"/>
                      <w:szCs w:val="10"/>
                    </w:rPr>
                    <w:t>PRESUPUESTAl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OBRA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APROSADO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EJERCIDO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X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1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fJERCHI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61.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TIRRERO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111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5178,545.67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2"/>
                      <w:szCs w:val="12"/>
                    </w:rPr>
                    <w:t>5178,545.67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2"/>
                      <w:szCs w:val="12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  <w:position w:val="4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5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488" w:val="left" w:leader="none"/>
                      <w:tab w:pos="9302" w:val="left" w:leader="none"/>
                    </w:tabs>
                    <w:ind w:left="2635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MARTlNlCA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50119,342.97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$119,341.97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4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5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53" w:val="left" w:leader="none"/>
                      <w:tab w:pos="9374" w:val="left" w:leader="none"/>
                    </w:tabs>
                    <w:spacing w:before="2"/>
                    <w:ind w:left="2642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61'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2l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AllTOLATA.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$35,978.00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$35,978.00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53" w:val="left" w:leader="none"/>
                      <w:tab w:pos="9374" w:val="left" w:leader="none"/>
                    </w:tabs>
                    <w:spacing w:line="189" w:lineRule="exact"/>
                    <w:ind w:left="2642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32111lLANUEVA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$23,162.58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$21,162.S8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4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5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53" w:val="left" w:leader="none"/>
                      <w:tab w:pos="9374" w:val="left" w:leader="none"/>
                    </w:tabs>
                    <w:spacing w:before="9"/>
                    <w:ind w:left="2642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ól3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CAPACITOR[5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LACRUl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$17,876.76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$17,&amp;76.76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position w:val="4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53" w:val="left" w:leader="none"/>
                      <w:tab w:pos="9381" w:val="left" w:leader="none"/>
                    </w:tabs>
                    <w:spacing w:before="2"/>
                    <w:ind w:left="2642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ól3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CAPACITORES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PORTAUS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$lSJ02.92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$15.701.92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53" w:val="left" w:leader="none"/>
                      <w:tab w:pos="9381" w:val="left" w:leader="none"/>
                      <w:tab w:pos="10051" w:val="left" w:leader="none"/>
                    </w:tabs>
                    <w:spacing w:line="169" w:lineRule="exact" w:before="9"/>
                    <w:ind w:left="2642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ól3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CAPACITORES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LACONCHA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$33,688.72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$H,688.72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pStyle w:val="BodyText"/>
                    <w:spacing w:line="114" w:lineRule="exact"/>
                    <w:ind w:left="1735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55"/>
                    </w:rPr>
                    <w:t>....•.•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1029" w:val="left" w:leader="none"/>
                      <w:tab w:pos="6947" w:val="left" w:leader="none"/>
                      <w:tab w:pos="7768" w:val="left" w:leader="none"/>
                    </w:tabs>
                    <w:spacing w:line="142" w:lineRule="exact"/>
                    <w:ind w:left="0" w:right="2026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1"/>
                      <w:sz w:val="22"/>
                      <w:szCs w:val="22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-11"/>
                      <w:sz w:val="22"/>
                      <w:szCs w:val="2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ól3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CAPACITORESPOlO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DETRUJlL10S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511,936.32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$12,93&amp;.32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1850" w:val="left" w:leader="none"/>
                      <w:tab w:pos="7761" w:val="left" w:leader="none"/>
                      <w:tab w:pos="8589" w:val="left" w:leader="none"/>
                    </w:tabs>
                    <w:spacing w:line="116" w:lineRule="exact"/>
                    <w:ind w:left="0" w:right="2026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2"/>
                      <w:sz w:val="36"/>
                      <w:szCs w:val="36"/>
                    </w:rPr>
                    <w:t>~,..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0"/>
                      <w:w w:val="80"/>
                      <w:position w:val="-2"/>
                      <w:sz w:val="36"/>
                      <w:szCs w:val="36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position w:val="11"/>
                      <w:sz w:val="14"/>
                      <w:szCs w:val="14"/>
                    </w:rPr>
                    <w:t>""'1\.¿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5"/>
                      <w:w w:val="80"/>
                      <w:position w:val="11"/>
                      <w:sz w:val="14"/>
                      <w:szCs w:val="1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0"/>
                      <w:position w:val="11"/>
                      <w:sz w:val="14"/>
                      <w:szCs w:val="14"/>
                    </w:rPr>
                    <w:t>••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80"/>
                      <w:position w:val="11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50"/>
                      <w:position w:val="11"/>
                      <w:sz w:val="12"/>
                      <w:szCs w:val="12"/>
                    </w:rPr>
                    <w:t>¡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0"/>
                      <w:position w:val="11"/>
                      <w:sz w:val="12"/>
                      <w:szCs w:val="12"/>
                    </w:rPr>
                    <w:t>•..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6"/>
                      <w:w w:val="150"/>
                      <w:position w:val="11"/>
                      <w:sz w:val="12"/>
                      <w:szCs w:val="12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0"/>
                      <w:position w:val="8"/>
                      <w:sz w:val="14"/>
                      <w:szCs w:val="14"/>
                    </w:rPr>
                    <w:t>'-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3"/>
                      <w:w w:val="150"/>
                      <w:position w:val="8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8"/>
                      <w:sz w:val="12"/>
                      <w:szCs w:val="12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10"/>
                      <w:position w:val="8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4"/>
                      <w:szCs w:val="14"/>
                    </w:rPr>
                    <w:t>.'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4"/>
                      <w:szCs w:val="1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ól3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0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CAPAClTORl'SPOlO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MARnRESCRISTEROS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$15,702.91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4"/>
                      <w:sz w:val="10"/>
                      <w:szCs w:val="10"/>
                    </w:rPr>
                    <w:t>$15,702.92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4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10"/>
                      <w:position w:val="4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pStyle w:val="BodyText"/>
                    <w:spacing w:line="67" w:lineRule="exact"/>
                    <w:ind w:left="1360" w:right="0"/>
                    <w:jc w:val="lef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95"/>
                    </w:rPr>
                    <w:t>~.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</w:rPr>
                  </w:r>
                </w:p>
                <w:p>
                  <w:pPr>
                    <w:tabs>
                      <w:tab w:pos="2095" w:val="left" w:leader="none"/>
                    </w:tabs>
                    <w:spacing w:line="95" w:lineRule="exact"/>
                    <w:ind w:left="669" w:right="0" w:firstLine="0"/>
                    <w:jc w:val="left"/>
                    <w:rPr>
                      <w:rFonts w:ascii="Arial" w:hAnsi="Arial" w:cs="Arial" w:eastAsia="Arial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34"/>
                      <w:szCs w:val="34"/>
                    </w:rPr>
                    <w:t>~"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34"/>
                      <w:szCs w:val="3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70"/>
                      <w:position w:val="1"/>
                      <w:sz w:val="36"/>
                      <w:szCs w:val="36"/>
                    </w:rPr>
                    <w:t>"-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36"/>
                      <w:szCs w:val="36"/>
                    </w:rPr>
                  </w:r>
                </w:p>
                <w:p>
                  <w:pPr>
                    <w:spacing w:line="6" w:lineRule="exact"/>
                    <w:ind w:left="0" w:right="2020" w:firstLine="0"/>
                    <w:jc w:val="righ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$14,632,14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12"/>
                      <w:szCs w:val="12"/>
                    </w:rPr>
                    <w:t>$-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2642" w:val="left" w:leader="none"/>
                    </w:tabs>
                    <w:spacing w:line="1" w:lineRule="atLeast"/>
                    <w:ind w:left="1144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-65"/>
                      <w:sz w:val="96"/>
                      <w:szCs w:val="96"/>
                    </w:rPr>
                    <w:t>Iffi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9"/>
                      <w:w w:val="95"/>
                      <w:position w:val="-65"/>
                      <w:sz w:val="96"/>
                      <w:szCs w:val="9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2"/>
                      <w:szCs w:val="12"/>
                    </w:rPr>
                    <w:t>&amp;-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95"/>
                      <w:position w:val="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2"/>
                      <w:szCs w:val="12"/>
                    </w:rPr>
                    <w:t>\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ól3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CAPAOTORES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LACALERA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878" w:lineRule="atLeast"/>
                    <w:ind w:left="0" w:right="3118" w:firstLine="0"/>
                    <w:jc w:val="righ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$14,632.14</w:t>
                  </w:r>
                </w:p>
                <w:p>
                  <w:pPr>
                    <w:tabs>
                      <w:tab w:pos="1655" w:val="left" w:leader="none"/>
                      <w:tab w:pos="2087" w:val="left" w:leader="none"/>
                      <w:tab w:pos="8006" w:val="left" w:leader="none"/>
                      <w:tab w:pos="8827" w:val="left" w:leader="none"/>
                    </w:tabs>
                    <w:spacing w:line="196" w:lineRule="exact" w:before="39"/>
                    <w:ind w:left="0" w:right="2024" w:firstLine="0"/>
                    <w:jc w:val="righ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15"/>
                      <w:sz w:val="30"/>
                      <w:szCs w:val="30"/>
                    </w:rPr>
                    <w:t>",'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-15"/>
                      <w:sz w:val="30"/>
                      <w:szCs w:val="3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2"/>
                      <w:sz w:val="16"/>
                      <w:szCs w:val="16"/>
                    </w:rPr>
                    <w:t>-C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2"/>
                      <w:sz w:val="16"/>
                      <w:szCs w:val="1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CAPACITORES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POlO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RANCHO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PEREZ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>$11,936.32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>$12,93f&gt;.32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3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95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4"/>
                      <w:sz w:val="12"/>
                      <w:szCs w:val="12"/>
                    </w:rPr>
                    <w:t>$.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9417" w:val="left" w:leader="none"/>
                    </w:tabs>
                    <w:spacing w:line="85" w:lineRule="exact"/>
                    <w:ind w:left="0" w:right="2013" w:firstLine="0"/>
                    <w:jc w:val="righ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30"/>
                      <w:szCs w:val="30"/>
                    </w:rPr>
                    <w:t>"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65"/>
                      <w:position w:val="0"/>
                      <w:sz w:val="34"/>
                      <w:szCs w:val="34"/>
                    </w:rPr>
                    <w:t>,.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34"/>
                      <w:szCs w:val="34"/>
                    </w:rPr>
                  </w:r>
                </w:p>
                <w:p>
                  <w:pPr>
                    <w:tabs>
                      <w:tab w:pos="1036" w:val="left" w:leader="none"/>
                      <w:tab w:pos="1396" w:val="left" w:leader="none"/>
                      <w:tab w:pos="7307" w:val="left" w:leader="none"/>
                      <w:tab w:pos="8128" w:val="left" w:leader="none"/>
                    </w:tabs>
                    <w:spacing w:line="173" w:lineRule="exact"/>
                    <w:ind w:left="0" w:right="1045" w:firstLine="0"/>
                    <w:jc w:val="center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5"/>
                      <w:position w:val="-6"/>
                      <w:sz w:val="20"/>
                      <w:szCs w:val="20"/>
                    </w:rPr>
                    <w:t>;~,.;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45"/>
                      <w:position w:val="-6"/>
                      <w:sz w:val="20"/>
                      <w:szCs w:val="2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4"/>
                      <w:sz w:val="18"/>
                      <w:szCs w:val="18"/>
                    </w:rPr>
                    <w:t>¡;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4"/>
                      <w:sz w:val="18"/>
                      <w:szCs w:val="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EQUIPAMIENTODECAPA£:ITORES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P020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8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HERRERO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$20.752.40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$20,752.40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5666" w:val="left" w:leader="none"/>
                      <w:tab w:pos="6487" w:val="left" w:leader="none"/>
                    </w:tabs>
                    <w:spacing w:line="82" w:lineRule="exact"/>
                    <w:ind w:left="0" w:right="2026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EQUIPAMIENTODE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CAPA£:lTORE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00"/>
                      <w:sz w:val="10"/>
                      <w:szCs w:val="10"/>
                    </w:rPr>
                    <w:t>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POlO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HA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MEZQUITERA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$1S.]02.92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$15,702,92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spacing w:line="16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0"/>
                      <w:sz w:val="10"/>
                      <w:szCs w:val="10"/>
                    </w:rPr>
                    <w:t>&amp;13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tabs>
                      <w:tab w:pos="2051" w:val="left" w:leader="none"/>
                      <w:tab w:pos="7891" w:val="left" w:leader="none"/>
                      <w:tab w:pos="8719" w:val="left" w:leader="none"/>
                    </w:tabs>
                    <w:spacing w:line="253" w:lineRule="exact"/>
                    <w:ind w:left="0" w:right="2050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2"/>
                      <w:sz w:val="30"/>
                      <w:szCs w:val="30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7"/>
                      <w:w w:val="170"/>
                      <w:position w:val="2"/>
                      <w:sz w:val="30"/>
                      <w:szCs w:val="3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SECRETA:;'IA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10"/>
                      <w:position w:val="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C~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EQUIPAMIETO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REHABIUTACION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PlANTA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POTABIUZADORA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$967,045.60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$967,045.60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1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2"/>
                      <w:sz w:val="14"/>
                      <w:szCs w:val="14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spacing w:line="71" w:lineRule="exact"/>
                    <w:ind w:left="619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2"/>
                      <w:szCs w:val="12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2"/>
                      <w:szCs w:val="12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2"/>
                      <w:szCs w:val="12"/>
                    </w:rPr>
                    <w:t>AYUNTAMIENTO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2267" w:val="left" w:leader="none"/>
                      <w:tab w:pos="7869" w:val="left" w:leader="none"/>
                      <w:tab w:pos="8690" w:val="left" w:leader="none"/>
                    </w:tabs>
                    <w:spacing w:line="47" w:lineRule="exact"/>
                    <w:ind w:left="0" w:right="2011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4"/>
                      <w:sz w:val="12"/>
                      <w:szCs w:val="12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95"/>
                      <w:position w:val="4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4"/>
                      <w:sz w:val="34"/>
                      <w:szCs w:val="34"/>
                    </w:rPr>
                    <w:t>::';;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0"/>
                      <w:position w:val="4"/>
                      <w:sz w:val="34"/>
                      <w:szCs w:val="34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DESOF1WARE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SISTIMA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POTABLE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$300,000.13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2"/>
                      <w:sz w:val="10"/>
                      <w:szCs w:val="10"/>
                    </w:rPr>
                    <w:t>$300,000.13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2"/>
                      <w:sz w:val="10"/>
                      <w:szCs w:val="10"/>
                    </w:rPr>
                    <w:t>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95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1195" w:val="left" w:leader="none"/>
                      <w:tab w:pos="7035" w:val="left" w:leader="none"/>
                      <w:tab w:pos="7863" w:val="left" w:leader="none"/>
                      <w:tab w:pos="8827" w:val="left" w:leader="none"/>
                    </w:tabs>
                    <w:spacing w:line="75" w:lineRule="exact"/>
                    <w:ind w:left="692" w:right="0" w:firstLine="0"/>
                    <w:jc w:val="center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Courier New" w:hAnsi="Courier New" w:cs="Courier New" w:eastAsia="Courier New"/>
                      <w:b w:val="0"/>
                      <w:bCs w:val="0"/>
                      <w:spacing w:val="0"/>
                      <w:w w:val="125"/>
                      <w:sz w:val="10"/>
                      <w:szCs w:val="10"/>
                    </w:rPr>
                    <w:t>Q</w:t>
                  </w:r>
                  <w:r>
                    <w:rPr>
                      <w:rFonts w:ascii="Courier New" w:hAnsi="Courier New" w:cs="Courier New" w:eastAsia="Courier New"/>
                      <w:b w:val="0"/>
                      <w:bCs w:val="0"/>
                      <w:spacing w:val="38"/>
                      <w:w w:val="125"/>
                      <w:sz w:val="10"/>
                      <w:szCs w:val="10"/>
                    </w:rPr>
                    <w:t> </w:t>
                  </w:r>
                  <w:r>
                    <w:rPr>
                      <w:rFonts w:ascii="Courier New" w:hAnsi="Courier New" w:cs="Courier New" w:eastAsia="Courier New"/>
                      <w:b w:val="0"/>
                      <w:bCs w:val="0"/>
                      <w:spacing w:val="0"/>
                      <w:w w:val="125"/>
                      <w:sz w:val="10"/>
                      <w:szCs w:val="10"/>
                    </w:rPr>
                    <w:t>/</w:t>
                  </w:r>
                  <w:r>
                    <w:rPr>
                      <w:rFonts w:ascii="Courier New" w:hAnsi="Courier New" w:cs="Courier New" w:eastAsia="Courier New"/>
                      <w:b w:val="0"/>
                      <w:bCs w:val="0"/>
                      <w:spacing w:val="0"/>
                      <w:w w:val="125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LINEA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2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NU£VO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AlCAlACALLE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JAZMIN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$180,000.00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>$171.186.71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4"/>
                      <w:sz w:val="10"/>
                      <w:szCs w:val="10"/>
                    </w:rPr>
                    <w:t>$8,813.29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94" w:lineRule="exact" w:before="40"/>
                    <w:ind w:left="2131" w:right="0" w:firstLine="0"/>
                    <w:jc w:val="left"/>
                    <w:rPr>
                      <w:rFonts w:ascii="Arial" w:hAnsi="Arial" w:cs="Arial" w:eastAsia="Arial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200"/>
                      <w:sz w:val="14"/>
                      <w:szCs w:val="14"/>
                    </w:rPr>
                    <w:t>./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</w:r>
                </w:p>
                <w:p>
                  <w:pPr>
                    <w:spacing w:line="14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tabs>
                      <w:tab w:pos="1871" w:val="left" w:leader="none"/>
                    </w:tabs>
                    <w:spacing w:line="68" w:lineRule="exact"/>
                    <w:ind w:left="799" w:right="0" w:firstLine="0"/>
                    <w:jc w:val="left"/>
                    <w:rPr>
                      <w:rFonts w:ascii="Arial" w:hAnsi="Arial" w:cs="Arial" w:eastAsia="Arial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2"/>
                      <w:szCs w:val="12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3"/>
                      <w:w w:val="90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2"/>
                      <w:szCs w:val="12"/>
                    </w:rPr>
                    <w:t>"'''D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90"/>
                      <w:sz w:val="12"/>
                      <w:szCs w:val="12"/>
                    </w:rPr>
                    <w:t>~;.;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1555" w:val="left" w:leader="none"/>
                      <w:tab w:pos="2649" w:val="left" w:leader="none"/>
                      <w:tab w:pos="8395" w:val="left" w:leader="none"/>
                      <w:tab w:pos="10051" w:val="left" w:leader="none"/>
                    </w:tabs>
                    <w:spacing w:line="298" w:lineRule="exact"/>
                    <w:ind w:left="828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4"/>
                      <w:sz w:val="10"/>
                      <w:szCs w:val="10"/>
                    </w:rPr>
                    <w:t>~~1..0SLAGOS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"/>
                      <w:w w:val="85"/>
                      <w:position w:val="4"/>
                      <w:sz w:val="10"/>
                      <w:szCs w:val="10"/>
                    </w:rPr>
                    <w:t>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-1"/>
                      <w:sz w:val="12"/>
                      <w:szCs w:val="12"/>
                    </w:rPr>
                    <w:t>"j¡¡;;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"/>
                      <w:w w:val="85"/>
                      <w:position w:val="-1"/>
                      <w:sz w:val="12"/>
                      <w:szCs w:val="12"/>
                    </w:rPr>
                    <w:t>;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-67"/>
                      <w:sz w:val="104"/>
                      <w:szCs w:val="104"/>
                    </w:rPr>
                    <w:t>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57"/>
                      <w:w w:val="85"/>
                      <w:position w:val="-67"/>
                      <w:sz w:val="104"/>
                      <w:szCs w:val="104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-1"/>
                      <w:sz w:val="12"/>
                      <w:szCs w:val="12"/>
                    </w:rPr>
                    <w:t>___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85"/>
                      <w:position w:val="-1"/>
                      <w:sz w:val="12"/>
                      <w:szCs w:val="1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-1"/>
                      <w:sz w:val="12"/>
                      <w:szCs w:val="12"/>
                    </w:rPr>
                    <w:t>_.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-1"/>
                      <w:sz w:val="12"/>
                      <w:szCs w:val="1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position w:val="-1"/>
                      <w:sz w:val="10"/>
                      <w:szCs w:val="10"/>
                    </w:rPr>
                    <w:t>.------::...-c:;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85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4"/>
                      <w:sz w:val="10"/>
                      <w:szCs w:val="10"/>
                    </w:rPr>
                    <w:t>-'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4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position w:val="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position w:val="0"/>
                      <w:sz w:val="10"/>
                      <w:szCs w:val="10"/>
                    </w:rPr>
                    <w:t>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9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PERFORACION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POlO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 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PROFUNDO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8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>MAflTlNICA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2"/>
                      <w:sz w:val="10"/>
                      <w:szCs w:val="10"/>
                    </w:rPr>
                    <w:t>$1,000,000.00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3"/>
                      <w:sz w:val="10"/>
                      <w:szCs w:val="10"/>
                    </w:rPr>
                    <w:t>$1,000,000.00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560" w:val="left" w:leader="none"/>
                      <w:tab w:pos="9388" w:val="left" w:leader="none"/>
                    </w:tabs>
                    <w:spacing w:line="75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EQUlPAMIENTO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DECAPA&lt;;lTORES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No.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$12,936.32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$12,936.32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2"/>
                      <w:szCs w:val="12"/>
                    </w:rPr>
                    <w:t>$-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8560" w:val="left" w:leader="none"/>
                      <w:tab w:pos="9388" w:val="left" w:leader="none"/>
                    </w:tabs>
                    <w:spacing w:before="9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DECAPAOTORES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MESA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$12,936.32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$12,936.32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5659" w:val="left" w:leader="none"/>
                      <w:tab w:pos="6487" w:val="left" w:leader="none"/>
                    </w:tabs>
                    <w:spacing w:line="115" w:lineRule="exact" w:before="32"/>
                    <w:ind w:left="0" w:right="2001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EQUIPAMIENTO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CAPAClTORES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14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PIAN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$16,200.56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516,200.56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spacing w:line="55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560" w:val="left" w:leader="none"/>
                      <w:tab w:pos="9388" w:val="left" w:leader="none"/>
                    </w:tabs>
                    <w:spacing w:before="19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EQUlPAMtHlTD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CAPAClTORES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£l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RDSAAIO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$12,936.32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$12,936.32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60" w:val="left" w:leader="none"/>
                      <w:tab w:pos="9388" w:val="left" w:leader="none"/>
                    </w:tabs>
                    <w:spacing w:before="20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EQUIPMtlITO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DECAPACITORES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TERRERO111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$32,33S.00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$32,33S.OO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2"/>
                      <w:szCs w:val="12"/>
                    </w:rPr>
                    <w:t>$.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8560" w:val="left" w:leader="none"/>
                      <w:tab w:pos="9388" w:val="left" w:leader="none"/>
                    </w:tabs>
                    <w:spacing w:line="135" w:lineRule="exact" w:before="38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[QUlPAMI[TO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DEO\PAClTORES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S/lNfAcmUAII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position w:val="2"/>
                      <w:sz w:val="12"/>
                      <w:szCs w:val="12"/>
                    </w:rPr>
                    <w:t>$14,4S1.28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position w:val="2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$1-1,&lt;151.28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10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3"/>
                      <w:sz w:val="12"/>
                      <w:szCs w:val="12"/>
                    </w:rPr>
                    <w:t>$-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1763" w:val="left" w:leader="none"/>
                      <w:tab w:pos="7675" w:val="left" w:leader="none"/>
                      <w:tab w:pos="8503" w:val="left" w:leader="none"/>
                    </w:tabs>
                    <w:spacing w:line="380" w:lineRule="exact"/>
                    <w:ind w:left="0" w:right="2043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70"/>
                      <w:sz w:val="118"/>
                      <w:szCs w:val="118"/>
                    </w:rPr>
                    <w:t>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70"/>
                      <w:sz w:val="118"/>
                      <w:szCs w:val="11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EQUlPAMIETO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CAPAClTORES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24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ANT1KAS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$12,936.32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$12,936.32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4"/>
                      <w:szCs w:val="14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1252" w:val="left" w:leader="none"/>
                      <w:tab w:pos="7163" w:val="left" w:leader="none"/>
                      <w:tab w:pos="7991" w:val="left" w:leader="none"/>
                      <w:tab w:pos="8668" w:val="left" w:leader="none"/>
                    </w:tabs>
                    <w:spacing w:line="107" w:lineRule="exact"/>
                    <w:ind w:left="0" w:right="2011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5"/>
                      <w:sz w:val="16"/>
                      <w:szCs w:val="16"/>
                    </w:rPr>
                    <w:t>\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5"/>
                      <w:sz w:val="16"/>
                      <w:szCs w:val="16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614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EQUIPAMIETO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8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CAPACITORES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5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22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FRAYlE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$14,229.72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$14,229.7]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67" w:val="left" w:leader="none"/>
                      <w:tab w:pos="9388" w:val="left" w:leader="none"/>
                    </w:tabs>
                    <w:spacing w:line="146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EQUIPAMtETO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OECAPACITORfS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TRUJIUOS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III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$14,229,72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$14,229.72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60" w:val="left" w:leader="none"/>
                      <w:tab w:pos="9388" w:val="left" w:leader="none"/>
                    </w:tabs>
                    <w:spacing w:before="9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EQUIPAMlfTO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DECAPAClTORES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RIVlERA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$11,342.48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$11,342.48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0"/>
                      <w:position w:val="4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5659" w:val="left" w:leader="none"/>
                      <w:tab w:pos="6487" w:val="left" w:leader="none"/>
                    </w:tabs>
                    <w:spacing w:line="138" w:lineRule="exact" w:before="5"/>
                    <w:ind w:left="0" w:right="2011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EQUIPAMIETO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DECAPAeITORéS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PARA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POZO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1LA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MARTlNICA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$14,229.72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$14,229.72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spacing w:line="58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0"/>
                      <w:sz w:val="10"/>
                      <w:szCs w:val="10"/>
                    </w:rPr>
                    <w:t>61.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495" w:val="left" w:leader="none"/>
                      <w:tab w:pos="10151" w:val="left" w:leader="none"/>
                    </w:tabs>
                    <w:spacing w:before="39"/>
                    <w:ind w:left="2649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&amp;13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LINEA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COLONIACANADA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PEREZ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$165,811.76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4"/>
                      <w:sz w:val="10"/>
                      <w:szCs w:val="10"/>
                    </w:rPr>
                    <w:t>$165,811,76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 w:before="16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2001" w:firstLine="0"/>
                    <w:jc w:val="righ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67" w:val="left" w:leader="none"/>
                      <w:tab w:pos="9381" w:val="left" w:leader="none"/>
                    </w:tabs>
                    <w:spacing w:before="29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16"/>
                      <w:szCs w:val="16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8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DRENAJ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  <w:position w:val="1"/>
                      <w:sz w:val="10"/>
                      <w:szCs w:val="1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J.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GUAOAlUPE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8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ANDA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$95,607.22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$95,607.22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5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4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67" w:val="left" w:leader="none"/>
                      <w:tab w:pos="9388" w:val="left" w:leader="none"/>
                    </w:tabs>
                    <w:spacing w:before="9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DRENAJ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00"/>
                      <w:position w:val="1"/>
                      <w:sz w:val="10"/>
                      <w:szCs w:val="1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DEPORTES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$88.346.42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$88,346,41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3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60" w:val="left" w:leader="none"/>
                    </w:tabs>
                    <w:spacing w:line="120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9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DRANAlE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FERNANDO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VAlEtQ.UELA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2"/>
                      <w:sz w:val="10"/>
                      <w:szCs w:val="10"/>
                    </w:rPr>
                    <w:t>$97,121.21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2"/>
                      <w:sz w:val="10"/>
                      <w:szCs w:val="10"/>
                    </w:rPr>
                    <w:t>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95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4"/>
                      <w:sz w:val="10"/>
                      <w:szCs w:val="10"/>
                    </w:rPr>
                    <w:t>c;;.~$97,121.21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4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95"/>
                      <w:position w:val="4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6"/>
                      <w:sz w:val="34"/>
                      <w:szCs w:val="34"/>
                    </w:rPr>
                    <w:t>,.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34"/>
                      <w:szCs w:val="34"/>
                    </w:rPr>
                  </w:r>
                </w:p>
                <w:p>
                  <w:pPr>
                    <w:tabs>
                      <w:tab w:pos="8560" w:val="left" w:leader="none"/>
                      <w:tab w:pos="9381" w:val="left" w:leader="none"/>
                    </w:tabs>
                    <w:spacing w:line="75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DRENAJ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5"/>
                      <w:sz w:val="10"/>
                      <w:szCs w:val="1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CA1U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5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.lOS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5"/>
                      <w:sz w:val="10"/>
                      <w:szCs w:val="1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>RUI2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$77,035.18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$77,035.18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5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3"/>
                      <w:sz w:val="12"/>
                      <w:szCs w:val="12"/>
                    </w:rPr>
                    <w:t>$.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spacing w:line="240" w:lineRule="exact" w:before="11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tabs>
                      <w:tab w:pos="8495" w:val="left" w:leader="none"/>
                      <w:tab w:pos="9316" w:val="left" w:leader="none"/>
                      <w:tab w:pos="10511" w:val="left" w:leader="none"/>
                    </w:tabs>
                    <w:ind w:left="2649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COlOCTOR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FOVlSSSTE-LOMA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LINDA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$905.'&gt;63.22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$905,563.22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3"/>
                      <w:sz w:val="10"/>
                      <w:szCs w:val="10"/>
                    </w:rPr>
                    <w:t>$0,00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495" w:val="left" w:leader="none"/>
                      <w:tab w:pos="9316" w:val="left" w:leader="none"/>
                    </w:tabs>
                    <w:spacing w:before="12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RfO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DRENAJ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sz w:val="10"/>
                      <w:szCs w:val="1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PRIVADA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5A1.1£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$295,011.50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$29S,011.50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495" w:val="left" w:leader="none"/>
                      <w:tab w:pos="9388" w:val="left" w:leader="none"/>
                      <w:tab w:pos="10216" w:val="left" w:leader="none"/>
                    </w:tabs>
                    <w:spacing w:before="66"/>
                    <w:ind w:left="2649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DRENAJ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"/>
                      <w:w w:val="100"/>
                      <w:position w:val="1"/>
                      <w:sz w:val="10"/>
                      <w:szCs w:val="1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FRAOC1SC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8"/>
                      <w:w w:val="100"/>
                      <w:position w:val="1"/>
                      <w:sz w:val="10"/>
                      <w:szCs w:val="10"/>
                    </w:rPr>
                    <w:t>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MARQUEZ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$149,424.60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$97,912.66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$51.511,94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402" w:val="left" w:leader="none"/>
                      <w:tab w:pos="9316" w:val="left" w:leader="none"/>
                    </w:tabs>
                    <w:spacing w:before="66"/>
                    <w:ind w:left="2649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REHA81UTACION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DRENAJE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POTABLI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AV.lAZARO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CARDENAS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$1,666,666.67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$492,866,00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$1,173,800.67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402" w:val="left" w:leader="none"/>
                      <w:tab w:pos="10058" w:val="left" w:leader="none"/>
                    </w:tabs>
                    <w:spacing w:before="30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sz w:val="16"/>
                      <w:szCs w:val="16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5"/>
                      <w:sz w:val="16"/>
                      <w:szCs w:val="16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REHABIUTAClON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2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DRENAJ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5"/>
                      <w:w w:val="105"/>
                      <w:position w:val="1"/>
                      <w:sz w:val="10"/>
                      <w:szCs w:val="1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SANITARIO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2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CAlli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No.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$1,037,.236.19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>$1,{)l7.136.19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3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5"/>
                      <w:position w:val="3"/>
                      <w:sz w:val="12"/>
                      <w:szCs w:val="12"/>
                    </w:rPr>
                    <w:t>$.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8503" w:val="left" w:leader="none"/>
                      <w:tab w:pos="10151" w:val="left" w:leader="none"/>
                    </w:tabs>
                    <w:spacing w:before="46"/>
                    <w:ind w:left="2649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RlHA8IUTACION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DRENAJE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POTABLI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AV.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lAZARO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CAADEKAS2DA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ETAPA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$662,140.52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$662,140.52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503" w:val="left" w:leader="none"/>
                      <w:tab w:pos="9323" w:val="left" w:leader="none"/>
                    </w:tabs>
                    <w:spacing w:before="29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6U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AMPUACION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CENTllO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SALUD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LACOLONIA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MI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NU(VO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00"/>
                      <w:position w:val="1"/>
                      <w:sz w:val="10"/>
                      <w:szCs w:val="10"/>
                    </w:rPr>
                    <w:t>SAH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JUAN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$3%,433.54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$395,433.54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27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2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6191" w:val="left" w:leader="none"/>
                      <w:tab w:pos="8495" w:val="left" w:leader="none"/>
                      <w:tab w:pos="9323" w:val="left" w:leader="none"/>
                    </w:tabs>
                    <w:spacing w:line="266" w:lineRule="auto" w:before="19"/>
                    <w:ind w:left="10058" w:right="2018" w:hanging="7409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612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1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COMEDOR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LOMA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DEl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TAXIROC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6"/>
                      <w:sz w:val="6"/>
                      <w:szCs w:val="6"/>
                    </w:rPr>
                    <w:t>.~.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6"/>
                      <w:sz w:val="6"/>
                      <w:szCs w:val="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$287,129.66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$287,129.66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2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1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1"/>
                      <w:position w:val="3"/>
                      <w:sz w:val="14"/>
                      <w:szCs w:val="1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position w:val="0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495" w:val="left" w:leader="none"/>
                      <w:tab w:pos="9316" w:val="left" w:leader="none"/>
                    </w:tabs>
                    <w:spacing w:before="17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2"/>
                      <w:sz w:val="10"/>
                      <w:szCs w:val="10"/>
                    </w:rPr>
                    <w:t>61'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2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  <w:position w:val="-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PAVtMENTACION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HI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DEPORTIS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$345.669.71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$345,669.72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7934" w:val="left" w:leader="none"/>
                      <w:tab w:pos="8567" w:val="left" w:leader="none"/>
                      <w:tab w:pos="9388" w:val="left" w:leader="none"/>
                    </w:tabs>
                    <w:spacing w:before="9"/>
                    <w:ind w:left="2656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-2"/>
                      <w:sz w:val="10"/>
                      <w:szCs w:val="10"/>
                    </w:rPr>
                    <w:t>61'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-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10"/>
                      <w:position w:val="-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PAVI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9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CONCRfTO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HlDRAUlICO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2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1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CAUE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1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>WASHINGTON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4"/>
                      <w:sz w:val="10"/>
                      <w:szCs w:val="10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70"/>
                      <w:position w:val="4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$31,892.79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$31,892.79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1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1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position w:val="1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8495" w:val="left" w:leader="none"/>
                      <w:tab w:pos="9316" w:val="left" w:leader="none"/>
                      <w:tab w:pos="10519" w:val="left" w:leader="none"/>
                    </w:tabs>
                    <w:spacing w:before="43"/>
                    <w:ind w:left="2656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6lS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PAVI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HtDRAUlICO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CAllf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FERNANDO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VALfNZUHA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$361.122.52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$361,122.52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$0,00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567" w:val="left" w:leader="none"/>
                      <w:tab w:pos="9388" w:val="left" w:leader="none"/>
                    </w:tabs>
                    <w:spacing w:line="142" w:lineRule="exact" w:before="38"/>
                    <w:ind w:left="2656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6lS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PAVI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CONCRETO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HIDRAUlICO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1"/>
                      <w:sz w:val="10"/>
                      <w:szCs w:val="10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CALL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1"/>
                      <w:sz w:val="10"/>
                      <w:szCs w:val="10"/>
                    </w:rPr>
                    <w:t>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BENIGtKl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$79,487.14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$79,487.14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  <w:position w:val="3"/>
                      <w:sz w:val="12"/>
                      <w:szCs w:val="12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2"/>
                      <w:szCs w:val="12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spacing w:line="101" w:lineRule="exact"/>
                    <w:ind w:left="5610" w:right="2985" w:firstLine="0"/>
                    <w:jc w:val="center"/>
                    <w:rPr>
                      <w:rFonts w:ascii="Arial" w:hAnsi="Arial" w:cs="Arial" w:eastAsia="Arial"/>
                      <w:sz w:val="16"/>
                      <w:szCs w:val="1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-23"/>
                      <w:w w:val="180"/>
                      <w:sz w:val="12"/>
                      <w:szCs w:val="12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80"/>
                      <w:sz w:val="16"/>
                      <w:szCs w:val="16"/>
                    </w:rPr>
                    <w:t>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6"/>
                      <w:szCs w:val="16"/>
                    </w:rPr>
                  </w:r>
                </w:p>
                <w:p>
                  <w:pPr>
                    <w:tabs>
                      <w:tab w:pos="8495" w:val="left" w:leader="none"/>
                      <w:tab w:pos="9323" w:val="left" w:leader="none"/>
                    </w:tabs>
                    <w:spacing w:line="62" w:lineRule="exact"/>
                    <w:ind w:left="2656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6lS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PAVI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M[NTA(ION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CONCRfTO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HIORAlJUCO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GUAJ)AlUPE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ANDA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$306.752.55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$306,751..55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6753" w:val="left" w:leader="none"/>
                      <w:tab w:pos="8495" w:val="left" w:leader="none"/>
                      <w:tab w:pos="9323" w:val="left" w:leader="none"/>
                    </w:tabs>
                    <w:spacing w:line="316" w:lineRule="exact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-1"/>
                      <w:sz w:val="10"/>
                      <w:szCs w:val="10"/>
                    </w:rPr>
                    <w:t>61'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-1"/>
                      <w:sz w:val="10"/>
                      <w:szCs w:val="10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95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PAVIMENTACION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ENCONCRno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HlDRAUlICO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JOSE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2"/>
                      <w:w w:val="95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>RUI2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-2"/>
                      <w:sz w:val="38"/>
                      <w:szCs w:val="38"/>
                    </w:rPr>
                    <w:t>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-2"/>
                      <w:sz w:val="38"/>
                      <w:szCs w:val="3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$250,155.12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$250,155.12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95"/>
                      <w:position w:val="1"/>
                      <w:sz w:val="10"/>
                      <w:szCs w:val="10"/>
                    </w:rPr>
                    <w:t> 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9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position w:val="0"/>
                      <w:sz w:val="14"/>
                      <w:szCs w:val="14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67" w:val="left" w:leader="none"/>
                      <w:tab w:pos="9388" w:val="left" w:leader="none"/>
                    </w:tabs>
                    <w:spacing w:line="149" w:lineRule="exact"/>
                    <w:ind w:left="2656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2"/>
                      <w:sz w:val="10"/>
                      <w:szCs w:val="10"/>
                    </w:rPr>
                    <w:t>61'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2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  <w:position w:val="-2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PAVIMENTN:ION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f.NCONCRfTO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HtDRAUUCO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LACAUEPROLONGACION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5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BENIGNO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ROMO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$27,073.59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$27,073.59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2"/>
                      <w:szCs w:val="12"/>
                    </w:rPr>
                    <w:t>$.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8495" w:val="left" w:leader="none"/>
                      <w:tab w:pos="9323" w:val="left" w:leader="none"/>
                    </w:tabs>
                    <w:spacing w:before="18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61'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1"/>
                      <w:sz w:val="10"/>
                      <w:szCs w:val="1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PAVIMENTACION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ENCONCRno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HIDRAUUCO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LACAl.LE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5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SAlVADOR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position w:val="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>5MK:HEZ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$106,014.41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$106,014.41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2"/>
                      <w:szCs w:val="12"/>
                    </w:rPr>
                    <w:t>$.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tabs>
                      <w:tab w:pos="8495" w:val="left" w:leader="none"/>
                      <w:tab w:pos="9323" w:val="left" w:leader="none"/>
                    </w:tabs>
                    <w:spacing w:before="6"/>
                    <w:ind w:left="2656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6lS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PAVlMENTACION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ENCONCRfTO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HIDRAUlICO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ENTRAMO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LACAUf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BUENAVISTA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$222,068.45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$222,068.45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10065" w:val="left" w:leader="none"/>
                    </w:tabs>
                    <w:spacing w:before="29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ó1S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VADOS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COMUNIDADES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RURAlES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495" w:val="left" w:leader="none"/>
                      <w:tab w:pos="9323" w:val="left" w:leader="none"/>
                    </w:tabs>
                    <w:spacing w:before="12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COJllSTRUCClON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AULA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TElESKUNDARIA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ESTANCI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1"/>
                      <w:sz w:val="10"/>
                      <w:szCs w:val="10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VI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8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EJ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1"/>
                      <w:sz w:val="10"/>
                      <w:szCs w:val="1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ARRIBA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$266,883.69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$266.883.69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03" w:val="left" w:leader="none"/>
                      <w:tab w:pos="9323" w:val="left" w:leader="none"/>
                    </w:tabs>
                    <w:spacing w:before="32"/>
                    <w:ind w:left="2656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COJllSTRUCCION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BANOS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SECUNDARIA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TECNlCA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No.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48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$299,976.51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$299.976.51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495" w:val="left" w:leader="none"/>
                      <w:tab w:pos="9323" w:val="left" w:leader="none"/>
                      <w:tab w:pos="10216" w:val="left" w:leader="none"/>
                    </w:tabs>
                    <w:spacing w:before="59"/>
                    <w:ind w:left="2649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TERMlNAC10N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AULA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COMUNIDAD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TIERRlTAS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BLANCAS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$180,594.56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$133,545,73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$47.048.83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495" w:val="left" w:leader="none"/>
                      <w:tab w:pos="9323" w:val="left" w:leader="none"/>
                    </w:tabs>
                    <w:spacing w:before="19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CONSTRUCCION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BARDA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PERIMETRAlEN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ESCUEL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"/>
                      <w:w w:val="100"/>
                      <w:position w:val="1"/>
                      <w:sz w:val="10"/>
                      <w:szCs w:val="10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PEDRO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OGAZON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$104,045.04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$104,045.04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67" w:val="left" w:leader="none"/>
                      <w:tab w:pos="9388" w:val="left" w:leader="none"/>
                    </w:tabs>
                    <w:spacing w:before="12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612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COSNTRUCOON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SISTERNA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SECUNDARIA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FRANCISCO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MONTES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9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OCA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$61,143.50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$61,143,50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03" w:val="left" w:leader="none"/>
                      <w:tab w:pos="9323" w:val="left" w:leader="none"/>
                    </w:tabs>
                    <w:spacing w:line="268" w:lineRule="auto" w:before="49"/>
                    <w:ind w:left="10058" w:right="2008" w:hanging="7402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REHABIUTAClON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ALUMBRADO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VARtAS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CAUES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$299.984.12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$299,984.12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  <w:t>S'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1"/>
                      <w:position w:val="0"/>
                      <w:sz w:val="14"/>
                      <w:szCs w:val="1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0"/>
                      <w:position w:val="0"/>
                      <w:sz w:val="14"/>
                      <w:szCs w:val="14"/>
                    </w:rPr>
                    <w:t>S-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5594" w:val="left" w:leader="none"/>
                      <w:tab w:pos="6422" w:val="left" w:leader="none"/>
                    </w:tabs>
                    <w:spacing w:before="28"/>
                    <w:ind w:left="0" w:right="2017" w:firstLine="0"/>
                    <w:jc w:val="righ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ARRENDAMIENTOS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lJE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Vl-:HICUlOS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$387,262.77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$387,262,77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  <w:sz w:val="12"/>
                      <w:szCs w:val="12"/>
                    </w:rPr>
                    <w:t>$.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  <w:p>
                  <w:pPr>
                    <w:spacing w:before="39"/>
                    <w:ind w:left="0" w:right="2017" w:firstLine="0"/>
                    <w:jc w:val="righ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5"/>
                      <w:sz w:val="12"/>
                      <w:szCs w:val="12"/>
                    </w:rPr>
                    <w:t>$.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2"/>
                      <w:szCs w:val="12"/>
                    </w:rPr>
                  </w:r>
                </w:p>
                <w:p>
                  <w:pPr>
                    <w:tabs>
                      <w:tab w:pos="8503" w:val="left" w:leader="none"/>
                      <w:tab w:pos="9323" w:val="left" w:leader="none"/>
                    </w:tabs>
                    <w:spacing w:before="36"/>
                    <w:ind w:left="2649" w:right="0" w:firstLine="0"/>
                    <w:jc w:val="left"/>
                    <w:rPr>
                      <w:rFonts w:ascii="Times New Roman" w:hAnsi="Times New Roman" w:cs="Times New Roman" w:eastAsia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615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CONSTRUCcrON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SENAlfTlCA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6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VARIA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CAllES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$262,76&amp;.77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$262,766.77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3"/>
                      <w:sz w:val="14"/>
                      <w:szCs w:val="14"/>
                    </w:rPr>
                    <w:t>S.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tabs>
                      <w:tab w:pos="8503" w:val="left" w:leader="none"/>
                      <w:tab w:pos="10151" w:val="left" w:leader="none"/>
                    </w:tabs>
                    <w:spacing w:before="69"/>
                    <w:ind w:left="2930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PAVI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1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MENTACION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CAU£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7"/>
                      <w:w w:val="100"/>
                      <w:sz w:val="10"/>
                      <w:szCs w:val="10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CUESTA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$B7,H3.13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$137,233.23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503" w:val="left" w:leader="none"/>
                      <w:tab w:pos="9323" w:val="left" w:leader="none"/>
                      <w:tab w:pos="10511" w:val="left" w:leader="none"/>
                    </w:tabs>
                    <w:spacing w:before="56"/>
                    <w:ind w:left="2656" w:right="0" w:firstLine="0"/>
                    <w:jc w:val="lef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25"/>
                      <w:sz w:val="14"/>
                      <w:szCs w:val="14"/>
                    </w:rPr>
                    <w:t>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9"/>
                      <w:w w:val="125"/>
                      <w:sz w:val="14"/>
                      <w:szCs w:val="14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CONVENIO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PRODIM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7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COMPRA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5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7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£QUIPOS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9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COMPUTO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2"/>
                      <w:w w:val="105"/>
                      <w:position w:val="1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>MUlTlFUNCIOfo¿ALEs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1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$123,333.00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$123,331.90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2"/>
                      <w:sz w:val="10"/>
                      <w:szCs w:val="10"/>
                    </w:rPr>
                    <w:t>$0.10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tabs>
                      <w:tab w:pos="899" w:val="left" w:leader="none"/>
                    </w:tabs>
                    <w:spacing w:before="46"/>
                    <w:ind w:left="0" w:right="1489" w:firstLine="0"/>
                    <w:jc w:val="right"/>
                    <w:rPr>
                      <w:rFonts w:ascii="Arial" w:hAnsi="Arial" w:cs="Arial" w:eastAsia="Arial"/>
                      <w:sz w:val="10"/>
                      <w:szCs w:val="10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$12,908,759.00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$9,662,398.66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0"/>
                      <w:szCs w:val="10"/>
                    </w:rPr>
                    <w:t>   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0"/>
                      <w:szCs w:val="10"/>
                    </w:rPr>
                    <w:t>$3,246;360.34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  <w:p>
                  <w:pPr>
                    <w:spacing w:line="260" w:lineRule="exact" w:before="14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spacing w:line="276" w:lineRule="auto"/>
                    <w:ind w:left="3448" w:right="1347" w:firstLine="7"/>
                    <w:jc w:val="both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AHORRO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662,140.52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PESOS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8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SE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8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REASIGNO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9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9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8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OBRA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8"/>
                      <w:szCs w:val="18"/>
                    </w:rPr>
                    <w:t>REHABILlTACION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8"/>
                      <w:szCs w:val="18"/>
                    </w:rPr>
                    <w:t>RED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"/>
                      <w:w w:val="10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DE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DRENAJE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AGUA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5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POTABLE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AV.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3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LAZAR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8"/>
                      <w:szCs w:val="18"/>
                    </w:rPr>
                    <w:t>CARDENAS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8"/>
                      <w:szCs w:val="18"/>
                    </w:rPr>
                    <w:t>2DA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6"/>
                      <w:w w:val="100"/>
                      <w:position w:val="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18"/>
                      <w:szCs w:val="18"/>
                    </w:rPr>
                    <w:t>ETAPA.</w:t>
                  </w:r>
                </w:p>
                <w:p>
                  <w:pPr>
                    <w:spacing w:line="100" w:lineRule="exact" w:before="3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2016" w:val="left" w:leader="none"/>
                      <w:tab w:pos="3665" w:val="left" w:leader="none"/>
                    </w:tabs>
                    <w:spacing w:before="87"/>
                    <w:ind w:left="958" w:right="0" w:firstLine="0"/>
                    <w:jc w:val="center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70pt;mso-position-horizontal-relative:page;mso-position-vertical-relative:page;z-index:-2083" coordorigin="0,0" coordsize="12180,19400">
            <v:group style="position:absolute;left:1990;top:2270;width:20;height:2" coordorigin="1990,2270" coordsize="20,2">
              <v:shape style="position:absolute;left:1990;top:2270;width:20;height:2" coordorigin="1990,2270" coordsize="20,0" path="m1990,2270l2010,2270e" filled="f" stroked="t" strokeweight="3pt" strokecolor="#000000">
                <v:path arrowok="t"/>
              </v:shape>
            </v:group>
            <v:group style="position:absolute;left:1990;top:2270;width:20;height:2" coordorigin="1990,2270" coordsize="20,2">
              <v:shape style="position:absolute;left:1990;top:2270;width:20;height:2" coordorigin="1990,2270" coordsize="20,0" path="m1990,2270l2010,2270e" filled="f" stroked="t" strokeweight="3pt" strokecolor="#000000">
                <v:path arrowok="t"/>
              </v:shape>
            </v:group>
            <v:group style="position:absolute;left:2810;top:2270;width:20;height:2" coordorigin="2810,2270" coordsize="20,2">
              <v:shape style="position:absolute;left:2810;top:2270;width:20;height:2" coordorigin="2810,2270" coordsize="20,0" path="m2810,2270l2830,2270e" filled="f" stroked="t" strokeweight="3pt" strokecolor="#000000">
                <v:path arrowok="t"/>
              </v:shape>
            </v:group>
            <v:group style="position:absolute;left:2000;top:2300;width:8840;height:2" coordorigin="2000,2300" coordsize="8840,2">
              <v:shape style="position:absolute;left:2000;top:2300;width:8840;height:2" coordorigin="2000,2300" coordsize="8840,0" path="m2000,2300l10840,2300e" filled="f" stroked="t" strokeweight="1pt" strokecolor="#000000">
                <v:path arrowok="t"/>
              </v:shape>
            </v:group>
            <v:group style="position:absolute;left:2810;top:2270;width:20;height:2" coordorigin="2810,2270" coordsize="20,2">
              <v:shape style="position:absolute;left:2810;top:2270;width:20;height:2" coordorigin="2810,2270" coordsize="20,0" path="m2810,2270l2830,2270e" filled="f" stroked="t" strokeweight="3pt" strokecolor="#000000">
                <v:path arrowok="t"/>
              </v:shape>
            </v:group>
            <v:group style="position:absolute;left:8250;top:2270;width:20;height:2" coordorigin="8250,2270" coordsize="20,2">
              <v:shape style="position:absolute;left:8250;top:2270;width:20;height:2" coordorigin="8250,2270" coordsize="20,0" path="m8250,2270l8270,2270e" filled="f" stroked="t" strokeweight="3pt" strokecolor="#000000">
                <v:path arrowok="t"/>
              </v:shape>
            </v:group>
            <v:group style="position:absolute;left:8250;top:2270;width:20;height:2" coordorigin="8250,2270" coordsize="20,2">
              <v:shape style="position:absolute;left:8250;top:2270;width:20;height:2" coordorigin="8250,2270" coordsize="20,0" path="m8250,2270l8270,2270e" filled="f" stroked="t" strokeweight="3pt" strokecolor="#000000">
                <v:path arrowok="t"/>
              </v:shape>
            </v:group>
            <v:group style="position:absolute;left:9170;top:2270;width:20;height:2" coordorigin="9170,2270" coordsize="20,2">
              <v:shape style="position:absolute;left:9170;top:2270;width:20;height:2" coordorigin="9170,2270" coordsize="20,0" path="m9170,2270l9190,2270e" filled="f" stroked="t" strokeweight="3pt" strokecolor="#000000">
                <v:path arrowok="t"/>
              </v:shape>
            </v:group>
            <v:group style="position:absolute;left:9170;top:2270;width:20;height:2" coordorigin="9170,2270" coordsize="20,2">
              <v:shape style="position:absolute;left:9170;top:2270;width:20;height:2" coordorigin="9170,2270" coordsize="20,0" path="m9170,2270l9190,2270e" filled="f" stroked="t" strokeweight="3pt" strokecolor="#000000">
                <v:path arrowok="t"/>
              </v:shape>
            </v:group>
            <v:group style="position:absolute;left:9990;top:2270;width:20;height:2" coordorigin="9990,2270" coordsize="20,2">
              <v:shape style="position:absolute;left:9990;top:2270;width:20;height:2" coordorigin="9990,2270" coordsize="20,0" path="m9990,2270l10010,2270e" filled="f" stroked="t" strokeweight="3pt" strokecolor="#000000">
                <v:path arrowok="t"/>
              </v:shape>
            </v:group>
            <v:group style="position:absolute;left:9990;top:2270;width:20;height:2" coordorigin="9990,2270" coordsize="20,2">
              <v:shape style="position:absolute;left:9990;top:2270;width:20;height:2" coordorigin="9990,2270" coordsize="20,0" path="m9990,2270l10010,2270e" filled="f" stroked="t" strokeweight="3pt" strokecolor="#000000">
                <v:path arrowok="t"/>
              </v:shape>
            </v:group>
            <v:group style="position:absolute;left:2000;top:2220;width:2;height:2320" coordorigin="2000,2220" coordsize="2,2320">
              <v:shape style="position:absolute;left:2000;top:2220;width:2;height:2320" coordorigin="2000,2220" coordsize="0,2320" path="m2000,2220l2000,4540e" filled="f" stroked="t" strokeweight="1pt" strokecolor="#000000">
                <v:path arrowok="t"/>
              </v:shape>
            </v:group>
            <v:group style="position:absolute;left:2000;top:2380;width:8840;height:2" coordorigin="2000,2380" coordsize="8840,2">
              <v:shape style="position:absolute;left:2000;top:2380;width:8840;height:2" coordorigin="2000,2380" coordsize="8840,0" path="m2000,2380l10840,2380e" filled="f" stroked="t" strokeweight="1pt" strokecolor="#000000">
                <v:path arrowok="t"/>
              </v:shape>
            </v:group>
            <v:group style="position:absolute;left:2000;top:2200;width:8840;height:2" coordorigin="2000,2200" coordsize="8840,2">
              <v:shape style="position:absolute;left:2000;top:2200;width:8840;height:2" coordorigin="2000,2200" coordsize="8840,0" path="m2000,2200l10840,2200e" filled="f" stroked="t" strokeweight="1pt" strokecolor="#000000">
                <v:path arrowok="t"/>
              </v:shape>
            </v:group>
            <v:group style="position:absolute;left:9180;top:2220;width:2;height:2320" coordorigin="9180,2220" coordsize="2,2320">
              <v:shape style="position:absolute;left:9180;top:2220;width:2;height:2320" coordorigin="9180,2220" coordsize="0,2320" path="m9180,2220l9180,4540e" filled="f" stroked="t" strokeweight="1pt" strokecolor="#000000">
                <v:path arrowok="t"/>
              </v:shape>
            </v:group>
            <v:group style="position:absolute;left:10000;top:2220;width:2;height:2320" coordorigin="10000,2220" coordsize="2,2320">
              <v:shape style="position:absolute;left:10000;top:2220;width:2;height:2320" coordorigin="10000,2220" coordsize="0,2320" path="m10000,2220l10000,4540e" filled="f" stroked="t" strokeweight="1pt" strokecolor="#000000">
                <v:path arrowok="t"/>
              </v:shape>
            </v:group>
            <v:group style="position:absolute;left:2000;top:2540;width:8840;height:2" coordorigin="2000,2540" coordsize="8840,2">
              <v:shape style="position:absolute;left:2000;top:2540;width:8840;height:2" coordorigin="2000,2540" coordsize="8840,0" path="m2000,2540l10840,2540e" filled="f" stroked="t" strokeweight="1pt" strokecolor="#000000">
                <v:path arrowok="t"/>
              </v:shape>
            </v:group>
            <v:group style="position:absolute;left:2000;top:2360;width:8840;height:2" coordorigin="2000,2360" coordsize="8840,2">
              <v:shape style="position:absolute;left:2000;top:2360;width:8840;height:2" coordorigin="2000,2360" coordsize="8840,0" path="m2000,2360l10840,2360e" filled="f" stroked="t" strokeweight="1pt" strokecolor="#000000">
                <v:path arrowok="t"/>
              </v:shape>
            </v:group>
            <v:group style="position:absolute;left:2000;top:2740;width:8840;height:2" coordorigin="2000,2740" coordsize="8840,2">
              <v:shape style="position:absolute;left:2000;top:2740;width:8840;height:2" coordorigin="2000,2740" coordsize="8840,0" path="m2000,2740l10840,2740e" filled="f" stroked="t" strokeweight="1pt" strokecolor="#000000">
                <v:path arrowok="t"/>
              </v:shape>
            </v:group>
            <v:group style="position:absolute;left:2000;top:2940;width:8840;height:2" coordorigin="2000,2940" coordsize="8840,2">
              <v:shape style="position:absolute;left:2000;top:2940;width:8840;height:2" coordorigin="2000,2940" coordsize="8840,0" path="m2000,2940l10840,2940e" filled="f" stroked="t" strokeweight="1pt" strokecolor="#000000">
                <v:path arrowok="t"/>
              </v:shape>
            </v:group>
            <v:group style="position:absolute;left:2000;top:3140;width:8840;height:2" coordorigin="2000,3140" coordsize="8840,2">
              <v:shape style="position:absolute;left:2000;top:3140;width:8840;height:2" coordorigin="2000,3140" coordsize="8840,0" path="m2000,3140l10840,3140e" filled="f" stroked="t" strokeweight="1pt" strokecolor="#000000">
                <v:path arrowok="t"/>
              </v:shape>
            </v:group>
            <v:group style="position:absolute;left:2000;top:3340;width:8840;height:2" coordorigin="2000,3340" coordsize="8840,2">
              <v:shape style="position:absolute;left:2000;top:3340;width:8840;height:2" coordorigin="2000,3340" coordsize="8840,0" path="m2000,3340l10840,3340e" filled="f" stroked="t" strokeweight="1pt" strokecolor="#000000">
                <v:path arrowok="t"/>
              </v:shape>
            </v:group>
            <v:group style="position:absolute;left:2000;top:3540;width:8840;height:2" coordorigin="2000,3540" coordsize="8840,2">
              <v:shape style="position:absolute;left:2000;top:3540;width:8840;height:2" coordorigin="2000,3540" coordsize="8840,0" path="m2000,3540l10840,3540e" filled="f" stroked="t" strokeweight="1pt" strokecolor="#000000">
                <v:path arrowok="t"/>
              </v:shape>
            </v:group>
            <v:group style="position:absolute;left:2000;top:3740;width:8840;height:2" coordorigin="2000,3740" coordsize="8840,2">
              <v:shape style="position:absolute;left:2000;top:3740;width:8840;height:2" coordorigin="2000,3740" coordsize="8840,0" path="m2000,3740l10840,3740e" filled="f" stroked="t" strokeweight="1pt" strokecolor="#000000">
                <v:path arrowok="t"/>
              </v:shape>
            </v:group>
            <v:group style="position:absolute;left:2000;top:3940;width:8840;height:2" coordorigin="2000,3940" coordsize="8840,2">
              <v:shape style="position:absolute;left:2000;top:3940;width:8840;height:2" coordorigin="2000,3940" coordsize="8840,0" path="m2000,3940l10840,3940e" filled="f" stroked="t" strokeweight="1pt" strokecolor="#000000">
                <v:path arrowok="t"/>
              </v:shape>
            </v:group>
            <v:group style="position:absolute;left:1120;top:4140;width:9720;height:2" coordorigin="1120,4140" coordsize="9720,2">
              <v:shape style="position:absolute;left:1120;top:4140;width:9720;height:2" coordorigin="1120,4140" coordsize="9720,0" path="m1120,4140l10840,4140e" filled="f" stroked="t" strokeweight="1pt" strokecolor="#000000">
                <v:path arrowok="t"/>
              </v:shape>
            </v:group>
            <v:group style="position:absolute;left:740;top:4040;width:800;height:2" coordorigin="740,4040" coordsize="800,2">
              <v:shape style="position:absolute;left:740;top:4040;width:800;height:2" coordorigin="740,4040" coordsize="800,0" path="m740,4040l1540,4040,740,4040xe" filled="f" stroked="t" strokeweight="1pt" strokecolor="#000000">
                <v:path arrowok="t"/>
              </v:shape>
            </v:group>
            <v:group style="position:absolute;left:2000;top:4340;width:8840;height:2" coordorigin="2000,4340" coordsize="8840,2">
              <v:shape style="position:absolute;left:2000;top:4340;width:8840;height:2" coordorigin="2000,4340" coordsize="8840,0" path="m2000,4340l10840,4340e" filled="f" stroked="t" strokeweight="1pt" strokecolor="#000000">
                <v:path arrowok="t"/>
              </v:shape>
            </v:group>
            <v:group style="position:absolute;left:1840;top:4280;width:700;height:2" coordorigin="1840,4280" coordsize="700,2">
              <v:shape style="position:absolute;left:1840;top:4280;width:700;height:2" coordorigin="1840,4280" coordsize="700,0" path="m1840,4280l2540,4280e" filled="f" stroked="t" strokeweight="1pt" strokecolor="#000000">
                <v:path arrowok="t"/>
              </v:shape>
            </v:group>
            <v:group style="position:absolute;left:2000;top:4540;width:540;height:2" coordorigin="2000,4540" coordsize="540,2">
              <v:shape style="position:absolute;left:2000;top:4540;width:540;height:2" coordorigin="2000,4540" coordsize="540,0" path="m2000,4540l2540,4540,2000,4540xe" filled="f" stroked="t" strokeweight="1pt" strokecolor="#000000">
                <v:path arrowok="t"/>
              </v:shape>
            </v:group>
            <v:group style="position:absolute;left:2820;top:2220;width:2;height:2760" coordorigin="2820,2220" coordsize="2,2760">
              <v:shape style="position:absolute;left:2820;top:2220;width:2;height:2760" coordorigin="2820,2220" coordsize="0,2760" path="m2820,2220l2820,4980e" filled="f" stroked="t" strokeweight="1pt" strokecolor="#000000">
                <v:path arrowok="t"/>
              </v:shape>
            </v:group>
            <v:group style="position:absolute;left:2560;top:4440;width:260;height:2" coordorigin="2560,4440" coordsize="260,2">
              <v:shape style="position:absolute;left:2560;top:4440;width:260;height:2" coordorigin="2560,4440" coordsize="260,0" path="m2560,4440l2820,4440,2560,4440xe" filled="f" stroked="t" strokeweight="1pt" strokecolor="#000000">
                <v:path arrowok="t"/>
              </v:shape>
            </v:group>
            <v:group style="position:absolute;left:2820;top:4540;width:3740;height:2" coordorigin="2820,4540" coordsize="3740,2">
              <v:shape style="position:absolute;left:2820;top:4540;width:3740;height:2" coordorigin="2820,4540" coordsize="3740,0" path="m2820,4540l6560,4540,2820,4540xe" filled="f" stroked="t" strokeweight="1pt" strokecolor="#000000">
                <v:path arrowok="t"/>
              </v:shape>
            </v:group>
            <v:group style="position:absolute;left:2820;top:4280;width:3740;height:2" coordorigin="2820,4280" coordsize="3740,2">
              <v:shape style="position:absolute;left:2820;top:4280;width:3740;height:2" coordorigin="2820,4280" coordsize="3740,0" path="m2820,4280l6560,4280,2820,4280xe" filled="f" stroked="t" strokeweight="1pt" strokecolor="#000000">
                <v:path arrowok="t"/>
              </v:shape>
            </v:group>
            <v:group style="position:absolute;left:6580;top:4440;width:1680;height:2" coordorigin="6580,4440" coordsize="1680,2">
              <v:shape style="position:absolute;left:6580;top:4440;width:1680;height:2" coordorigin="6580,4440" coordsize="1680,0" path="m6580,4440l8260,4440e" filled="f" stroked="t" strokeweight="1pt" strokecolor="#000000">
                <v:path arrowok="t"/>
              </v:shape>
            </v:group>
            <v:group style="position:absolute;left:8260;top:2220;width:2;height:2760" coordorigin="8260,2220" coordsize="2,2760">
              <v:shape style="position:absolute;left:8260;top:2220;width:2;height:2760" coordorigin="8260,2220" coordsize="0,2760" path="m8260,2220l8260,4980e" filled="f" stroked="t" strokeweight="1pt" strokecolor="#000000">
                <v:path arrowok="t"/>
              </v:shape>
            </v:group>
            <v:group style="position:absolute;left:8260;top:4540;width:1920;height:2" coordorigin="8260,4540" coordsize="1920,2">
              <v:shape style="position:absolute;left:8260;top:4540;width:1920;height:2" coordorigin="8260,4540" coordsize="1920,0" path="m8260,4540l10180,4540e" filled="f" stroked="t" strokeweight="1pt" strokecolor="#000000">
                <v:path arrowok="t"/>
              </v:shape>
            </v:group>
            <v:group style="position:absolute;left:8260;top:4280;width:1920;height:2" coordorigin="8260,4280" coordsize="1920,2">
              <v:shape style="position:absolute;left:8260;top:4280;width:1920;height:2" coordorigin="8260,4280" coordsize="1920,0" path="m8260,4280l10180,4280e" filled="f" stroked="t" strokeweight="1pt" strokecolor="#000000">
                <v:path arrowok="t"/>
              </v:shape>
            </v:group>
            <v:group style="position:absolute;left:10180;top:4440;width:660;height:2" coordorigin="10180,4440" coordsize="660,2">
              <v:shape style="position:absolute;left:10180;top:4440;width:660;height:2" coordorigin="10180,4440" coordsize="660,0" path="m10180,4440l10840,4440,10180,4440xe" filled="f" stroked="t" strokeweight="1pt" strokecolor="#000000">
                <v:path arrowok="t"/>
              </v:shape>
            </v:group>
            <v:group style="position:absolute;left:2560;top:4660;width:260;height:2" coordorigin="2560,4660" coordsize="260,2">
              <v:shape style="position:absolute;left:2560;top:4660;width:260;height:2" coordorigin="2560,4660" coordsize="260,0" path="m2560,4660l2820,4660,2560,4660xe" filled="f" stroked="t" strokeweight="1pt" strokecolor="#000000">
                <v:path arrowok="t"/>
              </v:shape>
            </v:group>
            <v:group style="position:absolute;left:6580;top:4660;width:1680;height:2" coordorigin="6580,4660" coordsize="1680,2">
              <v:shape style="position:absolute;left:6580;top:4660;width:1680;height:2" coordorigin="6580,4660" coordsize="1680,0" path="m6580,4660l8260,4660e" filled="f" stroked="t" strokeweight="1pt" strokecolor="#000000">
                <v:path arrowok="t"/>
              </v:shape>
            </v:group>
            <v:group style="position:absolute;left:2000;top:4655;width:8840;height:2" coordorigin="2000,4655" coordsize="8840,2">
              <v:shape style="position:absolute;left:2000;top:4655;width:8840;height:2" coordorigin="2000,4655" coordsize="8840,0" path="m2000,4655l10840,4655e" filled="f" stroked="t" strokeweight="1.5pt" strokecolor="#000000">
                <v:path arrowok="t"/>
              </v:shape>
            </v:group>
            <v:group style="position:absolute;left:9180;top:4640;width:2;height:340" coordorigin="9180,4640" coordsize="2,340">
              <v:shape style="position:absolute;left:9180;top:4640;width:2;height:340" coordorigin="9180,4640" coordsize="0,340" path="m9180,4640l9180,4980e" filled="f" stroked="t" strokeweight="1pt" strokecolor="#000000">
                <v:path arrowok="t"/>
              </v:shape>
            </v:group>
            <v:group style="position:absolute;left:10000;top:4640;width:2;height:340" coordorigin="10000,4640" coordsize="2,340">
              <v:shape style="position:absolute;left:10000;top:4640;width:2;height:340" coordorigin="10000,4640" coordsize="0,340" path="m10000,4640l10000,4980e" filled="f" stroked="t" strokeweight="1pt" strokecolor="#000000">
                <v:path arrowok="t"/>
              </v:shape>
            </v:group>
            <v:group style="position:absolute;left:10180;top:4640;width:660;height:2" coordorigin="10180,4640" coordsize="660,2">
              <v:shape style="position:absolute;left:10180;top:4640;width:660;height:2" coordorigin="10180,4640" coordsize="660,0" path="m10180,4640l10840,4640,10180,4640xe" filled="f" stroked="t" strokeweight="1pt" strokecolor="#000000">
                <v:path arrowok="t"/>
              </v:shape>
            </v:group>
            <v:group style="position:absolute;left:1990;top:5100;width:20;height:2" coordorigin="1990,5100" coordsize="20,2">
              <v:shape style="position:absolute;left:1990;top:5100;width:20;height:2" coordorigin="1990,5100" coordsize="20,0" path="m1990,5100l2010,5100e" filled="f" stroked="t" strokeweight="4pt" strokecolor="#000000">
                <v:path arrowok="t"/>
              </v:shape>
            </v:group>
            <v:group style="position:absolute;left:2000;top:5150;width:540;height:2" coordorigin="2000,5150" coordsize="540,2">
              <v:shape style="position:absolute;left:2000;top:5150;width:540;height:2" coordorigin="2000,5150" coordsize="540,0" path="m2000,5150l2540,5150e" filled="f" stroked="t" strokeweight="2pt" strokecolor="#000000">
                <v:path arrowok="t"/>
              </v:shape>
            </v:group>
            <v:group style="position:absolute;left:2810;top:5100;width:20;height:2" coordorigin="2810,5100" coordsize="20,2">
              <v:shape style="position:absolute;left:2810;top:5100;width:20;height:2" coordorigin="2810,5100" coordsize="20,0" path="m2810,5100l2830,5100e" filled="f" stroked="t" strokeweight="4pt" strokecolor="#000000">
                <v:path arrowok="t"/>
              </v:shape>
            </v:group>
            <v:group style="position:absolute;left:2810;top:5100;width:20;height:2" coordorigin="2810,5100" coordsize="20,2">
              <v:shape style="position:absolute;left:2810;top:5100;width:20;height:2" coordorigin="2810,5100" coordsize="20,0" path="m2810,5100l2830,5100e" filled="f" stroked="t" strokeweight="4pt" strokecolor="#000000">
                <v:path arrowok="t"/>
              </v:shape>
            </v:group>
            <v:group style="position:absolute;left:2820;top:5120;width:2;height:1040" coordorigin="2820,5120" coordsize="2,1040">
              <v:shape style="position:absolute;left:2820;top:5120;width:2;height:1040" coordorigin="2820,5120" coordsize="0,1040" path="m2820,5120l2820,6160e" filled="f" stroked="t" strokeweight="1pt" strokecolor="#000000">
                <v:path arrowok="t"/>
              </v:shape>
            </v:group>
            <v:group style="position:absolute;left:2560;top:5240;width:8280;height:2" coordorigin="2560,5240" coordsize="8280,2">
              <v:shape style="position:absolute;left:2560;top:5240;width:8280;height:2" coordorigin="2560,5240" coordsize="8280,0" path="m2560,5240l10840,5240e" filled="f" stroked="t" strokeweight="1pt" strokecolor="#000000">
                <v:path arrowok="t"/>
              </v:shape>
            </v:group>
            <v:group style="position:absolute;left:9170;top:5100;width:20;height:2" coordorigin="9170,5100" coordsize="20,2">
              <v:shape style="position:absolute;left:9170;top:5100;width:20;height:2" coordorigin="9170,5100" coordsize="20,0" path="m9170,5100l9190,5100e" filled="f" stroked="t" strokeweight="4pt" strokecolor="#000000">
                <v:path arrowok="t"/>
              </v:shape>
            </v:group>
            <v:group style="position:absolute;left:9170;top:5100;width:20;height:2" coordorigin="9170,5100" coordsize="20,2">
              <v:shape style="position:absolute;left:9170;top:5100;width:20;height:2" coordorigin="9170,5100" coordsize="20,0" path="m9170,5100l9190,5100e" filled="f" stroked="t" strokeweight="4pt" strokecolor="#000000">
                <v:path arrowok="t"/>
              </v:shape>
            </v:group>
            <v:group style="position:absolute;left:9180;top:5120;width:2;height:1620" coordorigin="9180,5120" coordsize="2,1620">
              <v:shape style="position:absolute;left:9180;top:5120;width:2;height:1620" coordorigin="9180,5120" coordsize="0,1620" path="m9180,5120l9180,6740e" filled="f" stroked="t" strokeweight="1pt" strokecolor="#000000">
                <v:path arrowok="t"/>
              </v:shape>
            </v:group>
            <v:group style="position:absolute;left:2000;top:5360;width:8840;height:2" coordorigin="2000,5360" coordsize="8840,2">
              <v:shape style="position:absolute;left:2000;top:5360;width:8840;height:2" coordorigin="2000,5360" coordsize="8840,0" path="m2000,5360l10840,5360e" filled="f" stroked="t" strokeweight="1pt" strokecolor="#000000">
                <v:path arrowok="t"/>
              </v:shape>
            </v:group>
            <v:group style="position:absolute;left:8250;top:5100;width:20;height:2" coordorigin="8250,5100" coordsize="20,2">
              <v:shape style="position:absolute;left:8250;top:5100;width:20;height:2" coordorigin="8250,5100" coordsize="20,0" path="m8250,5100l8270,5100e" filled="f" stroked="t" strokeweight="4pt" strokecolor="#000000">
                <v:path arrowok="t"/>
              </v:shape>
            </v:group>
            <v:group style="position:absolute;left:8250;top:5100;width:20;height:2" coordorigin="8250,5100" coordsize="20,2">
              <v:shape style="position:absolute;left:8250;top:5100;width:20;height:2" coordorigin="8250,5100" coordsize="20,0" path="m8250,5100l8270,5100e" filled="f" stroked="t" strokeweight="4pt" strokecolor="#000000">
                <v:path arrowok="t"/>
              </v:shape>
            </v:group>
            <v:group style="position:absolute;left:9990;top:5100;width:20;height:2" coordorigin="9990,5100" coordsize="20,2">
              <v:shape style="position:absolute;left:9990;top:5100;width:20;height:2" coordorigin="9990,5100" coordsize="20,0" path="m9990,5100l10010,5100e" filled="f" stroked="t" strokeweight="4pt" strokecolor="#000000">
                <v:path arrowok="t"/>
              </v:shape>
            </v:group>
            <v:group style="position:absolute;left:9990;top:5100;width:20;height:2" coordorigin="9990,5100" coordsize="20,2">
              <v:shape style="position:absolute;left:9990;top:5100;width:20;height:2" coordorigin="9990,5100" coordsize="20,0" path="m9990,5100l10010,5100e" filled="f" stroked="t" strokeweight="4pt" strokecolor="#000000">
                <v:path arrowok="t"/>
              </v:shape>
            </v:group>
            <v:group style="position:absolute;left:2560;top:5160;width:8280;height:2" coordorigin="2560,5160" coordsize="8280,2">
              <v:shape style="position:absolute;left:2560;top:5160;width:8280;height:2" coordorigin="2560,5160" coordsize="8280,0" path="m2560,5160l10840,5160e" filled="f" stroked="t" strokeweight="1pt" strokecolor="#000000">
                <v:path arrowok="t"/>
              </v:shape>
            </v:group>
            <v:group style="position:absolute;left:2000;top:4640;width:2;height:1340" coordorigin="2000,4640" coordsize="2,1340">
              <v:shape style="position:absolute;left:2000;top:4640;width:2;height:1340" coordorigin="2000,4640" coordsize="0,1340" path="m2000,4640l2000,5980e" filled="f" stroked="t" strokeweight="1pt" strokecolor="#000000">
                <v:path arrowok="t"/>
              </v:shape>
            </v:group>
            <v:group style="position:absolute;left:1990;top:6040;width:20;height:2" coordorigin="1990,6040" coordsize="20,2">
              <v:shape style="position:absolute;left:1990;top:6040;width:20;height:2" coordorigin="1990,6040" coordsize="20,0" path="m1990,6040l2010,6040e" filled="f" stroked="t" strokeweight="4pt" strokecolor="#000000">
                <v:path arrowok="t"/>
              </v:shape>
            </v:group>
            <v:group style="position:absolute;left:8250;top:6040;width:20;height:2" coordorigin="8250,6040" coordsize="20,2">
              <v:shape style="position:absolute;left:8250;top:6040;width:20;height:2" coordorigin="8250,6040" coordsize="20,0" path="m8250,6040l8270,6040e" filled="f" stroked="t" strokeweight="4pt" strokecolor="#000000">
                <v:path arrowok="t"/>
              </v:shape>
            </v:group>
            <v:group style="position:absolute;left:2000;top:6040;width:2;height:700" coordorigin="2000,6040" coordsize="2,700">
              <v:shape style="position:absolute;left:2000;top:6040;width:2;height:700" coordorigin="2000,6040" coordsize="0,700" path="m2000,6040l2000,6740e" filled="f" stroked="t" strokeweight="1pt" strokecolor="#000000">
                <v:path arrowok="t"/>
              </v:shape>
            </v:group>
            <v:group style="position:absolute;left:8260;top:5120;width:2;height:1620" coordorigin="8260,5120" coordsize="2,1620">
              <v:shape style="position:absolute;left:8260;top:5120;width:2;height:1620" coordorigin="8260,5120" coordsize="0,1620" path="m8260,5120l8260,6740e" filled="f" stroked="t" strokeweight="1pt" strokecolor="#000000">
                <v:path arrowok="t"/>
              </v:shape>
            </v:group>
            <v:group style="position:absolute;left:10000;top:5120;width:2;height:1620" coordorigin="10000,5120" coordsize="2,1620">
              <v:shape style="position:absolute;left:10000;top:5120;width:2;height:1620" coordorigin="10000,5120" coordsize="0,1620" path="m10000,5120l10000,6740e" filled="f" stroked="t" strokeweight="1pt" strokecolor="#000000">
                <v:path arrowok="t"/>
              </v:shape>
            </v:group>
            <v:group style="position:absolute;left:2000;top:6400;width:8840;height:2" coordorigin="2000,6400" coordsize="8840,2">
              <v:shape style="position:absolute;left:2000;top:6400;width:8840;height:2" coordorigin="2000,6400" coordsize="8840,0" path="m2000,6400l10840,6400e" filled="f" stroked="t" strokeweight="1pt" strokecolor="#000000">
                <v:path arrowok="t"/>
              </v:shape>
            </v:group>
            <v:group style="position:absolute;left:2820;top:6260;width:2;height:480" coordorigin="2820,6260" coordsize="2,480">
              <v:shape style="position:absolute;left:2820;top:6260;width:2;height:480" coordorigin="2820,6260" coordsize="0,480" path="m2820,6260l2820,6740e" filled="f" stroked="t" strokeweight="1pt" strokecolor="#000000">
                <v:path arrowok="t"/>
              </v:shape>
            </v:group>
            <v:group style="position:absolute;left:2000;top:6540;width:8840;height:2" coordorigin="2000,6540" coordsize="8840,2">
              <v:shape style="position:absolute;left:2000;top:6540;width:8840;height:2" coordorigin="2000,6540" coordsize="8840,0" path="m2000,6540l10840,6540e" filled="f" stroked="t" strokeweight="1pt" strokecolor="#000000">
                <v:path arrowok="t"/>
              </v:shape>
            </v:group>
            <v:group style="position:absolute;left:2000;top:6340;width:8840;height:2" coordorigin="2000,6340" coordsize="8840,2">
              <v:shape style="position:absolute;left:2000;top:6340;width:8840;height:2" coordorigin="2000,6340" coordsize="8840,0" path="m2000,6340l10840,6340e" filled="f" stroked="t" strokeweight="1pt" strokecolor="#000000">
                <v:path arrowok="t"/>
              </v:shape>
            </v:group>
            <v:group style="position:absolute;left:2000;top:6480;width:8840;height:2" coordorigin="2000,6480" coordsize="8840,2">
              <v:shape style="position:absolute;left:2000;top:6480;width:8840;height:2" coordorigin="2000,6480" coordsize="8840,0" path="m2000,6480l10840,6480e" filled="f" stroked="t" strokeweight="1pt" strokecolor="#000000">
                <v:path arrowok="t"/>
              </v:shape>
            </v:group>
            <v:group style="position:absolute;left:440;top:4840;width:2;height:140" coordorigin="440,4840" coordsize="2,140">
              <v:shape style="position:absolute;left:440;top:4840;width:2;height:140" coordorigin="440,4840" coordsize="0,140" path="m440,4980l440,4840,440,4980xe" filled="f" stroked="t" strokeweight="1pt" strokecolor="#000000">
                <v:path arrowok="t"/>
              </v:shape>
            </v:group>
            <v:group style="position:absolute;left:430;top:5100;width:20;height:2" coordorigin="430,5100" coordsize="20,2">
              <v:shape style="position:absolute;left:430;top:5100;width:20;height:2" coordorigin="430,5100" coordsize="20,0" path="m430,5100l450,5100e" filled="f" stroked="t" strokeweight="4pt" strokecolor="#000000">
                <v:path arrowok="t"/>
              </v:shape>
            </v:group>
            <v:group style="position:absolute;left:440;top:5120;width:2;height:440" coordorigin="440,5120" coordsize="2,440">
              <v:shape style="position:absolute;left:440;top:5120;width:2;height:440" coordorigin="440,5120" coordsize="0,440" path="m440,5120l440,5560e" filled="f" stroked="t" strokeweight="1pt" strokecolor="#000000">
                <v:path arrowok="t"/>
              </v:shape>
            </v:group>
            <v:group style="position:absolute;left:2000;top:8640;width:2;height:360" coordorigin="2000,8640" coordsize="2,360">
              <v:shape style="position:absolute;left:2000;top:8640;width:2;height:360" coordorigin="2000,8640" coordsize="0,360" path="m2000,8640l2000,9000e" filled="f" stroked="t" strokeweight="1pt" strokecolor="#000000">
                <v:path arrowok="t"/>
              </v:shape>
            </v:group>
            <v:group style="position:absolute;left:2000;top:9000;width:8840;height:2" coordorigin="2000,9000" coordsize="8840,2">
              <v:shape style="position:absolute;left:2000;top:9000;width:8840;height:2" coordorigin="2000,9000" coordsize="8840,0" path="m2000,9000l10840,9000e" filled="f" stroked="t" strokeweight="1pt" strokecolor="#000000">
                <v:path arrowok="t"/>
              </v:shape>
            </v:group>
            <v:group style="position:absolute;left:2820;top:8640;width:2;height:360" coordorigin="2820,8640" coordsize="2,360">
              <v:shape style="position:absolute;left:2820;top:8640;width:2;height:360" coordorigin="2820,8640" coordsize="0,360" path="m2820,8640l2820,9000e" filled="f" stroked="t" strokeweight="1pt" strokecolor="#000000">
                <v:path arrowok="t"/>
              </v:shape>
            </v:group>
            <v:group style="position:absolute;left:8260;top:8640;width:2;height:360" coordorigin="8260,8640" coordsize="2,360">
              <v:shape style="position:absolute;left:8260;top:8640;width:2;height:360" coordorigin="8260,8640" coordsize="0,360" path="m8260,8640l8260,9000e" filled="f" stroked="t" strokeweight="1pt" strokecolor="#000000">
                <v:path arrowok="t"/>
              </v:shape>
            </v:group>
            <v:group style="position:absolute;left:9180;top:8640;width:2;height:360" coordorigin="9180,8640" coordsize="2,360">
              <v:shape style="position:absolute;left:9180;top:8640;width:2;height:360" coordorigin="9180,8640" coordsize="0,360" path="m9180,8640l9180,9000e" filled="f" stroked="t" strokeweight="1pt" strokecolor="#000000">
                <v:path arrowok="t"/>
              </v:shape>
            </v:group>
            <v:group style="position:absolute;left:10000;top:8640;width:2;height:360" coordorigin="10000,8640" coordsize="2,360">
              <v:shape style="position:absolute;left:10000;top:8640;width:2;height:360" coordorigin="10000,8640" coordsize="0,360" path="m10000,8640l10000,9000e" filled="f" stroked="t" strokeweight="1pt" strokecolor="#000000">
                <v:path arrowok="t"/>
              </v:shape>
            </v:group>
            <v:group style="position:absolute;left:10000;top:15580;width:2;height:760" coordorigin="10000,15580" coordsize="2,760">
              <v:shape style="position:absolute;left:10000;top:15580;width:2;height:760" coordorigin="10000,15580" coordsize="0,760" path="m10000,15580l10000,16340e" filled="f" stroked="t" strokeweight="1pt" strokecolor="#000000">
                <v:path arrowok="t"/>
              </v:shape>
            </v:group>
            <v:group style="position:absolute;left:9280;top:18220;width:640;height:2" coordorigin="9280,18220" coordsize="640,2">
              <v:shape style="position:absolute;left:9280;top:18220;width:640;height:2" coordorigin="9280,18220" coordsize="640,0" path="m9280,18220l9920,18220,9280,18220xe" filled="f" stroked="t" strokeweight="1pt" strokecolor="#000000">
                <v:path arrowok="t"/>
              </v:shape>
            </v:group>
            <v:group style="position:absolute;left:10020;top:18220;width:200;height:2" coordorigin="10020,18220" coordsize="200,2">
              <v:shape style="position:absolute;left:10020;top:18220;width:200;height:2" coordorigin="10020,18220" coordsize="200,0" path="m10020,18220l10220,18220,10020,18220xe" filled="f" stroked="t" strokeweight="1pt" strokecolor="#000000">
                <v:path arrowok="t"/>
              </v:shape>
            </v:group>
            <v:group style="position:absolute;left:10300;top:18220;width:200;height:2" coordorigin="10300,18220" coordsize="200,2">
              <v:shape style="position:absolute;left:10300;top:18220;width:200;height:2" coordorigin="10300,18220" coordsize="200,0" path="m10300,18220l10500,18220,10300,18220xe" filled="f" stroked="t" strokeweight="1pt" strokecolor="#000000">
                <v:path arrowok="t"/>
              </v:shape>
            </v:group>
            <v:group style="position:absolute;left:10620;top:18220;width:200;height:2" coordorigin="10620,18220" coordsize="200,2">
              <v:shape style="position:absolute;left:10620;top:18220;width:200;height:2" coordorigin="10620,18220" coordsize="200,0" path="m10620,18220l10820,18220,10620,18220xe" filled="f" stroked="t" strokeweight="1pt" strokecolor="#000000">
                <v:path arrowok="t"/>
              </v:shape>
              <v:shape style="position:absolute;left:0;top:0;width:12180;height:19400" type="#_x0000_t75">
                <v:imagedata r:id="rId21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80" w:lineRule="exact" w:before="10"/>
        <w:rPr>
          <w:sz w:val="28"/>
          <w:szCs w:val="28"/>
        </w:rPr>
      </w:pPr>
      <w:r>
        <w:rPr>
          <w:sz w:val="28"/>
          <w:szCs w:val="28"/>
        </w:rPr>
      </w:r>
    </w:p>
    <w:tbl>
      <w:tblPr>
        <w:tblW w:w="0" w:type="auto"/>
        <w:jc w:val="left"/>
        <w:tblInd w:w="27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8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2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0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4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8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0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180" w:lineRule="exact"/>
        <w:rPr>
          <w:sz w:val="18"/>
          <w:szCs w:val="18"/>
        </w:rPr>
      </w:pPr>
      <w:r>
        <w:rPr>
          <w:sz w:val="18"/>
          <w:szCs w:val="18"/>
        </w:rPr>
      </w:r>
    </w:p>
    <w:tbl>
      <w:tblPr>
        <w:tblW w:w="0" w:type="auto"/>
        <w:jc w:val="left"/>
        <w:tblInd w:w="27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8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1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1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0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140" w:lineRule="exact"/>
        <w:rPr>
          <w:sz w:val="14"/>
          <w:szCs w:val="14"/>
        </w:rPr>
      </w:pPr>
      <w:r>
        <w:rPr>
          <w:sz w:val="14"/>
          <w:szCs w:val="14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p>
      <w:pPr>
        <w:spacing w:line="200" w:lineRule="exact"/>
        <w:rPr>
          <w:sz w:val="20"/>
          <w:szCs w:val="20"/>
        </w:rPr>
      </w:pPr>
      <w:r>
        <w:rPr>
          <w:sz w:val="20"/>
          <w:szCs w:val="20"/>
        </w:rPr>
      </w:r>
    </w:p>
    <w:tbl>
      <w:tblPr>
        <w:tblW w:w="0" w:type="auto"/>
        <w:jc w:val="left"/>
        <w:tblInd w:w="27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84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0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0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9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41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160" w:lineRule="exact"/>
        <w:rPr>
          <w:sz w:val="16"/>
          <w:szCs w:val="16"/>
        </w:rPr>
      </w:pPr>
      <w:r>
        <w:rPr>
          <w:sz w:val="16"/>
          <w:szCs w:val="16"/>
        </w:rPr>
      </w:r>
    </w:p>
    <w:tbl>
      <w:tblPr>
        <w:tblW w:w="0" w:type="auto"/>
        <w:jc w:val="left"/>
        <w:tblInd w:w="27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/>
      <w:tr>
        <w:trPr>
          <w:trHeight w:val="6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96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8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0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6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42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170" w:hRule="exact"/>
        </w:trPr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5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210" w:hRule="exact"/>
        </w:trPr>
        <w:tc>
          <w:tcPr>
            <w:tcW w:w="820" w:type="dxa"/>
            <w:vMerge w:val="restart"/>
            <w:tcBorders>
              <w:top w:val="single" w:sz="8" w:space="0" w:color="000000"/>
              <w:left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440" w:type="dxa"/>
            <w:vMerge w:val="restart"/>
            <w:tcBorders>
              <w:top w:val="single" w:sz="8" w:space="0" w:color="000000"/>
              <w:left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20" w:type="dxa"/>
            <w:vMerge w:val="restart"/>
            <w:tcBorders>
              <w:top w:val="single" w:sz="8" w:space="0" w:color="000000"/>
              <w:left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2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single" w:sz="8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8" w:space="0" w:color="000000"/>
              <w:left w:val="single" w:sz="8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820" w:hRule="exact"/>
        </w:trPr>
        <w:tc>
          <w:tcPr>
            <w:tcW w:w="820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440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920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660" w:type="dxa"/>
            <w:gridSpan w:val="2"/>
            <w:tcBorders>
              <w:top w:val="nil" w:sz="6" w:space="0" w:color="auto"/>
              <w:left w:val="single" w:sz="8" w:space="0" w:color="000000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/>
      <w:bookmarkStart w:name="00000017" w:id="17"/>
      <w:bookmarkEnd w:id="17"/>
      <w:r>
        <w:rPr/>
      </w:r>
      <w:r>
        <w:rPr/>
      </w:r>
    </w:p>
    <w:p>
      <w:pPr>
        <w:spacing w:after="0"/>
        <w:sectPr>
          <w:pgSz w:w="12180" w:h="19400"/>
          <w:pgMar w:top="1840" w:bottom="280" w:left="1720" w:right="12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70pt;mso-position-horizontal-relative:page;mso-position-vertical-relative:page;z-index:-2082" type="#_x0000_t202" filled="f" stroked="f">
            <v:textbox inset="0,0,0,0">
              <w:txbxContent>
                <w:p>
                  <w:pPr>
                    <w:spacing w:line="140" w:lineRule="exact" w:before="5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3564" w:right="0" w:firstLine="0"/>
                    <w:jc w:val="left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AYUNTAMIENTO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80" w:lineRule="exact" w:before="12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spacing w:line="283" w:lineRule="auto"/>
                    <w:ind w:left="3427" w:right="1532" w:firstLine="14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CUANTO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5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SEÑALÉTICA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EXISTE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UN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2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AHORRO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POR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$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137,233.23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(CIENTO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TREINTA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SIETE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MIL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8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DOSCIENTOS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TREINTA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Y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7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TRES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23/100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6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MN)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9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QUE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SERÁN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DESTINADOS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A:</w:t>
                  </w:r>
                </w:p>
                <w:p>
                  <w:pPr>
                    <w:spacing w:line="140" w:lineRule="exact" w:before="2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tabs>
                      <w:tab w:pos="5140" w:val="left" w:leader="none"/>
                    </w:tabs>
                    <w:ind w:left="3448" w:right="0" w:firstLine="0"/>
                    <w:jc w:val="left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PAVIMENTACiÓN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CALLE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1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0"/>
                      <w:szCs w:val="20"/>
                    </w:rPr>
                    <w:t>#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  <w:sz w:val="20"/>
                      <w:szCs w:val="20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2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2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COL.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LA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34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CUESTA.</w:t>
                  </w:r>
                </w:p>
                <w:p>
                  <w:pPr>
                    <w:spacing w:line="260" w:lineRule="exact" w:before="14"/>
                    <w:rPr>
                      <w:sz w:val="26"/>
                      <w:szCs w:val="26"/>
                    </w:rPr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pStyle w:val="BodyText"/>
                    <w:ind w:left="2008" w:right="1387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35,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[J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  <w:sz w:val="18"/>
                      <w:szCs w:val="1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IV;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VIIl;</w:t>
                  </w:r>
                </w:p>
                <w:p>
                  <w:pPr>
                    <w:pStyle w:val="BodyText"/>
                    <w:tabs>
                      <w:tab w:pos="4024" w:val="left" w:leader="none"/>
                    </w:tabs>
                    <w:spacing w:line="258" w:lineRule="auto" w:before="22"/>
                    <w:ind w:left="2008" w:right="1365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BIS;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47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1I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XI;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79,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80,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124,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125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126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JALISCO;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ARTÍCULO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205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FRACCION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DEMAS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APLICABLES-DE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HACIENDA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   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      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~.</w:t>
                  </w:r>
                </w:p>
                <w:p>
                  <w:pPr>
                    <w:spacing w:line="180" w:lineRule="exact" w:before="7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</w:r>
                </w:p>
                <w:p>
                  <w:pPr>
                    <w:tabs>
                      <w:tab w:pos="4521" w:val="left" w:leader="none"/>
                      <w:tab w:pos="5097" w:val="left" w:leader="none"/>
                      <w:tab w:pos="8531" w:val="left" w:leader="none"/>
                    </w:tabs>
                    <w:spacing w:line="410" w:lineRule="exact"/>
                    <w:ind w:left="2808" w:right="0" w:firstLine="0"/>
                    <w:jc w:val="left"/>
                    <w:rPr>
                      <w:rFonts w:ascii="Arial" w:hAnsi="Arial" w:cs="Arial" w:eastAsia="Arial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position w:val="-16"/>
                      <w:sz w:val="36"/>
                      <w:szCs w:val="36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85"/>
                      <w:position w:val="-16"/>
                      <w:sz w:val="36"/>
                      <w:szCs w:val="36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0"/>
                      <w:sz w:val="22"/>
                      <w:szCs w:val="22"/>
                    </w:rPr>
                    <w:t>-&gt;--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0"/>
                      <w:sz w:val="22"/>
                      <w:szCs w:val="22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16"/>
                      <w:sz w:val="38"/>
                      <w:szCs w:val="38"/>
                    </w:rPr>
                    <w:t>-~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5"/>
                      <w:position w:val="-16"/>
                      <w:sz w:val="38"/>
                      <w:szCs w:val="38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85"/>
                      <w:position w:val="0"/>
                      <w:sz w:val="22"/>
                      <w:szCs w:val="22"/>
                    </w:rPr>
                    <w:t>••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49"/>
                      <w:w w:val="85"/>
                      <w:position w:val="0"/>
                      <w:sz w:val="22"/>
                      <w:szCs w:val="22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50"/>
                      <w:position w:val="-16"/>
                      <w:sz w:val="20"/>
                      <w:szCs w:val="20"/>
                    </w:rPr>
                    <w:t>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0"/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spacing w:line="157" w:lineRule="exact"/>
                    <w:ind w:left="2008" w:right="1377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XX.-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SENORES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REG!DORES.EN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VIRTUD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SIDO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AGOTADO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DIA,</w:t>
                  </w:r>
                </w:p>
                <w:p>
                  <w:pPr>
                    <w:pStyle w:val="BodyText"/>
                    <w:spacing w:line="259" w:lineRule="auto" w:before="29"/>
                    <w:ind w:left="2008" w:right="1358" w:firstLine="7"/>
                    <w:jc w:val="both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DECLARA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CONCLUIDA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LAS'I3:48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TRECE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HORAS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CUARENTA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OCHO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MINUTOS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Da-DIA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HOY,CITANDO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FUNDAMENTO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ARTlCULOS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29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</w:p>
                <w:p>
                  <w:pPr>
                    <w:pStyle w:val="BodyText"/>
                    <w:tabs>
                      <w:tab w:pos="2872" w:val="left" w:leader="none"/>
                      <w:tab w:pos="3218" w:val="left" w:leader="none"/>
                      <w:tab w:pos="3477" w:val="left" w:leader="none"/>
                      <w:tab w:pos="3823" w:val="left" w:leader="none"/>
                      <w:tab w:pos="4283" w:val="left" w:leader="none"/>
                      <w:tab w:pos="4723" w:val="left" w:leader="none"/>
                      <w:tab w:pos="5327" w:val="left" w:leader="none"/>
                      <w:tab w:pos="5745" w:val="left" w:leader="none"/>
                      <w:tab w:pos="5831" w:val="left" w:leader="none"/>
                      <w:tab w:pos="7394" w:val="left" w:leader="none"/>
                      <w:tab w:pos="7732" w:val="left" w:leader="none"/>
                      <w:tab w:pos="7941" w:val="left" w:leader="none"/>
                      <w:tab w:pos="8582" w:val="left" w:leader="none"/>
                      <w:tab w:pos="8747" w:val="left" w:leader="none"/>
                      <w:tab w:pos="9071" w:val="left" w:leader="none"/>
                      <w:tab w:pos="9395" w:val="left" w:leader="none"/>
                      <w:tab w:pos="9842" w:val="left" w:leader="none"/>
                      <w:tab w:pos="10166" w:val="left" w:leader="none"/>
                      <w:tab w:pos="10411" w:val="left" w:leader="none"/>
                      <w:tab w:pos="10677" w:val="left" w:leader="none"/>
                    </w:tabs>
                    <w:spacing w:line="261" w:lineRule="auto" w:before="4"/>
                    <w:ind w:left="2008" w:right="1350" w:firstLine="7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ADMI!'lISTRAq()N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'PUBLICA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ARTICULO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REGLAMENTO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INSTRUCCIONES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ALEJANDRO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LOZANO,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17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NOVIEMBRE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2016,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10:00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HORAS,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SALON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SESIONES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AYUNTAMIENTO,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FIRMANDO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INTERVINIERON,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QUISIERON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SUPIERON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HACERLO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PRESIDENTE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MUNICIPAL;"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ACTUA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UNION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SERVJDOR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ENCARGADO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lJA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SÉéRETARIA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QUE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AUTORIZA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FE,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CUMPLIMIENTO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DISPUESTO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POR</w:t>
                  </w:r>
                </w:p>
                <w:p>
                  <w:pPr>
                    <w:spacing w:line="140" w:lineRule="exact" w:before="1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pStyle w:val="BodyText"/>
                    <w:spacing w:line="51" w:lineRule="auto"/>
                    <w:ind w:left="2016" w:right="1424"/>
                    <w:jc w:val="both"/>
                    <w:rPr>
                      <w:rFonts w:ascii="Times New Roman" w:hAnsi="Times New Roman" w:cs="Times New Roman" w:eastAsia="Times New Roman"/>
                      <w:sz w:val="44"/>
                      <w:szCs w:val="4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ARTíCULO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63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LEY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GOBIERNO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ADMINISTRACIÓN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PUBLICA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MUNIC!!.,AL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ESTADO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JALISCO.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                     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          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\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25"/>
                      <w:sz w:val="44"/>
                      <w:szCs w:val="44"/>
                    </w:rPr>
                    <w:t>7~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44"/>
                      <w:szCs w:val="44"/>
                    </w:rPr>
                  </w:r>
                </w:p>
                <w:p>
                  <w:pPr>
                    <w:tabs>
                      <w:tab w:pos="1022" w:val="left" w:leader="none"/>
                    </w:tabs>
                    <w:spacing w:line="300" w:lineRule="exact"/>
                    <w:ind w:left="0" w:right="2676" w:firstLine="0"/>
                    <w:jc w:val="right"/>
                    <w:rPr>
                      <w:rFonts w:ascii="Times New Roman" w:hAnsi="Times New Roman" w:cs="Times New Roman" w:eastAsia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0"/>
                      <w:sz w:val="32"/>
                      <w:szCs w:val="32"/>
                    </w:rPr>
                    <w:t>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0"/>
                      <w:sz w:val="32"/>
                      <w:szCs w:val="3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0"/>
                      <w:sz w:val="32"/>
                      <w:szCs w:val="32"/>
                    </w:rPr>
                    <w:t>.tf'..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0"/>
                      <w:sz w:val="32"/>
                      <w:szCs w:val="3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50"/>
                      <w:sz w:val="32"/>
                      <w:szCs w:val="3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50"/>
                      <w:sz w:val="32"/>
                      <w:szCs w:val="32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2"/>
                      <w:szCs w:val="32"/>
                    </w:rPr>
                  </w:r>
                </w:p>
                <w:p>
                  <w:pPr>
                    <w:spacing w:line="353" w:lineRule="exact"/>
                    <w:ind w:left="0" w:right="2577" w:firstLine="0"/>
                    <w:jc w:val="right"/>
                    <w:rPr>
                      <w:rFonts w:ascii="Arial" w:hAnsi="Arial" w:cs="Arial" w:eastAsia="Arial"/>
                      <w:sz w:val="36"/>
                      <w:szCs w:val="36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36"/>
                      <w:szCs w:val="36"/>
                    </w:rPr>
                    <w:t>::el</w:t>
                  </w:r>
                </w:p>
                <w:p>
                  <w:pPr>
                    <w:spacing w:line="190" w:lineRule="exact" w:before="2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pStyle w:val="BodyText"/>
                    <w:spacing w:line="214" w:lineRule="exact"/>
                    <w:ind w:left="2412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ALE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\\NDRO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ANDA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LOZA</w:t>
                  </w:r>
                </w:p>
                <w:p>
                  <w:pPr>
                    <w:pStyle w:val="BodyText"/>
                    <w:spacing w:line="270" w:lineRule="exact"/>
                    <w:ind w:right="4164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35"/>
                      <w:sz w:val="28"/>
                      <w:szCs w:val="28"/>
                    </w:rPr>
                    <w:t>-P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49"/>
                      <w:w w:val="135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ESIDENTE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1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</w:rPr>
                    <w:t>MUNICIPAL</w:t>
                  </w:r>
                </w:p>
                <w:p>
                  <w:pPr>
                    <w:spacing w:line="183" w:lineRule="exact"/>
                    <w:ind w:left="2736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10"/>
                      <w:sz w:val="16"/>
                      <w:szCs w:val="16"/>
                    </w:rPr>
                    <w:t>....)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6"/>
                      <w:szCs w:val="16"/>
                    </w:rPr>
                  </w:r>
                </w:p>
                <w:p>
                  <w:pPr>
                    <w:spacing w:line="180" w:lineRule="exact"/>
                    <w:ind w:left="3024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200"/>
                      <w:sz w:val="16"/>
                      <w:szCs w:val="16"/>
                    </w:rPr>
                    <w:t>./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16"/>
                      <w:szCs w:val="16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40" w:lineRule="exact" w:before="10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pStyle w:val="BodyText"/>
                    <w:spacing w:line="263" w:lineRule="auto"/>
                    <w:ind w:left="3060" w:right="6349" w:hanging="584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UTH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ARCELIA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GUTIERRE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</w:t>
                  </w:r>
                </w:p>
                <w:p>
                  <w:pPr>
                    <w:spacing w:line="293" w:lineRule="exact"/>
                    <w:ind w:left="0" w:right="4338" w:firstLine="0"/>
                    <w:jc w:val="center"/>
                    <w:rPr>
                      <w:rFonts w:ascii="Times New Roman" w:hAnsi="Times New Roman" w:cs="Times New Roman" w:eastAsia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60"/>
                      <w:sz w:val="32"/>
                      <w:szCs w:val="32"/>
                    </w:rPr>
                    <w:t>';..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2"/>
                      <w:szCs w:val="32"/>
                    </w:rPr>
                  </w:r>
                </w:p>
                <w:p>
                  <w:pPr>
                    <w:spacing w:line="280" w:lineRule="exact" w:before="15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</w:r>
                </w:p>
                <w:p>
                  <w:pPr>
                    <w:ind w:left="0" w:right="1762" w:firstLine="0"/>
                    <w:jc w:val="center"/>
                    <w:rPr>
                      <w:rFonts w:ascii="Arial" w:hAnsi="Arial" w:cs="Arial" w:eastAsia="Arial"/>
                      <w:sz w:val="18"/>
                      <w:szCs w:val="1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20"/>
                      <w:sz w:val="18"/>
                      <w:szCs w:val="18"/>
                    </w:rPr>
                    <w:t>1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sz w:val="18"/>
                      <w:szCs w:val="18"/>
                    </w:rPr>
                  </w:r>
                </w:p>
                <w:p>
                  <w:pPr>
                    <w:spacing w:line="180" w:lineRule="exact" w:before="6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</w:r>
                </w:p>
                <w:p>
                  <w:pPr>
                    <w:pStyle w:val="BodyText"/>
                    <w:tabs>
                      <w:tab w:pos="6364" w:val="left" w:leader="none"/>
                      <w:tab w:pos="7451" w:val="left" w:leader="none"/>
                      <w:tab w:pos="7790" w:val="left" w:leader="none"/>
                    </w:tabs>
                    <w:spacing w:line="270" w:lineRule="auto"/>
                    <w:ind w:left="3060" w:right="1773" w:hanging="958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JOSE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í\LUPE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BUENO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MARTINEZ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.,.......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-25"/>
                      <w:w w:val="10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ARCELA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BECERRA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VILLA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</w:p>
                <w:p>
                  <w:pPr>
                    <w:spacing w:line="190" w:lineRule="exact" w:before="4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</w:r>
                </w:p>
                <w:p>
                  <w:pPr>
                    <w:tabs>
                      <w:tab w:pos="5788" w:val="left" w:leader="none"/>
                    </w:tabs>
                    <w:spacing w:line="729" w:lineRule="exact"/>
                    <w:ind w:left="2304" w:right="0" w:firstLine="0"/>
                    <w:jc w:val="left"/>
                    <w:rPr>
                      <w:rFonts w:ascii="Times New Roman" w:hAnsi="Times New Roman" w:cs="Times New Roman" w:eastAsia="Times New Roman"/>
                      <w:sz w:val="78"/>
                      <w:szCs w:val="78"/>
                    </w:rPr>
                  </w:pP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15"/>
                      <w:sz w:val="52"/>
                      <w:szCs w:val="52"/>
                    </w:rPr>
                    <w:t>~~&lt;.Á,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/>
                      <w:spacing w:val="0"/>
                      <w:w w:val="115"/>
                      <w:sz w:val="52"/>
                      <w:szCs w:val="5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15"/>
                      <w:sz w:val="78"/>
                      <w:szCs w:val="78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sz w:val="78"/>
                      <w:szCs w:val="78"/>
                    </w:rPr>
                  </w:r>
                </w:p>
                <w:p>
                  <w:pPr>
                    <w:pStyle w:val="BodyText"/>
                    <w:tabs>
                      <w:tab w:pos="5572" w:val="left" w:leader="none"/>
                      <w:tab w:pos="6991" w:val="left" w:leader="none"/>
                    </w:tabs>
                    <w:spacing w:line="355" w:lineRule="exact"/>
                    <w:ind w:left="2498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ANGEL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HERNANDEZ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OS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MTRA.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8"/>
                      <w:w w:val="100"/>
                      <w:position w:val="1"/>
                    </w:rPr>
                    <w:t> 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13"/>
                    </w:rPr>
                    <w:t>~~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178"/>
                      <w:w w:val="100"/>
                      <w:position w:val="13"/>
                    </w:rPr>
                    <w:t>~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  <w:sz w:val="52"/>
                      <w:szCs w:val="52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5"/>
                      <w:w w:val="100"/>
                      <w:position w:val="1"/>
                      <w:sz w:val="52"/>
                      <w:szCs w:val="52"/>
                    </w:rPr>
                    <w:t>4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LETICIA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  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7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REYNOSO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8114" w:val="left" w:leader="none"/>
                    </w:tabs>
                    <w:spacing w:line="198" w:lineRule="exact"/>
                    <w:ind w:left="306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NAVARRO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spacing w:before="15"/>
                    <w:ind w:left="7452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</w:p>
                <w:p>
                  <w:pPr>
                    <w:tabs>
                      <w:tab w:pos="4161" w:val="left" w:leader="none"/>
                    </w:tabs>
                    <w:spacing w:line="1115" w:lineRule="exact"/>
                    <w:ind w:left="669" w:right="0" w:firstLine="0"/>
                    <w:jc w:val="center"/>
                    <w:rPr>
                      <w:rFonts w:ascii="Arial" w:hAnsi="Arial" w:cs="Arial" w:eastAsia="Arial"/>
                      <w:sz w:val="100"/>
                      <w:szCs w:val="10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0"/>
                      <w:sz w:val="90"/>
                      <w:szCs w:val="90"/>
                    </w:rPr>
                    <w:t>tPJk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80"/>
                      <w:sz w:val="90"/>
                      <w:szCs w:val="9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60"/>
                      <w:position w:val="-3"/>
                      <w:sz w:val="50"/>
                      <w:szCs w:val="5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-112"/>
                      <w:w w:val="160"/>
                      <w:position w:val="-3"/>
                      <w:sz w:val="50"/>
                      <w:szCs w:val="50"/>
                    </w:rPr>
                    <w:t>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60"/>
                      <w:position w:val="16"/>
                      <w:sz w:val="100"/>
                      <w:szCs w:val="100"/>
                    </w:rPr>
                    <w:t>.$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100"/>
                      <w:szCs w:val="100"/>
                    </w:rPr>
                  </w:r>
                </w:p>
                <w:p>
                  <w:pPr>
                    <w:pStyle w:val="BodyText"/>
                    <w:tabs>
                      <w:tab w:pos="6695" w:val="left" w:leader="none"/>
                    </w:tabs>
                    <w:spacing w:line="145" w:lineRule="exact"/>
                    <w:ind w:left="2527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BENJAMIN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ATILANO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ESCOTO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LIC.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JESSICA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7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ELlZABETH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1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8351" w:val="left" w:leader="none"/>
                    </w:tabs>
                    <w:spacing w:before="5"/>
                    <w:ind w:left="3060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1"/>
                    </w:rPr>
                    <w:t>LUNA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spacing w:before="15"/>
                    <w:ind w:left="7444" w:right="0"/>
                    <w:jc w:val="left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REGIDORA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MUNICIPAL</w:t>
                  </w:r>
                </w:p>
                <w:p>
                  <w:pPr>
                    <w:spacing w:line="150" w:lineRule="exact" w:before="2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ind w:left="0" w:right="1340" w:firstLine="0"/>
                    <w:jc w:val="righ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18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6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  <w:t>19</w:t>
                  </w:r>
                </w:p>
                <w:p>
                  <w:pPr>
                    <w:tabs>
                      <w:tab w:pos="3676" w:val="left" w:leader="none"/>
                    </w:tabs>
                    <w:spacing w:before="75"/>
                    <w:ind w:left="962" w:right="0" w:firstLine="0"/>
                    <w:jc w:val="center"/>
                    <w:rPr>
                      <w:rFonts w:ascii="Times New Roman" w:hAnsi="Times New Roman" w:cs="Times New Roman" w:eastAsia="Times New Roman"/>
                      <w:sz w:val="30"/>
                      <w:szCs w:val="30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26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5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30"/>
                      <w:szCs w:val="30"/>
                    </w:rPr>
                    <w:t>2016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70pt;mso-position-horizontal-relative:page;mso-position-vertical-relative:page;z-index:-2081" coordorigin="0,0" coordsize="12180,19400">
            <v:group style="position:absolute;left:3820;top:16500;width:1000;height:2" coordorigin="3820,16500" coordsize="1000,2">
              <v:shape style="position:absolute;left:3820;top:16500;width:1000;height:2" coordorigin="3820,16500" coordsize="1000,0" path="m3820,16500l4820,16500,3820,16500xe" filled="f" stroked="t" strokeweight="1pt" strokecolor="#000000">
                <v:path arrowok="t"/>
              </v:shape>
            </v:group>
            <v:group style="position:absolute;left:7660;top:14860;width:1620;height:2" coordorigin="7660,14860" coordsize="1620,2">
              <v:shape style="position:absolute;left:7660;top:14860;width:1620;height:2" coordorigin="7660,14860" coordsize="1620,0" path="m7660,14860l9280,14860,7660,14860xe" filled="f" stroked="t" strokeweight="1pt" strokecolor="#000000">
                <v:path arrowok="t"/>
              </v:shape>
            </v:group>
            <v:group style="position:absolute;left:7340;top:16340;width:1620;height:2" coordorigin="7340,16340" coordsize="1620,2">
              <v:shape style="position:absolute;left:7340;top:16340;width:1620;height:2" coordorigin="7340,16340" coordsize="1620,0" path="m7340,16340l8960,16340,7340,16340xe" filled="f" stroked="t" strokeweight="1pt" strokecolor="#000000">
                <v:path arrowok="t"/>
              </v:shape>
            </v:group>
            <v:group style="position:absolute;left:7320;top:16560;width:100;height:2" coordorigin="7320,16560" coordsize="100,2">
              <v:shape style="position:absolute;left:7320;top:16560;width:100;height:2" coordorigin="7320,16560" coordsize="100,0" path="m7320,16560l7420,16560,7320,16560xe" filled="f" stroked="t" strokeweight="1pt" strokecolor="#000000">
                <v:path arrowok="t"/>
              </v:shape>
            </v:group>
            <v:group style="position:absolute;left:9280;top:18220;width:640;height:2" coordorigin="9280,18220" coordsize="640,2">
              <v:shape style="position:absolute;left:9280;top:18220;width:640;height:2" coordorigin="9280,18220" coordsize="640,0" path="m9280,18220l9920,18220,9280,18220xe" filled="f" stroked="t" strokeweight="1pt" strokecolor="#000000">
                <v:path arrowok="t"/>
              </v:shape>
            </v:group>
            <v:group style="position:absolute;left:10020;top:18220;width:200;height:2" coordorigin="10020,18220" coordsize="200,2">
              <v:shape style="position:absolute;left:10020;top:18220;width:200;height:2" coordorigin="10020,18220" coordsize="200,0" path="m10020,18220l10220,18220,10020,18220xe" filled="f" stroked="t" strokeweight="1pt" strokecolor="#000000">
                <v:path arrowok="t"/>
              </v:shape>
            </v:group>
            <v:group style="position:absolute;left:10300;top:18220;width:200;height:2" coordorigin="10300,18220" coordsize="200,2">
              <v:shape style="position:absolute;left:10300;top:18220;width:200;height:2" coordorigin="10300,18220" coordsize="200,0" path="m10300,18220l10500,18220,10300,18220xe" filled="f" stroked="t" strokeweight="1pt" strokecolor="#000000">
                <v:path arrowok="t"/>
              </v:shape>
            </v:group>
            <v:group style="position:absolute;left:10620;top:18220;width:200;height:2" coordorigin="10620,18220" coordsize="200,2">
              <v:shape style="position:absolute;left:10620;top:18220;width:200;height:2" coordorigin="10620,18220" coordsize="200,0" path="m10620,18220l10820,18220,10620,18220xe" filled="f" stroked="t" strokeweight="1pt" strokecolor="#000000">
                <v:path arrowok="t"/>
              </v:shape>
              <v:shape style="position:absolute;left:0;top:0;width:12180;height:19400" type="#_x0000_t75">
                <v:imagedata r:id="rId22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18" w:id="18"/>
      <w:bookmarkEnd w:id="18"/>
      <w:r>
        <w:rPr/>
      </w:r>
      <w:r>
        <w:rPr/>
      </w:r>
    </w:p>
    <w:p>
      <w:pPr>
        <w:spacing w:after="0"/>
        <w:sectPr>
          <w:pgSz w:w="12180" w:h="19400"/>
          <w:pgMar w:top="1840" w:bottom="280" w:left="1720" w:right="1720"/>
        </w:sectPr>
      </w:pPr>
    </w:p>
    <w:p>
      <w:pPr>
        <w:spacing w:line="200" w:lineRule="exact"/>
        <w:rPr>
          <w:sz w:val="20"/>
          <w:szCs w:val="20"/>
        </w:rPr>
      </w:pPr>
      <w:r>
        <w:rPr/>
        <w:pict>
          <v:shape style="position:absolute;margin-left:0pt;margin-top:0pt;width:609pt;height:970pt;mso-position-horizontal-relative:page;mso-position-vertical-relative:page;z-index:-2080" type="#_x0000_t202" filled="f" stroked="f">
            <v:textbox inset="0,0,0,0">
              <w:txbxContent>
                <w:p>
                  <w:pPr>
                    <w:spacing w:line="150" w:lineRule="exact" w:before="6"/>
                    <w:rPr>
                      <w:sz w:val="15"/>
                      <w:szCs w:val="15"/>
                    </w:rPr>
                  </w:pPr>
                  <w:r>
                    <w:rPr>
                      <w:sz w:val="15"/>
                      <w:szCs w:val="15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6991" w:val="left" w:leader="none"/>
                    </w:tabs>
                    <w:ind w:left="3564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19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24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SESION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13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ORDINARIA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4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AYUNTAMIENTO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</w:r>
                </w:p>
                <w:p>
                  <w:pPr>
                    <w:spacing w:line="130" w:lineRule="exact" w:before="9"/>
                    <w:rPr>
                      <w:sz w:val="13"/>
                      <w:szCs w:val="13"/>
                    </w:rPr>
                  </w:pPr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tabs>
                      <w:tab w:pos="698" w:val="left" w:leader="none"/>
                      <w:tab w:pos="4017" w:val="left" w:leader="none"/>
                      <w:tab w:pos="6544" w:val="left" w:leader="none"/>
                    </w:tabs>
                    <w:spacing w:line="886" w:lineRule="exact"/>
                    <w:ind w:left="0" w:right="1367" w:firstLine="0"/>
                    <w:jc w:val="right"/>
                    <w:rPr>
                      <w:rFonts w:ascii="Times New Roman" w:hAnsi="Times New Roman" w:cs="Times New Roman" w:eastAsia="Times New Roman"/>
                      <w:sz w:val="84"/>
                      <w:szCs w:val="84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5"/>
                      <w:sz w:val="52"/>
                      <w:szCs w:val="5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/>
                      <w:spacing w:val="0"/>
                      <w:w w:val="125"/>
                      <w:sz w:val="52"/>
                      <w:szCs w:val="5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5"/>
                      <w:sz w:val="20"/>
                      <w:szCs w:val="20"/>
                    </w:rPr>
                    <w:t>~\llll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5"/>
                      <w:sz w:val="20"/>
                      <w:szCs w:val="2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5"/>
                      <w:position w:val="-3"/>
                      <w:sz w:val="84"/>
                      <w:szCs w:val="84"/>
                    </w:rPr>
                    <w:t>~/ks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25"/>
                      <w:position w:val="-3"/>
                      <w:sz w:val="84"/>
                      <w:szCs w:val="84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5"/>
                      <w:position w:val="-3"/>
                      <w:sz w:val="84"/>
                      <w:szCs w:val="84"/>
                    </w:rPr>
                    <w:t>-C_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i w:val="0"/>
                      <w:spacing w:val="0"/>
                      <w:w w:val="100"/>
                      <w:position w:val="0"/>
                      <w:sz w:val="84"/>
                      <w:szCs w:val="84"/>
                    </w:rPr>
                  </w:r>
                </w:p>
                <w:p>
                  <w:pPr>
                    <w:pStyle w:val="BodyText"/>
                    <w:tabs>
                      <w:tab w:pos="5015" w:val="left" w:leader="none"/>
                    </w:tabs>
                    <w:spacing w:line="211" w:lineRule="exact"/>
                    <w:ind w:left="573" w:right="0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MTRO.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JAVIER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PADILLA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>LOPEZ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</w:rPr>
                    <w:tab/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position w:val="2"/>
                      <w:sz w:val="28"/>
                      <w:szCs w:val="28"/>
                    </w:rPr>
                    <w:t>e.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-21"/>
                      <w:w w:val="100"/>
                      <w:position w:val="2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</w:rPr>
                    <w:t>ADRIANA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</w:rPr>
                    <w:t>FLORES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5"/>
                      <w:w w:val="100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2"/>
                    </w:rPr>
                    <w:t>ZERMENO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pStyle w:val="BodyText"/>
                    <w:tabs>
                      <w:tab w:pos="5015" w:val="left" w:leader="none"/>
                    </w:tabs>
                    <w:ind w:left="631" w:right="0"/>
                    <w:jc w:val="center"/>
                    <w:rPr>
                      <w:rFonts w:ascii="Times New Roman" w:hAnsi="Times New Roman" w:cs="Times New Roman" w:eastAsia="Times New Roman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1"/>
                    </w:rPr>
                    <w:t>REGIDOR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40"/>
                      <w:w w:val="100"/>
                      <w:position w:val="-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1"/>
                    </w:rPr>
                    <w:t>MUNICIPAL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-1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REGIDORA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12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position w:val="0"/>
                    </w:rPr>
                    <w:t>MUNICIPAL</w:t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00" w:lineRule="exac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line="220" w:lineRule="exact" w:before="6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  <w:p>
                  <w:pPr>
                    <w:ind w:left="0" w:right="1332" w:firstLine="0"/>
                    <w:jc w:val="righ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2"/>
                      <w:szCs w:val="22"/>
                    </w:rPr>
                    <w:t>Página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95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33"/>
                      <w:w w:val="95"/>
                      <w:sz w:val="22"/>
                      <w:szCs w:val="22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5"/>
                      <w:sz w:val="22"/>
                      <w:szCs w:val="22"/>
                    </w:rPr>
                    <w:t>19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-6"/>
                      <w:w w:val="95"/>
                      <w:sz w:val="22"/>
                      <w:szCs w:val="22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5"/>
                      <w:sz w:val="22"/>
                      <w:szCs w:val="22"/>
                    </w:rPr>
                    <w:t>de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18"/>
                      <w:w w:val="95"/>
                      <w:sz w:val="22"/>
                      <w:szCs w:val="22"/>
                    </w:rPr>
                    <w:t> </w:t>
                  </w:r>
                  <w:r>
                    <w:rPr>
                      <w:rFonts w:ascii="Arial" w:hAnsi="Arial" w:cs="Arial" w:eastAsia="Arial"/>
                      <w:b/>
                      <w:bCs/>
                      <w:spacing w:val="0"/>
                      <w:w w:val="95"/>
                      <w:sz w:val="22"/>
                      <w:szCs w:val="22"/>
                    </w:rPr>
                    <w:t>19</w:t>
                  </w:r>
                  <w:r>
                    <w:rPr>
                      <w:rFonts w:ascii="Arial" w:hAnsi="Arial" w:cs="Arial" w:eastAsia="Arial"/>
                      <w:b w:val="0"/>
                      <w:bCs w:val="0"/>
                      <w:spacing w:val="0"/>
                      <w:w w:val="100"/>
                      <w:sz w:val="22"/>
                      <w:szCs w:val="22"/>
                    </w:rPr>
                  </w:r>
                </w:p>
                <w:p>
                  <w:pPr>
                    <w:spacing w:line="100" w:lineRule="exact" w:before="1"/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tabs>
                      <w:tab w:pos="4679" w:val="left" w:leader="none"/>
                      <w:tab w:pos="6904" w:val="left" w:leader="none"/>
                    </w:tabs>
                    <w:ind w:left="4197" w:right="0" w:firstLine="0"/>
                    <w:jc w:val="left"/>
                    <w:rPr>
                      <w:rFonts w:ascii="Times New Roman" w:hAnsi="Times New Roman" w:cs="Times New Roman" w:eastAsia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31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DE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47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OCTUBRE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DEL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4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AÑO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15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b/>
                      <w:bCs/>
                      <w:spacing w:val="0"/>
                      <w:w w:val="100"/>
                      <w:sz w:val="28"/>
                      <w:szCs w:val="28"/>
                    </w:rPr>
                    <w:t>2016</w:t>
                  </w:r>
                  <w:r>
                    <w:rPr>
                      <w:rFonts w:ascii="Times New Roman" w:hAnsi="Times New Roman" w:cs="Times New Roman" w:eastAsia="Times New Roman"/>
                      <w:b w:val="0"/>
                      <w:bCs w:val="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609pt;height:970pt;mso-position-horizontal-relative:page;mso-position-vertical-relative:page;z-index:-2079" coordorigin="0,0" coordsize="12180,19400">
            <v:group style="position:absolute;left:2940;top:3780;width:300;height:2" coordorigin="2940,3780" coordsize="300,2">
              <v:shape style="position:absolute;left:2940;top:3780;width:300;height:2" coordorigin="2940,3780" coordsize="300,0" path="m2940,3780l3240,3780,2940,3780xe" filled="f" stroked="t" strokeweight="1pt" strokecolor="#000000">
                <v:path arrowok="t"/>
              </v:shape>
            </v:group>
            <v:group style="position:absolute;left:3640;top:3780;width:1620;height:2" coordorigin="3640,3780" coordsize="1620,2">
              <v:shape style="position:absolute;left:3640;top:3780;width:1620;height:2" coordorigin="3640,3780" coordsize="1620,0" path="m3640,3780l5260,3780,3640,3780xe" filled="f" stroked="t" strokeweight="1pt" strokecolor="#000000">
                <v:path arrowok="t"/>
              </v:shape>
            </v:group>
            <v:group style="position:absolute;left:6960;top:3800;width:2260;height:2" coordorigin="6960,3800" coordsize="2260,2">
              <v:shape style="position:absolute;left:6960;top:3800;width:2260;height:2" coordorigin="6960,3800" coordsize="2260,0" path="m6960,3800l9220,3800,6960,3800xe" filled="f" stroked="t" strokeweight="1pt" strokecolor="#000000">
                <v:path arrowok="t"/>
              </v:shape>
            </v:group>
            <v:group style="position:absolute;left:9480;top:3800;width:580;height:2" coordorigin="9480,3800" coordsize="580,2">
              <v:shape style="position:absolute;left:9480;top:3800;width:580;height:2" coordorigin="9480,3800" coordsize="580,0" path="m9480,3800l10060,3800,9480,3800xe" filled="f" stroked="t" strokeweight="1pt" strokecolor="#000000">
                <v:path arrowok="t"/>
              </v:shape>
            </v:group>
            <v:group style="position:absolute;left:9300;top:18200;width:640;height:2" coordorigin="9300,18200" coordsize="640,2">
              <v:shape style="position:absolute;left:9300;top:18200;width:640;height:2" coordorigin="9300,18200" coordsize="640,0" path="m9300,18200l9940,18200,9300,18200xe" filled="f" stroked="t" strokeweight="1pt" strokecolor="#000000">
                <v:path arrowok="t"/>
              </v:shape>
            </v:group>
            <v:group style="position:absolute;left:10040;top:18200;width:200;height:2" coordorigin="10040,18200" coordsize="200,2">
              <v:shape style="position:absolute;left:10040;top:18200;width:200;height:2" coordorigin="10040,18200" coordsize="200,0" path="m10040,18200l10240,18200,10040,18200xe" filled="f" stroked="t" strokeweight="1pt" strokecolor="#000000">
                <v:path arrowok="t"/>
              </v:shape>
            </v:group>
            <v:group style="position:absolute;left:10300;top:18200;width:200;height:2" coordorigin="10300,18200" coordsize="200,2">
              <v:shape style="position:absolute;left:10300;top:18200;width:200;height:2" coordorigin="10300,18200" coordsize="200,0" path="m10300,18200l10500,18200,10300,18200xe" filled="f" stroked="t" strokeweight="1pt" strokecolor="#000000">
                <v:path arrowok="t"/>
              </v:shape>
            </v:group>
            <v:group style="position:absolute;left:10620;top:18200;width:200;height:2" coordorigin="10620,18200" coordsize="200,2">
              <v:shape style="position:absolute;left:10620;top:18200;width:200;height:2" coordorigin="10620,18200" coordsize="200,0" path="m10620,18200l10820,18200,10620,18200xe" filled="f" stroked="t" strokeweight="1pt" strokecolor="#000000">
                <v:path arrowok="t"/>
              </v:shape>
              <v:shape style="position:absolute;left:0;top:0;width:12180;height:19400" type="#_x0000_t75">
                <v:imagedata r:id="rId23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/>
      <w:bookmarkStart w:name="00000019" w:id="19"/>
      <w:bookmarkEnd w:id="19"/>
      <w:r>
        <w:rPr/>
      </w:r>
      <w:r>
        <w:rPr/>
      </w:r>
    </w:p>
    <w:sectPr>
      <w:pgSz w:w="12180" w:h="19400"/>
      <w:pgMar w:top="184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20" Type="http://schemas.openxmlformats.org/officeDocument/2006/relationships/image" Target="media/image16.jpg"/><Relationship Id="rId21" Type="http://schemas.openxmlformats.org/officeDocument/2006/relationships/image" Target="media/image17.jpg"/><Relationship Id="rId22" Type="http://schemas.openxmlformats.org/officeDocument/2006/relationships/image" Target="media/image18.jpg"/><Relationship Id="rId23" Type="http://schemas.openxmlformats.org/officeDocument/2006/relationships/image" Target="media/image19.jp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ÿþA</dc:title>
  <dcterms:created xsi:type="dcterms:W3CDTF">2021-06-08T10:12:53Z</dcterms:created>
  <dcterms:modified xsi:type="dcterms:W3CDTF">2021-06-08T10:12:53Z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2016-11-18T00:00:00Z</vt:filetime>
  </property>
  <property fmtid="{D5CDD505-2E9C-101B-9397-08002B2CF9AE}" pid="3" name="LastSaved">
    <vt:filetime>2021-06-08T00:00:00Z</vt:filetime>
  </property>
</Properties>
</file>