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09pt;height:968pt;mso-position-horizontal-relative:page;mso-position-vertical-relative:page;z-index:-662" type="#_x0000_t202" filled="f" stroked="f">
            <v:textbox inset="0,0,0,0">
              <w:txbxContent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5147" w:val="left" w:leader="none"/>
                      <w:tab w:pos="7012" w:val="left" w:leader="none"/>
                    </w:tabs>
                    <w:ind w:left="3564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tabs>
                      <w:tab w:pos="3690" w:val="left" w:leader="none"/>
                    </w:tabs>
                    <w:ind w:left="522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CONSTITUCIONAL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22"/>
                    <w:ind w:left="603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2015-2018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line="170" w:lineRule="exact" w:before="6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61" w:lineRule="auto"/>
                    <w:ind w:left="2016" w:right="1322" w:firstLine="72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LAGo.S,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SIENDO.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10:31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Ho.RAS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Co.N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TREINTA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MINUTo.S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No.VIEMBRE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AÑO.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2016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Do.S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DlECISEIS,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Po.R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ESTANDO.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REUNlDo.S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SALo.N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SESlo.NES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Lo.S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REGlDo.RES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Lo.S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LAGo.S,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PRo.CEDE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CELEBRA~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SESlo.NOORDINARIA,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</w:rPr>
                    <w:t>'l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Co.NTINUo.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SERVlDo.R</w:t>
                  </w:r>
                </w:p>
                <w:p>
                  <w:pPr>
                    <w:pStyle w:val="BodyText"/>
                    <w:tabs>
                      <w:tab w:pos="2174" w:val="left" w:leader="none"/>
                      <w:tab w:pos="5846" w:val="left" w:leader="none"/>
                      <w:tab w:pos="8668" w:val="left" w:leader="none"/>
                    </w:tabs>
                    <w:spacing w:line="222" w:lineRule="exact" w:before="8"/>
                    <w:ind w:right="519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~PUBLlCo.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PRo.CEDERA</w:t>
                  </w:r>
                </w:p>
                <w:p>
                  <w:pPr>
                    <w:tabs>
                      <w:tab w:pos="1166" w:val="left" w:leader="none"/>
                      <w:tab w:pos="2282" w:val="left" w:leader="none"/>
                      <w:tab w:pos="2462" w:val="left" w:leader="none"/>
                      <w:tab w:pos="5716" w:val="left" w:leader="none"/>
                    </w:tabs>
                    <w:spacing w:line="260" w:lineRule="exact" w:before="9"/>
                    <w:ind w:left="612" w:right="1405" w:firstLine="5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6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  <w:sz w:val="28"/>
                      <w:szCs w:val="28"/>
                    </w:rPr>
                    <w:t>:;.~"'\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67"/>
                      <w:w w:val="110"/>
                      <w:sz w:val="28"/>
                      <w:szCs w:val="28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  <w:sz w:val="28"/>
                      <w:szCs w:val="28"/>
                    </w:rPr>
                    <w:t>_'.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5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  <w:sz w:val="28"/>
                      <w:szCs w:val="28"/>
                    </w:rPr>
                    <w:t>'s,;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To.MAR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LISTA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Y,'E/'.!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8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7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CASO.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9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HACER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5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LA.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2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Co.RRESPo.NDlENTE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"",,"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~"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LARATo.RIA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QUo.RUM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LEGAL.-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7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3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3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';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-'c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0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tabs>
                      <w:tab w:pos="1101" w:val="left" w:leader="none"/>
                      <w:tab w:pos="2224" w:val="left" w:leader="none"/>
                      <w:tab w:pos="4291" w:val="left" w:leader="none"/>
                      <w:tab w:pos="5068" w:val="left" w:leader="none"/>
                      <w:tab w:pos="6307" w:val="left" w:leader="none"/>
                      <w:tab w:pos="6839" w:val="left" w:leader="none"/>
                      <w:tab w:pos="8409" w:val="left" w:leader="none"/>
                    </w:tabs>
                    <w:spacing w:line="204" w:lineRule="exact"/>
                    <w:ind w:left="518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-3"/>
                      <w:sz w:val="12"/>
                      <w:szCs w:val="12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4"/>
                      <w:w w:val="100"/>
                      <w:position w:val="-3"/>
                      <w:sz w:val="12"/>
                      <w:szCs w:val="12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6"/>
                      <w:szCs w:val="16"/>
                    </w:rPr>
                    <w:t>'&lt;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6"/>
                      <w:szCs w:val="1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2"/>
                      <w:w w:val="100"/>
                      <w:position w:val="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position w:val="-3"/>
                      <w:sz w:val="14"/>
                      <w:szCs w:val="14"/>
                    </w:rPr>
                    <w:t>l\..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71"/>
                      <w:w w:val="100"/>
                      <w:position w:val="-3"/>
                      <w:sz w:val="14"/>
                      <w:szCs w:val="14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6"/>
                      <w:szCs w:val="16"/>
                    </w:rPr>
                    <w:t>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8"/>
                      <w:w w:val="100"/>
                      <w:position w:val="0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40"/>
                      <w:szCs w:val="40"/>
                    </w:rPr>
                    <w:t>'-i}I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5"/>
                      <w:w w:val="100"/>
                      <w:position w:val="0"/>
                      <w:sz w:val="40"/>
                      <w:szCs w:val="40"/>
                    </w:rPr>
                    <w:t>'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position w:val="-3"/>
                      <w:sz w:val="14"/>
                      <w:szCs w:val="14"/>
                    </w:rPr>
                    <w:t>\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position w:val="-3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58"/>
                      <w:w w:val="140"/>
                      <w:position w:val="0"/>
                      <w:sz w:val="40"/>
                      <w:szCs w:val="40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position w:val="-3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position w:val="-3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3"/>
                      <w:sz w:val="20"/>
                      <w:szCs w:val="20"/>
                    </w:rPr>
                    <w:t>./-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17"/>
                      <w:w w:val="100"/>
                      <w:position w:val="-3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40"/>
                      <w:szCs w:val="4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40"/>
                      <w:szCs w:val="4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>:..-s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>-""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0"/>
                      <w:position w:val="0"/>
                      <w:sz w:val="22"/>
                      <w:szCs w:val="22"/>
                    </w:rPr>
                    <w:t>'::;'.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4"/>
                      <w:w w:val="140"/>
                      <w:position w:val="0"/>
                      <w:sz w:val="22"/>
                      <w:szCs w:val="22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position w:val="-3"/>
                      <w:sz w:val="20"/>
                      <w:szCs w:val="20"/>
                    </w:rPr>
                    <w:t>'-.............._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37"/>
                      <w:w w:val="140"/>
                      <w:position w:val="-3"/>
                      <w:sz w:val="20"/>
                      <w:szCs w:val="2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0"/>
                      <w:position w:val="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0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2"/>
                      <w:szCs w:val="2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55"/>
                      <w:position w:val="0"/>
                      <w:sz w:val="30"/>
                      <w:szCs w:val="3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tabs>
                      <w:tab w:pos="2397" w:val="left" w:leader="none"/>
                      <w:tab w:pos="3916" w:val="left" w:leader="none"/>
                      <w:tab w:pos="4665" w:val="left" w:leader="none"/>
                      <w:tab w:pos="6933" w:val="left" w:leader="none"/>
                      <w:tab w:pos="8323" w:val="left" w:leader="none"/>
                    </w:tabs>
                    <w:spacing w:line="247" w:lineRule="exact"/>
                    <w:ind w:left="127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'.'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/~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2"/>
                      <w:szCs w:val="12"/>
                    </w:rPr>
                    <w:t>..?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2"/>
                      <w:szCs w:val="12"/>
                    </w:rPr>
                    <w:t>'-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3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5"/>
                      <w:sz w:val="32"/>
                      <w:szCs w:val="32"/>
                    </w:rPr>
                    <w:t>c::r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5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6"/>
                      <w:w w:val="75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5"/>
                      <w:sz w:val="32"/>
                      <w:szCs w:val="3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5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Ñ,..t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tabs>
                      <w:tab w:pos="3340" w:val="left" w:leader="none"/>
                      <w:tab w:pos="8481" w:val="left" w:leader="none"/>
                    </w:tabs>
                    <w:spacing w:line="47" w:lineRule="exact"/>
                    <w:ind w:left="2383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8"/>
                      <w:szCs w:val="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8"/>
                      <w:szCs w:val="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8"/>
                      <w:szCs w:val="8"/>
                    </w:rPr>
                    <w:t>\,.....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8"/>
                      <w:szCs w:val="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8"/>
                      <w:szCs w:val="8"/>
                    </w:rPr>
                    <w:t>.(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8"/>
                      <w:szCs w:val="8"/>
                    </w:rPr>
                  </w:r>
                </w:p>
                <w:p>
                  <w:pPr>
                    <w:pStyle w:val="BodyText"/>
                    <w:spacing w:line="213" w:lineRule="exact" w:before="4"/>
                    <w:ind w:left="48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,~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""ECRETARI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34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DELPR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IDENTE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Lo.ZANo..-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----------------PREsENTE.</w:t>
                  </w:r>
                </w:p>
                <w:p>
                  <w:pPr>
                    <w:tabs>
                      <w:tab w:pos="964" w:val="left" w:leader="none"/>
                      <w:tab w:pos="2131" w:val="left" w:leader="none"/>
                      <w:tab w:pos="3715" w:val="left" w:leader="none"/>
                      <w:tab w:pos="5385" w:val="left" w:leader="none"/>
                      <w:tab w:pos="6595" w:val="left" w:leader="none"/>
                      <w:tab w:pos="7891" w:val="left" w:leader="none"/>
                    </w:tabs>
                    <w:spacing w:line="97" w:lineRule="exact"/>
                    <w:ind w:left="58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14"/>
                      <w:szCs w:val="14"/>
                    </w:rPr>
                    <w:t>,&gt;"1-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2"/>
                      <w:szCs w:val="12"/>
                    </w:rPr>
                    <w:t>YUNTAM1ENTO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o.'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,-: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6"/>
                      <w:w w:val="110"/>
                      <w:sz w:val="14"/>
                      <w:szCs w:val="14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/'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~.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~--.."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•......••.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6"/>
                      <w:w w:val="11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.".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tabs>
                      <w:tab w:pos="2008" w:val="left" w:leader="none"/>
                      <w:tab w:pos="3938" w:val="left" w:leader="none"/>
                      <w:tab w:pos="6775" w:val="left" w:leader="none"/>
                      <w:tab w:pos="8063" w:val="left" w:leader="none"/>
                    </w:tabs>
                    <w:spacing w:line="125" w:lineRule="exact"/>
                    <w:ind w:left="612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12"/>
                      <w:szCs w:val="12"/>
                    </w:rPr>
                    <w:t>~""'v'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12"/>
                      <w:szCs w:val="12"/>
                    </w:rPr>
                    <w:t>.•.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3"/>
                      <w:w w:val="125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25"/>
                      <w:sz w:val="8"/>
                      <w:szCs w:val="8"/>
                    </w:rPr>
                    <w:t>",(j,.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25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25"/>
                      <w:sz w:val="8"/>
                      <w:szCs w:val="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25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25"/>
                      <w:sz w:val="8"/>
                      <w:szCs w:val="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25"/>
                      <w:sz w:val="8"/>
                      <w:szCs w:val="8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25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25"/>
                      <w:sz w:val="8"/>
                      <w:szCs w:val="8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25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25"/>
                      <w:sz w:val="8"/>
                      <w:szCs w:val="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4"/>
                      <w:w w:val="125"/>
                      <w:sz w:val="8"/>
                      <w:szCs w:val="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25"/>
                      <w:sz w:val="8"/>
                      <w:szCs w:val="8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25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18"/>
                      <w:szCs w:val="18"/>
                    </w:rPr>
                    <w:t>-&lt;"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tabs>
                      <w:tab w:pos="1915" w:val="left" w:leader="none"/>
                      <w:tab w:pos="3887" w:val="left" w:leader="none"/>
                      <w:tab w:pos="4492" w:val="left" w:leader="none"/>
                      <w:tab w:pos="6595" w:val="left" w:leader="none"/>
                      <w:tab w:pos="7891" w:val="left" w:leader="none"/>
                    </w:tabs>
                    <w:spacing w:line="104" w:lineRule="exact"/>
                    <w:ind w:left="626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4"/>
                      <w:szCs w:val="14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4"/>
                      <w:szCs w:val="14"/>
                    </w:rPr>
                    <w:t>'?-"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4"/>
                      <w:szCs w:val="14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35"/>
                      <w:sz w:val="12"/>
                      <w:szCs w:val="12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3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80"/>
                      <w:sz w:val="8"/>
                      <w:szCs w:val="8"/>
                    </w:rPr>
                    <w:t>¿,./'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80"/>
                      <w:sz w:val="8"/>
                      <w:szCs w:val="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80"/>
                      <w:sz w:val="8"/>
                      <w:szCs w:val="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80"/>
                      <w:sz w:val="8"/>
                      <w:szCs w:val="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80"/>
                      <w:sz w:val="8"/>
                      <w:szCs w:val="8"/>
                    </w:rPr>
                    <w:t>....•.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39"/>
                      <w:w w:val="180"/>
                      <w:sz w:val="8"/>
                      <w:szCs w:val="8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80"/>
                      <w:sz w:val="8"/>
                      <w:szCs w:val="8"/>
                    </w:rPr>
                    <w:t>'"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8"/>
                      <w:szCs w:val="8"/>
                    </w:rPr>
                  </w:r>
                </w:p>
                <w:p>
                  <w:pPr>
                    <w:pStyle w:val="BodyText"/>
                    <w:tabs>
                      <w:tab w:pos="1180" w:val="left" w:leader="none"/>
                    </w:tabs>
                    <w:spacing w:line="195" w:lineRule="exact"/>
                    <w:ind w:right="507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~,,~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EGIDo.RA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RUTH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ARCELlA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GUTIERREZ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MARTIN.-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-----------PRESENTE.</w:t>
                  </w:r>
                </w:p>
                <w:p>
                  <w:pPr>
                    <w:spacing w:line="260" w:lineRule="exact" w:before="1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201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Jo.SE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GUADALUPE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BUENO.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MARTlNEZ.-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-..:---------PRESENTE.</w:t>
                  </w:r>
                </w:p>
                <w:p>
                  <w:pPr>
                    <w:spacing w:line="260" w:lineRule="exact" w:before="1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200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MARCELA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VlLUA.-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-------------'---PRESENTE.</w:t>
                  </w:r>
                </w:p>
                <w:p>
                  <w:pPr>
                    <w:tabs>
                      <w:tab w:pos="5392" w:val="left" w:leader="none"/>
                    </w:tabs>
                    <w:spacing w:line="287" w:lineRule="exact" w:before="24"/>
                    <w:ind w:left="0" w:right="82" w:firstLine="0"/>
                    <w:jc w:val="center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5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26"/>
                      <w:szCs w:val="26"/>
                    </w:rPr>
                    <w:t>/~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192" w:lineRule="exact"/>
                    <w:ind w:left="201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ANGEL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HERNANDEZ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CAMPo.S.-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----~---------------AUSENTE.</w:t>
                  </w:r>
                </w:p>
                <w:p>
                  <w:pPr>
                    <w:tabs>
                      <w:tab w:pos="8618" w:val="left" w:leader="none"/>
                    </w:tabs>
                    <w:spacing w:line="315" w:lineRule="exact"/>
                    <w:ind w:left="2772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0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8"/>
                      <w:w w:val="16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0"/>
                      <w:sz w:val="14"/>
                      <w:szCs w:val="14"/>
                    </w:rPr>
                    <w:t>'-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0"/>
                      <w:sz w:val="14"/>
                      <w:szCs w:val="14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2"/>
                      <w:w w:val="16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60"/>
                      <w:sz w:val="32"/>
                      <w:szCs w:val="32"/>
                    </w:rPr>
                    <w:t>úl\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tabs>
                      <w:tab w:pos="7977" w:val="left" w:leader="none"/>
                      <w:tab w:pos="8812" w:val="left" w:leader="none"/>
                    </w:tabs>
                    <w:spacing w:line="84" w:lineRule="exact"/>
                    <w:ind w:left="2764" w:right="0" w:firstLine="0"/>
                    <w:jc w:val="left"/>
                    <w:rPr>
                      <w:rFonts w:ascii="Times New Roman" w:hAnsi="Times New Roman" w:cs="Times New Roman" w:eastAsia="Times New Roman"/>
                      <w:sz w:val="52"/>
                      <w:szCs w:val="5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8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0"/>
                      <w:sz w:val="52"/>
                      <w:szCs w:val="52"/>
                    </w:rPr>
                    <w:t>z\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52"/>
                      <w:szCs w:val="52"/>
                    </w:rPr>
                  </w:r>
                </w:p>
                <w:p>
                  <w:pPr>
                    <w:pStyle w:val="BodyText"/>
                    <w:spacing w:line="104" w:lineRule="exact"/>
                    <w:ind w:left="200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LETICIA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REYNo.So.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NAVARRo.,Í;-----PRESENTE.</w:t>
                  </w:r>
                </w:p>
                <w:p>
                  <w:pPr>
                    <w:tabs>
                      <w:tab w:pos="7855" w:val="left" w:leader="none"/>
                      <w:tab w:pos="8956" w:val="left" w:leader="none"/>
                    </w:tabs>
                    <w:spacing w:line="335" w:lineRule="exact" w:before="64"/>
                    <w:ind w:left="2685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5"/>
                      <w:sz w:val="68"/>
                      <w:szCs w:val="68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5"/>
                      <w:sz w:val="68"/>
                      <w:szCs w:val="6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5"/>
                      <w:sz w:val="68"/>
                      <w:szCs w:val="6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5"/>
                      <w:sz w:val="68"/>
                      <w:szCs w:val="6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15"/>
                      <w:sz w:val="40"/>
                      <w:szCs w:val="40"/>
                    </w:rPr>
                    <w:t>\~I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40"/>
                      <w:szCs w:val="40"/>
                    </w:rPr>
                  </w:r>
                </w:p>
                <w:p>
                  <w:pPr>
                    <w:pStyle w:val="BodyText"/>
                    <w:spacing w:line="104" w:lineRule="exact"/>
                    <w:ind w:left="200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BENJAMIN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ATILANo.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ESCo.To..-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--------------'---------PRESENTE.</w:t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200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JESSICA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ELlZABETH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LUNA::CO---JPRESENTE.</w:t>
                  </w:r>
                </w:p>
                <w:p>
                  <w:pPr>
                    <w:tabs>
                      <w:tab w:pos="5342" w:val="left" w:leader="none"/>
                      <w:tab w:pos="6494" w:val="left" w:leader="none"/>
                    </w:tabs>
                    <w:spacing w:line="176" w:lineRule="exact"/>
                    <w:ind w:left="0" w:right="44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5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18"/>
                      <w:szCs w:val="18"/>
                    </w:rPr>
                    <w:t>'*1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18"/>
                      <w:szCs w:val="18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5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18"/>
                      <w:szCs w:val="18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tabs>
                      <w:tab w:pos="6652" w:val="left" w:leader="none"/>
                    </w:tabs>
                    <w:spacing w:line="129" w:lineRule="exact"/>
                    <w:ind w:left="0" w:right="334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3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4"/>
                      <w:szCs w:val="1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4"/>
                      <w:szCs w:val="14"/>
                    </w:rPr>
                    <w:t>-..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108" w:lineRule="exact"/>
                    <w:ind w:left="2001" w:right="140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PABLO.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Go.NZALEZ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RAMIREZ.-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---------AUSENTE.</w:t>
                  </w:r>
                </w:p>
                <w:p>
                  <w:pPr>
                    <w:tabs>
                      <w:tab w:pos="6278" w:val="left" w:leader="none"/>
                    </w:tabs>
                    <w:spacing w:line="150" w:lineRule="exact"/>
                    <w:ind w:left="0" w:right="482" w:firstLine="0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55"/>
                      <w:sz w:val="6"/>
                      <w:szCs w:val="6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55"/>
                      <w:sz w:val="6"/>
                      <w:szCs w:val="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55"/>
                      <w:sz w:val="28"/>
                      <w:szCs w:val="28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tabs>
                      <w:tab w:pos="5824" w:val="left" w:leader="none"/>
                      <w:tab w:pos="6321" w:val="left" w:leader="none"/>
                    </w:tabs>
                    <w:spacing w:line="146" w:lineRule="exact"/>
                    <w:ind w:left="0" w:right="398" w:firstLine="0"/>
                    <w:jc w:val="center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,.J.-----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;-</w:t>
                  </w:r>
                </w:p>
                <w:p>
                  <w:pPr>
                    <w:pStyle w:val="BodyText"/>
                    <w:tabs>
                      <w:tab w:pos="4478" w:val="left" w:leader="none"/>
                    </w:tabs>
                    <w:spacing w:before="76"/>
                    <w:ind w:left="200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REGID,~R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MU~ICIPAL.-.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MTRo..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VlER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Lo.PEZ-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-----------~---AUSENTE.</w:t>
                  </w:r>
                </w:p>
                <w:p>
                  <w:pPr>
                    <w:tabs>
                      <w:tab w:pos="4766" w:val="left" w:leader="none"/>
                      <w:tab w:pos="5939" w:val="left" w:leader="none"/>
                    </w:tabs>
                    <w:spacing w:line="262" w:lineRule="exact" w:before="66"/>
                    <w:ind w:left="0" w:right="320" w:firstLine="0"/>
                    <w:jc w:val="center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20"/>
                      <w:szCs w:val="20"/>
                    </w:rPr>
                    <w:t>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26"/>
                      <w:szCs w:val="26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16"/>
                      <w:szCs w:val="16"/>
                    </w:rPr>
                    <w:t>,~~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4579" w:val="left" w:leader="none"/>
                    </w:tabs>
                    <w:spacing w:line="91" w:lineRule="exact"/>
                    <w:ind w:left="199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REGIDo.RAMUNICIPAL.-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ADRIANA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FLo.RES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ZERMENo..-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------------o;¡;;.-------PRESENTE.</w:t>
                  </w:r>
                </w:p>
                <w:p>
                  <w:pPr>
                    <w:tabs>
                      <w:tab w:pos="3347" w:val="left" w:leader="none"/>
                      <w:tab w:pos="3729" w:val="left" w:leader="none"/>
                      <w:tab w:pos="5507" w:val="left" w:leader="none"/>
                    </w:tabs>
                    <w:spacing w:line="388" w:lineRule="exact"/>
                    <w:ind w:left="0" w:right="162" w:firstLine="0"/>
                    <w:jc w:val="center"/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j-\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54"/>
                      <w:szCs w:val="54"/>
                    </w:rPr>
                    <w:t>CS--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9"/>
                      <w:w w:val="85"/>
                      <w:sz w:val="54"/>
                      <w:szCs w:val="54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54"/>
                      <w:szCs w:val="54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54"/>
                      <w:szCs w:val="54"/>
                    </w:rPr>
                  </w:r>
                </w:p>
                <w:p>
                  <w:pPr>
                    <w:tabs>
                      <w:tab w:pos="8272" w:val="left" w:leader="none"/>
                    </w:tabs>
                    <w:spacing w:line="88" w:lineRule="exact"/>
                    <w:ind w:left="7984" w:right="0" w:firstLine="0"/>
                    <w:jc w:val="left"/>
                    <w:rPr>
                      <w:rFonts w:ascii="Times New Roman" w:hAnsi="Times New Roman" w:cs="Times New Roman" w:eastAsia="Times New Roman"/>
                      <w:sz w:val="68"/>
                      <w:szCs w:val="6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8"/>
                      <w:szCs w:val="8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5"/>
                      <w:sz w:val="10"/>
                      <w:szCs w:val="10"/>
                    </w:rPr>
                    <w:t>{"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5"/>
                      <w:sz w:val="10"/>
                      <w:szCs w:val="1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45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68"/>
                      <w:szCs w:val="6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68"/>
                      <w:szCs w:val="68"/>
                    </w:rPr>
                  </w:r>
                </w:p>
                <w:p>
                  <w:pPr>
                    <w:pStyle w:val="BodyText"/>
                    <w:tabs>
                      <w:tab w:pos="7142" w:val="left" w:leader="none"/>
                    </w:tabs>
                    <w:spacing w:line="68" w:lineRule="exact"/>
                    <w:ind w:left="200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ANTo.Nlo.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GALLARDa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ALVAREZ.-,-----------------PRESENTE.</w:t>
                  </w:r>
                </w:p>
                <w:p>
                  <w:pPr>
                    <w:tabs>
                      <w:tab w:pos="4816" w:val="left" w:leader="none"/>
                      <w:tab w:pos="5169" w:val="left" w:leader="none"/>
                    </w:tabs>
                    <w:spacing w:line="249" w:lineRule="exact"/>
                    <w:ind w:left="0" w:right="252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90"/>
                      <w:sz w:val="28"/>
                      <w:szCs w:val="28"/>
                    </w:rPr>
                    <w:t>,/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90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5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05" w:lineRule="exact" w:before="61"/>
                    <w:ind w:left="199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ALEJANDRO.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ANDA.-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-----PRESENTE.</w:t>
                  </w:r>
                </w:p>
                <w:p>
                  <w:pPr>
                    <w:tabs>
                      <w:tab w:pos="3455" w:val="left" w:leader="none"/>
                    </w:tabs>
                    <w:spacing w:line="358" w:lineRule="exact"/>
                    <w:ind w:left="0" w:right="345" w:firstLine="0"/>
                    <w:jc w:val="center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40"/>
                      <w:szCs w:val="40"/>
                    </w:rPr>
                    <w:t>~11,~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40"/>
                      <w:szCs w:val="4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40"/>
                      <w:szCs w:val="40"/>
                    </w:rPr>
                    <w:t>//~./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40"/>
                      <w:szCs w:val="40"/>
                    </w:rPr>
                  </w:r>
                </w:p>
                <w:p>
                  <w:pPr>
                    <w:pStyle w:val="BodyText"/>
                    <w:tabs>
                      <w:tab w:pos="4471" w:val="left" w:leader="none"/>
                    </w:tabs>
                    <w:spacing w:line="137" w:lineRule="exact"/>
                    <w:ind w:left="199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MUNICIPAlJ.-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JOSE"ANTo.Nlo.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GUILLEN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ARGUELLES.-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-----------PRESENTE.</w:t>
                  </w:r>
                </w:p>
                <w:p>
                  <w:pPr>
                    <w:tabs>
                      <w:tab w:pos="359" w:val="left" w:leader="none"/>
                      <w:tab w:pos="1007" w:val="left" w:leader="none"/>
                      <w:tab w:pos="1619" w:val="left" w:leader="none"/>
                      <w:tab w:pos="2231" w:val="left" w:leader="none"/>
                    </w:tabs>
                    <w:spacing w:line="327" w:lineRule="exact"/>
                    <w:ind w:left="0" w:right="659" w:firstLine="0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32"/>
                      <w:szCs w:val="32"/>
                    </w:rPr>
                    <w:t>'-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32"/>
                      <w:szCs w:val="32"/>
                    </w:rPr>
                    <w:t>{;::/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32"/>
                      <w:szCs w:val="32"/>
                    </w:rPr>
                    <w:t>¡t:..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6"/>
                      <w:szCs w:val="36"/>
                    </w:rPr>
                    <w:t>""f',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30"/>
                      <w:szCs w:val="3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8"/>
                      <w:w w:val="17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24"/>
                      <w:szCs w:val="24"/>
                    </w:rPr>
                    <w:t>1('\'\1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24"/>
                      <w:szCs w:val="24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4211" w:val="left" w:leader="none"/>
                      <w:tab w:pos="6379" w:val="left" w:leader="none"/>
                      <w:tab w:pos="8445" w:val="left" w:leader="none"/>
                    </w:tabs>
                    <w:spacing w:line="211" w:lineRule="exact"/>
                    <w:ind w:left="1987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---------------SEÑo.RES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REGIDo.RES;--PARA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INICIO.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SESlo.N</w:t>
                  </w:r>
                </w:p>
                <w:p>
                  <w:pPr>
                    <w:pStyle w:val="BodyText"/>
                    <w:tabs>
                      <w:tab w:pos="2311" w:val="left" w:leader="none"/>
                      <w:tab w:pos="3448" w:val="left" w:leader="none"/>
                      <w:tab w:pos="3988" w:val="left" w:leader="none"/>
                      <w:tab w:pos="4341" w:val="left" w:leader="none"/>
                      <w:tab w:pos="5738" w:val="left" w:leader="none"/>
                      <w:tab w:pos="6299" w:val="left" w:leader="none"/>
                      <w:tab w:pos="6717" w:val="left" w:leader="none"/>
                      <w:tab w:pos="6947" w:val="left" w:leader="none"/>
                      <w:tab w:pos="7495" w:val="left" w:leader="none"/>
                      <w:tab w:pos="8366" w:val="left" w:leader="none"/>
                      <w:tab w:pos="8891" w:val="left" w:leader="none"/>
                      <w:tab w:pos="9280" w:val="left" w:leader="none"/>
                      <w:tab w:pos="9568" w:val="left" w:leader="none"/>
                      <w:tab w:pos="10497" w:val="left" w:leader="none"/>
                    </w:tabs>
                    <w:spacing w:line="259" w:lineRule="auto" w:before="22"/>
                    <w:ind w:left="1972" w:right="1383" w:firstLine="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o.RDlNARIA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Co.RRESPo.NDIENTE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FECHA,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TIENE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o.NCE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INCLUYENDO.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JUSTIFICAR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Mo.MENTo.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Lo.S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ANGEL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HERNANDEZ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CAMPo.S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MTRo..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Lo.PEZ;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JUSTIFICANDO.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REGIDo.R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L1C.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PABLO.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Go.NZALEZ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RAMIREZ,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Po.R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EXISTE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QUo.RUM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LEGAL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REALlZAClo.N,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Po.R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TANTO.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Lo.S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ACUERDo.S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To.MEN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VALlDo.S,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Co.NSECUENCIA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PRo.CEDE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DESAHo.GAR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PRo.VEER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SIGUIENTE:-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line="280" w:lineRule="exact" w:before="1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ind w:left="2073" w:right="140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OlA-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line="110" w:lineRule="exact" w:before="2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7250" w:val="left" w:leader="none"/>
                      <w:tab w:pos="9122" w:val="left" w:leader="none"/>
                    </w:tabs>
                    <w:spacing w:line="263" w:lineRule="auto"/>
                    <w:ind w:left="1972" w:right="1351" w:firstLine="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DECLARATo.RIA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QUo.RUM.-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ACUERDO,-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PUNTO.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o.RDEN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ENCUENTRA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DEBIDAMENTE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DESAHo.GADo.,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To.DA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INICIO.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SESlo.N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To.Mo.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HIZO.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DECLARATo.RIA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QUo.RUM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LEGAL.</w:t>
                  </w:r>
                </w:p>
                <w:p>
                  <w:pPr>
                    <w:spacing w:line="110" w:lineRule="exact" w:before="6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99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</w:p>
                <w:p>
                  <w:pPr>
                    <w:tabs>
                      <w:tab w:pos="1325" w:val="left" w:leader="none"/>
                      <w:tab w:pos="3953" w:val="left" w:leader="none"/>
                    </w:tabs>
                    <w:spacing w:before="80"/>
                    <w:ind w:left="836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8pt;mso-position-horizontal-relative:page;mso-position-vertical-relative:page;z-index:-661" coordorigin="0,0" coordsize="12180,19360">
            <v:group style="position:absolute;left:5700;top:5360;width:540;height:2" coordorigin="5700,5360" coordsize="540,2">
              <v:shape style="position:absolute;left:5700;top:5360;width:540;height:2" coordorigin="5700,5360" coordsize="540,0" path="m5700,5360l6240,5360,5700,5360xe" filled="f" stroked="t" strokeweight="1pt" strokecolor="#000000">
                <v:path arrowok="t"/>
              </v:shape>
            </v:group>
            <v:group style="position:absolute;left:9480;top:18240;width:640;height:2" coordorigin="9480,18240" coordsize="640,2">
              <v:shape style="position:absolute;left:9480;top:18240;width:640;height:2" coordorigin="9480,18240" coordsize="640,0" path="m9480,18240l10120,18240,9480,18240xe" filled="f" stroked="t" strokeweight="1pt" strokecolor="#000000">
                <v:path arrowok="t"/>
              </v:shape>
            </v:group>
            <v:group style="position:absolute;left:10200;top:18240;width:60;height:2" coordorigin="10200,18240" coordsize="60,2">
              <v:shape style="position:absolute;left:10200;top:18240;width:60;height:2" coordorigin="10200,18240" coordsize="60,0" path="m10200,18240l10260,18240,10200,18240xe" filled="f" stroked="t" strokeweight="1pt" strokecolor="#000000">
                <v:path arrowok="t"/>
              </v:shape>
            </v:group>
            <v:group style="position:absolute;left:10380;top:18240;width:200;height:2" coordorigin="10380,18240" coordsize="200,2">
              <v:shape style="position:absolute;left:10380;top:18240;width:200;height:2" coordorigin="10380,18240" coordsize="200,0" path="m10380,18240l10580,18240,10380,18240xe" filled="f" stroked="t" strokeweight="1pt" strokecolor="#000000">
                <v:path arrowok="t"/>
              </v:shape>
            </v:group>
            <v:group style="position:absolute;left:10660;top:18240;width:100;height:2" coordorigin="10660,18240" coordsize="100,2">
              <v:shape style="position:absolute;left:10660;top:18240;width:100;height:2" coordorigin="10660,18240" coordsize="100,0" path="m10660,18240l10760,18240,10660,18240xe" filled="f" stroked="t" strokeweight="1pt" strokecolor="#000000">
                <v:path arrowok="t"/>
              </v:shape>
              <v:shape style="position:absolute;left:0;top:0;width:12180;height:19360" type="#_x0000_t75">
                <v:imagedata r:id="rId5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1" w:id="1"/>
      <w:bookmarkEnd w:id="1"/>
      <w:r>
        <w:rPr/>
      </w:r>
      <w:r>
        <w:rPr/>
      </w:r>
    </w:p>
    <w:p>
      <w:pPr>
        <w:spacing w:after="0"/>
        <w:sectPr>
          <w:type w:val="continuous"/>
          <w:pgSz w:w="12180" w:h="1936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8pt;mso-position-horizontal-relative:page;mso-position-vertical-relative:page;z-index:-660" type="#_x0000_t202" filled="f" stroked="f">
            <v:textbox inset="0,0,0,0">
              <w:txbxContent>
                <w:p>
                  <w:pPr>
                    <w:spacing w:line="140" w:lineRule="exact" w:before="1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3556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203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LECTURA,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</w:p>
                <w:p>
                  <w:pPr>
                    <w:pStyle w:val="BodyText"/>
                    <w:spacing w:line="265" w:lineRule="auto" w:before="22"/>
                    <w:ind w:left="2030" w:right="1336" w:hanging="8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DlECISEIS.-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CONTENIDO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CONSTANCIA.</w:t>
                  </w:r>
                </w:p>
                <w:p>
                  <w:pPr>
                    <w:spacing w:line="240" w:lineRule="exact" w:before="1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1612" w:val="left" w:leader="none"/>
                      <w:tab w:pos="3319" w:val="left" w:leader="none"/>
                      <w:tab w:pos="5212" w:val="left" w:leader="none"/>
                      <w:tab w:pos="6703" w:val="left" w:leader="none"/>
                      <w:tab w:pos="7948" w:val="left" w:leader="none"/>
                      <w:tab w:pos="9367" w:val="left" w:leader="none"/>
                      <w:tab w:pos="10000" w:val="left" w:leader="none"/>
                    </w:tabs>
                    <w:ind w:right="955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~~.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111.-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VEZ</w:t>
                  </w:r>
                </w:p>
                <w:p>
                  <w:pPr>
                    <w:pStyle w:val="BodyText"/>
                    <w:tabs>
                      <w:tab w:pos="914" w:val="left" w:leader="none"/>
                      <w:tab w:pos="1706" w:val="left" w:leader="none"/>
                      <w:tab w:pos="5327" w:val="left" w:leader="none"/>
                      <w:tab w:pos="9158" w:val="left" w:leader="none"/>
                      <w:tab w:pos="10591" w:val="left" w:leader="none"/>
                    </w:tabs>
                    <w:spacing w:line="176" w:lineRule="exact" w:before="29"/>
                    <w:ind w:left="34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","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"~,,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/)'''"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OMETIDO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CONSIDERACION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ORQ,gN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DlA,PREVIAMENTE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CIRCULADO,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</w:t>
                  </w:r>
                </w:p>
                <w:p>
                  <w:pPr>
                    <w:pStyle w:val="BodyText"/>
                    <w:tabs>
                      <w:tab w:pos="813" w:val="left" w:leader="none"/>
                      <w:tab w:pos="9079" w:val="left" w:leader="none"/>
                      <w:tab w:pos="10389" w:val="left" w:leader="none"/>
                    </w:tabs>
                    <w:spacing w:line="293" w:lineRule="exact"/>
                    <w:ind w:left="23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40"/>
                      <w:szCs w:val="40"/>
                    </w:rPr>
                    <w:t>,;"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40"/>
                      <w:szCs w:val="4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40"/>
                      <w:szCs w:val="4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2"/>
                      <w:w w:val="100"/>
                      <w:sz w:val="40"/>
                      <w:szCs w:val="4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40"/>
                      <w:szCs w:val="4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5"/>
                      <w:w w:val="100"/>
                      <w:sz w:val="40"/>
                      <w:szCs w:val="4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40"/>
                      <w:szCs w:val="40"/>
                    </w:rPr>
                    <w:t>~~~ft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83"/>
                      <w:w w:val="100"/>
                      <w:sz w:val="40"/>
                      <w:szCs w:val="4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8"/>
                      <w:szCs w:val="18"/>
                    </w:rPr>
                    <w:t>ó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8"/>
                      <w:szCs w:val="18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PROBADO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</w:p>
                <w:p>
                  <w:pPr>
                    <w:pStyle w:val="BodyText"/>
                    <w:tabs>
                      <w:tab w:pos="813" w:val="left" w:leader="none"/>
                      <w:tab w:pos="2095" w:val="left" w:leader="none"/>
                    </w:tabs>
                    <w:spacing w:line="286" w:lineRule="exact"/>
                    <w:ind w:left="1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4"/>
                      <w:szCs w:val="3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4"/>
                      <w:szCs w:val="3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4"/>
                      <w:szCs w:val="3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4"/>
                      <w:szCs w:val="34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90"/>
                      <w:sz w:val="34"/>
                      <w:szCs w:val="3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CALIFICADA.</w:t>
                  </w:r>
                </w:p>
                <w:p>
                  <w:pPr>
                    <w:tabs>
                      <w:tab w:pos="539" w:val="left" w:leader="none"/>
                      <w:tab w:pos="2015" w:val="left" w:leader="none"/>
                      <w:tab w:pos="5039" w:val="left" w:leader="none"/>
                    </w:tabs>
                    <w:spacing w:line="100" w:lineRule="exact"/>
                    <w:ind w:left="187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12"/>
                      <w:szCs w:val="12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7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12"/>
                      <w:szCs w:val="12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12"/>
                      <w:szCs w:val="12"/>
                    </w:rPr>
                    <w:t>AYUN/AAM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position w:val="2"/>
                      <w:sz w:val="12"/>
                      <w:szCs w:val="12"/>
                    </w:rPr>
                    <w:t>R1A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position w:val="2"/>
                      <w:sz w:val="12"/>
                      <w:szCs w:val="12"/>
                    </w:rPr>
                    <w:t> 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75"/>
                      <w:position w:val="2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75"/>
                      <w:position w:val="0"/>
                      <w:sz w:val="12"/>
                      <w:szCs w:val="12"/>
                    </w:rPr>
                    <w:t>DEL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75"/>
                      <w:position w:val="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5"/>
                      <w:position w:val="0"/>
                      <w:sz w:val="26"/>
                      <w:szCs w:val="26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5"/>
                      <w:position w:val="0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5"/>
                      <w:position w:val="0"/>
                      <w:sz w:val="26"/>
                      <w:szCs w:val="26"/>
                    </w:rPr>
                    <w:t>__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tabs>
                      <w:tab w:pos="511" w:val="left" w:leader="none"/>
                      <w:tab w:pos="2087" w:val="left" w:leader="none"/>
                    </w:tabs>
                    <w:spacing w:line="63" w:lineRule="exact"/>
                    <w:ind w:left="165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5"/>
                      <w:sz w:val="12"/>
                      <w:szCs w:val="12"/>
                    </w:rPr>
                    <w:t>\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5"/>
                      <w:sz w:val="12"/>
                      <w:szCs w:val="12"/>
                    </w:rPr>
                    <w:t>SECRE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tabs>
                      <w:tab w:pos="1209" w:val="left" w:leader="none"/>
                    </w:tabs>
                    <w:spacing w:before="71"/>
                    <w:ind w:left="316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2"/>
                      <w:szCs w:val="12"/>
                    </w:rPr>
                    <w:t>'1-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sz w:val="12"/>
                      <w:szCs w:val="12"/>
                    </w:rPr>
                    <w:t>lENTO!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spacing w:line="110" w:lineRule="exact" w:before="2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tabs>
                      <w:tab w:pos="806" w:val="left" w:leader="none"/>
                      <w:tab w:pos="1288" w:val="left" w:leader="none"/>
                      <w:tab w:pos="3621" w:val="left" w:leader="none"/>
                    </w:tabs>
                    <w:ind w:left="259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O;.l";"'OO: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CONSTANCIA.-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SIENDO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10:37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HORAS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TREINTA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SIETE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MINUTOS,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SE</w:t>
                  </w:r>
                </w:p>
                <w:p>
                  <w:pPr>
                    <w:pStyle w:val="BodyText"/>
                    <w:tabs>
                      <w:tab w:pos="2015" w:val="left" w:leader="none"/>
                      <w:tab w:pos="3419" w:val="left" w:leader="none"/>
                    </w:tabs>
                    <w:spacing w:line="263" w:lineRule="auto" w:before="22"/>
                    <w:ind w:left="2008" w:right="1365" w:hanging="1174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10"/>
                      <w:szCs w:val="10"/>
                    </w:rPr>
                    <w:t>_LA~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10"/>
                      <w:szCs w:val="1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INCORPORA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EL.REGIDOR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AJ'ARTIR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</w:t>
                  </w:r>
                </w:p>
                <w:p>
                  <w:pPr>
                    <w:spacing w:line="100" w:lineRule="exact" w:before="5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117" w:val="left" w:leader="none"/>
                      <w:tab w:pos="3239" w:val="left" w:leader="none"/>
                      <w:tab w:pos="3592" w:val="left" w:leader="none"/>
                      <w:tab w:pos="3664" w:val="left" w:leader="none"/>
                      <w:tab w:pos="4089" w:val="left" w:leader="none"/>
                      <w:tab w:pos="4312" w:val="left" w:leader="none"/>
                      <w:tab w:pos="4406" w:val="left" w:leader="none"/>
                      <w:tab w:pos="4881" w:val="left" w:leader="none"/>
                      <w:tab w:pos="5018" w:val="left" w:leader="none"/>
                      <w:tab w:pos="6220" w:val="left" w:leader="none"/>
                      <w:tab w:pos="6638" w:val="left" w:leader="none"/>
                      <w:tab w:pos="7163" w:val="left" w:leader="none"/>
                      <w:tab w:pos="7487" w:val="left" w:leader="none"/>
                      <w:tab w:pos="7912" w:val="left" w:leader="none"/>
                      <w:tab w:pos="8042" w:val="left" w:leader="none"/>
                      <w:tab w:pos="8639" w:val="left" w:leader="none"/>
                      <w:tab w:pos="9021" w:val="left" w:leader="none"/>
                      <w:tab w:pos="9431" w:val="left" w:leader="none"/>
                      <w:tab w:pos="9863" w:val="left" w:leader="none"/>
                      <w:tab w:pos="10497" w:val="left" w:leader="none"/>
                    </w:tabs>
                    <w:spacing w:line="263" w:lineRule="auto"/>
                    <w:ind w:left="1987" w:right="1369" w:firstLine="2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156-HM2/AYI2016,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NOVIEMBREDEL-2016,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CONOCIMIENTO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JCVP/21O/2016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E~ING.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ACEVES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SILVA,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SUPERJNTENDENTE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ZONA: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ALTOS,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REFERENTE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ASUNTO: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"NOTIFICACION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AJUSTE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CENSO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ALUMBRADO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€OMISION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ELECTRICIDAD.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CONSUMO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ENERGIA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ELECTRJCA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ACARGO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LAGOS:'ENEL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DESPRENDE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GRAFlCA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550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QUINIENTOS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CINCUENTÁ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CONSUMO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$1'044,948.00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CUARENTA~Y~.CtJATRO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NOVECIENTOS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CUARENTA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&lt;CANTIDAD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COMISION=-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ELECTRICIDAD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REQUIERE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NOTIFICACION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ANEXA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DIALOGO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SUPERINTENDENTE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ZONA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PUEDE.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I.:LEGAR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CONVENIO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[lE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DETERMINADO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H.</w:t>
                  </w:r>
                </w:p>
                <w:p>
                  <w:pPr>
                    <w:pStyle w:val="BodyText"/>
                    <w:tabs>
                      <w:tab w:pos="3902" w:val="left" w:leader="none"/>
                      <w:tab w:pos="5277" w:val="left" w:leader="none"/>
                      <w:tab w:pos="6307" w:val="left" w:leader="none"/>
                      <w:tab w:pos="8791" w:val="left" w:leader="none"/>
                      <w:tab w:pos="10396" w:val="left" w:leader="none"/>
                    </w:tabs>
                    <w:spacing w:line="189" w:lineRule="exact"/>
                    <w:ind w:left="198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CONSIDERE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ACORDE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tabs>
                      <w:tab w:pos="8913" w:val="left" w:leader="none"/>
                    </w:tabs>
                    <w:spacing w:line="126" w:lineRule="exact"/>
                    <w:ind w:left="303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8"/>
                      <w:szCs w:val="18"/>
                    </w:rPr>
                    <w:t>'-"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5615" w:val="left" w:leader="none"/>
                      <w:tab w:pos="8654" w:val="left" w:leader="none"/>
                    </w:tabs>
                    <w:spacing w:line="167" w:lineRule="exact"/>
                    <w:ind w:left="198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PRESUPUESTO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EGRESOS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VIGENTE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PLAZO</w:t>
                  </w:r>
                </w:p>
                <w:p>
                  <w:pPr>
                    <w:pStyle w:val="BodyText"/>
                    <w:tabs>
                      <w:tab w:pos="8431" w:val="left" w:leader="none"/>
                    </w:tabs>
                    <w:spacing w:before="7"/>
                    <w:ind w:left="198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DETERMINADO.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</w:p>
                <w:p>
                  <w:pPr>
                    <w:spacing w:line="280" w:lineRule="exact" w:before="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915" w:val="left" w:leader="none"/>
                      <w:tab w:pos="3189" w:val="left" w:leader="none"/>
                      <w:tab w:pos="3232" w:val="left" w:leader="none"/>
                      <w:tab w:pos="3491" w:val="left" w:leader="none"/>
                      <w:tab w:pos="3700" w:val="left" w:leader="none"/>
                      <w:tab w:pos="4348" w:val="left" w:leader="none"/>
                      <w:tab w:pos="4528" w:val="left" w:leader="none"/>
                      <w:tab w:pos="4607" w:val="left" w:leader="none"/>
                      <w:tab w:pos="5039" w:val="left" w:leader="none"/>
                      <w:tab w:pos="5248" w:val="left" w:leader="none"/>
                      <w:tab w:pos="5659" w:val="left" w:leader="none"/>
                      <w:tab w:pos="5903" w:val="left" w:leader="none"/>
                      <w:tab w:pos="6775" w:val="left" w:leader="none"/>
                      <w:tab w:pos="6983" w:val="left" w:leader="none"/>
                      <w:tab w:pos="7307" w:val="left" w:leader="none"/>
                      <w:tab w:pos="7754" w:val="left" w:leader="none"/>
                      <w:tab w:pos="8186" w:val="left" w:leader="none"/>
                      <w:tab w:pos="8258" w:val="left" w:leader="none"/>
                      <w:tab w:pos="8452" w:val="left" w:leader="none"/>
                      <w:tab w:pos="8985" w:val="left" w:leader="none"/>
                      <w:tab w:pos="9050" w:val="left" w:leader="none"/>
                      <w:tab w:pos="9489" w:val="left" w:leader="none"/>
                      <w:tab w:pos="9719" w:val="left" w:leader="none"/>
                      <w:tab w:pos="9842" w:val="left" w:leader="none"/>
                      <w:tab w:pos="10353" w:val="left" w:leader="none"/>
                      <w:tab w:pos="10511" w:val="left" w:leader="none"/>
                      <w:tab w:pos="10648" w:val="left" w:leader="none"/>
                    </w:tabs>
                    <w:spacing w:line="260" w:lineRule="auto"/>
                    <w:ind w:left="1972" w:right="1372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POR-12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ENTERADOS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FACULTAR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PRESIDENTE.MUNICIPAIeC.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MUNICIPAl::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CONCURRAN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CELEBRACíON'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CONVENIO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NETA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300.000.00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(TRESCIENTOS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DETERMINADO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CONSIDERE.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ACORDE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PRESUPUESTO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EGRESOS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VIGENTE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DETERMINADO,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ELECTRICIDAD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REFERENTE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ASUNTO: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NOTlFICACION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AJUSTE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CENSO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ALUMBRADO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100" w:lineRule="exact" w:before="7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26" w:val="left" w:leader="none"/>
                      <w:tab w:pos="2843" w:val="left" w:leader="none"/>
                      <w:tab w:pos="3297" w:val="left" w:leader="none"/>
                      <w:tab w:pos="3470" w:val="left" w:leader="none"/>
                      <w:tab w:pos="4319" w:val="left" w:leader="none"/>
                      <w:tab w:pos="5054" w:val="left" w:leader="none"/>
                      <w:tab w:pos="5615" w:val="left" w:leader="none"/>
                      <w:tab w:pos="6011" w:val="left" w:leader="none"/>
                      <w:tab w:pos="6746" w:val="left" w:leader="none"/>
                      <w:tab w:pos="6854" w:val="left" w:leader="none"/>
                      <w:tab w:pos="7696" w:val="left" w:leader="none"/>
                      <w:tab w:pos="8150" w:val="left" w:leader="none"/>
                      <w:tab w:pos="8704" w:val="left" w:leader="none"/>
                      <w:tab w:pos="8848" w:val="left" w:leader="none"/>
                      <w:tab w:pos="9388" w:val="left" w:leader="none"/>
                      <w:tab w:pos="9748" w:val="left" w:leader="none"/>
                      <w:tab w:pos="9835" w:val="left" w:leader="none"/>
                      <w:tab w:pos="10360" w:val="left" w:leader="none"/>
                    </w:tabs>
                    <w:spacing w:line="259" w:lineRule="auto"/>
                    <w:ind w:left="1958" w:right="1408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L.C.P.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SL\''TO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LOBOS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CRUZ,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FUNCIONARIO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153-HM2/AY/2016,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RINDE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DETALLADO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PATRIMONIO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RATIFICACION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ADQUIRIDO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ALGUNAS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NECESIDADES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DISTINTAS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AREAS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CONFORMAN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DURANTE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PERIODO</w:t>
                  </w:r>
                </w:p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406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</w:p>
                <w:p>
                  <w:pPr>
                    <w:tabs>
                      <w:tab w:pos="7034" w:val="left" w:leader="none"/>
                    </w:tabs>
                    <w:spacing w:before="54"/>
                    <w:ind w:left="3931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8pt;mso-position-horizontal-relative:page;mso-position-vertical-relative:page;z-index:-659" coordorigin="0,0" coordsize="12180,19360">
            <v:group style="position:absolute;left:7280;top:6840;width:1500;height:2" coordorigin="7280,6840" coordsize="1500,2">
              <v:shape style="position:absolute;left:7280;top:6840;width:1500;height:2" coordorigin="7280,6840" coordsize="1500,0" path="m7280,6840l8780,6840,7280,6840xe" filled="f" stroked="t" strokeweight="1pt" strokecolor="#000000">
                <v:path arrowok="t"/>
              </v:shape>
            </v:group>
            <v:group style="position:absolute;left:8860;top:14620;width:1540;height:2" coordorigin="8860,14620" coordsize="1540,2">
              <v:shape style="position:absolute;left:8860;top:14620;width:1540;height:2" coordorigin="8860,14620" coordsize="1540,0" path="m8860,14620l10400,14620,8860,14620xe" filled="f" stroked="t" strokeweight="1pt" strokecolor="#000000">
                <v:path arrowok="t"/>
              </v:shape>
            </v:group>
            <v:group style="position:absolute;left:10500;top:14620;width:280;height:2" coordorigin="10500,14620" coordsize="280,2">
              <v:shape style="position:absolute;left:10500;top:14620;width:280;height:2" coordorigin="10500,14620" coordsize="280,0" path="m10500,14620l10780,14620,10500,14620xe" filled="f" stroked="t" strokeweight="1pt" strokecolor="#000000">
                <v:path arrowok="t"/>
              </v:shape>
            </v:group>
            <v:group style="position:absolute;left:1960;top:14880;width:760;height:2" coordorigin="1960,14880" coordsize="760,2">
              <v:shape style="position:absolute;left:1960;top:14880;width:760;height:2" coordorigin="1960,14880" coordsize="760,0" path="m1960,14880l2720,14880,1960,14880xe" filled="f" stroked="t" strokeweight="1pt" strokecolor="#000000">
                <v:path arrowok="t"/>
              </v:shape>
            </v:group>
            <v:group style="position:absolute;left:2900;top:14880;width:400;height:2" coordorigin="2900,14880" coordsize="400,2">
              <v:shape style="position:absolute;left:2900;top:14880;width:400;height:2" coordorigin="2900,14880" coordsize="400,0" path="m2900,14880l3300,14880,2900,14880xe" filled="f" stroked="t" strokeweight="1pt" strokecolor="#000000">
                <v:path arrowok="t"/>
              </v:shape>
            </v:group>
            <v:group style="position:absolute;left:3480;top:14880;width:700;height:2" coordorigin="3480,14880" coordsize="700,2">
              <v:shape style="position:absolute;left:3480;top:14880;width:700;height:2" coordorigin="3480,14880" coordsize="700,0" path="m3480,14880l4180,14880,3480,14880xe" filled="f" stroked="t" strokeweight="1pt" strokecolor="#000000">
                <v:path arrowok="t"/>
              </v:shape>
            </v:group>
            <v:group style="position:absolute;left:4340;top:14880;width:1380;height:2" coordorigin="4340,14880" coordsize="1380,2">
              <v:shape style="position:absolute;left:4340;top:14880;width:1380;height:2" coordorigin="4340,14880" coordsize="1380,0" path="m4340,14880l5720,14880,4340,14880xe" filled="f" stroked="t" strokeweight="1pt" strokecolor="#000000">
                <v:path arrowok="t"/>
              </v:shape>
            </v:group>
            <v:group style="position:absolute;left:5900;top:14880;width:900;height:2" coordorigin="5900,14880" coordsize="900,2">
              <v:shape style="position:absolute;left:5900;top:14880;width:900;height:2" coordorigin="5900,14880" coordsize="900,0" path="m5900,14880l6800,14880,5900,14880xe" filled="f" stroked="t" strokeweight="1pt" strokecolor="#000000">
                <v:path arrowok="t"/>
              </v:shape>
            </v:group>
            <v:group style="position:absolute;left:6980;top:14880;width:460;height:2" coordorigin="6980,14880" coordsize="460,2">
              <v:shape style="position:absolute;left:6980;top:14880;width:460;height:2" coordorigin="6980,14880" coordsize="460,0" path="m6980,14880l7440,14880,6980,14880xe" filled="f" stroked="t" strokeweight="1pt" strokecolor="#000000">
                <v:path arrowok="t"/>
              </v:shape>
            </v:group>
            <v:group style="position:absolute;left:9460;top:18220;width:640;height:2" coordorigin="9460,18220" coordsize="640,2">
              <v:shape style="position:absolute;left:9460;top:18220;width:640;height:2" coordorigin="9460,18220" coordsize="640,0" path="m9460,18220l10100,18220,9460,18220xe" filled="f" stroked="t" strokeweight="1pt" strokecolor="#000000">
                <v:path arrowok="t"/>
              </v:shape>
            </v:group>
            <v:group style="position:absolute;left:10200;top:18220;width:80;height:2" coordorigin="10200,18220" coordsize="80,2">
              <v:shape style="position:absolute;left:10200;top:18220;width:80;height:2" coordorigin="10200,18220" coordsize="80,0" path="m10200,18220l10280,18220,10200,18220xe" filled="f" stroked="t" strokeweight="1pt" strokecolor="#000000">
                <v:path arrowok="t"/>
              </v:shape>
            </v:group>
            <v:group style="position:absolute;left:10360;top:18220;width:200;height:2" coordorigin="10360,18220" coordsize="200,2">
              <v:shape style="position:absolute;left:10360;top:18220;width:200;height:2" coordorigin="10360,18220" coordsize="200,0" path="m10360,18220l10560,18220,10360,18220xe" filled="f" stroked="t" strokeweight="1pt" strokecolor="#000000">
                <v:path arrowok="t"/>
              </v:shape>
            </v:group>
            <v:group style="position:absolute;left:10660;top:18220;width:100;height:2" coordorigin="10660,18220" coordsize="100,2">
              <v:shape style="position:absolute;left:10660;top:18220;width:100;height:2" coordorigin="10660,18220" coordsize="100,0" path="m10660,18220l10760,18220,10660,18220xe" filled="f" stroked="t" strokeweight="1pt" strokecolor="#000000">
                <v:path arrowok="t"/>
              </v:shape>
              <v:shape style="position:absolute;left:0;top:0;width:12180;height:19360" type="#_x0000_t75">
                <v:imagedata r:id="rId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2" w:id="2"/>
      <w:bookmarkEnd w:id="2"/>
      <w:r>
        <w:rPr/>
      </w:r>
      <w:r>
        <w:rPr/>
      </w:r>
    </w:p>
    <w:p>
      <w:pPr>
        <w:spacing w:after="0"/>
        <w:sectPr>
          <w:pgSz w:w="12180" w:h="1936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8pt;mso-position-horizontal-relative:page;mso-position-vertical-relative:page;z-index:-658" type="#_x0000_t202" filled="f" stroked="f">
            <v:textbox inset="0,0,0,0">
              <w:txbxContent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2901" w:val="left" w:leader="none"/>
                      <w:tab w:pos="3556" w:val="left" w:leader="none"/>
                      <w:tab w:pos="5147" w:val="left" w:leader="none"/>
                      <w:tab w:pos="7019" w:val="left" w:leader="none"/>
                    </w:tabs>
                    <w:ind w:left="2037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•.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'\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AMIENTO</w:t>
                  </w:r>
                </w:p>
                <w:p>
                  <w:pPr>
                    <w:tabs>
                      <w:tab w:pos="2980" w:val="left" w:leader="none"/>
                    </w:tabs>
                    <w:spacing w:before="14"/>
                    <w:ind w:left="2044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0"/>
                      <w:sz w:val="12"/>
                      <w:szCs w:val="12"/>
                    </w:rPr>
                    <w:t>'¡~.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0"/>
                      <w:sz w:val="12"/>
                      <w:szCs w:val="12"/>
                    </w:rPr>
                    <w:t>-~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6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0"/>
                      <w:sz w:val="12"/>
                      <w:szCs w:val="12"/>
                    </w:rPr>
                    <w:t>---------------------------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tabs>
                      <w:tab w:pos="2879" w:val="left" w:leader="none"/>
                    </w:tabs>
                    <w:spacing w:before="12"/>
                    <w:ind w:left="208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6"/>
                      <w:szCs w:val="26"/>
                    </w:rPr>
                    <w:t>"'".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8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5"/>
                      <w:position w:val="-3"/>
                      <w:sz w:val="12"/>
                      <w:szCs w:val="12"/>
                    </w:rPr>
                    <w:t>~i"~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5"/>
                      <w:position w:val="-3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0"/>
                      <w:sz w:val="26"/>
                      <w:szCs w:val="26"/>
                    </w:rPr>
                    <w:t>$l'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3045" w:val="left" w:leader="none"/>
                      <w:tab w:pos="3679" w:val="left" w:leader="none"/>
                      <w:tab w:pos="4111" w:val="left" w:leader="none"/>
                      <w:tab w:pos="4600" w:val="left" w:leader="none"/>
                      <w:tab w:pos="5464" w:val="left" w:leader="none"/>
                      <w:tab w:pos="7358" w:val="left" w:leader="none"/>
                      <w:tab w:pos="7984" w:val="left" w:leader="none"/>
                      <w:tab w:pos="8380" w:val="left" w:leader="none"/>
                      <w:tab w:pos="9043" w:val="left" w:leader="none"/>
                      <w:tab w:pos="10375" w:val="left" w:leader="none"/>
                      <w:tab w:pos="10418" w:val="left" w:leader="none"/>
                    </w:tabs>
                    <w:spacing w:line="263" w:lineRule="auto" w:before="6"/>
                    <w:ind w:left="2016" w:right="1343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COMPRENDIDO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1°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OCTUBRE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ENCONTRARAN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SOLVENTADAS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ANEXO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INTEGRADO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EROGACIONES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REALIZADAS,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ACORDE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LINEAMIENTOS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ABLECIDOS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AUDITORIA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SUPERIOR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CONJUNTAMENTE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CONAC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CONTABILIZADOS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SOPORTE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DOCUMENTAL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REQUERIDO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</w:p>
                <w:p>
                  <w:pPr>
                    <w:tabs>
                      <w:tab w:pos="1583" w:val="left" w:leader="none"/>
                    </w:tabs>
                    <w:spacing w:line="262" w:lineRule="exact"/>
                    <w:ind w:left="439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  <w:sz w:val="18"/>
                      <w:szCs w:val="18"/>
                    </w:rPr>
                    <w:t>,&lt;~,r'i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2"/>
                      <w:w w:val="100"/>
                      <w:position w:val="-8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6"/>
                      <w:szCs w:val="26"/>
                    </w:rPr>
                    <w:t>/~v;ToCo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75"/>
                      <w:w w:val="100"/>
                      <w:position w:val="0"/>
                      <w:sz w:val="26"/>
                      <w:szCs w:val="26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  <w:sz w:val="18"/>
                      <w:szCs w:val="18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  <w:sz w:val="18"/>
                      <w:szCs w:val="18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-8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  <w:sz w:val="18"/>
                      <w:szCs w:val="18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-8"/>
                      <w:sz w:val="12"/>
                      <w:szCs w:val="12"/>
                    </w:rPr>
                    <w:t>SI"/".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-8"/>
                      <w:sz w:val="12"/>
                      <w:szCs w:val="12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6"/>
                      <w:w w:val="100"/>
                      <w:position w:val="-8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MUNICIPAL.</w:t>
                  </w:r>
                </w:p>
                <w:p>
                  <w:pPr>
                    <w:tabs>
                      <w:tab w:pos="935" w:val="left" w:leader="none"/>
                    </w:tabs>
                    <w:spacing w:line="164" w:lineRule="exact"/>
                    <w:ind w:left="424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6"/>
                      <w:szCs w:val="16"/>
                    </w:rPr>
                    <w:t>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6"/>
                      <w:szCs w:val="16"/>
                    </w:rPr>
                    <w:t>'\;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"/>
                      <w:w w:val="110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6"/>
                      <w:szCs w:val="16"/>
                    </w:rPr>
                    <w:t>..•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5"/>
                      <w:w w:val="110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8"/>
                      <w:szCs w:val="18"/>
                    </w:rPr>
                    <w:t>'.rd-.,~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8"/>
                      <w:szCs w:val="18"/>
                    </w:rPr>
                    <w:t>c-"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tabs>
                      <w:tab w:pos="964" w:val="left" w:leader="none"/>
                      <w:tab w:pos="1915" w:val="left" w:leader="none"/>
                    </w:tabs>
                    <w:spacing w:line="80" w:lineRule="exact"/>
                    <w:ind w:left="374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>..l".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>•.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55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>~,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>""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8"/>
                      <w:szCs w:val="8"/>
                    </w:rPr>
                  </w:r>
                </w:p>
                <w:p>
                  <w:pPr>
                    <w:pStyle w:val="BodyText"/>
                    <w:tabs>
                      <w:tab w:pos="856" w:val="left" w:leader="none"/>
                      <w:tab w:pos="1943" w:val="left" w:leader="none"/>
                      <w:tab w:pos="2339" w:val="left" w:leader="none"/>
                      <w:tab w:pos="3362" w:val="left" w:leader="none"/>
                      <w:tab w:pos="9028" w:val="left" w:leader="none"/>
                      <w:tab w:pos="10382" w:val="left" w:leader="none"/>
                    </w:tabs>
                    <w:spacing w:before="4"/>
                    <w:ind w:left="27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","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~~~~~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UERDO,-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</w:p>
                <w:p>
                  <w:pPr>
                    <w:pStyle w:val="BodyText"/>
                    <w:tabs>
                      <w:tab w:pos="863" w:val="left" w:leader="none"/>
                      <w:tab w:pos="2008" w:val="left" w:leader="none"/>
                      <w:tab w:pos="2325" w:val="left" w:leader="none"/>
                      <w:tab w:pos="3758" w:val="left" w:leader="none"/>
                      <w:tab w:pos="5903" w:val="left" w:leader="none"/>
                      <w:tab w:pos="7444" w:val="left" w:leader="none"/>
                      <w:tab w:pos="7883" w:val="left" w:leader="none"/>
                      <w:tab w:pos="8524" w:val="left" w:leader="none"/>
                      <w:tab w:pos="9158" w:val="left" w:leader="none"/>
                      <w:tab w:pos="10691" w:val="left" w:leader="none"/>
                    </w:tabs>
                    <w:spacing w:before="15"/>
                    <w:ind w:left="19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0"/>
                      <w:szCs w:val="1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ENTERADOS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</w:t>
                  </w:r>
                </w:p>
                <w:p>
                  <w:pPr>
                    <w:pStyle w:val="BodyText"/>
                    <w:tabs>
                      <w:tab w:pos="568" w:val="left" w:leader="none"/>
                      <w:tab w:pos="2325" w:val="left" w:leader="none"/>
                      <w:tab w:pos="3347" w:val="left" w:leader="none"/>
                      <w:tab w:pos="5155" w:val="left" w:leader="none"/>
                      <w:tab w:pos="9446" w:val="left" w:leader="none"/>
                    </w:tabs>
                    <w:spacing w:before="22"/>
                    <w:ind w:left="2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\_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SECRETAR;AOEL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T1FICAN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PATRIMONIO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BIENES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MUEBLES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ADQUIRIDOS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1°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30</w:t>
                  </w:r>
                </w:p>
                <w:p>
                  <w:pPr>
                    <w:tabs>
                      <w:tab w:pos="3585" w:val="left" w:leader="none"/>
                      <w:tab w:pos="6767" w:val="left" w:leader="none"/>
                      <w:tab w:pos="9287" w:val="left" w:leader="none"/>
                    </w:tabs>
                    <w:spacing w:line="260" w:lineRule="exact"/>
                    <w:ind w:left="252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\"?:.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4"/>
                      <w:w w:val="100"/>
                      <w:sz w:val="12"/>
                      <w:szCs w:val="1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1"/>
                      <w:w w:val="100"/>
                      <w:position w:val="-9"/>
                      <w:sz w:val="18"/>
                      <w:szCs w:val="18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2"/>
                      <w:szCs w:val="12"/>
                    </w:rPr>
                    <w:t>AYUNT~MIENTO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2"/>
                      <w:szCs w:val="12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"/>
                      <w:w w:val="100"/>
                      <w:position w:val="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2"/>
                      <w:w w:val="100"/>
                      <w:position w:val="-9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2"/>
                      <w:szCs w:val="12"/>
                    </w:rPr>
                    <w:t>cO'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2"/>
                      <w:szCs w:val="12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9"/>
                      <w:w w:val="100"/>
                      <w:position w:val="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OCTUBRE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BIENES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MUEBLES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RELACIONAN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OFICIO</w:t>
                  </w:r>
                </w:p>
                <w:p>
                  <w:pPr>
                    <w:pStyle w:val="BodyText"/>
                    <w:tabs>
                      <w:tab w:pos="748" w:val="left" w:leader="none"/>
                    </w:tabs>
                    <w:spacing w:line="268" w:lineRule="exact"/>
                    <w:ind w:right="1389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2"/>
                      <w:szCs w:val="12"/>
                    </w:rPr>
                    <w:t>•.•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2"/>
                      <w:szCs w:val="1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2"/>
                      <w:szCs w:val="1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2"/>
                      <w:szCs w:val="12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-3"/>
                      <w:sz w:val="12"/>
                      <w:szCs w:val="12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position w:val="0"/>
                      <w:sz w:val="32"/>
                      <w:szCs w:val="32"/>
                    </w:rPr>
                    <w:t>'»-:'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5"/>
                      <w:position w:val="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ANEXO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QUEDAN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SOPORTE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ACUERDO.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CON</w:t>
                  </w:r>
                </w:p>
                <w:p>
                  <w:pPr>
                    <w:pStyle w:val="BodyText"/>
                    <w:tabs>
                      <w:tab w:pos="943" w:val="left" w:leader="none"/>
                      <w:tab w:pos="2548" w:val="left" w:leader="none"/>
                    </w:tabs>
                    <w:spacing w:line="227" w:lineRule="exact"/>
                    <w:ind w:right="1358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I,Y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IX;</w:t>
                  </w:r>
                </w:p>
                <w:p>
                  <w:pPr>
                    <w:pStyle w:val="BodyText"/>
                    <w:spacing w:line="259" w:lineRule="auto" w:before="15"/>
                    <w:ind w:left="1994" w:right="1365" w:firstLine="7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III;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110" w:lineRule="exact" w:before="6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211" w:val="left" w:leader="none"/>
                      <w:tab w:pos="4759" w:val="left" w:leader="none"/>
                      <w:tab w:pos="5198" w:val="left" w:leader="none"/>
                      <w:tab w:pos="6083" w:val="left" w:leader="none"/>
                      <w:tab w:pos="6796" w:val="left" w:leader="none"/>
                      <w:tab w:pos="7271" w:val="left" w:leader="none"/>
                      <w:tab w:pos="8380" w:val="left" w:leader="none"/>
                      <w:tab w:pos="8690" w:val="left" w:leader="none"/>
                      <w:tab w:pos="9352" w:val="left" w:leader="none"/>
                      <w:tab w:pos="10108" w:val="left" w:leader="none"/>
                    </w:tabs>
                    <w:spacing w:line="264" w:lineRule="auto"/>
                    <w:ind w:left="1994" w:right="1358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VIGILANCIA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"PROYECTO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DE.MODERNIZACION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CATASTRAL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RESPECTIVAMENTE,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NOVIEMBRE,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RINDEN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SEGUNDO</w:t>
                  </w:r>
                </w:p>
                <w:p>
                  <w:pPr>
                    <w:pStyle w:val="BodyText"/>
                    <w:tabs>
                      <w:tab w:pos="8877" w:val="left" w:leader="none"/>
                    </w:tabs>
                    <w:spacing w:line="273" w:lineRule="exact"/>
                    <w:ind w:left="20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ANCES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PROYECTO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MODERNIZACION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spacing w:val="-128"/>
                      <w:w w:val="100"/>
                      <w:position w:val="-13"/>
                      <w:sz w:val="40"/>
                      <w:szCs w:val="4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CATASTRAL.</w:t>
                  </w:r>
                </w:p>
                <w:p>
                  <w:pPr>
                    <w:spacing w:line="84" w:lineRule="exact"/>
                    <w:ind w:left="0" w:right="2827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60"/>
                      <w:sz w:val="16"/>
                      <w:szCs w:val="16"/>
                    </w:rPr>
                    <w:t>•.•..•..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60"/>
                      <w:sz w:val="16"/>
                      <w:szCs w:val="16"/>
                    </w:rPr>
                    <w:t>   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5"/>
                      <w:w w:val="6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60"/>
                      <w:sz w:val="16"/>
                      <w:szCs w:val="16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140" w:lineRule="exact" w:before="7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3247" w:val="left" w:leader="none"/>
                      <w:tab w:pos="3700" w:val="left" w:leader="none"/>
                      <w:tab w:pos="5011" w:val="left" w:leader="none"/>
                      <w:tab w:pos="5450" w:val="left" w:leader="none"/>
                      <w:tab w:pos="5867" w:val="left" w:leader="none"/>
                      <w:tab w:pos="6292" w:val="left" w:leader="none"/>
                      <w:tab w:pos="7322" w:val="left" w:leader="none"/>
                      <w:tab w:pos="7408" w:val="left" w:leader="none"/>
                      <w:tab w:pos="7847" w:val="left" w:leader="none"/>
                      <w:tab w:pos="8301" w:val="left" w:leader="none"/>
                      <w:tab w:pos="8481" w:val="left" w:leader="none"/>
                      <w:tab w:pos="8603" w:val="left" w:leader="none"/>
                      <w:tab w:pos="8999" w:val="left" w:leader="none"/>
                      <w:tab w:pos="9122" w:val="left" w:leader="none"/>
                      <w:tab w:pos="9395" w:val="left" w:leader="none"/>
                      <w:tab w:pos="10144" w:val="left" w:leader="none"/>
                      <w:tab w:pos="10360" w:val="left" w:leader="none"/>
                      <w:tab w:pos="10519" w:val="left" w:leader="none"/>
                      <w:tab w:pos="10655" w:val="left" w:leader="none"/>
                    </w:tabs>
                    <w:spacing w:line="264" w:lineRule="auto"/>
                    <w:ind w:left="1980" w:right="1387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ENn:RADOS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PARTICULAR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ACUERDOS,REFERIDOS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CONTENIDO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REUNION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EDILICIA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VIGILANCIA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"PROYECTO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EJHCllTIVO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JvfODERNIZACION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CATAS7RAI,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DHl,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U)S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JAUSCO"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ACTA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ANEXA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ACUERDO,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QUEDANDO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SOPORTE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MISMO.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27,,35,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49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52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ADMINISTRACJON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ESTIPULADO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40,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44,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45,</w:t>
                  </w:r>
                </w:p>
                <w:p>
                  <w:pPr>
                    <w:pStyle w:val="BodyText"/>
                    <w:tabs>
                      <w:tab w:pos="7336" w:val="left" w:leader="none"/>
                      <w:tab w:pos="8553" w:val="left" w:leader="none"/>
                      <w:tab w:pos="8927" w:val="left" w:leader="none"/>
                      <w:tab w:pos="10749" w:val="left" w:leader="none"/>
                    </w:tabs>
                    <w:spacing w:line="200" w:lineRule="exact"/>
                    <w:ind w:left="196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DE[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line="140" w:lineRule="exact" w:before="8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663" w:val="left" w:leader="none"/>
                      <w:tab w:pos="3103" w:val="left" w:leader="none"/>
                      <w:tab w:pos="3794" w:val="left" w:leader="none"/>
                      <w:tab w:pos="3837" w:val="left" w:leader="none"/>
                      <w:tab w:pos="4031" w:val="left" w:leader="none"/>
                      <w:tab w:pos="4629" w:val="left" w:leader="none"/>
                      <w:tab w:pos="5191" w:val="left" w:leader="none"/>
                      <w:tab w:pos="6256" w:val="left" w:leader="none"/>
                      <w:tab w:pos="6407" w:val="left" w:leader="none"/>
                      <w:tab w:pos="7221" w:val="left" w:leader="none"/>
                      <w:tab w:pos="7531" w:val="left" w:leader="none"/>
                      <w:tab w:pos="7703" w:val="left" w:leader="none"/>
                      <w:tab w:pos="8733" w:val="left" w:leader="none"/>
                      <w:tab w:pos="8870" w:val="left" w:leader="none"/>
                      <w:tab w:pos="9035" w:val="left" w:leader="none"/>
                      <w:tab w:pos="9266" w:val="left" w:leader="none"/>
                      <w:tab w:pos="9403" w:val="left" w:leader="none"/>
                      <w:tab w:pos="9734" w:val="left" w:leader="none"/>
                      <w:tab w:pos="10079" w:val="left" w:leader="none"/>
                      <w:tab w:pos="10490" w:val="left" w:leader="none"/>
                    </w:tabs>
                    <w:spacing w:line="259" w:lineRule="auto"/>
                    <w:ind w:left="1951" w:right="1381" w:firstLine="2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TORRES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BAI,LESTEROS,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PLANEACION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URBANA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GUADALUPE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PLANEACION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URBANA,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279/P.U.M.l2016,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RELACION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CELEBRADA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OCTUBRE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ACORDO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TURNAR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EDILICIA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AMPLIACION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CAMBIO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SUELO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PREDIO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RUSTICO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DENOMINADO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CUEVA"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PROPIEDAD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EMPRESA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DENOMINADA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"AGROPECUARIA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TERESA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S.A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C.V",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TRAVES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MARGARITO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CUELLAR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UTILIZARSE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PROCESADORA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ALIMENTOS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ANIMALES.</w:t>
                  </w:r>
                </w:p>
                <w:p>
                  <w:pPr>
                    <w:spacing w:line="240" w:lineRule="exact" w:before="1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635" w:val="left" w:leader="none"/>
                      <w:tab w:pos="2815" w:val="left" w:leader="none"/>
                      <w:tab w:pos="3038" w:val="left" w:leader="none"/>
                      <w:tab w:pos="3283" w:val="left" w:leader="none"/>
                      <w:tab w:pos="3434" w:val="left" w:leader="none"/>
                      <w:tab w:pos="3693" w:val="left" w:leader="none"/>
                      <w:tab w:pos="4003" w:val="left" w:leader="none"/>
                      <w:tab w:pos="4651" w:val="left" w:leader="none"/>
                      <w:tab w:pos="5162" w:val="left" w:leader="none"/>
                      <w:tab w:pos="5824" w:val="left" w:leader="none"/>
                      <w:tab w:pos="6177" w:val="left" w:leader="none"/>
                      <w:tab w:pos="6213" w:val="left" w:leader="none"/>
                      <w:tab w:pos="6415" w:val="left" w:leader="none"/>
                      <w:tab w:pos="7307" w:val="left" w:leader="none"/>
                      <w:tab w:pos="7408" w:val="left" w:leader="none"/>
                      <w:tab w:pos="8863" w:val="left" w:leader="none"/>
                      <w:tab w:pos="9093" w:val="left" w:leader="none"/>
                      <w:tab w:pos="9547" w:val="left" w:leader="none"/>
                      <w:tab w:pos="9655" w:val="left" w:leader="none"/>
                      <w:tab w:pos="10072" w:val="left" w:leader="none"/>
                      <w:tab w:pos="10317" w:val="left" w:leader="none"/>
                      <w:tab w:pos="10475" w:val="left" w:leader="none"/>
                    </w:tabs>
                    <w:spacing w:line="260" w:lineRule="auto"/>
                    <w:ind w:left="1936" w:right="1430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GUADALUPE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TORRES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BALLESTEROS,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PLANEACION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URBANA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OCTUBRE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XVIII;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AMPUACION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CAMBIO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SUELO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PREDIO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RUSTICO</w:t>
                  </w:r>
                </w:p>
                <w:p>
                  <w:pPr>
                    <w:spacing w:line="130" w:lineRule="exact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435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</w:p>
                <w:p>
                  <w:pPr>
                    <w:tabs>
                      <w:tab w:pos="1260" w:val="left" w:leader="none"/>
                      <w:tab w:pos="3895" w:val="left" w:leader="none"/>
                    </w:tabs>
                    <w:spacing w:before="80"/>
                    <w:ind w:left="778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8pt;mso-position-horizontal-relative:page;mso-position-vertical-relative:page;z-index:-657" coordorigin="0,0" coordsize="12180,19360">
            <v:group style="position:absolute;left:6020;top:10120;width:1180;height:2" coordorigin="6020,10120" coordsize="1180,2">
              <v:shape style="position:absolute;left:6020;top:10120;width:1180;height:2" coordorigin="6020,10120" coordsize="1180,0" path="m6020,10120l7200,10120,6020,10120xe" filled="f" stroked="t" strokeweight="1pt" strokecolor="#000000">
                <v:path arrowok="t"/>
              </v:shape>
            </v:group>
            <v:group style="position:absolute;left:7320;top:10120;width:1160;height:2" coordorigin="7320,10120" coordsize="1160,2">
              <v:shape style="position:absolute;left:7320;top:10120;width:1160;height:2" coordorigin="7320,10120" coordsize="1160,0" path="m7320,10120l8480,10120,7320,10120xe" filled="f" stroked="t" strokeweight="1pt" strokecolor="#000000">
                <v:path arrowok="t"/>
              </v:shape>
            </v:group>
            <v:group style="position:absolute;left:8600;top:10120;width:300;height:2" coordorigin="8600,10120" coordsize="300,2">
              <v:shape style="position:absolute;left:8600;top:10120;width:300;height:2" coordorigin="8600,10120" coordsize="300,0" path="m8600,10120l8900,10120,8600,10120xe" filled="f" stroked="t" strokeweight="1pt" strokecolor="#000000">
                <v:path arrowok="t"/>
              </v:shape>
            </v:group>
            <v:group style="position:absolute;left:9000;top:10120;width:1800;height:2" coordorigin="9000,10120" coordsize="1800,2">
              <v:shape style="position:absolute;left:9000;top:10120;width:1800;height:2" coordorigin="9000,10120" coordsize="1800,0" path="m9000,10120l10800,10120,9000,10120xe" filled="f" stroked="t" strokeweight="1pt" strokecolor="#000000">
                <v:path arrowok="t"/>
              </v:shape>
            </v:group>
            <v:group style="position:absolute;left:1980;top:10380;width:1140;height:2" coordorigin="1980,10380" coordsize="1140,2">
              <v:shape style="position:absolute;left:1980;top:10380;width:1140;height:2" coordorigin="1980,10380" coordsize="1140,0" path="m1980,10380l3120,10380,1980,10380xe" filled="f" stroked="t" strokeweight="1pt" strokecolor="#000000">
                <v:path arrowok="t"/>
              </v:shape>
            </v:group>
            <v:group style="position:absolute;left:3240;top:10380;width:400;height:2" coordorigin="3240,10380" coordsize="400,2">
              <v:shape style="position:absolute;left:3240;top:10380;width:400;height:2" coordorigin="3240,10380" coordsize="400,0" path="m3240,10380l3640,10380,3240,10380xe" filled="f" stroked="t" strokeweight="1pt" strokecolor="#000000">
                <v:path arrowok="t"/>
              </v:shape>
            </v:group>
            <v:group style="position:absolute;left:3740;top:10380;width:1140;height:2" coordorigin="3740,10380" coordsize="1140,2">
              <v:shape style="position:absolute;left:3740;top:10380;width:1140;height:2" coordorigin="3740,10380" coordsize="1140,0" path="m3740,10380l4880,10380,3740,10380xe" filled="f" stroked="t" strokeweight="1pt" strokecolor="#000000">
                <v:path arrowok="t"/>
              </v:shape>
            </v:group>
            <v:group style="position:absolute;left:5000;top:10380;width:300;height:2" coordorigin="5000,10380" coordsize="300,2">
              <v:shape style="position:absolute;left:5000;top:10380;width:300;height:2" coordorigin="5000,10380" coordsize="300,0" path="m5000,10380l5300,10380,5000,10380xe" filled="f" stroked="t" strokeweight="1pt" strokecolor="#000000">
                <v:path arrowok="t"/>
              </v:shape>
            </v:group>
            <v:group style="position:absolute;left:5400;top:10380;width:400;height:2" coordorigin="5400,10380" coordsize="400,2">
              <v:shape style="position:absolute;left:5400;top:10380;width:400;height:2" coordorigin="5400,10380" coordsize="400,0" path="m5400,10380l5800,10380,5400,10380xe" filled="f" stroked="t" strokeweight="1pt" strokecolor="#000000">
                <v:path arrowok="t"/>
              </v:shape>
            </v:group>
            <v:group style="position:absolute;left:5900;top:10380;width:560;height:2" coordorigin="5900,10380" coordsize="560,2">
              <v:shape style="position:absolute;left:5900;top:10380;width:560;height:2" coordorigin="5900,10380" coordsize="560,0" path="m5900,10380l6460,10380,5900,10380xe" filled="f" stroked="t" strokeweight="1pt" strokecolor="#000000">
                <v:path arrowok="t"/>
              </v:shape>
            </v:group>
            <v:group style="position:absolute;left:6540;top:10380;width:300;height:2" coordorigin="6540,10380" coordsize="300,2">
              <v:shape style="position:absolute;left:6540;top:10380;width:300;height:2" coordorigin="6540,10380" coordsize="300,0" path="m6540,10380l6840,10380,6540,10380xe" filled="f" stroked="t" strokeweight="1pt" strokecolor="#000000">
                <v:path arrowok="t"/>
              </v:shape>
            </v:group>
            <v:group style="position:absolute;left:6960;top:10380;width:380;height:2" coordorigin="6960,10380" coordsize="380,2">
              <v:shape style="position:absolute;left:6960;top:10380;width:380;height:2" coordorigin="6960,10380" coordsize="380,0" path="m6960,10380l7340,10380,6960,10380xe" filled="f" stroked="t" strokeweight="1pt" strokecolor="#000000">
                <v:path arrowok="t"/>
              </v:shape>
            </v:group>
            <v:group style="position:absolute;left:7460;top:10380;width:700;height:2" coordorigin="7460,10380" coordsize="700,2">
              <v:shape style="position:absolute;left:7460;top:10380;width:700;height:2" coordorigin="7460,10380" coordsize="700,0" path="m7460,10380l8160,10380,7460,10380xe" filled="f" stroked="t" strokeweight="1pt" strokecolor="#000000">
                <v:path arrowok="t"/>
              </v:shape>
            </v:group>
            <v:group style="position:absolute;left:8300;top:10380;width:960;height:2" coordorigin="8300,10380" coordsize="960,2">
              <v:shape style="position:absolute;left:8300;top:10380;width:960;height:2" coordorigin="8300,10380" coordsize="960,0" path="m8300,10380l9260,10380,8300,10380xe" filled="f" stroked="t" strokeweight="1pt" strokecolor="#000000">
                <v:path arrowok="t"/>
              </v:shape>
            </v:group>
            <v:group style="position:absolute;left:9460;top:18220;width:620;height:2" coordorigin="9460,18220" coordsize="620,2">
              <v:shape style="position:absolute;left:9460;top:18220;width:620;height:2" coordorigin="9460,18220" coordsize="620,0" path="m9460,18220l10080,18220,9460,18220xe" filled="f" stroked="t" strokeweight="1pt" strokecolor="#000000">
                <v:path arrowok="t"/>
              </v:shape>
            </v:group>
            <v:group style="position:absolute;left:10160;top:18220;width:100;height:2" coordorigin="10160,18220" coordsize="100,2">
              <v:shape style="position:absolute;left:10160;top:18220;width:100;height:2" coordorigin="10160,18220" coordsize="100,0" path="m10160,18220l10260,18220,10160,18220xe" filled="f" stroked="t" strokeweight="1pt" strokecolor="#000000">
                <v:path arrowok="t"/>
              </v:shape>
            </v:group>
            <v:group style="position:absolute;left:10340;top:18220;width:200;height:2" coordorigin="10340,18220" coordsize="200,2">
              <v:shape style="position:absolute;left:10340;top:18220;width:200;height:2" coordorigin="10340,18220" coordsize="200,0" path="m10340,18220l10540,18220,10340,18220xe" filled="f" stroked="t" strokeweight="1pt" strokecolor="#000000">
                <v:path arrowok="t"/>
              </v:shape>
            </v:group>
            <v:group style="position:absolute;left:10620;top:18220;width:100;height:2" coordorigin="10620,18220" coordsize="100,2">
              <v:shape style="position:absolute;left:10620;top:18220;width:100;height:2" coordorigin="10620,18220" coordsize="100,0" path="m10620,18220l10720,18220,10620,18220xe" filled="f" stroked="t" strokeweight="1pt" strokecolor="#000000">
                <v:path arrowok="t"/>
              </v:shape>
              <v:shape style="position:absolute;left:0;top:0;width:12180;height:19360" type="#_x0000_t75">
                <v:imagedata r:id="rId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3" w:id="3"/>
      <w:bookmarkEnd w:id="3"/>
      <w:r>
        <w:rPr/>
      </w:r>
      <w:r>
        <w:rPr/>
      </w:r>
    </w:p>
    <w:p>
      <w:pPr>
        <w:spacing w:after="0"/>
        <w:sectPr>
          <w:pgSz w:w="12180" w:h="1936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8pt;mso-position-horizontal-relative:page;mso-position-vertical-relative:page;z-index:-656" type="#_x0000_t202" filled="f" stroked="f">
            <v:textbox inset="0,0,0,0">
              <w:txbxContent>
                <w:p>
                  <w:pPr>
                    <w:spacing w:line="110" w:lineRule="exact" w:before="2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2908" w:val="left" w:leader="none"/>
                      <w:tab w:pos="3563" w:val="left" w:leader="none"/>
                    </w:tabs>
                    <w:spacing w:line="687" w:lineRule="exact"/>
                    <w:ind w:left="2052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70"/>
                      <w:position w:val="-29"/>
                      <w:sz w:val="54"/>
                      <w:szCs w:val="54"/>
                    </w:rPr>
                    <w:t>\u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81"/>
                      <w:w w:val="170"/>
                      <w:position w:val="-29"/>
                      <w:sz w:val="54"/>
                      <w:szCs w:val="54"/>
                    </w:rPr>
                    <w:t>}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70"/>
                      <w:position w:val="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70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70"/>
                      <w:position w:val="0"/>
                      <w:sz w:val="14"/>
                      <w:szCs w:val="14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70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30"/>
                      <w:szCs w:val="30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1"/>
                      <w:w w:val="105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30"/>
                      <w:szCs w:val="30"/>
                    </w:rPr>
                    <w:t>SES10N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0"/>
                      <w:w w:val="105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0"/>
                      <w:w w:val="105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7"/>
                      <w:w w:val="105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134" w:lineRule="exact"/>
                    <w:ind w:left="229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5"/>
                      <w:sz w:val="14"/>
                      <w:szCs w:val="14"/>
                    </w:rPr>
                    <w:t>'1t.~~~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3599" w:val="left" w:leader="none"/>
                      <w:tab w:pos="3664" w:val="left" w:leader="none"/>
                      <w:tab w:pos="4543" w:val="left" w:leader="none"/>
                      <w:tab w:pos="5047" w:val="left" w:leader="none"/>
                      <w:tab w:pos="5918" w:val="left" w:leader="none"/>
                      <w:tab w:pos="6782" w:val="left" w:leader="none"/>
                      <w:tab w:pos="7257" w:val="left" w:leader="none"/>
                      <w:tab w:pos="7768" w:val="left" w:leader="none"/>
                      <w:tab w:pos="8236" w:val="left" w:leader="none"/>
                      <w:tab w:pos="9050" w:val="left" w:leader="none"/>
                      <w:tab w:pos="9532" w:val="left" w:leader="none"/>
                      <w:tab w:pos="9993" w:val="left" w:leader="none"/>
                    </w:tabs>
                    <w:spacing w:line="265" w:lineRule="auto" w:before="7"/>
                    <w:ind w:left="2030" w:right="1336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DENOMINADO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CUEVA",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UBICADO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EXTENSION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29-51-67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VEINTINUEVE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HECTAREAS,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AREAS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CENTIAREAS,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UTILIZADO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AGRICOLA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ENCUENTRA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ESTABLECIDA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PROCESADORA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ALIMENTOS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ANIMALES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</w:p>
                <w:p>
                  <w:pPr>
                    <w:pStyle w:val="BodyText"/>
                    <w:tabs>
                      <w:tab w:pos="1274" w:val="left" w:leader="none"/>
                      <w:tab w:pos="3167" w:val="left" w:leader="none"/>
                      <w:tab w:pos="8913" w:val="left" w:leader="none"/>
                    </w:tabs>
                    <w:spacing w:line="221" w:lineRule="exact"/>
                    <w:ind w:right="662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SUPERFICIE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103,236.02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M2,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ENCUENTRAN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INCLUIDOS</w:t>
                  </w:r>
                </w:p>
                <w:p>
                  <w:pPr>
                    <w:pStyle w:val="BodyText"/>
                    <w:tabs>
                      <w:tab w:pos="1411" w:val="left" w:leader="none"/>
                      <w:tab w:pos="9777" w:val="left" w:leader="none"/>
                    </w:tabs>
                    <w:spacing w:line="232" w:lineRule="exact"/>
                    <w:ind w:left="77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&gt;",CN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ca',;;;&gt;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3,864.79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M2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AUTORIZADOS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FECHA</w:t>
                  </w:r>
                </w:p>
                <w:p>
                  <w:pPr>
                    <w:tabs>
                      <w:tab w:pos="1180" w:val="left" w:leader="none"/>
                      <w:tab w:pos="1886" w:val="left" w:leader="none"/>
                    </w:tabs>
                    <w:spacing w:line="93" w:lineRule="exact"/>
                    <w:ind w:left="619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12"/>
                      <w:szCs w:val="12"/>
                    </w:rPr>
                    <w:t>.;;:."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12"/>
                      <w:szCs w:val="12"/>
                    </w:rPr>
                    <w:t>••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0"/>
                      <w:w w:val="14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12"/>
                      <w:szCs w:val="12"/>
                    </w:rPr>
                    <w:t>-~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12"/>
                      <w:szCs w:val="12"/>
                    </w:rPr>
                    <w:t>'&amp;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986" w:val="left" w:leader="none"/>
                      <w:tab w:pos="2087" w:val="left" w:leader="none"/>
                      <w:tab w:pos="2368" w:val="left" w:leader="none"/>
                      <w:tab w:pos="3866" w:val="left" w:leader="none"/>
                      <w:tab w:pos="7603" w:val="left" w:leader="none"/>
                      <w:tab w:pos="8740" w:val="left" w:leader="none"/>
                    </w:tabs>
                    <w:spacing w:line="152" w:lineRule="exact"/>
                    <w:ind w:left="49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",'"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~~~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FEBRERO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RESPECTIVA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CONSTRUCCION</w:t>
                  </w:r>
                </w:p>
                <w:p>
                  <w:pPr>
                    <w:pStyle w:val="BodyText"/>
                    <w:tabs>
                      <w:tab w:pos="712" w:val="left" w:leader="none"/>
                      <w:tab w:pos="1951" w:val="left" w:leader="none"/>
                    </w:tabs>
                    <w:spacing w:line="319" w:lineRule="exact"/>
                    <w:ind w:right="957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:x:~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6"/>
                      <w:szCs w:val="36"/>
                    </w:rPr>
                    <w:t>ti}'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6"/>
                      <w:szCs w:val="3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71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ABRIL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2012,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AMPLIACION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</w:p>
                <w:p>
                  <w:pPr>
                    <w:pStyle w:val="BodyText"/>
                    <w:tabs>
                      <w:tab w:pos="1166" w:val="left" w:leader="none"/>
                    </w:tabs>
                    <w:spacing w:line="211" w:lineRule="exact"/>
                    <w:ind w:right="1343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'\:.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SUPERFICIE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99,371.00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M2,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INCLUIDOS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8,824.80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367" w:val="left" w:leader="none"/>
                      <w:tab w:pos="8697" w:val="left" w:leader="none"/>
                    </w:tabs>
                    <w:spacing w:line="260" w:lineRule="exact"/>
                    <w:ind w:right="1005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28"/>
                      <w:szCs w:val="28"/>
                    </w:rPr>
                    <w:t>\~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28"/>
                      <w:szCs w:val="28"/>
                    </w:rPr>
                    <w:t>SIyCufjN/M~k\%L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7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C,'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NSTRUCCION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CUBIERTOS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LICBNCIA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CONSTRUCCION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2015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</w:p>
                <w:p>
                  <w:pPr>
                    <w:pStyle w:val="BodyText"/>
                    <w:tabs>
                      <w:tab w:pos="1360" w:val="left" w:leader="none"/>
                      <w:tab w:pos="7538" w:val="left" w:leader="none"/>
                    </w:tabs>
                    <w:spacing w:line="234" w:lineRule="exact"/>
                    <w:ind w:right="82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~'"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,,4'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~CHA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SEPTIEMBRE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2016.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35,</w:t>
                  </w:r>
                </w:p>
                <w:p>
                  <w:pPr>
                    <w:tabs>
                      <w:tab w:pos="1792" w:val="left" w:leader="none"/>
                    </w:tabs>
                    <w:spacing w:line="101" w:lineRule="exact"/>
                    <w:ind w:left="568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18"/>
                      <w:szCs w:val="18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5"/>
                      <w:sz w:val="12"/>
                      <w:szCs w:val="12"/>
                    </w:rPr>
                    <w:t>;.."/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1468" w:val="left" w:leader="none"/>
                    </w:tabs>
                    <w:spacing w:line="169" w:lineRule="exact"/>
                    <w:ind w:right="479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OSL.A~~7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VII,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XIV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XVII;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XIV;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XIII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60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tabs>
                      <w:tab w:pos="2023" w:val="left" w:leader="none"/>
                      <w:tab w:pos="3088" w:val="left" w:leader="none"/>
                    </w:tabs>
                    <w:spacing w:line="266" w:lineRule="auto" w:before="15"/>
                    <w:ind w:left="2016" w:right="1343" w:hanging="893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ESTIPULADO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ART~CULOS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40: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44,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AYUNTAMIENTO.'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                                 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"'</w:t>
                  </w:r>
                </w:p>
                <w:p>
                  <w:pPr>
                    <w:spacing w:line="100" w:lineRule="exact" w:before="3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35" w:val="left" w:leader="none"/>
                      <w:tab w:pos="4298" w:val="left" w:leader="none"/>
                      <w:tab w:pos="7891" w:val="left" w:leader="none"/>
                    </w:tabs>
                    <w:ind w:left="2390" w:right="0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SOLICITUDES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ESCUELAS: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position w:val="-13"/>
                      <w:sz w:val="56"/>
                      <w:szCs w:val="56"/>
                    </w:rPr>
                    <w:t>.,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  <w:p>
                  <w:pPr>
                    <w:spacing w:line="110" w:lineRule="exact" w:before="1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10281" w:val="left" w:leader="none"/>
                    </w:tabs>
                    <w:spacing w:line="263" w:lineRule="auto"/>
                    <w:ind w:left="2030" w:right="1351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PROFA.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ERIKA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ELIZABETH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AGUIAR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GOMEZ,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DIRECTORA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ESCUELA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PRIMARIA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MORENO,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RECIBIDO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3419" w:val="left" w:leader="none"/>
                      <w:tab w:pos="9165" w:val="left" w:leader="none"/>
                    </w:tabs>
                    <w:spacing w:line="196" w:lineRule="exact" w:before="8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CULMINACION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PROYECTO</w:t>
                  </w:r>
                </w:p>
                <w:p>
                  <w:pPr>
                    <w:tabs>
                      <w:tab w:pos="3153" w:val="left" w:leader="none"/>
                      <w:tab w:pos="5594" w:val="left" w:leader="none"/>
                      <w:tab w:pos="5968" w:val="left" w:leader="none"/>
                    </w:tabs>
                    <w:spacing w:line="85" w:lineRule="exact"/>
                    <w:ind w:left="482" w:right="0" w:firstLine="0"/>
                    <w:jc w:val="center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12"/>
                      <w:szCs w:val="1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10"/>
                      <w:szCs w:val="10"/>
                    </w:rPr>
                    <w:t>..,./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12"/>
                      <w:szCs w:val="12"/>
                    </w:rPr>
                    <w:t>.</w:t>
                  </w:r>
                </w:p>
                <w:p>
                  <w:pPr>
                    <w:pStyle w:val="BodyText"/>
                    <w:tabs>
                      <w:tab w:pos="7415" w:val="left" w:leader="none"/>
                    </w:tabs>
                    <w:spacing w:line="201" w:lineRule="exact"/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GESTIONADO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ANTERIOR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REFERENTE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ATIO</w:t>
                  </w:r>
                </w:p>
                <w:p>
                  <w:pPr>
                    <w:pStyle w:val="BodyText"/>
                    <w:tabs>
                      <w:tab w:pos="3059" w:val="left" w:leader="none"/>
                      <w:tab w:pos="4730" w:val="left" w:leader="none"/>
                      <w:tab w:pos="6422" w:val="left" w:leader="none"/>
                      <w:tab w:pos="8783" w:val="left" w:leader="none"/>
                      <w:tab w:pos="10079" w:val="left" w:leader="none"/>
                    </w:tabs>
                    <w:spacing w:line="270" w:lineRule="auto" w:before="22"/>
                    <w:ind w:left="2016" w:right="133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CIVICO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ON: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LAMINAS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SUPERFICIE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'APROXIMADA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160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METROS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CUADRADOS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INSTALACION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</w:p>
                <w:p>
                  <w:pPr>
                    <w:spacing w:line="197" w:lineRule="exact" w:before="83"/>
                    <w:ind w:left="0" w:right="2886" w:firstLine="0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18"/>
                      <w:szCs w:val="18"/>
                    </w:rPr>
                    <w:t>-7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3355" w:val="left" w:leader="none"/>
                      <w:tab w:pos="9021" w:val="left" w:leader="none"/>
                      <w:tab w:pos="10382" w:val="left" w:leader="none"/>
                    </w:tabs>
                    <w:spacing w:line="195" w:lineRule="exact"/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ACUERI&gt;O.-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</w:p>
                <w:p>
                  <w:pPr>
                    <w:pStyle w:val="BodyText"/>
                    <w:tabs>
                      <w:tab w:pos="2757" w:val="left" w:leader="none"/>
                      <w:tab w:pos="3664" w:val="left" w:leader="none"/>
                      <w:tab w:pos="4053" w:val="left" w:leader="none"/>
                      <w:tab w:pos="4456" w:val="left" w:leader="none"/>
                      <w:tab w:pos="4766" w:val="left" w:leader="none"/>
                      <w:tab w:pos="5414" w:val="left" w:leader="none"/>
                      <w:tab w:pos="6091" w:val="left" w:leader="none"/>
                      <w:tab w:pos="6371" w:val="left" w:leader="none"/>
                      <w:tab w:pos="6523" w:val="left" w:leader="none"/>
                      <w:tab w:pos="6674" w:val="left" w:leader="none"/>
                      <w:tab w:pos="7163" w:val="left" w:leader="none"/>
                      <w:tab w:pos="7207" w:val="left" w:leader="none"/>
                      <w:tab w:pos="7631" w:val="left" w:leader="none"/>
                      <w:tab w:pos="8135" w:val="left" w:leader="none"/>
                      <w:tab w:pos="8524" w:val="left" w:leader="none"/>
                      <w:tab w:pos="8661" w:val="left" w:leader="none"/>
                      <w:tab w:pos="8812" w:val="left" w:leader="none"/>
                      <w:tab w:pos="9583" w:val="left" w:leader="none"/>
                      <w:tab w:pos="9763" w:val="left" w:leader="none"/>
                      <w:tab w:pos="10375" w:val="left" w:leader="none"/>
                      <w:tab w:pos="10425" w:val="left" w:leader="none"/>
                    </w:tabs>
                    <w:spacing w:line="264" w:lineRule="auto" w:before="15"/>
                    <w:ind w:left="2008" w:right="136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TURNA/LA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DIRECClON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OBRAS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LEVANTAMIENTO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PRESUPUESTO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OBRA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/SOLICITAD~2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POSTERIORMENTE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COPLADEMUN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ANALIZADA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4"/>
                      <w:szCs w:val="14"/>
                    </w:rPr>
                    <w:t>1(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PRIORIZADA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E[;EJERCTCIO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FISCAL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2017,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SIEMPRE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CUMPLA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spacing w:line="100" w:lineRule="exact" w:before="1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tabs>
                      <w:tab w:pos="3743" w:val="left" w:leader="none"/>
                      <w:tab w:pos="8719" w:val="left" w:leader="none"/>
                    </w:tabs>
                    <w:spacing w:line="118" w:lineRule="auto"/>
                    <w:ind w:left="2016" w:right="138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LINEAMIENTOS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COPLADEMUN.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CON'FUNDAMENTO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124,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10"/>
                      <w:sz w:val="24"/>
                      <w:szCs w:val="2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9"/>
                      <w:w w:val="100"/>
                      <w:position w:val="10"/>
                      <w:sz w:val="24"/>
                      <w:szCs w:val="24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126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LEY</w:t>
                  </w:r>
                </w:p>
                <w:p>
                  <w:pPr>
                    <w:pStyle w:val="BodyText"/>
                    <w:tabs>
                      <w:tab w:pos="3088" w:val="left" w:leader="none"/>
                      <w:tab w:pos="3823" w:val="left" w:leader="none"/>
                      <w:tab w:pos="6566" w:val="left" w:leader="none"/>
                      <w:tab w:pos="8747" w:val="left" w:leader="none"/>
                      <w:tab w:pos="10547" w:val="left" w:leader="none"/>
                    </w:tabs>
                    <w:spacing w:line="208" w:lineRule="exact" w:before="57"/>
                    <w:ind w:left="1994" w:right="1365" w:firstLine="14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ADMINTSTRACION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MUNICIPA,L'S'DEL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JALISCO.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oc::.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714" w:val="left" w:leader="none"/>
                      <w:tab w:pos="4283" w:val="left" w:leader="none"/>
                      <w:tab w:pos="7876" w:val="left" w:leader="none"/>
                    </w:tabs>
                    <w:ind w:left="2368" w:right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CIUDADANIA: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4"/>
                      <w:szCs w:val="34"/>
                    </w:rPr>
                    <w:t>'-1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4"/>
                      <w:szCs w:val="34"/>
                    </w:rPr>
                  </w:r>
                </w:p>
                <w:p>
                  <w:pPr>
                    <w:tabs>
                      <w:tab w:pos="2022" w:val="left" w:leader="none"/>
                      <w:tab w:pos="2425" w:val="left" w:leader="none"/>
                    </w:tabs>
                    <w:spacing w:before="90"/>
                    <w:ind w:left="1533" w:right="0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>~--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>---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>'f1,'"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6559" w:val="left" w:leader="none"/>
                    </w:tabs>
                    <w:spacing w:line="208" w:lineRule="exact"/>
                    <w:ind w:left="20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MAGAÑA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CHAVEZ,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2973" w:val="left" w:leader="none"/>
                      <w:tab w:pos="3319" w:val="left" w:leader="none"/>
                      <w:tab w:pos="3563" w:val="left" w:leader="none"/>
                      <w:tab w:pos="4103" w:val="left" w:leader="none"/>
                      <w:tab w:pos="4298" w:val="left" w:leader="none"/>
                      <w:tab w:pos="5061" w:val="left" w:leader="none"/>
                      <w:tab w:pos="5687" w:val="left" w:leader="none"/>
                      <w:tab w:pos="6400" w:val="left" w:leader="none"/>
                      <w:tab w:pos="7120" w:val="left" w:leader="none"/>
                      <w:tab w:pos="7387" w:val="left" w:leader="none"/>
                      <w:tab w:pos="7430" w:val="left" w:leader="none"/>
                      <w:tab w:pos="7711" w:val="left" w:leader="none"/>
                      <w:tab w:pos="8035" w:val="left" w:leader="none"/>
                      <w:tab w:pos="8438" w:val="left" w:leader="none"/>
                      <w:tab w:pos="9187" w:val="left" w:leader="none"/>
                      <w:tab w:pos="9489" w:val="left" w:leader="none"/>
                      <w:tab w:pos="9943" w:val="left" w:leader="none"/>
                      <w:tab w:pos="10123" w:val="left" w:leader="none"/>
                      <w:tab w:pos="10411" w:val="left" w:leader="none"/>
                    </w:tabs>
                    <w:spacing w:line="259" w:lineRule="auto" w:before="22"/>
                    <w:ind w:left="1987" w:right="1387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PROPIEDAD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UBICADOS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MERCADO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ZENON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TORRE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DOMICILIO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HIDALGO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MORENO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INDEPENDENCIA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FRANCISCO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NUÑO,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COLONIA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CENTRO,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N°89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6.50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METROS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CUADRADOS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W6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METROS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CUADRADOS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TENIA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DIFUNTA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MADRE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JESUS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CHAVEZ,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ARRENDATARIA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MANIFIESTA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LICENCIAS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RENTAS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CORRESPONDIENTES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OTORGUEN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DERECHOS,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ARRENDATARIA.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ENTENDIDO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CUBRIRA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PRODUCTOS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CORRESPONDIENTES.</w:t>
                  </w:r>
                </w:p>
                <w:p>
                  <w:pPr>
                    <w:spacing w:line="240" w:lineRule="exact" w:before="9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908" w:val="left" w:leader="none"/>
                      <w:tab w:pos="3326" w:val="left" w:leader="none"/>
                      <w:tab w:pos="3707" w:val="left" w:leader="none"/>
                    </w:tabs>
                    <w:spacing w:line="262" w:lineRule="auto"/>
                    <w:ind w:left="1980" w:right="1387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FORMALIZAR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W89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PLANTA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BAJA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6.50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METROS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CUADRADOS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W6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PLANTA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5.00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METROS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85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</w:p>
                <w:p>
                  <w:pPr>
                    <w:tabs>
                      <w:tab w:pos="7063" w:val="left" w:leader="none"/>
                    </w:tabs>
                    <w:spacing w:before="61"/>
                    <w:ind w:left="3945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8pt;mso-position-horizontal-relative:page;mso-position-vertical-relative:page;z-index:-655" coordorigin="0,0" coordsize="12180,19360">
            <v:group style="position:absolute;left:9500;top:18220;width:620;height:2" coordorigin="9500,18220" coordsize="620,2">
              <v:shape style="position:absolute;left:9500;top:18220;width:620;height:2" coordorigin="9500,18220" coordsize="620,0" path="m9500,18220l10120,18220,9500,18220xe" filled="f" stroked="t" strokeweight="1pt" strokecolor="#000000">
                <v:path arrowok="t"/>
              </v:shape>
            </v:group>
            <v:group style="position:absolute;left:10200;top:18220;width:100;height:2" coordorigin="10200,18220" coordsize="100,2">
              <v:shape style="position:absolute;left:10200;top:18220;width:100;height:2" coordorigin="10200,18220" coordsize="100,0" path="m10200,18220l10300,18220,10200,18220xe" filled="f" stroked="t" strokeweight="1pt" strokecolor="#000000">
                <v:path arrowok="t"/>
              </v:shape>
            </v:group>
            <v:group style="position:absolute;left:10380;top:18220;width:200;height:2" coordorigin="10380,18220" coordsize="200,2">
              <v:shape style="position:absolute;left:10380;top:18220;width:200;height:2" coordorigin="10380,18220" coordsize="200,0" path="m10380,18220l10580,18220,10380,18220xe" filled="f" stroked="t" strokeweight="1pt" strokecolor="#000000">
                <v:path arrowok="t"/>
              </v:shape>
            </v:group>
            <v:group style="position:absolute;left:10680;top:18220;width:100;height:2" coordorigin="10680,18220" coordsize="100,2">
              <v:shape style="position:absolute;left:10680;top:18220;width:100;height:2" coordorigin="10680,18220" coordsize="100,0" path="m10680,18220l10780,18220,10680,18220xe" filled="f" stroked="t" strokeweight="1pt" strokecolor="#000000">
                <v:path arrowok="t"/>
              </v:shape>
              <v:shape style="position:absolute;left:0;top:0;width:12180;height:19360" type="#_x0000_t75">
                <v:imagedata r:id="rId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4" w:id="4"/>
      <w:bookmarkEnd w:id="4"/>
      <w:r>
        <w:rPr/>
      </w:r>
      <w:r>
        <w:rPr/>
      </w:r>
    </w:p>
    <w:p>
      <w:pPr>
        <w:spacing w:after="0"/>
        <w:sectPr>
          <w:pgSz w:w="12180" w:h="1936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8pt;mso-position-horizontal-relative:page;mso-position-vertical-relative:page;z-index:-654" type="#_x0000_t202" filled="f" stroked="f">
            <v:textbox inset="0,0,0,0">
              <w:txbxContent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2894" w:val="left" w:leader="none"/>
                      <w:tab w:pos="3959" w:val="left" w:leader="none"/>
                      <w:tab w:pos="5140" w:val="left" w:leader="none"/>
                      <w:tab w:pos="7012" w:val="left" w:leader="none"/>
                    </w:tabs>
                    <w:ind w:left="2073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8"/>
                      <w:szCs w:val="28"/>
                    </w:rPr>
                    <w:t>"21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7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5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8"/>
                      <w:szCs w:val="28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8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8"/>
                      <w:szCs w:val="28"/>
                    </w:rPr>
                    <w:t>AMIENTO</w:t>
                  </w:r>
                </w:p>
                <w:p>
                  <w:pPr>
                    <w:tabs>
                      <w:tab w:pos="2872" w:val="left" w:leader="none"/>
                    </w:tabs>
                    <w:spacing w:line="262" w:lineRule="exact" w:before="67"/>
                    <w:ind w:left="2073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24"/>
                      <w:szCs w:val="24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67" w:lineRule="exact"/>
                    <w:ind w:left="2066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0"/>
                      <w:sz w:val="8"/>
                      <w:szCs w:val="8"/>
                    </w:rPr>
                    <w:t>~~~"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8"/>
                      <w:szCs w:val="8"/>
                    </w:rPr>
                  </w:r>
                </w:p>
                <w:p>
                  <w:pPr>
                    <w:pStyle w:val="BodyText"/>
                    <w:tabs>
                      <w:tab w:pos="2829" w:val="left" w:leader="none"/>
                      <w:tab w:pos="3556" w:val="left" w:leader="none"/>
                      <w:tab w:pos="3787" w:val="left" w:leader="none"/>
                      <w:tab w:pos="4031" w:val="left" w:leader="none"/>
                      <w:tab w:pos="4939" w:val="left" w:leader="none"/>
                      <w:tab w:pos="5003" w:val="left" w:leader="none"/>
                      <w:tab w:pos="6134" w:val="left" w:leader="none"/>
                      <w:tab w:pos="6314" w:val="left" w:leader="none"/>
                      <w:tab w:pos="7041" w:val="left" w:leader="none"/>
                      <w:tab w:pos="7473" w:val="left" w:leader="none"/>
                      <w:tab w:pos="9021" w:val="left" w:leader="none"/>
                      <w:tab w:pos="9626" w:val="left" w:leader="none"/>
                      <w:tab w:pos="9863" w:val="left" w:leader="none"/>
                      <w:tab w:pos="10634" w:val="left" w:leader="none"/>
                    </w:tabs>
                    <w:spacing w:line="263" w:lineRule="auto" w:before="91"/>
                    <w:ind w:left="2016" w:right="1351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CUADRADOS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PROPIEDAD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UBICADO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MERCADO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ZENON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TORRE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DOMICILIO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HIDALGO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MORENO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INDEPENDENCIA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FRANCISCO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NUÑO,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COLONIA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CENTRO,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MAGAÑA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CHAVEZ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ARRENDATARIO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H.</w:t>
                  </w:r>
                </w:p>
                <w:p>
                  <w:pPr>
                    <w:pStyle w:val="BodyText"/>
                    <w:tabs>
                      <w:tab w:pos="1209" w:val="left" w:leader="none"/>
                      <w:tab w:pos="5104" w:val="left" w:leader="none"/>
                      <w:tab w:pos="8812" w:val="left" w:leader="none"/>
                    </w:tabs>
                    <w:ind w:right="1449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0"/>
                      <w:sz w:val="16"/>
                      <w:szCs w:val="16"/>
                    </w:rPr>
                    <w:t>:0-'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0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CONSTITUCIONAL,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PREVIO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CORRESPONDIENTE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CONFORME</w:t>
                  </w:r>
                </w:p>
                <w:p>
                  <w:pPr>
                    <w:pStyle w:val="BodyText"/>
                    <w:tabs>
                      <w:tab w:pos="1727" w:val="left" w:leader="none"/>
                      <w:tab w:pos="2015" w:val="left" w:leader="none"/>
                      <w:tab w:pos="2368" w:val="left" w:leader="none"/>
                      <w:tab w:pos="3967" w:val="left" w:leader="none"/>
                      <w:tab w:pos="5111" w:val="left" w:leader="none"/>
                      <w:tab w:pos="6731" w:val="left" w:leader="none"/>
                      <w:tab w:pos="7919" w:val="left" w:leader="none"/>
                      <w:tab w:pos="8200" w:val="left" w:leader="none"/>
                      <w:tab w:pos="9568" w:val="left" w:leader="none"/>
                    </w:tabs>
                    <w:spacing w:line="143" w:lineRule="auto" w:before="89"/>
                    <w:ind w:left="273" w:right="1369" w:firstLine="273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18"/>
                      <w:szCs w:val="18"/>
                    </w:rPr>
                    <w:t>.;;'\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2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18"/>
                      <w:szCs w:val="1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0"/>
                      <w:w w:val="120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18"/>
                      <w:szCs w:val="18"/>
                    </w:rPr>
                    <w:t>"T~,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18"/>
                      <w:szCs w:val="18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INGRESOS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5"/>
                      <w:position w:val="-25"/>
                      <w:sz w:val="46"/>
                      <w:szCs w:val="46"/>
                    </w:rPr>
                    <w:t>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81"/>
                      <w:w w:val="85"/>
                      <w:position w:val="-25"/>
                      <w:sz w:val="46"/>
                      <w:szCs w:val="46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5"/>
                      <w:position w:val="0"/>
                      <w:sz w:val="32"/>
                      <w:szCs w:val="32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38"/>
                      <w:w w:val="85"/>
                      <w:position w:val="0"/>
                      <w:sz w:val="32"/>
                      <w:szCs w:val="3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5"/>
                      <w:position w:val="0"/>
                      <w:sz w:val="32"/>
                      <w:szCs w:val="32"/>
                    </w:rPr>
                    <w:t>",&gt;'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1"/>
                      <w:w w:val="85"/>
                      <w:position w:val="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5"/>
                      <w:position w:val="-25"/>
                      <w:sz w:val="46"/>
                      <w:szCs w:val="46"/>
                    </w:rPr>
                    <w:t>t7~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33"/>
                      <w:w w:val="85"/>
                      <w:position w:val="-25"/>
                      <w:sz w:val="46"/>
                      <w:szCs w:val="46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5"/>
                      <w:position w:val="0"/>
                      <w:sz w:val="28"/>
                      <w:szCs w:val="28"/>
                    </w:rPr>
                    <w:t>:\'I'0.,¡,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5"/>
                      <w:position w:val="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position w:val="0"/>
                      <w:sz w:val="28"/>
                      <w:szCs w:val="28"/>
                    </w:rPr>
                    <w:t>/'&lt;-"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8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VIGENTE;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FACULTANDO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9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UNION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SERVIDOR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</w:rPr>
                    <w:t>PUBLICO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001" w:val="left" w:leader="none"/>
                      <w:tab w:pos="3506" w:val="left" w:leader="none"/>
                      <w:tab w:pos="5731" w:val="left" w:leader="none"/>
                      <w:tab w:pos="8150" w:val="left" w:leader="none"/>
                    </w:tabs>
                    <w:spacing w:line="56" w:lineRule="auto"/>
                    <w:ind w:left="2304" w:right="1431" w:hanging="144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L.C.P.F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CARGADO</w:t>
                  </w:r>
                </w:p>
                <w:p>
                  <w:pPr>
                    <w:tabs>
                      <w:tab w:pos="1281" w:val="left" w:leader="none"/>
                      <w:tab w:pos="1886" w:val="left" w:leader="none"/>
                      <w:tab w:pos="5176" w:val="left" w:leader="none"/>
                      <w:tab w:pos="6983" w:val="left" w:leader="none"/>
                      <w:tab w:pos="8431" w:val="left" w:leader="none"/>
                    </w:tabs>
                    <w:spacing w:line="311" w:lineRule="exact"/>
                    <w:ind w:left="0" w:right="1450" w:firstLine="0"/>
                    <w:jc w:val="righ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5"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2"/>
                      <w:szCs w:val="3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2"/>
                      <w:szCs w:val="12"/>
                    </w:rPr>
                    <w:t>SECRE';RiA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2"/>
                      <w:szCs w:val="12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2"/>
                      <w:szCs w:val="12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2"/>
                      <w:szCs w:val="12"/>
                    </w:rPr>
                    <w:t>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UGON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SUB-DIRECTOR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PROMOCION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GESTORIA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JOEL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VALDlVIA</w:t>
                  </w:r>
                </w:p>
                <w:p>
                  <w:pPr>
                    <w:tabs>
                      <w:tab w:pos="1439" w:val="left" w:leader="none"/>
                      <w:tab w:pos="5875" w:val="left" w:leader="none"/>
                      <w:tab w:pos="9295" w:val="left" w:leader="none"/>
                    </w:tabs>
                    <w:spacing w:line="204" w:lineRule="exact"/>
                    <w:ind w:left="0" w:right="1456" w:firstLine="0"/>
                    <w:jc w:val="righ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6"/>
                      <w:szCs w:val="16"/>
                    </w:rPr>
                    <w:t>\~&lt;-_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"/>
                      <w:w w:val="95"/>
                      <w:sz w:val="16"/>
                      <w:szCs w:val="16"/>
                    </w:rPr>
                    <w:t>&amp;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2"/>
                      <w:szCs w:val="12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~úO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12"/>
                      <w:szCs w:val="12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OMEZ,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REALICE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VERIFICACION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TRAMITE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CORRESPONDIENTE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CONFORME</w:t>
                  </w:r>
                </w:p>
                <w:p>
                  <w:pPr>
                    <w:pStyle w:val="BodyText"/>
                    <w:tabs>
                      <w:tab w:pos="633" w:val="left" w:leader="none"/>
                      <w:tab w:pos="4075" w:val="left" w:leader="none"/>
                    </w:tabs>
                    <w:spacing w:before="43"/>
                    <w:ind w:right="1434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6"/>
                      <w:szCs w:val="16"/>
                    </w:rPr>
                    <w:t>~.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6"/>
                      <w:szCs w:val="16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6"/>
                      <w:szCs w:val="1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6"/>
                      <w:szCs w:val="16"/>
                    </w:rPr>
                    <w:t>Gos,,0,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6"/>
                      <w:szCs w:val="1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DERECHO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PROVEA.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ARTlCULOS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36,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FRACCION</w:t>
                  </w:r>
                </w:p>
                <w:p>
                  <w:pPr>
                    <w:pStyle w:val="BodyText"/>
                    <w:spacing w:line="262" w:lineRule="auto" w:before="22"/>
                    <w:ind w:left="2008" w:right="1358" w:hanging="1210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JOII;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93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INGRESOS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VIGENTE.</w:t>
                  </w:r>
                </w:p>
                <w:p>
                  <w:pPr>
                    <w:spacing w:line="100" w:lineRule="exact" w:before="5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2001" w:right="140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ASUNTOS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GENERALES,-</w:t>
                  </w:r>
                </w:p>
                <w:p>
                  <w:pPr>
                    <w:spacing w:line="260" w:lineRule="exact" w:before="1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483" w:val="left" w:leader="none"/>
                      <w:tab w:pos="3211" w:val="left" w:leader="none"/>
                      <w:tab w:pos="3542" w:val="left" w:leader="none"/>
                      <w:tab w:pos="3635" w:val="left" w:leader="none"/>
                      <w:tab w:pos="4082" w:val="left" w:leader="none"/>
                      <w:tab w:pos="4586" w:val="left" w:leader="none"/>
                      <w:tab w:pos="5104" w:val="left" w:leader="none"/>
                      <w:tab w:pos="5212" w:val="left" w:leader="none"/>
                      <w:tab w:pos="6105" w:val="left" w:leader="none"/>
                      <w:tab w:pos="6292" w:val="left" w:leader="none"/>
                      <w:tab w:pos="6739" w:val="left" w:leader="none"/>
                      <w:tab w:pos="7171" w:val="left" w:leader="none"/>
                      <w:tab w:pos="7286" w:val="left" w:leader="none"/>
                      <w:tab w:pos="7502" w:val="left" w:leader="none"/>
                      <w:tab w:pos="7624" w:val="left" w:leader="none"/>
                      <w:tab w:pos="8683" w:val="left" w:leader="none"/>
                      <w:tab w:pos="8834" w:val="left" w:leader="none"/>
                      <w:tab w:pos="9835" w:val="left" w:leader="none"/>
                      <w:tab w:pos="10058" w:val="left" w:leader="none"/>
                      <w:tab w:pos="10353" w:val="left" w:leader="none"/>
                    </w:tabs>
                    <w:spacing w:line="264" w:lineRule="auto"/>
                    <w:ind w:left="1994" w:right="1381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L.C.P.F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ROUGON,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FUNCIONARIO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INCISO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ULTIMO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PARRAFO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CINCO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SEGÚN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ADMINISTRÁGION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SIGUIENTES:</w:t>
                  </w:r>
                </w:p>
                <w:p>
                  <w:pPr>
                    <w:spacing w:line="240" w:lineRule="exact" w:before="19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059" w:val="left" w:leader="none"/>
                      <w:tab w:pos="3319" w:val="left" w:leader="none"/>
                      <w:tab w:pos="3427" w:val="left" w:leader="none"/>
                      <w:tab w:pos="4730" w:val="left" w:leader="none"/>
                      <w:tab w:pos="5363" w:val="left" w:leader="none"/>
                      <w:tab w:pos="5601" w:val="left" w:leader="none"/>
                      <w:tab w:pos="6076" w:val="left" w:leader="none"/>
                      <w:tab w:pos="6256" w:val="left" w:leader="none"/>
                      <w:tab w:pos="7192" w:val="left" w:leader="none"/>
                      <w:tab w:pos="7948" w:val="left" w:leader="none"/>
                      <w:tab w:pos="8560" w:val="left" w:leader="none"/>
                      <w:tab w:pos="8906" w:val="left" w:leader="none"/>
                      <w:tab w:pos="9770" w:val="left" w:leader="none"/>
                      <w:tab w:pos="9813" w:val="left" w:leader="none"/>
                      <w:tab w:pos="10115" w:val="left" w:leader="none"/>
                      <w:tab w:pos="10382" w:val="left" w:leader="none"/>
                      <w:tab w:pos="10555" w:val="left" w:leader="none"/>
                      <w:tab w:pos="10648" w:val="left" w:leader="none"/>
                    </w:tabs>
                    <w:spacing w:line="261" w:lineRule="auto"/>
                    <w:ind w:left="1980" w:right="1365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ERASMO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BRIZUELA,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DlRECTOR'DE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TURISMO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20/Drr1M124/1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112016,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INTEGRE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CONVOCATORIA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FIDETUR,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REGlON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NORTE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CONVOCAN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PARTICIPAR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PROXIMA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ENTREGA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GALARDON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ALTEÑO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LLEVARA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ENCARNACION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DIAZ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TARDE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AUDITORIO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ALBA.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ANEXA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CONVOCATORIA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pStyle w:val="BodyText"/>
                    <w:tabs>
                      <w:tab w:pos="7567" w:val="left" w:leader="none"/>
                      <w:tab w:pos="8351" w:val="left" w:leader="none"/>
                    </w:tabs>
                    <w:spacing w:line="196" w:lineRule="exact"/>
                    <w:ind w:left="199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FESTEJO.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/</w:t>
                  </w:r>
                </w:p>
                <w:p>
                  <w:pPr>
                    <w:spacing w:line="100" w:lineRule="exact" w:before="3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146" w:val="left" w:leader="none"/>
                      <w:tab w:pos="3319" w:val="left" w:leader="none"/>
                      <w:tab w:pos="3584" w:val="left" w:leader="none"/>
                      <w:tab w:pos="3614" w:val="left" w:leader="none"/>
                      <w:tab w:pos="4211" w:val="left" w:leader="none"/>
                      <w:tab w:pos="4787" w:val="left" w:leader="none"/>
                      <w:tab w:pos="5392" w:val="left" w:leader="none"/>
                      <w:tab w:pos="5687" w:val="left" w:leader="none"/>
                      <w:tab w:pos="6134" w:val="left" w:leader="none"/>
                      <w:tab w:pos="6911" w:val="left" w:leader="none"/>
                      <w:tab w:pos="7135" w:val="left" w:leader="none"/>
                      <w:tab w:pos="7358" w:val="left" w:leader="none"/>
                      <w:tab w:pos="8027" w:val="left" w:leader="none"/>
                      <w:tab w:pos="8467" w:val="left" w:leader="none"/>
                      <w:tab w:pos="8647" w:val="left" w:leader="none"/>
                      <w:tab w:pos="8992" w:val="left" w:leader="none"/>
                      <w:tab w:pos="9287" w:val="left" w:leader="none"/>
                      <w:tab w:pos="9489" w:val="left" w:leader="none"/>
                      <w:tab w:pos="9979" w:val="left" w:leader="none"/>
                      <w:tab w:pos="10022" w:val="left" w:leader="none"/>
                      <w:tab w:pos="10346" w:val="left" w:leader="none"/>
                      <w:tab w:pos="10519" w:val="left" w:leader="none"/>
                    </w:tabs>
                    <w:spacing w:line="259" w:lineRule="auto"/>
                    <w:ind w:left="1965" w:right="1394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TURNA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EDILICIA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CULTURA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ARCELIA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GUTIERREZ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MARTlN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ADRIANA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ZERMEÑO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ERASMO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BRlZUELA,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TURISMO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ANALIZAR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VIABILIDAD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REQUISITOS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PARTICIPAR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ENTREGA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GALARDON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PERSONAJE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ALTEÑO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REALIZARSE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ENCARNACION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AUDITORIO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ALBA.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GOI31ERNO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100" w:lineRule="exact" w:before="1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614" w:val="left" w:leader="none"/>
                      <w:tab w:pos="4190" w:val="left" w:leader="none"/>
                      <w:tab w:pos="4867" w:val="left" w:leader="none"/>
                      <w:tab w:pos="6307" w:val="left" w:leader="none"/>
                      <w:tab w:pos="6854" w:val="left" w:leader="none"/>
                      <w:tab w:pos="7250" w:val="left" w:leader="none"/>
                      <w:tab w:pos="8380" w:val="left" w:leader="none"/>
                      <w:tab w:pos="8582" w:val="left" w:leader="none"/>
                      <w:tab w:pos="9748" w:val="left" w:leader="none"/>
                    </w:tabs>
                    <w:spacing w:line="261" w:lineRule="auto"/>
                    <w:ind w:left="1958" w:right="1441" w:hanging="1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ALVAREZ,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VILLA,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FLAVIO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EMITEN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ENCOMENDADO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OCTUBRE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FELIPE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JESUS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MARTIN,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MEDlCOS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ORIGINADOS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CIRUGlA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HISTERECTOMIA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PRACTICARON</w:t>
                  </w:r>
                </w:p>
                <w:p>
                  <w:pPr>
                    <w:spacing w:line="180" w:lineRule="exact" w:before="8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414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</w:p>
                <w:p>
                  <w:pPr>
                    <w:tabs>
                      <w:tab w:pos="4406" w:val="left" w:leader="none"/>
                      <w:tab w:pos="7048" w:val="left" w:leader="none"/>
                    </w:tabs>
                    <w:spacing w:before="72"/>
                    <w:ind w:left="3924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8pt;mso-position-horizontal-relative:page;mso-position-vertical-relative:page;z-index:-653" coordorigin="0,0" coordsize="12180,19360">
            <v:group style="position:absolute;left:3960;top:1820;width:1060;height:2" coordorigin="3960,1820" coordsize="1060,2">
              <v:shape style="position:absolute;left:3960;top:1820;width:1060;height:2" coordorigin="3960,1820" coordsize="1060,0" path="m3960,1820l5020,1820,3960,1820xe" filled="f" stroked="t" strokeweight="1pt" strokecolor="#000000">
                <v:path arrowok="t"/>
              </v:shape>
            </v:group>
            <v:group style="position:absolute;left:5140;top:1820;width:1740;height:2" coordorigin="5140,1820" coordsize="1740,2">
              <v:shape style="position:absolute;left:5140;top:1820;width:1740;height:2" coordorigin="5140,1820" coordsize="1740,0" path="m5140,1820l6880,1820,5140,1820xe" filled="f" stroked="t" strokeweight="1pt" strokecolor="#000000">
                <v:path arrowok="t"/>
              </v:shape>
            </v:group>
            <v:group style="position:absolute;left:7000;top:1820;width:400;height:2" coordorigin="7000,1820" coordsize="400,2">
              <v:shape style="position:absolute;left:7000;top:1820;width:400;height:2" coordorigin="7000,1820" coordsize="400,0" path="m7000,1820l7400,1820,7000,1820xe" filled="f" stroked="t" strokeweight="1pt" strokecolor="#000000">
                <v:path arrowok="t"/>
              </v:shape>
            </v:group>
            <v:group style="position:absolute;left:7500;top:1820;width:2600;height:2" coordorigin="7500,1820" coordsize="2600,2">
              <v:shape style="position:absolute;left:7500;top:1820;width:2600;height:2" coordorigin="7500,1820" coordsize="2600,0" path="m7500,1820l10100,1820e" filled="f" stroked="t" strokeweight="1pt" strokecolor="#000000">
                <v:path arrowok="t"/>
              </v:shape>
            </v:group>
            <v:group style="position:absolute;left:800;top:3560;width:340;height:2" coordorigin="800,3560" coordsize="340,2">
              <v:shape style="position:absolute;left:800;top:3560;width:340;height:2" coordorigin="800,3560" coordsize="340,0" path="m800,3560l1140,3560,800,3560xe" filled="f" stroked="t" strokeweight="1pt" strokecolor="#000000">
                <v:path arrowok="t"/>
              </v:shape>
            </v:group>
            <v:group style="position:absolute;left:940;top:4060;width:560;height:2" coordorigin="940,4060" coordsize="560,2">
              <v:shape style="position:absolute;left:940;top:4060;width:560;height:2" coordorigin="940,4060" coordsize="560,0" path="m940,4060l1500,4060,940,4060xe" filled="f" stroked="t" strokeweight="1pt" strokecolor="#000000">
                <v:path arrowok="t"/>
              </v:shape>
            </v:group>
            <v:group style="position:absolute;left:9460;top:18220;width:640;height:2" coordorigin="9460,18220" coordsize="640,2">
              <v:shape style="position:absolute;left:9460;top:18220;width:640;height:2" coordorigin="9460,18220" coordsize="640,0" path="m9460,18220l10100,18220,9460,18220xe" filled="f" stroked="t" strokeweight="1pt" strokecolor="#000000">
                <v:path arrowok="t"/>
              </v:shape>
            </v:group>
            <v:group style="position:absolute;left:10180;top:18220;width:100;height:2" coordorigin="10180,18220" coordsize="100,2">
              <v:shape style="position:absolute;left:10180;top:18220;width:100;height:2" coordorigin="10180,18220" coordsize="100,0" path="m10180,18220l10280,18220,10180,18220xe" filled="f" stroked="t" strokeweight="1pt" strokecolor="#000000">
                <v:path arrowok="t"/>
              </v:shape>
            </v:group>
            <v:group style="position:absolute;left:10360;top:18220;width:200;height:2" coordorigin="10360,18220" coordsize="200,2">
              <v:shape style="position:absolute;left:10360;top:18220;width:200;height:2" coordorigin="10360,18220" coordsize="200,0" path="m10360,18220l10560,18220,10360,18220xe" filled="f" stroked="t" strokeweight="1pt" strokecolor="#000000">
                <v:path arrowok="t"/>
              </v:shape>
            </v:group>
            <v:group style="position:absolute;left:10640;top:18220;width:100;height:2" coordorigin="10640,18220" coordsize="100,2">
              <v:shape style="position:absolute;left:10640;top:18220;width:100;height:2" coordorigin="10640,18220" coordsize="100,0" path="m10640,18220l10740,18220,10640,18220xe" filled="f" stroked="t" strokeweight="1pt" strokecolor="#000000">
                <v:path arrowok="t"/>
              </v:shape>
              <v:shape style="position:absolute;left:0;top:0;width:12180;height:19360" type="#_x0000_t75">
                <v:imagedata r:id="rId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5" w:id="5"/>
      <w:bookmarkEnd w:id="5"/>
      <w:r>
        <w:rPr/>
      </w:r>
      <w:r>
        <w:rPr/>
      </w:r>
    </w:p>
    <w:p>
      <w:pPr>
        <w:spacing w:after="0"/>
        <w:sectPr>
          <w:pgSz w:w="12180" w:h="1936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9pt;mso-position-horizontal-relative:page;mso-position-vertical-relative:page;z-index:-652" type="#_x0000_t202" filled="f" stroked="f">
            <v:textbox inset="0,0,0,0">
              <w:txbxContent>
                <w:p>
                  <w:pPr>
                    <w:spacing w:line="180" w:lineRule="exact" w:before="7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2901" w:val="left" w:leader="none"/>
                      <w:tab w:pos="3959" w:val="left" w:leader="none"/>
                      <w:tab w:pos="5140" w:val="left" w:leader="none"/>
                      <w:tab w:pos="7019" w:val="left" w:leader="none"/>
                    </w:tabs>
                    <w:spacing w:line="560" w:lineRule="exact"/>
                    <w:ind w:left="2037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0"/>
                      <w:position w:val="-23"/>
                      <w:sz w:val="72"/>
                      <w:szCs w:val="72"/>
                    </w:rPr>
                    <w:t>\~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51"/>
                      <w:w w:val="130"/>
                      <w:position w:val="-23"/>
                      <w:sz w:val="72"/>
                      <w:szCs w:val="7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30"/>
                      <w:position w:val="0"/>
                      <w:sz w:val="18"/>
                      <w:szCs w:val="18"/>
                    </w:rPr>
                    <w:t>f¡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30"/>
                      <w:position w:val="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28"/>
                      <w:szCs w:val="28"/>
                    </w:rPr>
                    <w:t>"21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2"/>
                      <w:w w:val="105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6"/>
                      <w:w w:val="105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28"/>
                      <w:szCs w:val="28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9"/>
                      <w:w w:val="105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28"/>
                      <w:szCs w:val="28"/>
                    </w:rPr>
                    <w:t>AMIENTO</w:t>
                  </w:r>
                </w:p>
                <w:p>
                  <w:pPr>
                    <w:spacing w:line="188" w:lineRule="exact"/>
                    <w:ind w:left="179" w:right="1199" w:firstLine="0"/>
                    <w:jc w:val="center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200"/>
                      <w:sz w:val="36"/>
                      <w:szCs w:val="36"/>
                    </w:rPr>
                    <w:t>--------------------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220" w:lineRule="exact" w:before="12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spacing w:line="255" w:lineRule="auto"/>
                    <w:ind w:left="2023" w:right="135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ESPOSA,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ASCIENDEN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$25,000.00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(VEINTICINCO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3355" w:val="left" w:leader="none"/>
                      <w:tab w:pos="3772" w:val="left" w:leader="none"/>
                      <w:tab w:pos="4730" w:val="left" w:leader="none"/>
                      <w:tab w:pos="5932" w:val="left" w:leader="none"/>
                      <w:tab w:pos="7487" w:val="left" w:leader="none"/>
                      <w:tab w:pos="8956" w:val="left" w:leader="none"/>
                      <w:tab w:pos="9172" w:val="left" w:leader="none"/>
                      <w:tab w:pos="9633" w:val="left" w:leader="none"/>
                      <w:tab w:pos="10389" w:val="left" w:leader="none"/>
                    </w:tabs>
                    <w:spacing w:line="263" w:lineRule="auto"/>
                    <w:ind w:left="2016" w:right="137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[)JCTAMEN</w:t>
                  </w:r>
                </w:p>
                <w:p>
                  <w:pPr>
                    <w:pStyle w:val="BodyText"/>
                    <w:tabs>
                      <w:tab w:pos="928" w:val="left" w:leader="none"/>
                      <w:tab w:pos="1962" w:val="left" w:leader="none"/>
                      <w:tab w:pos="2073" w:val="left" w:leader="none"/>
                      <w:tab w:pos="3574" w:val="left" w:leader="none"/>
                      <w:tab w:pos="4186" w:val="left" w:leader="none"/>
                      <w:tab w:pos="4777" w:val="left" w:leader="none"/>
                      <w:tab w:pos="6181" w:val="left" w:leader="none"/>
                      <w:tab w:pos="7837" w:val="left" w:leader="none"/>
                      <w:tab w:pos="8384" w:val="left" w:leader="none"/>
                      <w:tab w:pos="9565" w:val="left" w:leader="none"/>
                      <w:tab w:pos="9741" w:val="left" w:leader="none"/>
                    </w:tabs>
                    <w:spacing w:line="180" w:lineRule="auto" w:before="47"/>
                    <w:ind w:left="345" w:right="1392" w:firstLine="191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;.'~~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PRESENTADO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5"/>
                      <w:sz w:val="26"/>
                      <w:szCs w:val="26"/>
                    </w:rPr>
                    <w:t>"::,,,,,~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65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5"/>
                      <w:sz w:val="26"/>
                      <w:szCs w:val="26"/>
                    </w:rPr>
                    <w:t>&lt;;.:0:1';.;,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6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65"/>
                    </w:rPr>
                    <w:t>J;.,,¿,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65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LVAREZ,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VILLA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FLAVIO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34"/>
                      <w:szCs w:val="34"/>
                    </w:rPr>
                    <w:t>","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34"/>
                      <w:szCs w:val="34"/>
                    </w:rPr>
                    <w:t>~',P;¡'.,f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70"/>
                      <w:sz w:val="24"/>
                      <w:szCs w:val="24"/>
                    </w:rPr>
                    <w:t>1J)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7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4"/>
                      <w:w w:val="7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70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70"/>
                      <w:sz w:val="24"/>
                      <w:szCs w:val="24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0"/>
                      <w:w w:val="7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ANDA,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VOCALES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RESPECTIVAMENTE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</w:rPr>
                    <w:t>EDILICIA</w:t>
                  </w:r>
                </w:p>
                <w:p>
                  <w:pPr>
                    <w:pStyle w:val="BodyText"/>
                    <w:tabs>
                      <w:tab w:pos="1367" w:val="left" w:leader="none"/>
                      <w:tab w:pos="6494" w:val="left" w:leader="none"/>
                      <w:tab w:pos="9503" w:val="left" w:leader="none"/>
                    </w:tabs>
                    <w:spacing w:line="201" w:lineRule="exact"/>
                    <w:ind w:right="1365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'\~'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SALUD,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tabs>
                      <w:tab w:pos="1036" w:val="left" w:leader="none"/>
                      <w:tab w:pos="1267" w:val="left" w:leader="none"/>
                    </w:tabs>
                    <w:spacing w:line="57" w:lineRule="exact"/>
                    <w:ind w:left="266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>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55"/>
                      <w:sz w:val="8"/>
                      <w:szCs w:val="8"/>
                    </w:rPr>
                    <w:t>,,',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8"/>
                      <w:szCs w:val="8"/>
                    </w:rPr>
                  </w:r>
                </w:p>
                <w:p>
                  <w:pPr>
                    <w:pStyle w:val="BodyText"/>
                    <w:tabs>
                      <w:tab w:pos="359" w:val="left" w:leader="none"/>
                      <w:tab w:pos="1742" w:val="left" w:leader="none"/>
                      <w:tab w:pos="2368" w:val="left" w:leader="none"/>
                    </w:tabs>
                    <w:spacing w:line="221" w:lineRule="exact"/>
                    <w:ind w:right="1084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SECRETMIA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OCTUBRE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tabs>
                      <w:tab w:pos="359" w:val="left" w:leader="none"/>
                      <w:tab w:pos="1821" w:val="left" w:leader="none"/>
                      <w:tab w:pos="6170" w:val="left" w:leader="none"/>
                    </w:tabs>
                    <w:spacing w:line="221" w:lineRule="exact"/>
                    <w:ind w:left="0" w:right="1148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.~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AYUNTAMIEN9'¿,L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XII;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[)JCTAMINANDO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BRINDAR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ECONOMICO</w:t>
                  </w:r>
                </w:p>
                <w:p>
                  <w:pPr>
                    <w:pStyle w:val="BodyText"/>
                    <w:tabs>
                      <w:tab w:pos="1187" w:val="left" w:leader="none"/>
                    </w:tabs>
                    <w:spacing w:line="249" w:lineRule="exact"/>
                    <w:ind w:right="883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</w:rPr>
                    <w:t>~"o,'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5"/>
                      <w:sz w:val="30"/>
                      <w:szCs w:val="30"/>
                    </w:rPr>
                    <w:t>",,4;.'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2"/>
                      <w:w w:val="8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2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10,000.00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(DIEZ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M.N.).A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3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FELIPE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DE</w:t>
                  </w:r>
                </w:p>
                <w:p>
                  <w:pPr>
                    <w:pStyle w:val="BodyText"/>
                    <w:tabs>
                      <w:tab w:pos="1447" w:val="left" w:leader="none"/>
                      <w:tab w:pos="7811" w:val="left" w:leader="none"/>
                      <w:tab w:pos="8906" w:val="left" w:leader="none"/>
                    </w:tabs>
                    <w:spacing w:line="313" w:lineRule="exact"/>
                    <w:ind w:right="92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36"/>
                      <w:szCs w:val="36"/>
                    </w:rPr>
                    <w:t>~.:o~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36"/>
                      <w:szCs w:val="3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JESUS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MARTIN,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SOLVENTAR,LOS.GASTOS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MEDlCOS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ORIGINADOS</w:t>
                  </w:r>
                </w:p>
                <w:p>
                  <w:pPr>
                    <w:pStyle w:val="BodyText"/>
                    <w:tabs>
                      <w:tab w:pos="6148" w:val="left" w:leader="none"/>
                      <w:tab w:pos="8697" w:val="left" w:leader="none"/>
                    </w:tabs>
                    <w:spacing w:line="225" w:lineRule="exact"/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CIRUGIA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HISTERECTOMIA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PRACTICARON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ESPOSA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</w:p>
                <w:p>
                  <w:pPr>
                    <w:pStyle w:val="BodyText"/>
                    <w:tabs>
                      <w:tab w:pos="3283" w:val="left" w:leader="none"/>
                      <w:tab w:pos="5731" w:val="left" w:leader="none"/>
                      <w:tab w:pos="7343" w:val="left" w:leader="none"/>
                      <w:tab w:pos="7725" w:val="left" w:leader="none"/>
                      <w:tab w:pos="9611" w:val="left" w:leader="none"/>
                      <w:tab w:pos="9892" w:val="left" w:leader="none"/>
                    </w:tabs>
                    <w:spacing w:line="264" w:lineRule="auto" w:before="22"/>
                    <w:ind w:left="2008" w:right="1360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YADlRA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FUNDAMENTO-EN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64'DE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PUBLlCOS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MUNICIPIOS;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ESTIPULADO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44,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002" w:val="left" w:leader="none"/>
                    </w:tabs>
                    <w:spacing w:line="264" w:lineRule="auto"/>
                    <w:ind w:left="1994" w:right="1369" w:hanging="15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GONZALEZ,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RECIBIDO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NOV1EMBRE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2016,.SOLlCITA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40,000.00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(CUARENTA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MILPESOS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M.N.),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ORIGINADOS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ACCIDENTE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SU\PADRE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SERGIO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TILANO,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QUIEN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EMPLEADO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ASEO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PUBI!ICO.</w:t>
                  </w:r>
                </w:p>
                <w:p>
                  <w:pPr>
                    <w:tabs>
                      <w:tab w:pos="8841" w:val="left" w:leader="none"/>
                    </w:tabs>
                    <w:spacing w:line="313" w:lineRule="exact"/>
                    <w:ind w:left="288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36"/>
                      <w:szCs w:val="36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36"/>
                      <w:szCs w:val="3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36"/>
                      <w:szCs w:val="36"/>
                    </w:rPr>
                    <w:t>\t7\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pStyle w:val="BodyText"/>
                    <w:tabs>
                      <w:tab w:pos="3340" w:val="left" w:leader="none"/>
                      <w:tab w:pos="8999" w:val="left" w:leader="none"/>
                      <w:tab w:pos="10360" w:val="left" w:leader="none"/>
                    </w:tabs>
                    <w:spacing w:line="175" w:lineRule="exact"/>
                    <w:ind w:left="199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REG!DORES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</w:p>
                <w:p>
                  <w:pPr>
                    <w:pStyle w:val="BodyText"/>
                    <w:tabs>
                      <w:tab w:pos="3319" w:val="left" w:leader="none"/>
                      <w:tab w:pos="3434" w:val="left" w:leader="none"/>
                      <w:tab w:pos="3635" w:val="left" w:leader="none"/>
                      <w:tab w:pos="4233" w:val="left" w:leader="none"/>
                      <w:tab w:pos="4701" w:val="left" w:leader="none"/>
                      <w:tab w:pos="4982" w:val="left" w:leader="none"/>
                      <w:tab w:pos="5039" w:val="left" w:leader="none"/>
                      <w:tab w:pos="5335" w:val="left" w:leader="none"/>
                      <w:tab w:pos="6105" w:val="left" w:leader="none"/>
                      <w:tab w:pos="6235" w:val="left" w:leader="none"/>
                      <w:tab w:pos="6479" w:val="left" w:leader="none"/>
                      <w:tab w:pos="6739" w:val="left" w:leader="none"/>
                      <w:tab w:pos="7379" w:val="left" w:leader="none"/>
                      <w:tab w:pos="7588" w:val="left" w:leader="none"/>
                      <w:tab w:pos="7660" w:val="left" w:leader="none"/>
                      <w:tab w:pos="8726" w:val="left" w:leader="none"/>
                      <w:tab w:pos="9057" w:val="left" w:leader="none"/>
                      <w:tab w:pos="9511" w:val="left" w:leader="none"/>
                      <w:tab w:pos="9820" w:val="left" w:leader="none"/>
                      <w:tab w:pos="10432" w:val="left" w:leader="none"/>
                    </w:tabs>
                    <w:spacing w:line="262" w:lineRule="auto" w:before="15"/>
                    <w:ind w:left="1972" w:right="1387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TURNA~A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EDILICIA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SALUD,-'LA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POR"'"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VOCALES:r.{A!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FLAVIO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PROXIMQ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CUESTIONES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ClERRgrpREsuPUESTAL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'SERGIO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ATILANO,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EMPLEADO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ASEO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CANTIDAD'DE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(CUARENTA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M.N,)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CONCEPTO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CIRUGIA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CADERA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'DERECHA.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</w:p>
                <w:p>
                  <w:pPr>
                    <w:spacing w:line="120" w:lineRule="exact" w:before="4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6256" w:val="left" w:leader="none"/>
                      <w:tab w:pos="8215" w:val="left" w:leader="none"/>
                    </w:tabs>
                    <w:ind w:left="198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~~t~il¿;t;:¡:-~T~~~~~~~~~~\~~¿;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ARTÍCULOS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40</w:t>
                  </w:r>
                </w:p>
                <w:p>
                  <w:pPr>
                    <w:spacing w:line="120" w:lineRule="exact" w:before="8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tabs>
                      <w:tab w:pos="1136" w:val="left" w:leader="none"/>
                      <w:tab w:pos="1741" w:val="left" w:leader="none"/>
                      <w:tab w:pos="2230" w:val="left" w:leader="none"/>
                    </w:tabs>
                    <w:ind w:left="675" w:right="0" w:firstLine="0"/>
                    <w:jc w:val="center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6"/>
                      <w:szCs w:val="1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6"/>
                      <w:szCs w:val="1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6"/>
                      <w:szCs w:val="16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38"/>
                      <w:szCs w:val="38"/>
                    </w:rPr>
                    <w:t>-y,'\'\</w:t>
                  </w:r>
                </w:p>
                <w:p>
                  <w:pPr>
                    <w:pStyle w:val="BodyText"/>
                    <w:tabs>
                      <w:tab w:pos="2872" w:val="left" w:leader="none"/>
                      <w:tab w:pos="3045" w:val="left" w:leader="none"/>
                      <w:tab w:pos="3355" w:val="left" w:leader="none"/>
                      <w:tab w:pos="3405" w:val="left" w:leader="none"/>
                      <w:tab w:pos="4262" w:val="left" w:leader="none"/>
                      <w:tab w:pos="4528" w:val="left" w:leader="none"/>
                      <w:tab w:pos="4615" w:val="left" w:leader="none"/>
                      <w:tab w:pos="5140" w:val="left" w:leader="none"/>
                      <w:tab w:pos="5392" w:val="left" w:leader="none"/>
                      <w:tab w:pos="5529" w:val="left" w:leader="none"/>
                      <w:tab w:pos="5896" w:val="left" w:leader="none"/>
                      <w:tab w:pos="6199" w:val="left" w:leader="none"/>
                      <w:tab w:pos="6703" w:val="left" w:leader="none"/>
                      <w:tab w:pos="6976" w:val="left" w:leader="none"/>
                      <w:tab w:pos="7019" w:val="left" w:leader="none"/>
                      <w:tab w:pos="7495" w:val="left" w:leader="none"/>
                      <w:tab w:pos="8071" w:val="left" w:leader="none"/>
                      <w:tab w:pos="8323" w:val="left" w:leader="none"/>
                      <w:tab w:pos="8877" w:val="left" w:leader="none"/>
                      <w:tab w:pos="9475" w:val="left" w:leader="none"/>
                      <w:tab w:pos="9647" w:val="left" w:leader="none"/>
                      <w:tab w:pos="10065" w:val="left" w:leader="none"/>
                      <w:tab w:pos="10202" w:val="left" w:leader="none"/>
                    </w:tabs>
                    <w:spacing w:line="259" w:lineRule="auto" w:before="76"/>
                    <w:ind w:left="1958" w:right="1401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GENERAl.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4.-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ALEJANDRO"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158-HM2/AY/2016,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MOTIVO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APROXIMA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PRESTACION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AGUINALDOS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LABORA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DISTINTAS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AREAS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ANALlSIS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APROBACION,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INTEGRO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AGUINALDO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PERSONAL,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DECIR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CUBRA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IMPUESTO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GENERADO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AGUINALDO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TANTO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INTEGRO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PERSONAL.</w:t>
                  </w:r>
                </w:p>
                <w:p>
                  <w:pPr>
                    <w:spacing w:line="240" w:lineRule="exact" w:before="1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707" w:val="left" w:leader="none"/>
                      <w:tab w:pos="3081" w:val="left" w:leader="none"/>
                      <w:tab w:pos="3304" w:val="left" w:leader="none"/>
                      <w:tab w:pos="3563" w:val="left" w:leader="none"/>
                      <w:tab w:pos="3959" w:val="left" w:leader="none"/>
                      <w:tab w:pos="4219" w:val="left" w:leader="none"/>
                      <w:tab w:pos="4701" w:val="left" w:leader="none"/>
                      <w:tab w:pos="4845" w:val="left" w:leader="none"/>
                      <w:tab w:pos="6019" w:val="left" w:leader="none"/>
                      <w:tab w:pos="6299" w:val="left" w:leader="none"/>
                      <w:tab w:pos="6695" w:val="left" w:leader="none"/>
                      <w:tab w:pos="6926" w:val="left" w:leader="none"/>
                      <w:tab w:pos="7300" w:val="left" w:leader="none"/>
                      <w:tab w:pos="7473" w:val="left" w:leader="none"/>
                      <w:tab w:pos="7862" w:val="left" w:leader="none"/>
                      <w:tab w:pos="8128" w:val="left" w:leader="none"/>
                      <w:tab w:pos="8495" w:val="left" w:leader="none"/>
                      <w:tab w:pos="8971" w:val="left" w:leader="none"/>
                      <w:tab w:pos="9237" w:val="left" w:leader="none"/>
                      <w:tab w:pos="9424" w:val="left" w:leader="none"/>
                      <w:tab w:pos="9863" w:val="left" w:leader="none"/>
                      <w:tab w:pos="10051" w:val="left" w:leader="none"/>
                      <w:tab w:pos="10267" w:val="left" w:leader="none"/>
                      <w:tab w:pos="10490" w:val="left" w:leader="none"/>
                    </w:tabs>
                    <w:spacing w:line="261" w:lineRule="auto"/>
                    <w:ind w:left="1936" w:right="1423" w:firstLine="2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RESULTE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IMPUESTO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AGUINALDOS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PUBLlCOS,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PRESUPUESTANDO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RESULTE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DENTRO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CAPITULO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3900.-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OTROS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SRRVICIOS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GENERAl.ES,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PARTIDA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PRESUPUESTAL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399.-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OTROS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SHRVICIOS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GENEIlAU:S;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CONSECUENCIA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AGUINALDO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ENTREGADO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INTEGRA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spacing w:line="140" w:lineRule="exact" w:before="4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421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</w:p>
                <w:p>
                  <w:pPr>
                    <w:tabs>
                      <w:tab w:pos="1282" w:val="left" w:leader="none"/>
                      <w:tab w:pos="3917" w:val="left" w:leader="none"/>
                    </w:tabs>
                    <w:spacing w:before="80"/>
                    <w:ind w:left="792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9pt;mso-position-horizontal-relative:page;mso-position-vertical-relative:page;z-index:-651" coordorigin="0,0" coordsize="12180,19380">
            <v:group style="position:absolute;left:1000;top:4060;width:560;height:2" coordorigin="1000,4060" coordsize="560,2">
              <v:shape style="position:absolute;left:1000;top:4060;width:560;height:2" coordorigin="1000,4060" coordsize="560,0" path="m1000,4060l1560,4060,1000,4060xe" filled="f" stroked="t" strokeweight="1pt" strokecolor="#000000">
                <v:path arrowok="t"/>
              </v:shape>
            </v:group>
            <v:group style="position:absolute;left:9420;top:17140;width:440;height:2" coordorigin="9420,17140" coordsize="440,2">
              <v:shape style="position:absolute;left:9420;top:17140;width:440;height:2" coordorigin="9420,17140" coordsize="440,0" path="m9420,17140l9860,17140,9420,17140xe" filled="f" stroked="t" strokeweight="1pt" strokecolor="#000000">
                <v:path arrowok="t"/>
              </v:shape>
            </v:group>
            <v:group style="position:absolute;left:10080;top:17140;width:680;height:2" coordorigin="10080,17140" coordsize="680,2">
              <v:shape style="position:absolute;left:10080;top:17140;width:680;height:2" coordorigin="10080,17140" coordsize="680,0" path="m10080,17140l10760,17140,10080,17140xe" filled="f" stroked="t" strokeweight="1pt" strokecolor="#000000">
                <v:path arrowok="t"/>
              </v:shape>
            </v:group>
            <v:group style="position:absolute;left:1920;top:17400;width:1080;height:2" coordorigin="1920,17400" coordsize="1080,2">
              <v:shape style="position:absolute;left:1920;top:17400;width:1080;height:2" coordorigin="1920,17400" coordsize="1080,0" path="m1920,17400l3000,17400,1920,17400xe" filled="f" stroked="t" strokeweight="1pt" strokecolor="#000000">
                <v:path arrowok="t"/>
              </v:shape>
            </v:group>
            <v:group style="position:absolute;left:3120;top:17400;width:1240;height:2" coordorigin="3120,17400" coordsize="1240,2">
              <v:shape style="position:absolute;left:3120;top:17400;width:1240;height:2" coordorigin="3120,17400" coordsize="1240,0" path="m3120,17400l4360,17400,3120,17400xe" filled="f" stroked="t" strokeweight="1pt" strokecolor="#000000">
                <v:path arrowok="t"/>
              </v:shape>
            </v:group>
            <v:group style="position:absolute;left:9460;top:18260;width:640;height:2" coordorigin="9460,18260" coordsize="640,2">
              <v:shape style="position:absolute;left:9460;top:18260;width:640;height:2" coordorigin="9460,18260" coordsize="640,0" path="m9460,18260l10100,18260,9460,18260xe" filled="f" stroked="t" strokeweight="1pt" strokecolor="#000000">
                <v:path arrowok="t"/>
              </v:shape>
            </v:group>
            <v:group style="position:absolute;left:10180;top:18260;width:100;height:2" coordorigin="10180,18260" coordsize="100,2">
              <v:shape style="position:absolute;left:10180;top:18260;width:100;height:2" coordorigin="10180,18260" coordsize="100,0" path="m10180,18260l10280,18260,10180,18260xe" filled="f" stroked="t" strokeweight="1pt" strokecolor="#000000">
                <v:path arrowok="t"/>
              </v:shape>
            </v:group>
            <v:group style="position:absolute;left:10360;top:18260;width:200;height:2" coordorigin="10360,18260" coordsize="200,2">
              <v:shape style="position:absolute;left:10360;top:18260;width:200;height:2" coordorigin="10360,18260" coordsize="200,0" path="m10360,18260l10560,18260,10360,18260xe" filled="f" stroked="t" strokeweight="1pt" strokecolor="#000000">
                <v:path arrowok="t"/>
              </v:shape>
            </v:group>
            <v:group style="position:absolute;left:10640;top:18260;width:100;height:2" coordorigin="10640,18260" coordsize="100,2">
              <v:shape style="position:absolute;left:10640;top:18260;width:100;height:2" coordorigin="10640,18260" coordsize="100,0" path="m10640,18260l10740,18260,10640,18260xe" filled="f" stroked="t" strokeweight="1pt" strokecolor="#000000">
                <v:path arrowok="t"/>
              </v:shape>
              <v:shape style="position:absolute;left:0;top:0;width:12180;height:19380" type="#_x0000_t75">
                <v:imagedata r:id="rId1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6" w:id="6"/>
      <w:bookmarkEnd w:id="6"/>
      <w:r>
        <w:rPr/>
      </w:r>
      <w:r>
        <w:rPr/>
      </w:r>
    </w:p>
    <w:p>
      <w:pPr>
        <w:spacing w:after="0"/>
        <w:sectPr>
          <w:pgSz w:w="12180" w:h="1938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9pt;mso-position-horizontal-relative:page;mso-position-vertical-relative:page;z-index:-650" type="#_x0000_t202" filled="f" stroked="f">
            <v:textbox inset="0,0,0,0">
              <w:txbxContent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1321" w:val="left" w:leader="none"/>
                      <w:tab w:pos="2905" w:val="left" w:leader="none"/>
                      <w:tab w:pos="4777" w:val="left" w:leader="none"/>
                    </w:tabs>
                    <w:spacing w:line="277" w:lineRule="exact"/>
                    <w:ind w:left="666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'\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AMIENTO</w:t>
                  </w:r>
                </w:p>
                <w:p>
                  <w:pPr>
                    <w:tabs>
                      <w:tab w:pos="2951" w:val="left" w:leader="none"/>
                    </w:tabs>
                    <w:spacing w:line="385" w:lineRule="exact"/>
                    <w:ind w:left="2052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65"/>
                      <w:sz w:val="20"/>
                      <w:szCs w:val="20"/>
                    </w:rPr>
                    <w:t>,.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6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65"/>
                      <w:position w:val="-26"/>
                      <w:sz w:val="60"/>
                      <w:szCs w:val="60"/>
                    </w:rPr>
                    <w:t>'.: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65"/>
                      <w:position w:val="-26"/>
                      <w:sz w:val="60"/>
                      <w:szCs w:val="6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65"/>
                      <w:position w:val="0"/>
                      <w:sz w:val="20"/>
                      <w:szCs w:val="20"/>
                    </w:rPr>
                    <w:t>.jJ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6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7"/>
                      <w:w w:val="6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65"/>
                      <w:position w:val="0"/>
                      <w:sz w:val="20"/>
                      <w:szCs w:val="20"/>
                    </w:rPr>
                    <w:t>---------------------------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tabs>
                      <w:tab w:pos="2887" w:val="left" w:leader="none"/>
                    </w:tabs>
                    <w:spacing w:line="112" w:lineRule="exact"/>
                    <w:ind w:left="2332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14"/>
                      <w:szCs w:val="14"/>
                    </w:rPr>
                    <w:t>i!'.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14"/>
                      <w:szCs w:val="14"/>
                    </w:rPr>
                    <w:t>•.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5"/>
                      <w:w w:val="95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14"/>
                      <w:szCs w:val="14"/>
                    </w:rPr>
                    <w:t>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25"/>
                      <w:position w:val="3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63" w:lineRule="auto" w:before="35"/>
                    <w:ind w:left="2030" w:right="1365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ARTlCULOS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XI;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80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49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1,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54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54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BIS.5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SERVIDORES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PUBLlCOS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MUNICIPIOS.</w:t>
                  </w:r>
                </w:p>
                <w:p>
                  <w:pPr>
                    <w:spacing w:line="92" w:lineRule="exact" w:before="7"/>
                    <w:ind w:left="705" w:right="1405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200"/>
                      <w:sz w:val="10"/>
                      <w:szCs w:val="10"/>
                    </w:rPr>
                    <w:t>/--.~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5" w:lineRule="exact"/>
                    <w:ind w:left="0" w:right="9952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0"/>
                      <w:szCs w:val="10"/>
                    </w:rPr>
                    <w:t>:r'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3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2"/>
                      <w:szCs w:val="12"/>
                    </w:rPr>
                    <w:t>\E.~1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2"/>
                      <w:w w:val="130"/>
                      <w:sz w:val="12"/>
                      <w:szCs w:val="12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30"/>
                      <w:sz w:val="20"/>
                      <w:szCs w:val="20"/>
                    </w:rPr>
                    <w:t>co~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4"/>
                      <w:w w:val="130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30"/>
                      <w:sz w:val="20"/>
                      <w:szCs w:val="20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tabs>
                      <w:tab w:pos="1504" w:val="left" w:leader="none"/>
                    </w:tabs>
                    <w:spacing w:line="88" w:lineRule="exact"/>
                    <w:ind w:left="453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5"/>
                      <w:sz w:val="10"/>
                      <w:szCs w:val="10"/>
                    </w:rPr>
                    <w:t>/''(-\&lt;'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5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5"/>
                      <w:sz w:val="12"/>
                      <w:szCs w:val="12"/>
                    </w:rPr>
                    <w:t>Sl'/'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583" w:val="left" w:leader="none"/>
                      <w:tab w:pos="3218" w:val="left" w:leader="none"/>
                      <w:tab w:pos="4478" w:val="left" w:leader="none"/>
                      <w:tab w:pos="6839" w:val="left" w:leader="none"/>
                      <w:tab w:pos="8755" w:val="left" w:leader="none"/>
                    </w:tabs>
                    <w:spacing w:line="229" w:lineRule="exact"/>
                    <w:ind w:right="1149"/>
                    <w:jc w:val="center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16"/>
                      <w:szCs w:val="16"/>
                    </w:rPr>
                    <w:t>:z: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76"/>
                      <w:szCs w:val="76"/>
                    </w:rPr>
                    <w:t>~~&gt;~~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76"/>
                      <w:szCs w:val="76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OFICIO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161-HM2/AY/2016,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29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tabs>
                      <w:tab w:pos="590" w:val="left" w:leader="none"/>
                      <w:tab w:pos="1418" w:val="left" w:leader="none"/>
                      <w:tab w:pos="1886" w:val="left" w:leader="none"/>
                      <w:tab w:pos="2829" w:val="left" w:leader="none"/>
                      <w:tab w:pos="4046" w:val="left" w:leader="none"/>
                      <w:tab w:pos="4471" w:val="left" w:leader="none"/>
                      <w:tab w:pos="4924" w:val="left" w:leader="none"/>
                      <w:tab w:pos="5313" w:val="left" w:leader="none"/>
                      <w:tab w:pos="6803" w:val="left" w:leader="none"/>
                      <w:tab w:pos="7279" w:val="left" w:leader="none"/>
                      <w:tab w:pos="8114" w:val="left" w:leader="none"/>
                      <w:tab w:pos="9259" w:val="left" w:leader="none"/>
                    </w:tabs>
                    <w:spacing w:line="136" w:lineRule="exact"/>
                    <w:ind w:left="0" w:right="1199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65"/>
                      <w:sz w:val="26"/>
                      <w:szCs w:val="26"/>
                    </w:rPr>
                    <w:t>~",..,.~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65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26"/>
                      <w:szCs w:val="26"/>
                    </w:rPr>
                    <w:t>;A'&gt;!1:.:i{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26"/>
                      <w:szCs w:val="26"/>
                    </w:rPr>
                    <w:t>~\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0"/>
                      <w:sz w:val="20"/>
                      <w:szCs w:val="20"/>
                    </w:rPr>
                    <w:t>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0"/>
                      <w:sz w:val="20"/>
                      <w:szCs w:val="2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>5.-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0"/>
                      <w:szCs w:val="20"/>
                    </w:rPr>
                    <w:t>PRESlDENTE</w:t>
                  </w:r>
                </w:p>
                <w:p>
                  <w:pPr>
                    <w:pStyle w:val="BodyText"/>
                    <w:spacing w:before="46"/>
                    <w:ind w:left="1908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lMUNICIPAL.</w:t>
                  </w:r>
                </w:p>
                <w:p>
                  <w:pPr>
                    <w:pStyle w:val="BodyText"/>
                    <w:tabs>
                      <w:tab w:pos="647" w:val="left" w:leader="none"/>
                      <w:tab w:pos="1915" w:val="left" w:leader="none"/>
                    </w:tabs>
                    <w:spacing w:line="218" w:lineRule="exact" w:before="15"/>
                    <w:ind w:right="1250"/>
                    <w:jc w:val="center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10"/>
                      <w:szCs w:val="10"/>
                    </w:rPr>
                    <w:t>'.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10"/>
                      <w:szCs w:val="1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40"/>
                      <w:sz w:val="10"/>
                      <w:szCs w:val="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OVIEMBRE</w:t>
                  </w:r>
                  <w:r>
                    <w:rPr>
                      <w:b w:val="0"/>
                      <w:bCs w:val="0"/>
                      <w:spacing w:val="28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DEL</w:t>
                  </w:r>
                  <w:r>
                    <w:rPr>
                      <w:b w:val="0"/>
                      <w:bCs w:val="0"/>
                      <w:spacing w:val="-9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2016,</w:t>
                  </w:r>
                  <w:r>
                    <w:rPr>
                      <w:b w:val="0"/>
                      <w:bCs w:val="0"/>
                      <w:spacing w:val="-5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SOLICITA</w:t>
                  </w:r>
                  <w:r>
                    <w:rPr>
                      <w:b w:val="0"/>
                      <w:bCs w:val="0"/>
                      <w:spacing w:val="13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SU</w:t>
                  </w:r>
                  <w:r>
                    <w:rPr>
                      <w:b w:val="0"/>
                      <w:bCs w:val="0"/>
                      <w:spacing w:val="-15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APROBACION</w:t>
                  </w:r>
                  <w:r>
                    <w:rPr>
                      <w:b w:val="0"/>
                      <w:bCs w:val="0"/>
                      <w:spacing w:val="41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PARA</w:t>
                  </w:r>
                  <w:r>
                    <w:rPr>
                      <w:b w:val="0"/>
                      <w:bCs w:val="0"/>
                      <w:spacing w:val="1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LLEVAR</w:t>
                  </w:r>
                  <w:r>
                    <w:rPr>
                      <w:b w:val="0"/>
                      <w:bCs w:val="0"/>
                      <w:spacing w:val="13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A</w:t>
                  </w:r>
                  <w:r>
                    <w:rPr>
                      <w:b w:val="0"/>
                      <w:bCs w:val="0"/>
                      <w:spacing w:val="-21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CABO</w:t>
                  </w:r>
                  <w:r>
                    <w:rPr>
                      <w:b w:val="0"/>
                      <w:bCs w:val="0"/>
                      <w:spacing w:val="8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LA</w:t>
                  </w:r>
                  <w:r>
                    <w:rPr>
                      <w:b w:val="0"/>
                      <w:bCs w:val="0"/>
                      <w:spacing w:val="-10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10"/>
                    </w:rPr>
                    <w:t>FIRMA</w:t>
                  </w:r>
                </w:p>
                <w:p>
                  <w:pPr>
                    <w:tabs>
                      <w:tab w:pos="2023" w:val="left" w:leader="none"/>
                      <w:tab w:pos="2491" w:val="left" w:leader="none"/>
                      <w:tab w:pos="3851" w:val="left" w:leader="none"/>
                      <w:tab w:pos="4967" w:val="left" w:leader="none"/>
                      <w:tab w:pos="5342" w:val="left" w:leader="none"/>
                      <w:tab w:pos="5831" w:val="left" w:leader="none"/>
                      <w:tab w:pos="7538" w:val="left" w:leader="none"/>
                      <w:tab w:pos="8186" w:val="left" w:leader="none"/>
                      <w:tab w:pos="8740" w:val="left" w:leader="none"/>
                      <w:tab w:pos="9251" w:val="left" w:leader="none"/>
                      <w:tab w:pos="9748" w:val="left" w:leader="none"/>
                      <w:tab w:pos="10396" w:val="left" w:leader="none"/>
                    </w:tabs>
                    <w:spacing w:line="210" w:lineRule="exact"/>
                    <w:ind w:left="0" w:right="1199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28"/>
                      <w:szCs w:val="28"/>
                    </w:rPr>
                    <w:t>\",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7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28"/>
                      <w:szCs w:val="28"/>
                    </w:rPr>
                    <w:t>SA\CU~ET~~k\%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2"/>
                      <w:w w:val="75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CONVENIO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ACORDE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ESTABLECIDO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ART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3-B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</w:p>
                <w:p>
                  <w:pPr>
                    <w:pStyle w:val="BodyText"/>
                    <w:tabs>
                      <w:tab w:pos="1274" w:val="left" w:leader="none"/>
                      <w:tab w:pos="3571" w:val="left" w:leader="none"/>
                      <w:tab w:pos="4564" w:val="left" w:leader="none"/>
                      <w:tab w:pos="5839" w:val="left" w:leader="none"/>
                      <w:tab w:pos="6199" w:val="left" w:leader="none"/>
                      <w:tab w:pos="6681" w:val="left" w:leader="none"/>
                      <w:tab w:pos="8539" w:val="left" w:leader="none"/>
                      <w:tab w:pos="9057" w:val="left" w:leader="none"/>
                      <w:tab w:pos="9748" w:val="left" w:leader="none"/>
                      <w:tab w:pos="10231" w:val="left" w:leader="none"/>
                    </w:tabs>
                    <w:spacing w:line="302" w:lineRule="exact"/>
                    <w:ind w:right="1019"/>
                    <w:jc w:val="center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42"/>
                      <w:szCs w:val="42"/>
                    </w:rPr>
                    <w:t>0".'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42"/>
                      <w:szCs w:val="42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,..&gt;"?COORDlNACION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FISCAL,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PARTICIPACION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100%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tabs>
                      <w:tab w:pos="1108" w:val="left" w:leader="none"/>
                      <w:tab w:pos="2015" w:val="left" w:leader="none"/>
                      <w:tab w:pos="3801" w:val="left" w:leader="none"/>
                      <w:tab w:pos="4449" w:val="left" w:leader="none"/>
                      <w:tab w:pos="4895" w:val="left" w:leader="none"/>
                      <w:tab w:pos="6134" w:val="left" w:leader="none"/>
                      <w:tab w:pos="6760" w:val="left" w:leader="none"/>
                      <w:tab w:pos="8049" w:val="left" w:leader="none"/>
                      <w:tab w:pos="8971" w:val="left" w:leader="none"/>
                      <w:tab w:pos="9453" w:val="left" w:leader="none"/>
                      <w:tab w:pos="10382" w:val="left" w:leader="none"/>
                    </w:tabs>
                    <w:spacing w:line="284" w:lineRule="exact"/>
                    <w:ind w:left="417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10"/>
                      <w:sz w:val="16"/>
                      <w:szCs w:val="16"/>
                    </w:rPr>
                    <w:t>~'O</w:t>
                  </w:r>
                  <w:r>
                    <w:rPr>
                      <w:b w:val="0"/>
                      <w:bCs w:val="0"/>
                      <w:spacing w:val="0"/>
                      <w:w w:val="11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4"/>
                      <w:szCs w:val="34"/>
                    </w:rPr>
                    <w:t>LAG9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4"/>
                      <w:szCs w:val="34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RECAUDACION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OBTENGA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IMPUESTO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SOBRE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RENTA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QUE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3117" w:val="left" w:leader="none"/>
                      <w:tab w:pos="6530" w:val="left" w:leader="none"/>
                      <w:tab w:pos="8711" w:val="left" w:leader="none"/>
                    </w:tabs>
                    <w:spacing w:line="216" w:lineRule="exact"/>
                    <w:ind w:right="1427"/>
                    <w:jc w:val="righ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EFECTIVAMENTE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FEDERACION,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CORRESPONDIENTE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SALARIO</w:t>
                  </w:r>
                </w:p>
                <w:p>
                  <w:pPr>
                    <w:pStyle w:val="BodyText"/>
                    <w:tabs>
                      <w:tab w:pos="2447" w:val="left" w:leader="none"/>
                      <w:tab w:pos="3247" w:val="left" w:leader="none"/>
                      <w:tab w:pos="3535" w:val="left" w:leader="none"/>
                      <w:tab w:pos="3866" w:val="left" w:leader="none"/>
                      <w:tab w:pos="4240" w:val="left" w:leader="none"/>
                      <w:tab w:pos="5299" w:val="left" w:leader="none"/>
                      <w:tab w:pos="5731" w:val="left" w:leader="none"/>
                      <w:tab w:pos="5925" w:val="left" w:leader="none"/>
                      <w:tab w:pos="6285" w:val="left" w:leader="none"/>
                      <w:tab w:pos="6782" w:val="left" w:leader="none"/>
                      <w:tab w:pos="6883" w:val="left" w:leader="none"/>
                      <w:tab w:pos="7487" w:val="left" w:leader="none"/>
                      <w:tab w:pos="7761" w:val="left" w:leader="none"/>
                      <w:tab w:pos="7876" w:val="left" w:leader="none"/>
                      <w:tab w:pos="8229" w:val="left" w:leader="none"/>
                      <w:tab w:pos="8481" w:val="left" w:leader="none"/>
                      <w:tab w:pos="9028" w:val="left" w:leader="none"/>
                      <w:tab w:pos="9244" w:val="left" w:leader="none"/>
                      <w:tab w:pos="9439" w:val="left" w:leader="none"/>
                      <w:tab w:pos="9928" w:val="left" w:leader="none"/>
                      <w:tab w:pos="10029" w:val="left" w:leader="none"/>
                      <w:tab w:pos="10533" w:val="left" w:leader="none"/>
                    </w:tabs>
                    <w:spacing w:line="263" w:lineRule="auto" w:before="29"/>
                    <w:ind w:left="2001" w:right="1372" w:firstLine="2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PERSONAL,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CAPACITACION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FISCAL.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DEBIDA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ATENCION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SEÑALADO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PRECEPTO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LEGAL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CONDUCENTE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EJERCICIOS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FISCALES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CORRESPONDIENTES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MESES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PENDIENTES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RECUPERAR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(SI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EXISTIERAN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ESTUVIERAN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EFECTIVAMENTE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PAGADOS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2015)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SALDOS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CORRESPONDIENTES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ASIMISMO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ANALlSIS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PAGO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25%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CORRESPONDIENTE,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ESPECIFICA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CLAUSULA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2"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CONVENIO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ANEXO,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SEÑALADOS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DESCRIBEN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CLAUSULA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PRIMERA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MISMO,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DERIVADO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PARTICIPACION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DEVUELTA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APLICADO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CUMPLIDO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PARTICIPACION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100%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RECAUDACION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OBTENGA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IMPUESTO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RENTA.</w:t>
                  </w:r>
                </w:p>
                <w:p>
                  <w:pPr>
                    <w:spacing w:line="100" w:lineRule="exact" w:before="4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131" w:val="left" w:leader="none"/>
                      <w:tab w:pos="3239" w:val="left" w:leader="none"/>
                      <w:tab w:pos="3571" w:val="left" w:leader="none"/>
                      <w:tab w:pos="3657" w:val="left" w:leader="none"/>
                      <w:tab w:pos="3916" w:val="left" w:leader="none"/>
                      <w:tab w:pos="4039" w:val="left" w:leader="none"/>
                      <w:tab w:pos="4219" w:val="left" w:leader="none"/>
                      <w:tab w:pos="4600" w:val="left" w:leader="none"/>
                      <w:tab w:pos="4845" w:val="left" w:leader="none"/>
                      <w:tab w:pos="5176" w:val="left" w:leader="none"/>
                      <w:tab w:pos="5320" w:val="left" w:leader="none"/>
                      <w:tab w:pos="5443" w:val="left" w:leader="none"/>
                      <w:tab w:pos="5630" w:val="left" w:leader="none"/>
                      <w:tab w:pos="5831" w:val="left" w:leader="none"/>
                      <w:tab w:pos="6033" w:val="left" w:leader="none"/>
                      <w:tab w:pos="6242" w:val="left" w:leader="none"/>
                      <w:tab w:pos="6451" w:val="left" w:leader="none"/>
                      <w:tab w:pos="6652" w:val="left" w:leader="none"/>
                      <w:tab w:pos="7156" w:val="left" w:leader="none"/>
                      <w:tab w:pos="7235" w:val="left" w:leader="none"/>
                      <w:tab w:pos="7459" w:val="left" w:leader="none"/>
                      <w:tab w:pos="7639" w:val="left" w:leader="none"/>
                      <w:tab w:pos="7826" w:val="left" w:leader="none"/>
                      <w:tab w:pos="8049" w:val="left" w:leader="none"/>
                      <w:tab w:pos="8272" w:val="left" w:leader="none"/>
                      <w:tab w:pos="8517" w:val="left" w:leader="none"/>
                      <w:tab w:pos="8668" w:val="left" w:leader="none"/>
                      <w:tab w:pos="8834" w:val="left" w:leader="none"/>
                      <w:tab w:pos="9185" w:val="left" w:leader="none"/>
                      <w:tab w:pos="9215" w:val="left" w:leader="none"/>
                      <w:tab w:pos="9482" w:val="left" w:leader="none"/>
                      <w:tab w:pos="9705" w:val="left" w:leader="none"/>
                      <w:tab w:pos="9820" w:val="left" w:leader="none"/>
                      <w:tab w:pos="10000" w:val="left" w:leader="none"/>
                      <w:tab w:pos="10231" w:val="left" w:leader="none"/>
                      <w:tab w:pos="10483" w:val="left" w:leader="none"/>
                      <w:tab w:pos="10612" w:val="left" w:leader="none"/>
                    </w:tabs>
                    <w:spacing w:line="261" w:lineRule="auto"/>
                    <w:ind w:left="1944" w:right="1363" w:firstLine="43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MAYORIA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FACULTAN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RAMIREZ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FUNCIONARIO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c.P.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SIXTO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VILLA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LOBOS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CRUZ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CONCURRAN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CELEBRACION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CONTRATO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pRESTACION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EMPRESA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"JAD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INTEGRALES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S.A.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C.V."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REPRESENTADA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L1C.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DELGADILLO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CASILLAS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CARACTER.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APODERADO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LEGAL,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LISIS,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DIAGNOSTICO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CORRECTO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CALCULO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RETENCION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IMPUESTO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RENTA,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SL¡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C.A~OiDETERMINAR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DIFERENCIAS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CORRESPONDIENTES,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ASESORIA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TECNICA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F'ISCAL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ENCAMINADA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GESTION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LOS&gt;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TRAMITES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INSTANCIAS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COMPETENTES.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APLICAR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CUMPLIR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3-B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COORDINACION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FISCAL.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pARTICIPACION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RECAUDACION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OBTENGA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IMPUESTO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RENTA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EFECTIVAMENTE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FEDERACION,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CORRESPONDIENTE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SALARIO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PERSONAL,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CAPACITACION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FISCAL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DEBIDA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ATENCION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SEÑALADO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PRECEPTO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LEGAL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CONDUCENTE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EJERCICIOS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FISCALES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CORRESPONDIENTES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MESES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PENDIENTES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RECUPERAR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(SI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EXISTIERAN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ESTUVIERAN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EFECTIVAMENTE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PAGADOS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2015)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SALDOS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CORRESPONDIENTES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PAGO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25%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EMPRESA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CONTRATADA,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PAGO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ESPECIFICA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CLAUSULA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SEGUNDA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SEÑALADOS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DESCRIBEN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CLAUSULA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PRIMERA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CONVENIO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ANEXO,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(MISMO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RESPALDO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ACUERDO),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DERIVADO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PARTICIPACION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DEVUELTA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APLICADO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CUMPLIDO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PARTICIPACION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100%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RECAUDACION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OBTENGA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IMPUESTO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RENTA.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11;</w:t>
                  </w:r>
                  <w:r>
                    <w:rPr>
                      <w:b w:val="0"/>
                      <w:bCs w:val="0"/>
                      <w:spacing w:val="-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1,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</w:t>
                  </w:r>
                  <w:r>
                    <w:rPr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Xl;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49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52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11;</w:t>
                  </w:r>
                  <w:r>
                    <w:rPr>
                      <w:b w:val="0"/>
                      <w:bCs w:val="0"/>
                      <w:spacing w:val="-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66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80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100" w:lineRule="exact" w:before="7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428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</w:p>
                <w:p>
                  <w:pPr>
                    <w:tabs>
                      <w:tab w:pos="1260" w:val="left" w:leader="none"/>
                      <w:tab w:pos="3895" w:val="left" w:leader="none"/>
                    </w:tabs>
                    <w:spacing w:before="72"/>
                    <w:ind w:left="778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9pt;mso-position-horizontal-relative:page;mso-position-vertical-relative:page;z-index:-649" coordorigin="0,0" coordsize="12180,19380">
            <v:group style="position:absolute;left:840;top:4060;width:560;height:2" coordorigin="840,4060" coordsize="560,2">
              <v:shape style="position:absolute;left:840;top:4060;width:560;height:2" coordorigin="840,4060" coordsize="560,0" path="m840,4060l1400,4060,840,4060xe" filled="f" stroked="t" strokeweight="1pt" strokecolor="#000000">
                <v:path arrowok="t"/>
              </v:shape>
            </v:group>
            <v:group style="position:absolute;left:9460;top:18260;width:620;height:2" coordorigin="9460,18260" coordsize="620,2">
              <v:shape style="position:absolute;left:9460;top:18260;width:620;height:2" coordorigin="9460,18260" coordsize="620,0" path="m9460,18260l10080,18260,9460,18260xe" filled="f" stroked="t" strokeweight="1pt" strokecolor="#000000">
                <v:path arrowok="t"/>
              </v:shape>
            </v:group>
            <v:group style="position:absolute;left:10160;top:18260;width:100;height:2" coordorigin="10160,18260" coordsize="100,2">
              <v:shape style="position:absolute;left:10160;top:18260;width:100;height:2" coordorigin="10160,18260" coordsize="100,0" path="m10160,18260l10260,18260,10160,18260xe" filled="f" stroked="t" strokeweight="1pt" strokecolor="#000000">
                <v:path arrowok="t"/>
              </v:shape>
            </v:group>
            <v:group style="position:absolute;left:10340;top:18260;width:200;height:2" coordorigin="10340,18260" coordsize="200,2">
              <v:shape style="position:absolute;left:10340;top:18260;width:200;height:2" coordorigin="10340,18260" coordsize="200,0" path="m10340,18260l10540,18260,10340,18260xe" filled="f" stroked="t" strokeweight="1pt" strokecolor="#000000">
                <v:path arrowok="t"/>
              </v:shape>
            </v:group>
            <v:group style="position:absolute;left:10640;top:18260;width:100;height:2" coordorigin="10640,18260" coordsize="100,2">
              <v:shape style="position:absolute;left:10640;top:18260;width:100;height:2" coordorigin="10640,18260" coordsize="100,0" path="m10640,18260l10740,18260,10640,18260xe" filled="f" stroked="t" strokeweight="1pt" strokecolor="#000000">
                <v:path arrowok="t"/>
              </v:shape>
              <v:shape style="position:absolute;left:0;top:0;width:12180;height:19380" type="#_x0000_t75">
                <v:imagedata r:id="rId1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9"/>
        <w:ind w:left="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00000007" w:id="7"/>
      <w:bookmarkEnd w:id="7"/>
      <w:r>
        <w:rPr/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7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2180" w:h="19380"/>
          <w:pgMar w:top="1840" w:bottom="28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8pt;mso-position-horizontal-relative:page;mso-position-vertical-relative:page;z-index:-648" type="#_x0000_t202" filled="f" stroked="f">
            <v:textbox inset="0,0,0,0">
              <w:txbxContent>
                <w:p>
                  <w:pPr>
                    <w:spacing w:line="100" w:lineRule="exact" w:before="5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3513" w:right="1405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65" w:lineRule="auto"/>
                    <w:ind w:left="1972" w:right="1384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XI.-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SEÑORES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VIRTUD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AGOTADO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DECLARA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CONCLUIDA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SESION,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11:37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ONCE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HORAS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TREINTA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SIETE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MINUTOS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HOY,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CITANDO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5299" w:val="left" w:leader="none"/>
                      <w:tab w:pos="7999" w:val="left" w:leader="none"/>
                      <w:tab w:pos="10382" w:val="left" w:leader="none"/>
                    </w:tabs>
                    <w:spacing w:line="228" w:lineRule="exact"/>
                    <w:ind w:left="198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pStyle w:val="BodyText"/>
                    <w:tabs>
                      <w:tab w:pos="3131" w:val="left" w:leader="none"/>
                      <w:tab w:pos="3261" w:val="left" w:leader="none"/>
                      <w:tab w:pos="3801" w:val="left" w:leader="none"/>
                      <w:tab w:pos="4363" w:val="left" w:leader="none"/>
                      <w:tab w:pos="4557" w:val="left" w:leader="none"/>
                      <w:tab w:pos="4881" w:val="left" w:leader="none"/>
                      <w:tab w:pos="5507" w:val="left" w:leader="none"/>
                      <w:tab w:pos="6407" w:val="left" w:leader="none"/>
                      <w:tab w:pos="6796" w:val="left" w:leader="none"/>
                      <w:tab w:pos="6883" w:val="left" w:leader="none"/>
                      <w:tab w:pos="7919" w:val="left" w:leader="none"/>
                      <w:tab w:pos="8272" w:val="left" w:leader="none"/>
                      <w:tab w:pos="8711" w:val="left" w:leader="none"/>
                      <w:tab w:pos="9035" w:val="left" w:leader="none"/>
                      <w:tab w:pos="10151" w:val="left" w:leader="none"/>
                      <w:tab w:pos="10231" w:val="left" w:leader="none"/>
                      <w:tab w:pos="10511" w:val="left" w:leader="none"/>
                    </w:tabs>
                    <w:spacing w:line="260" w:lineRule="auto" w:before="29"/>
                    <w:ind w:left="1980" w:right="1387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INSTRUCCIONES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10:00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FIRMANDO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INTERVINIERON,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QUISIERON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SUPIERON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HACERLO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ACTUA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ARTÍCUL06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_.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</w:p>
                <w:p>
                  <w:pPr>
                    <w:pStyle w:val="BodyText"/>
                    <w:tabs>
                      <w:tab w:pos="4053" w:val="left" w:leader="none"/>
                      <w:tab w:pos="6659" w:val="left" w:leader="none"/>
                      <w:tab w:pos="8445" w:val="left" w:leader="none"/>
                    </w:tabs>
                    <w:spacing w:line="203" w:lineRule="exact" w:before="16"/>
                    <w:ind w:left="199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MUNIC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LDECESl:OOÜg,J.Á'é'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tabs>
                      <w:tab w:pos="626" w:val="left" w:leader="none"/>
                    </w:tabs>
                    <w:spacing w:line="170" w:lineRule="exact"/>
                    <w:ind w:left="0" w:right="384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70"/>
                      <w:sz w:val="8"/>
                      <w:szCs w:val="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70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3"/>
                      <w:w w:val="70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70"/>
                      <w:sz w:val="8"/>
                      <w:szCs w:val="8"/>
                    </w:rPr>
                    <w:t>.J..":;:¡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70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0"/>
                      <w:sz w:val="24"/>
                      <w:szCs w:val="24"/>
                    </w:rPr>
                    <w:t>,,~'4~th/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0"/>
                      <w:sz w:val="24"/>
                      <w:szCs w:val="24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5"/>
                      <w:w w:val="8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8"/>
                      <w:szCs w:val="18"/>
                    </w:rPr>
                    <w:t>v~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tabs>
                      <w:tab w:pos="1864" w:val="left" w:leader="none"/>
                    </w:tabs>
                    <w:spacing w:line="243" w:lineRule="exact"/>
                    <w:ind w:left="0" w:right="404" w:firstLine="0"/>
                    <w:jc w:val="center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0"/>
                      <w:sz w:val="32"/>
                      <w:szCs w:val="3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4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0"/>
                      <w:sz w:val="32"/>
                      <w:szCs w:val="3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6"/>
                      <w:w w:val="14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0"/>
                      <w:sz w:val="32"/>
                      <w:szCs w:val="32"/>
                    </w:rPr>
                    <w:t>,..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60"/>
                      <w:w w:val="140"/>
                      <w:sz w:val="32"/>
                      <w:szCs w:val="3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0"/>
                      <w:sz w:val="32"/>
                      <w:szCs w:val="32"/>
                    </w:rPr>
                    <w:t>l'j~'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0"/>
                      <w:sz w:val="32"/>
                      <w:szCs w:val="3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8"/>
                      <w:w w:val="140"/>
                      <w:sz w:val="32"/>
                      <w:szCs w:val="3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0"/>
                      <w:sz w:val="32"/>
                      <w:szCs w:val="3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tabs>
                      <w:tab w:pos="1072" w:val="left" w:leader="none"/>
                      <w:tab w:pos="2102" w:val="left" w:leader="none"/>
                    </w:tabs>
                    <w:spacing w:line="229" w:lineRule="exact"/>
                    <w:ind w:left="0" w:right="659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0"/>
                      <w:sz w:val="22"/>
                      <w:szCs w:val="22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0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0"/>
                      <w:sz w:val="22"/>
                      <w:szCs w:val="22"/>
                    </w:rPr>
                    <w:t>!~--:Jr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9"/>
                      <w:w w:val="80"/>
                      <w:sz w:val="22"/>
                      <w:szCs w:val="22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80"/>
                      <w:position w:val="-13"/>
                      <w:sz w:val="32"/>
                      <w:szCs w:val="32"/>
                    </w:rPr>
                    <w:t>',a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80"/>
                      <w:position w:val="-13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0"/>
                      <w:position w:val="0"/>
                      <w:sz w:val="20"/>
                      <w:szCs w:val="20"/>
                    </w:rPr>
                    <w:t>"?,.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spacing w:line="94" w:lineRule="exact"/>
                    <w:ind w:left="1558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50"/>
                      <w:sz w:val="18"/>
                      <w:szCs w:val="18"/>
                    </w:rPr>
                    <w:t>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3635" w:val="left" w:leader="none"/>
                    </w:tabs>
                    <w:spacing w:line="255" w:lineRule="auto" w:before="77"/>
                    <w:ind w:left="2858" w:right="7084" w:hanging="47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\~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MUNlC</w:t>
                  </w:r>
                </w:p>
                <w:p>
                  <w:pPr>
                    <w:spacing w:line="170" w:lineRule="exact" w:before="5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8467" w:val="left" w:leader="none"/>
                    </w:tabs>
                    <w:spacing w:line="417" w:lineRule="exact"/>
                    <w:ind w:left="2138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14"/>
                      <w:szCs w:val="14"/>
                    </w:rPr>
                    <w:t>.:;?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40"/>
                      <w:szCs w:val="4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40"/>
                      <w:szCs w:val="40"/>
                    </w:rPr>
                  </w:r>
                </w:p>
                <w:p>
                  <w:pPr>
                    <w:spacing w:line="145" w:lineRule="exact"/>
                    <w:ind w:left="2793" w:right="1405" w:firstLine="0"/>
                    <w:jc w:val="left"/>
                    <w:rPr>
                      <w:rFonts w:ascii="Times New Roman" w:hAnsi="Times New Roman" w:cs="Times New Roman" w:eastAsia="Times New Roman"/>
                      <w:sz w:val="120"/>
                      <w:szCs w:val="1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120"/>
                      <w:szCs w:val="12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0"/>
                      <w:szCs w:val="120"/>
                    </w:rPr>
                  </w:r>
                </w:p>
                <w:p>
                  <w:pPr>
                    <w:pStyle w:val="BodyText"/>
                    <w:tabs>
                      <w:tab w:pos="5572" w:val="left" w:leader="none"/>
                      <w:tab w:pos="6890" w:val="left" w:leader="none"/>
                    </w:tabs>
                    <w:spacing w:line="108" w:lineRule="exact"/>
                    <w:ind w:left="244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ARCELlA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GUTIERREZ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RTIN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tabs>
                      <w:tab w:pos="5299" w:val="left" w:leader="none"/>
                    </w:tabs>
                    <w:spacing w:before="19"/>
                    <w:ind w:right="28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..,REGIDORMUNICIPA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RAMIREZ;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spacing w:line="222" w:lineRule="exact" w:before="7"/>
                    <w:ind w:left="753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164" w:lineRule="exact"/>
                    <w:ind w:left="0" w:right="2895" w:firstLine="0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8"/>
                      <w:szCs w:val="18"/>
                    </w:rPr>
                    <w:t>/-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tabs>
                      <w:tab w:pos="5155" w:val="left" w:leader="none"/>
                      <w:tab w:pos="5911" w:val="left" w:leader="none"/>
                      <w:tab w:pos="6422" w:val="left" w:leader="none"/>
                    </w:tabs>
                    <w:spacing w:line="476" w:lineRule="exact"/>
                    <w:ind w:left="0" w:right="283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5"/>
                      <w:position w:val="-36"/>
                      <w:sz w:val="72"/>
                      <w:szCs w:val="7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5"/>
                      <w:position w:val="-36"/>
                      <w:sz w:val="72"/>
                      <w:szCs w:val="7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position w:val="0"/>
                      <w:sz w:val="34"/>
                      <w:szCs w:val="34"/>
                    </w:rPr>
                    <w:t>-/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position w:val="0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position w:val="0"/>
                      <w:sz w:val="40"/>
                      <w:szCs w:val="4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position w:val="0"/>
                      <w:sz w:val="40"/>
                      <w:szCs w:val="4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position w:val="0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spacing w:line="136" w:lineRule="exact"/>
                    <w:ind w:left="7286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45"/>
                      <w:sz w:val="26"/>
                      <w:szCs w:val="26"/>
                    </w:rPr>
                    <w:t>ffY~J: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4089" w:val="left" w:leader="none"/>
                      <w:tab w:pos="6811" w:val="left" w:leader="none"/>
                    </w:tabs>
                    <w:spacing w:line="176" w:lineRule="exact" w:before="7"/>
                    <w:ind w:left="207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GUADAL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MTRA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3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,MARCELA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VILLA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line="208" w:lineRule="exact"/>
                    <w:ind w:left="2678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92"/>
                      <w:szCs w:val="92"/>
                    </w:rPr>
                    <w:t>--</w:t>
                  </w:r>
                </w:p>
                <w:p>
                  <w:pPr>
                    <w:pStyle w:val="BodyText"/>
                    <w:tabs>
                      <w:tab w:pos="4060" w:val="left" w:leader="none"/>
                      <w:tab w:pos="7415" w:val="left" w:leader="none"/>
                    </w:tabs>
                    <w:spacing w:line="65" w:lineRule="exact"/>
                    <w:ind w:left="262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".--REGIDOR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  <w:position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line="778" w:lineRule="exact"/>
                    <w:ind w:left="2757" w:right="1405" w:firstLine="0"/>
                    <w:jc w:val="left"/>
                    <w:rPr>
                      <w:rFonts w:ascii="Times New Roman" w:hAnsi="Times New Roman" w:cs="Times New Roman" w:eastAsia="Times New Roman"/>
                      <w:sz w:val="102"/>
                      <w:szCs w:val="10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sz w:val="28"/>
                      <w:szCs w:val="28"/>
                    </w:rPr>
                    <w:t>••...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4"/>
                      <w:w w:val="6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0"/>
                      <w:position w:val="-36"/>
                      <w:sz w:val="102"/>
                      <w:szCs w:val="10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02"/>
                      <w:szCs w:val="102"/>
                    </w:rPr>
                  </w:r>
                </w:p>
                <w:p>
                  <w:pPr>
                    <w:tabs>
                      <w:tab w:pos="7646" w:val="left" w:leader="none"/>
                    </w:tabs>
                    <w:spacing w:line="335" w:lineRule="exact"/>
                    <w:ind w:left="2793" w:right="0" w:firstLine="0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position w:val="3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position w:val="3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40"/>
                      <w:position w:val="0"/>
                      <w:sz w:val="56"/>
                      <w:szCs w:val="56"/>
                    </w:rPr>
                    <w:t>¿g~ár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  <w:p>
                  <w:pPr>
                    <w:pStyle w:val="BodyText"/>
                    <w:tabs>
                      <w:tab w:pos="6955" w:val="left" w:leader="none"/>
                      <w:tab w:pos="8337" w:val="left" w:leader="none"/>
                      <w:tab w:pos="9244" w:val="left" w:leader="none"/>
                    </w:tabs>
                    <w:spacing w:line="183" w:lineRule="exact"/>
                    <w:ind w:left="2469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ANGEL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HERNANDEZ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CAMPOS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MTRAiMA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LEbA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REYNOSO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tabs>
                      <w:tab w:pos="8078" w:val="left" w:leader="none"/>
                    </w:tabs>
                    <w:spacing w:line="252" w:lineRule="exact"/>
                    <w:ind w:left="7416" w:right="2465" w:hanging="4392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NAVARRO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tabs>
                      <w:tab w:pos="4669" w:val="left" w:leader="none"/>
                    </w:tabs>
                    <w:spacing w:line="233" w:lineRule="exact"/>
                    <w:ind w:left="4301" w:right="0" w:firstLine="0"/>
                    <w:jc w:val="center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5"/>
                      <w:sz w:val="18"/>
                      <w:szCs w:val="18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5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5"/>
                      <w:sz w:val="38"/>
                      <w:szCs w:val="38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8"/>
                      <w:szCs w:val="38"/>
                    </w:rPr>
                  </w:r>
                </w:p>
                <w:p>
                  <w:pPr>
                    <w:spacing w:line="244" w:lineRule="exact"/>
                    <w:ind w:left="2167" w:right="0" w:firstLine="0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28"/>
                      <w:szCs w:val="28"/>
                    </w:rPr>
                    <w:t>~/,.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tabs>
                      <w:tab w:pos="2628" w:val="left" w:leader="none"/>
                    </w:tabs>
                    <w:spacing w:before="19"/>
                    <w:ind w:left="2088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5"/>
                      <w:sz w:val="8"/>
                      <w:szCs w:val="8"/>
                    </w:rPr>
                    <w:t>."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5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95"/>
                      <w:sz w:val="24"/>
                      <w:szCs w:val="24"/>
                    </w:rPr>
                    <w:t>-/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6659" w:val="left" w:leader="none"/>
                      <w:tab w:pos="8020" w:val="left" w:leader="none"/>
                    </w:tabs>
                    <w:spacing w:line="229" w:lineRule="exact"/>
                    <w:ind w:left="249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BENJAMIN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ATILANO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ESCOTO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JESSI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ELIZABETH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tabs>
                      <w:tab w:pos="3599" w:val="left" w:leader="none"/>
                      <w:tab w:pos="5291" w:val="left" w:leader="none"/>
                    </w:tabs>
                    <w:spacing w:before="15"/>
                    <w:ind w:right="27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</w:rPr>
                    <w:t>LUNA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tabs>
                      <w:tab w:pos="6623" w:val="left" w:leader="none"/>
                      <w:tab w:pos="7415" w:val="left" w:leader="none"/>
                    </w:tabs>
                    <w:spacing w:line="276" w:lineRule="exact"/>
                    <w:ind w:left="5119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-5"/>
                      <w:sz w:val="26"/>
                      <w:szCs w:val="26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-5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MUNICIPAL</w:t>
                  </w:r>
                </w:p>
                <w:p>
                  <w:pPr>
                    <w:tabs>
                      <w:tab w:pos="6664" w:val="left" w:leader="none"/>
                    </w:tabs>
                    <w:spacing w:line="325" w:lineRule="exact"/>
                    <w:ind w:left="4410" w:right="0" w:firstLine="0"/>
                    <w:jc w:val="center"/>
                    <w:rPr>
                      <w:rFonts w:ascii="Arial" w:hAnsi="Arial" w:cs="Arial" w:eastAsia="Arial"/>
                      <w:sz w:val="86"/>
                      <w:szCs w:val="8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70"/>
                      <w:sz w:val="18"/>
                      <w:szCs w:val="18"/>
                    </w:rPr>
                    <w:t>W¡td)fti'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7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6"/>
                      <w:w w:val="17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70"/>
                      <w:sz w:val="18"/>
                      <w:szCs w:val="18"/>
                    </w:rPr>
                    <w:t>~:-)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7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70"/>
                      <w:sz w:val="86"/>
                      <w:szCs w:val="8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86"/>
                      <w:szCs w:val="86"/>
                    </w:rPr>
                  </w:r>
                </w:p>
                <w:p>
                  <w:pPr>
                    <w:tabs>
                      <w:tab w:pos="3707" w:val="left" w:leader="none"/>
                    </w:tabs>
                    <w:spacing w:line="178" w:lineRule="exact"/>
                    <w:ind w:left="2347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28"/>
                      <w:szCs w:val="28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5"/>
                      <w:sz w:val="34"/>
                      <w:szCs w:val="34"/>
                    </w:rPr>
                    <w:t>=~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4"/>
                      <w:szCs w:val="34"/>
                    </w:rPr>
                  </w:r>
                </w:p>
                <w:p>
                  <w:pPr>
                    <w:spacing w:line="200" w:lineRule="exact" w:before="1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6875" w:val="left" w:leader="none"/>
                      <w:tab w:pos="7408" w:val="left" w:leader="none"/>
                    </w:tabs>
                    <w:spacing w:line="244" w:lineRule="auto"/>
                    <w:ind w:left="3016" w:right="2033" w:hanging="49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ADRIANA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ZERMEÑO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line="765" w:lineRule="exact"/>
                    <w:ind w:left="3096" w:right="0" w:firstLine="0"/>
                    <w:jc w:val="left"/>
                    <w:rPr>
                      <w:rFonts w:ascii="Times New Roman" w:hAnsi="Times New Roman" w:cs="Times New Roman" w:eastAsia="Times New Roman"/>
                      <w:sz w:val="76"/>
                      <w:szCs w:val="7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5"/>
                      <w:sz w:val="76"/>
                      <w:szCs w:val="76"/>
                    </w:rPr>
                    <w:t>G0?"{¿~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76"/>
                      <w:szCs w:val="76"/>
                    </w:rPr>
                  </w:r>
                </w:p>
                <w:p>
                  <w:pPr>
                    <w:pStyle w:val="BodyText"/>
                    <w:tabs>
                      <w:tab w:pos="5035" w:val="left" w:leader="none"/>
                      <w:tab w:pos="6727" w:val="left" w:leader="none"/>
                    </w:tabs>
                    <w:spacing w:line="232" w:lineRule="exact"/>
                    <w:ind w:left="672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FLA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8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tabs>
                      <w:tab w:pos="5270" w:val="left" w:leader="none"/>
                    </w:tabs>
                    <w:spacing w:before="15"/>
                    <w:ind w:right="284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</w:p>
                <w:p>
                  <w:pPr>
                    <w:pStyle w:val="BodyText"/>
                    <w:spacing w:before="15"/>
                    <w:ind w:left="749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110" w:lineRule="exact" w:before="9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70" w:lineRule="exact"/>
                    <w:ind w:left="226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200"/>
                      <w:sz w:val="26"/>
                      <w:szCs w:val="26"/>
                    </w:rPr>
                    <w:t>-~-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175" w:lineRule="exact"/>
                    <w:ind w:left="2059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GUILLEN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ARGUELLES</w:t>
                  </w:r>
                </w:p>
                <w:p>
                  <w:pPr>
                    <w:pStyle w:val="BodyText"/>
                    <w:spacing w:before="29"/>
                    <w:ind w:left="3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92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</w:p>
                <w:p>
                  <w:pPr>
                    <w:tabs>
                      <w:tab w:pos="4000" w:val="left" w:leader="none"/>
                    </w:tabs>
                    <w:spacing w:before="75"/>
                    <w:ind w:left="890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8pt;mso-position-horizontal-relative:page;mso-position-vertical-relative:page;z-index:-647" coordorigin="0,0" coordsize="12180,19360">
            <v:group style="position:absolute;left:8460;top:8340;width:520;height:2" coordorigin="8460,8340" coordsize="520,2">
              <v:shape style="position:absolute;left:8460;top:8340;width:520;height:2" coordorigin="8460,8340" coordsize="520,0" path="m8460,8340l8980,8340,8460,8340xe" filled="f" stroked="t" strokeweight="1pt" strokecolor="#000000">
                <v:path arrowok="t"/>
              </v:shape>
            </v:group>
            <v:group style="position:absolute;left:9060;top:9600;width:400;height:2" coordorigin="9060,9600" coordsize="400,2">
              <v:shape style="position:absolute;left:9060;top:9600;width:400;height:2" coordorigin="9060,9600" coordsize="400,0" path="m9060,9600l9460,9600,9060,9600xe" filled="f" stroked="t" strokeweight="1pt" strokecolor="#000000">
                <v:path arrowok="t"/>
              </v:shape>
            </v:group>
            <v:group style="position:absolute;left:7280;top:9840;width:2120;height:2" coordorigin="7280,9840" coordsize="2120,2">
              <v:shape style="position:absolute;left:7280;top:9840;width:2120;height:2" coordorigin="7280,9840" coordsize="2120,0" path="m7280,9840l9400,9840,7280,9840xe" filled="f" stroked="t" strokeweight="1pt" strokecolor="#000000">
                <v:path arrowok="t"/>
              </v:shape>
            </v:group>
            <v:group style="position:absolute;left:5640;top:6260;width:560;height:2" coordorigin="5640,6260" coordsize="560,2">
              <v:shape style="position:absolute;left:5640;top:6260;width:560;height:2" coordorigin="5640,6260" coordsize="560,0" path="m5640,6260l6200,6260,5640,6260xe" filled="f" stroked="t" strokeweight="1pt" strokecolor="#000000">
                <v:path arrowok="t"/>
              </v:shape>
            </v:group>
            <v:group style="position:absolute;left:6940;top:14380;width:1120;height:2" coordorigin="6940,14380" coordsize="1120,2">
              <v:shape style="position:absolute;left:6940;top:14380;width:1120;height:2" coordorigin="6940,14380" coordsize="1120,0" path="m6940,14380l8060,14380,6940,14380xe" filled="f" stroked="t" strokeweight="1pt" strokecolor="#000000">
                <v:path arrowok="t"/>
              </v:shape>
            </v:group>
            <v:group style="position:absolute;left:8160;top:14380;width:880;height:2" coordorigin="8160,14380" coordsize="880,2">
              <v:shape style="position:absolute;left:8160;top:14380;width:880;height:2" coordorigin="8160,14380" coordsize="880,0" path="m8160,14380l9040,14380,8160,14380xe" filled="f" stroked="t" strokeweight="1pt" strokecolor="#000000">
                <v:path arrowok="t"/>
              </v:shape>
            </v:group>
            <v:group style="position:absolute;left:9180;top:14380;width:540;height:2" coordorigin="9180,14380" coordsize="540,2">
              <v:shape style="position:absolute;left:9180;top:14380;width:540;height:2" coordorigin="9180,14380" coordsize="540,0" path="m9180,14380l9720,14380,9180,14380xe" filled="f" stroked="t" strokeweight="1pt" strokecolor="#000000">
                <v:path arrowok="t"/>
              </v:shape>
            </v:group>
            <v:group style="position:absolute;left:6860;top:14600;width:40;height:2" coordorigin="6860,14600" coordsize="40,2">
              <v:shape style="position:absolute;left:6860;top:14600;width:40;height:2" coordorigin="6860,14600" coordsize="40,0" path="m6860,14600l6900,14600,6860,14600xe" filled="f" stroked="t" strokeweight="1pt" strokecolor="#000000">
                <v:path arrowok="t"/>
              </v:shape>
            </v:group>
            <v:group style="position:absolute;left:7640;top:11380;width:1840;height:2" coordorigin="7640,11380" coordsize="1840,2">
              <v:shape style="position:absolute;left:7640;top:11380;width:1840;height:2" coordorigin="7640,11380" coordsize="1840,0" path="m7640,11380l9480,11380,7640,11380xe" filled="f" stroked="t" strokeweight="1pt" strokecolor="#000000">
                <v:path arrowok="t"/>
              </v:shape>
            </v:group>
            <v:group style="position:absolute;left:2340;top:14120;width:220;height:2" coordorigin="2340,14120" coordsize="220,2">
              <v:shape style="position:absolute;left:2340;top:14120;width:220;height:2" coordorigin="2340,14120" coordsize="220,0" path="m2340,14120l2560,14120,2340,14120xe" filled="f" stroked="t" strokeweight="1pt" strokecolor="#000000">
                <v:path arrowok="t"/>
              </v:shape>
            </v:group>
            <v:group style="position:absolute;left:3700;top:14120;width:1640;height:2" coordorigin="3700,14120" coordsize="1640,2">
              <v:shape style="position:absolute;left:3700;top:14120;width:1640;height:2" coordorigin="3700,14120" coordsize="1640,0" path="m3700,14120l5340,14120,3700,14120xe" filled="f" stroked="t" strokeweight="1pt" strokecolor="#000000">
                <v:path arrowok="t"/>
              </v:shape>
            </v:group>
            <v:group style="position:absolute;left:4040;top:14860;width:1180;height:2" coordorigin="4040,14860" coordsize="1180,2">
              <v:shape style="position:absolute;left:4040;top:14860;width:1180;height:2" coordorigin="4040,14860" coordsize="1180,0" path="m4040,14860l5220,14860,4040,14860xe" filled="f" stroked="t" strokeweight="1pt" strokecolor="#000000">
                <v:path arrowok="t"/>
              </v:shape>
            </v:group>
            <v:group style="position:absolute;left:3080;top:15500;width:2100;height:2" coordorigin="3080,15500" coordsize="2100,2">
              <v:shape style="position:absolute;left:3080;top:15500;width:2100;height:2" coordorigin="3080,15500" coordsize="2100,0" path="m3080,15500l5180,15500,3080,15500xe" filled="f" stroked="t" strokeweight="1pt" strokecolor="#000000">
                <v:path arrowok="t"/>
              </v:shape>
            </v:group>
            <v:group style="position:absolute;left:2780;top:11340;width:560;height:2" coordorigin="2780,11340" coordsize="560,2">
              <v:shape style="position:absolute;left:2780;top:11340;width:560;height:2" coordorigin="2780,11340" coordsize="560,0" path="m2780,11340l3340,11340,2780,11340xe" filled="f" stroked="t" strokeweight="1pt" strokecolor="#000000">
                <v:path arrowok="t"/>
              </v:shape>
            </v:group>
            <v:group style="position:absolute;left:2260;top:16960;width:3700;height:2" coordorigin="2260,16960" coordsize="3700,2">
              <v:shape style="position:absolute;left:2260;top:16960;width:3700;height:2" coordorigin="2260,16960" coordsize="3700,0" path="m2260,16960l5960,16960,2260,16960xe" filled="f" stroked="t" strokeweight="1pt" strokecolor="#000000">
                <v:path arrowok="t"/>
              </v:shape>
            </v:group>
            <v:group style="position:absolute;left:9500;top:18180;width:620;height:2" coordorigin="9500,18180" coordsize="620,2">
              <v:shape style="position:absolute;left:9500;top:18180;width:620;height:2" coordorigin="9500,18180" coordsize="620,0" path="m9500,18180l10120,18180,9500,18180xe" filled="f" stroked="t" strokeweight="1pt" strokecolor="#000000">
                <v:path arrowok="t"/>
              </v:shape>
            </v:group>
            <v:group style="position:absolute;left:10200;top:18180;width:100;height:2" coordorigin="10200,18180" coordsize="100,2">
              <v:shape style="position:absolute;left:10200;top:18180;width:100;height:2" coordorigin="10200,18180" coordsize="100,0" path="m10200,18180l10300,18180,10200,18180xe" filled="f" stroked="t" strokeweight="1pt" strokecolor="#000000">
                <v:path arrowok="t"/>
              </v:shape>
            </v:group>
            <v:group style="position:absolute;left:10380;top:18180;width:200;height:2" coordorigin="10380,18180" coordsize="200,2">
              <v:shape style="position:absolute;left:10380;top:18180;width:200;height:2" coordorigin="10380,18180" coordsize="200,0" path="m10380,18180l10580,18180,10380,18180xe" filled="f" stroked="t" strokeweight="1pt" strokecolor="#000000">
                <v:path arrowok="t"/>
              </v:shape>
            </v:group>
            <v:group style="position:absolute;left:10660;top:18180;width:100;height:2" coordorigin="10660,18180" coordsize="100,2">
              <v:shape style="position:absolute;left:10660;top:18180;width:100;height:2" coordorigin="10660,18180" coordsize="100,0" path="m10660,18180l10760,18180,10660,18180xe" filled="f" stroked="t" strokeweight="1pt" strokecolor="#000000">
                <v:path arrowok="t"/>
              </v:shape>
              <v:shape style="position:absolute;left:0;top:0;width:12180;height:19360" type="#_x0000_t75">
                <v:imagedata r:id="rId1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8" w:id="8"/>
      <w:bookmarkEnd w:id="8"/>
      <w:r>
        <w:rPr/>
      </w:r>
      <w:r>
        <w:rPr/>
      </w:r>
    </w:p>
    <w:sectPr>
      <w:pgSz w:w="12180" w:h="19360"/>
      <w:pgMar w:top="18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ÿþA</dc:title>
  <dcterms:created xsi:type="dcterms:W3CDTF">2021-06-08T11:02:56Z</dcterms:created>
  <dcterms:modified xsi:type="dcterms:W3CDTF">2021-06-08T11:02:56Z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LastSaved">
    <vt:filetime>2021-06-08T00:00:00Z</vt:filetime>
  </property>
</Properties>
</file>