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90" w:lineRule="exact" w:before="10"/>
        <w:rPr>
          <w:sz w:val="19"/>
          <w:szCs w:val="19"/>
        </w:rPr>
      </w:pPr>
      <w:r>
        <w:rPr/>
        <w:pict>
          <v:group style="position:absolute;margin-left:105.599998pt;margin-top:44.16pt;width:429.280005pt;height:80.64pt;mso-position-horizontal-relative:page;mso-position-vertical-relative:page;z-index:-3711" coordorigin="2112,883" coordsize="8586,1613">
            <v:shape style="position:absolute;left:2112;top:883;width:1210;height:1613" type="#_x0000_t75">
              <v:imagedata r:id="rId7" o:title=""/>
            </v:shape>
            <v:group style="position:absolute;left:3241;top:1624;width:7445;height:2" coordorigin="3241,1624" coordsize="7445,2">
              <v:shape style="position:absolute;left:3241;top:1624;width:7445;height:2" coordorigin="3241,1624" coordsize="7445,0" path="m3241,1624l10686,1624e" filled="f" stroked="t" strokeweight="1.181011pt" strokecolor="#1F23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.377098pt;margin-top:928.929504pt;width:421.621pt;height:.1pt;mso-position-horizontal-relative:page;mso-position-vertical-relative:page;z-index:-3710" coordorigin="2268,18579" coordsize="8432,2">
            <v:shape style="position:absolute;left:2268;top:18579;width:8432;height:2" coordorigin="2268,18579" coordsize="8432,0" path="m2268,18579l10700,18579e" filled="f" stroked="t" strokeweight="1.417213pt" strokecolor="#1C1F28">
              <v:path arrowok="t"/>
            </v:shape>
            <w10:wrap type="none"/>
          </v:group>
        </w:pict>
      </w:r>
      <w:r>
        <w:rPr/>
        <w:pict>
          <v:group style="position:absolute;margin-left:8.975685pt;margin-top:970.432617pt;width:393.749115pt;height:.1pt;mso-position-horizontal-relative:page;mso-position-vertical-relative:page;z-index:-3709" coordorigin="180,19409" coordsize="7875,2">
            <v:shape style="position:absolute;left:180;top:19409;width:7875;height:2" coordorigin="180,19409" coordsize="7875,0" path="m180,19409l8054,19409e" filled="f" stroked="t" strokeweight=".472404pt" strokecolor="#A3A3A8">
              <v:path arrowok="t"/>
            </v:shape>
            <w10:wrap type="none"/>
          </v:group>
        </w:pict>
      </w:r>
      <w:r>
        <w:rPr/>
        <w:pict>
          <v:group style="position:absolute;margin-left:113.1409pt;margin-top:950.277283pt;width:421.621pt;height:.1pt;mso-position-horizontal-relative:page;mso-position-vertical-relative:page;z-index:-3708" coordorigin="2263,19006" coordsize="8432,2">
            <v:shape style="position:absolute;left:2263;top:19006;width:8432;height:2" coordorigin="2263,19006" coordsize="8432,0" path="m2263,19006l10695,19006e" filled="f" stroked="t" strokeweight="1.417213pt" strokecolor="#1C1F28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50" w:lineRule="auto" w:before="60"/>
        <w:ind w:left="1416" w:right="2523" w:hanging="251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Comisión</w:t>
      </w:r>
      <w:r>
        <w:rPr>
          <w:rFonts w:ascii="Arial" w:hAnsi="Arial" w:cs="Arial" w:eastAsia="Arial"/>
          <w:b/>
          <w:bCs/>
          <w:color w:val="0C0F13"/>
          <w:spacing w:val="3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del</w:t>
      </w:r>
      <w:r>
        <w:rPr>
          <w:rFonts w:ascii="Arial" w:hAnsi="Arial" w:cs="Arial" w:eastAsia="Arial"/>
          <w:b/>
          <w:bCs/>
          <w:color w:val="0C0F13"/>
          <w:spacing w:val="3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H.</w:t>
      </w:r>
      <w:r>
        <w:rPr>
          <w:rFonts w:ascii="Arial" w:hAnsi="Arial" w:cs="Arial" w:eastAsia="Arial"/>
          <w:b/>
          <w:bCs/>
          <w:color w:val="0C0F13"/>
          <w:spacing w:val="-13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Ayuntamiento</w:t>
      </w:r>
      <w:r>
        <w:rPr>
          <w:rFonts w:ascii="Arial" w:hAnsi="Arial" w:cs="Arial" w:eastAsia="Arial"/>
          <w:b/>
          <w:bCs/>
          <w:color w:val="0C0F13"/>
          <w:spacing w:val="43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Constitucional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San</w:t>
      </w:r>
      <w:r>
        <w:rPr>
          <w:rFonts w:ascii="Arial" w:hAnsi="Arial" w:cs="Arial" w:eastAsia="Arial"/>
          <w:b/>
          <w:bCs/>
          <w:color w:val="0C0F13"/>
          <w:spacing w:val="-5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Juan</w:t>
      </w:r>
      <w:r>
        <w:rPr>
          <w:rFonts w:ascii="Arial" w:hAnsi="Arial" w:cs="Arial" w:eastAsia="Arial"/>
          <w:b/>
          <w:bCs/>
          <w:color w:val="0C0F13"/>
          <w:spacing w:val="15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de</w:t>
      </w:r>
      <w:r>
        <w:rPr>
          <w:rFonts w:ascii="Arial" w:hAnsi="Arial" w:cs="Arial" w:eastAsia="Arial"/>
          <w:b/>
          <w:bCs/>
          <w:color w:val="0C0F13"/>
          <w:spacing w:val="7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los</w:t>
      </w:r>
      <w:r>
        <w:rPr>
          <w:rFonts w:ascii="Arial" w:hAnsi="Arial" w:cs="Arial" w:eastAsia="Arial"/>
          <w:b/>
          <w:bCs/>
          <w:color w:val="0C0F13"/>
          <w:spacing w:val="3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Lagos,</w:t>
      </w:r>
      <w:r>
        <w:rPr>
          <w:rFonts w:ascii="Arial" w:hAnsi="Arial" w:cs="Arial" w:eastAsia="Arial"/>
          <w:b/>
          <w:bCs/>
          <w:color w:val="0C0F13"/>
          <w:spacing w:val="-4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Jalisco,</w:t>
      </w:r>
      <w:r>
        <w:rPr>
          <w:rFonts w:ascii="Arial" w:hAnsi="Arial" w:cs="Arial" w:eastAsia="Arial"/>
          <w:b/>
          <w:bCs/>
          <w:color w:val="0C0F13"/>
          <w:spacing w:val="26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100"/>
          <w:sz w:val="31"/>
          <w:szCs w:val="31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221" w:right="1562" w:firstLine="713"/>
        <w:jc w:val="both"/>
      </w:pPr>
      <w:r>
        <w:rPr>
          <w:b w:val="0"/>
          <w:bCs w:val="0"/>
          <w:color w:val="0C0F13"/>
          <w:spacing w:val="0"/>
          <w:w w:val="95"/>
        </w:rPr>
        <w:t>En</w:t>
      </w:r>
      <w:r>
        <w:rPr>
          <w:b w:val="0"/>
          <w:bCs w:val="0"/>
          <w:color w:val="0C0F13"/>
          <w:spacing w:val="1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San</w:t>
      </w:r>
      <w:r>
        <w:rPr>
          <w:b w:val="0"/>
          <w:bCs w:val="0"/>
          <w:color w:val="0C0F13"/>
          <w:spacing w:val="1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Juan</w:t>
      </w:r>
      <w:r>
        <w:rPr>
          <w:b w:val="0"/>
          <w:bCs w:val="0"/>
          <w:color w:val="0C0F13"/>
          <w:spacing w:val="2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2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los</w:t>
      </w:r>
      <w:r>
        <w:rPr>
          <w:b w:val="0"/>
          <w:bCs w:val="0"/>
          <w:color w:val="0C0F13"/>
          <w:spacing w:val="16"/>
          <w:w w:val="95"/>
        </w:rPr>
        <w:t> </w:t>
      </w:r>
      <w:r>
        <w:rPr>
          <w:b w:val="0"/>
          <w:bCs w:val="0"/>
          <w:color w:val="26282D"/>
          <w:spacing w:val="-10"/>
          <w:w w:val="95"/>
        </w:rPr>
        <w:t>L</w:t>
      </w:r>
      <w:r>
        <w:rPr>
          <w:b w:val="0"/>
          <w:bCs w:val="0"/>
          <w:color w:val="0C0F13"/>
          <w:spacing w:val="0"/>
          <w:w w:val="95"/>
        </w:rPr>
        <w:t>a</w:t>
      </w:r>
      <w:r>
        <w:rPr>
          <w:b w:val="0"/>
          <w:bCs w:val="0"/>
          <w:color w:val="26282D"/>
          <w:spacing w:val="-1"/>
          <w:w w:val="95"/>
        </w:rPr>
        <w:t>g</w:t>
      </w:r>
      <w:r>
        <w:rPr>
          <w:b w:val="0"/>
          <w:bCs w:val="0"/>
          <w:color w:val="0C0F13"/>
          <w:spacing w:val="0"/>
          <w:w w:val="95"/>
        </w:rPr>
        <w:t>os,</w:t>
      </w:r>
      <w:r>
        <w:rPr>
          <w:b w:val="0"/>
          <w:bCs w:val="0"/>
          <w:color w:val="0C0F13"/>
          <w:spacing w:val="2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Jalisco</w:t>
      </w:r>
      <w:r>
        <w:rPr>
          <w:b w:val="0"/>
          <w:bCs w:val="0"/>
          <w:color w:val="0C0F13"/>
          <w:spacing w:val="3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siendo</w:t>
      </w:r>
      <w:r>
        <w:rPr>
          <w:b w:val="0"/>
          <w:bCs w:val="0"/>
          <w:color w:val="0C0F13"/>
          <w:spacing w:val="37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las</w:t>
      </w:r>
      <w:r>
        <w:rPr>
          <w:b w:val="0"/>
          <w:bCs w:val="0"/>
          <w:color w:val="0C0F13"/>
          <w:spacing w:val="26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14</w:t>
      </w:r>
      <w:r>
        <w:rPr>
          <w:b w:val="0"/>
          <w:bCs w:val="0"/>
          <w:color w:val="0C0F13"/>
          <w:spacing w:val="-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catorce</w:t>
      </w:r>
      <w:r>
        <w:rPr>
          <w:b w:val="0"/>
          <w:bCs w:val="0"/>
          <w:color w:val="0C0F13"/>
          <w:spacing w:val="44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horas</w:t>
      </w:r>
      <w:r>
        <w:rPr>
          <w:b w:val="0"/>
          <w:bCs w:val="0"/>
          <w:color w:val="0C0F13"/>
          <w:spacing w:val="2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con</w:t>
      </w:r>
      <w:r>
        <w:rPr>
          <w:b w:val="0"/>
          <w:bCs w:val="0"/>
          <w:color w:val="0C0F13"/>
          <w:spacing w:val="14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32</w:t>
      </w:r>
      <w:r>
        <w:rPr>
          <w:b w:val="0"/>
          <w:bCs w:val="0"/>
          <w:color w:val="0C0F13"/>
          <w:spacing w:val="1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minutos</w:t>
      </w:r>
      <w:r>
        <w:rPr>
          <w:b w:val="0"/>
          <w:bCs w:val="0"/>
          <w:color w:val="0C0F13"/>
          <w:spacing w:val="2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del</w:t>
      </w:r>
      <w:r>
        <w:rPr>
          <w:b w:val="0"/>
          <w:bCs w:val="0"/>
          <w:color w:val="0C0F13"/>
          <w:spacing w:val="0"/>
          <w:w w:val="97"/>
        </w:rPr>
        <w:t> </w:t>
      </w:r>
      <w:r>
        <w:rPr>
          <w:b w:val="0"/>
          <w:bCs w:val="0"/>
          <w:color w:val="0C0F13"/>
          <w:spacing w:val="0"/>
          <w:w w:val="95"/>
        </w:rPr>
        <w:t>día</w:t>
      </w:r>
      <w:r>
        <w:rPr>
          <w:b w:val="0"/>
          <w:bCs w:val="0"/>
          <w:color w:val="0C0F13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F13"/>
          <w:spacing w:val="0"/>
          <w:w w:val="95"/>
          <w:sz w:val="23"/>
          <w:szCs w:val="23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0C0F13"/>
          <w:spacing w:val="1"/>
          <w:w w:val="95"/>
          <w:sz w:val="23"/>
          <w:szCs w:val="23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3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mayo</w:t>
      </w:r>
      <w:r>
        <w:rPr>
          <w:b w:val="0"/>
          <w:bCs w:val="0"/>
          <w:color w:val="0C0F13"/>
          <w:spacing w:val="1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del</w:t>
      </w:r>
      <w:r>
        <w:rPr>
          <w:b w:val="0"/>
          <w:bCs w:val="0"/>
          <w:color w:val="0C0F13"/>
          <w:spacing w:val="2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año</w:t>
      </w:r>
      <w:r>
        <w:rPr>
          <w:b w:val="0"/>
          <w:bCs w:val="0"/>
          <w:color w:val="0C0F13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F13"/>
          <w:spacing w:val="0"/>
          <w:w w:val="95"/>
          <w:sz w:val="23"/>
          <w:szCs w:val="23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0C0F13"/>
          <w:spacing w:val="-2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82D"/>
          <w:spacing w:val="-7"/>
          <w:w w:val="9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C0F13"/>
          <w:spacing w:val="0"/>
          <w:w w:val="95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C0F13"/>
          <w:spacing w:val="22"/>
          <w:w w:val="95"/>
          <w:sz w:val="23"/>
          <w:szCs w:val="23"/>
        </w:rPr>
        <w:t> </w:t>
      </w:r>
      <w:r>
        <w:rPr>
          <w:b w:val="0"/>
          <w:bCs w:val="0"/>
          <w:color w:val="0C0F13"/>
          <w:spacing w:val="0"/>
          <w:w w:val="95"/>
        </w:rPr>
        <w:t>dos</w:t>
      </w:r>
      <w:r>
        <w:rPr>
          <w:b w:val="0"/>
          <w:bCs w:val="0"/>
          <w:color w:val="0C0F13"/>
          <w:spacing w:val="3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mil</w:t>
      </w:r>
      <w:r>
        <w:rPr>
          <w:b w:val="0"/>
          <w:bCs w:val="0"/>
          <w:color w:val="0C0F13"/>
          <w:spacing w:val="1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diecinueve,</w:t>
      </w:r>
      <w:r>
        <w:rPr>
          <w:b w:val="0"/>
          <w:bCs w:val="0"/>
          <w:color w:val="0C0F13"/>
          <w:spacing w:val="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por</w:t>
      </w:r>
      <w:r>
        <w:rPr>
          <w:b w:val="0"/>
          <w:bCs w:val="0"/>
          <w:color w:val="0C0F13"/>
          <w:spacing w:val="26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lo</w:t>
      </w:r>
      <w:r>
        <w:rPr>
          <w:b w:val="0"/>
          <w:bCs w:val="0"/>
          <w:color w:val="0C0F13"/>
          <w:spacing w:val="18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que</w:t>
      </w:r>
      <w:r>
        <w:rPr>
          <w:b w:val="0"/>
          <w:bCs w:val="0"/>
          <w:color w:val="0C0F13"/>
          <w:spacing w:val="2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estando</w:t>
      </w:r>
      <w:r>
        <w:rPr>
          <w:b w:val="0"/>
          <w:bCs w:val="0"/>
          <w:color w:val="0C0F13"/>
          <w:spacing w:val="4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reu</w:t>
      </w:r>
      <w:r>
        <w:rPr>
          <w:b w:val="0"/>
          <w:bCs w:val="0"/>
          <w:color w:val="0C0F13"/>
          <w:spacing w:val="2"/>
          <w:w w:val="95"/>
        </w:rPr>
        <w:t>n</w:t>
      </w:r>
      <w:r>
        <w:rPr>
          <w:b w:val="0"/>
          <w:bCs w:val="0"/>
          <w:color w:val="494B4B"/>
          <w:spacing w:val="-14"/>
          <w:w w:val="95"/>
        </w:rPr>
        <w:t>i</w:t>
      </w:r>
      <w:r>
        <w:rPr>
          <w:b w:val="0"/>
          <w:bCs w:val="0"/>
          <w:color w:val="0C0F13"/>
          <w:spacing w:val="0"/>
          <w:w w:val="95"/>
        </w:rPr>
        <w:t>dos</w:t>
      </w:r>
      <w:r>
        <w:rPr>
          <w:b w:val="0"/>
          <w:bCs w:val="0"/>
          <w:color w:val="0C0F13"/>
          <w:spacing w:val="28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en</w:t>
      </w:r>
      <w:r>
        <w:rPr>
          <w:b w:val="0"/>
          <w:bCs w:val="0"/>
          <w:color w:val="0C0F13"/>
          <w:spacing w:val="18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el</w:t>
      </w:r>
      <w:r>
        <w:rPr>
          <w:b w:val="0"/>
          <w:bCs w:val="0"/>
          <w:color w:val="0C0F13"/>
          <w:spacing w:val="14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salón</w:t>
      </w:r>
      <w:r>
        <w:rPr>
          <w:b w:val="0"/>
          <w:bCs w:val="0"/>
          <w:color w:val="0C0F13"/>
          <w:spacing w:val="0"/>
          <w:w w:val="97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3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cabildo</w:t>
      </w:r>
      <w:r>
        <w:rPr>
          <w:b w:val="0"/>
          <w:bCs w:val="0"/>
          <w:color w:val="0C0F13"/>
          <w:spacing w:val="-34"/>
          <w:w w:val="95"/>
        </w:rPr>
        <w:t> </w:t>
      </w:r>
      <w:r>
        <w:rPr>
          <w:b w:val="0"/>
          <w:bCs w:val="0"/>
          <w:color w:val="26282D"/>
          <w:spacing w:val="0"/>
          <w:w w:val="95"/>
        </w:rPr>
        <w:t>,</w:t>
      </w:r>
      <w:r>
        <w:rPr>
          <w:b w:val="0"/>
          <w:bCs w:val="0"/>
          <w:color w:val="26282D"/>
          <w:spacing w:val="3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los</w:t>
      </w:r>
      <w:r>
        <w:rPr>
          <w:b w:val="0"/>
          <w:bCs w:val="0"/>
          <w:color w:val="0C0F13"/>
          <w:spacing w:val="2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que</w:t>
      </w:r>
      <w:r>
        <w:rPr>
          <w:b w:val="0"/>
          <w:bCs w:val="0"/>
          <w:color w:val="0C0F13"/>
          <w:spacing w:val="4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integran</w:t>
      </w:r>
      <w:r>
        <w:rPr>
          <w:b w:val="0"/>
          <w:bCs w:val="0"/>
          <w:color w:val="0C0F13"/>
          <w:spacing w:val="3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la</w:t>
      </w:r>
      <w:r>
        <w:rPr>
          <w:b w:val="0"/>
          <w:bCs w:val="0"/>
          <w:color w:val="0C0F13"/>
          <w:spacing w:val="26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Comisión</w:t>
      </w:r>
      <w:r>
        <w:rPr>
          <w:b w:val="0"/>
          <w:bCs w:val="0"/>
          <w:color w:val="0C0F13"/>
          <w:spacing w:val="-34"/>
          <w:w w:val="95"/>
        </w:rPr>
        <w:t> </w:t>
      </w:r>
      <w:r>
        <w:rPr>
          <w:b w:val="0"/>
          <w:bCs w:val="0"/>
          <w:color w:val="26282D"/>
          <w:spacing w:val="0"/>
          <w:w w:val="95"/>
        </w:rPr>
        <w:t>,</w:t>
      </w:r>
      <w:r>
        <w:rPr>
          <w:b w:val="0"/>
          <w:bCs w:val="0"/>
          <w:color w:val="26282D"/>
          <w:spacing w:val="17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se</w:t>
      </w:r>
      <w:r>
        <w:rPr>
          <w:b w:val="0"/>
          <w:bCs w:val="0"/>
          <w:color w:val="0C0F13"/>
          <w:spacing w:val="4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procede</w:t>
      </w:r>
      <w:r>
        <w:rPr>
          <w:b w:val="0"/>
          <w:bCs w:val="0"/>
          <w:color w:val="0C0F13"/>
          <w:spacing w:val="3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a</w:t>
      </w:r>
      <w:r>
        <w:rPr>
          <w:b w:val="0"/>
          <w:bCs w:val="0"/>
          <w:color w:val="0C0F13"/>
          <w:spacing w:val="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celebrar</w:t>
      </w:r>
      <w:r>
        <w:rPr>
          <w:b w:val="0"/>
          <w:bCs w:val="0"/>
          <w:color w:val="0C0F13"/>
          <w:spacing w:val="4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esta</w:t>
      </w:r>
      <w:r>
        <w:rPr>
          <w:b w:val="0"/>
          <w:bCs w:val="0"/>
          <w:color w:val="0C0F13"/>
          <w:spacing w:val="36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sesión</w:t>
      </w:r>
      <w:r>
        <w:rPr>
          <w:b w:val="0"/>
          <w:bCs w:val="0"/>
          <w:color w:val="0C0F13"/>
          <w:spacing w:val="44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ordinaria</w:t>
      </w:r>
      <w:r>
        <w:rPr>
          <w:b w:val="0"/>
          <w:bCs w:val="0"/>
          <w:color w:val="0C0F13"/>
          <w:spacing w:val="-23"/>
          <w:w w:val="95"/>
        </w:rPr>
        <w:t> </w:t>
      </w:r>
      <w:r>
        <w:rPr>
          <w:b w:val="0"/>
          <w:bCs w:val="0"/>
          <w:color w:val="26282D"/>
          <w:spacing w:val="0"/>
          <w:w w:val="95"/>
        </w:rPr>
        <w:t>,</w:t>
      </w:r>
      <w:r>
        <w:rPr>
          <w:b w:val="0"/>
          <w:bCs w:val="0"/>
          <w:color w:val="26282D"/>
          <w:spacing w:val="3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y</w:t>
      </w:r>
      <w:r>
        <w:rPr>
          <w:b w:val="0"/>
          <w:bCs w:val="0"/>
          <w:color w:val="0C0F13"/>
          <w:spacing w:val="0"/>
          <w:w w:val="88"/>
        </w:rPr>
        <w:t> </w:t>
      </w:r>
      <w:r>
        <w:rPr>
          <w:b w:val="0"/>
          <w:bCs w:val="0"/>
          <w:color w:val="0C0F13"/>
          <w:spacing w:val="0"/>
          <w:w w:val="95"/>
        </w:rPr>
        <w:t>acto</w:t>
      </w:r>
      <w:r>
        <w:rPr>
          <w:b w:val="0"/>
          <w:bCs w:val="0"/>
          <w:color w:val="0C0F13"/>
          <w:spacing w:val="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continuo</w:t>
      </w:r>
      <w:r>
        <w:rPr>
          <w:b w:val="0"/>
          <w:bCs w:val="0"/>
          <w:color w:val="0C0F13"/>
          <w:spacing w:val="1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el</w:t>
      </w:r>
      <w:r>
        <w:rPr>
          <w:b w:val="0"/>
          <w:bCs w:val="0"/>
          <w:color w:val="0C0F13"/>
          <w:spacing w:val="7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servidor</w:t>
      </w:r>
      <w:r>
        <w:rPr>
          <w:b w:val="0"/>
          <w:bCs w:val="0"/>
          <w:color w:val="0C0F13"/>
          <w:spacing w:val="2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público</w:t>
      </w:r>
      <w:r>
        <w:rPr>
          <w:b w:val="0"/>
          <w:bCs w:val="0"/>
          <w:color w:val="0C0F13"/>
          <w:spacing w:val="1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encargado</w:t>
      </w:r>
      <w:r>
        <w:rPr>
          <w:b w:val="0"/>
          <w:bCs w:val="0"/>
          <w:color w:val="0C0F13"/>
          <w:spacing w:val="2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1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la</w:t>
      </w:r>
      <w:r>
        <w:rPr>
          <w:b w:val="0"/>
          <w:bCs w:val="0"/>
          <w:color w:val="0C0F13"/>
          <w:spacing w:val="0"/>
          <w:w w:val="95"/>
        </w:rPr>
        <w:t> </w:t>
      </w:r>
      <w:r>
        <w:rPr>
          <w:b w:val="0"/>
          <w:bCs w:val="0"/>
          <w:color w:val="0C0F13"/>
          <w:spacing w:val="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Secretaria</w:t>
      </w:r>
      <w:r>
        <w:rPr>
          <w:b w:val="0"/>
          <w:bCs w:val="0"/>
          <w:color w:val="0C0F13"/>
          <w:spacing w:val="0"/>
          <w:w w:val="95"/>
        </w:rPr>
        <w:t> </w:t>
      </w:r>
      <w:r>
        <w:rPr>
          <w:b w:val="0"/>
          <w:bCs w:val="0"/>
          <w:color w:val="0C0F13"/>
          <w:spacing w:val="18"/>
          <w:w w:val="95"/>
        </w:rPr>
        <w:t> </w:t>
      </w:r>
      <w:r>
        <w:rPr>
          <w:b w:val="0"/>
          <w:bCs w:val="0"/>
          <w:color w:val="26282D"/>
          <w:spacing w:val="6"/>
          <w:w w:val="95"/>
        </w:rPr>
        <w:t>T</w:t>
      </w:r>
      <w:r>
        <w:rPr>
          <w:b w:val="0"/>
          <w:bCs w:val="0"/>
          <w:color w:val="0C0F13"/>
          <w:spacing w:val="0"/>
          <w:w w:val="95"/>
        </w:rPr>
        <w:t>écnica</w:t>
      </w:r>
      <w:r>
        <w:rPr>
          <w:b w:val="0"/>
          <w:bCs w:val="0"/>
          <w:color w:val="0C0F13"/>
          <w:spacing w:val="0"/>
          <w:w w:val="95"/>
        </w:rPr>
        <w:t> </w:t>
      </w:r>
      <w:r>
        <w:rPr>
          <w:b w:val="0"/>
          <w:bCs w:val="0"/>
          <w:color w:val="0C0F13"/>
          <w:spacing w:val="1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0"/>
          <w:w w:val="95"/>
        </w:rPr>
        <w:t> </w:t>
      </w:r>
      <w:r>
        <w:rPr>
          <w:b w:val="0"/>
          <w:bCs w:val="0"/>
          <w:color w:val="0C0F13"/>
          <w:spacing w:val="7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este</w:t>
      </w:r>
      <w:r>
        <w:rPr>
          <w:b w:val="0"/>
          <w:bCs w:val="0"/>
          <w:color w:val="0C0F13"/>
          <w:spacing w:val="0"/>
          <w:w w:val="97"/>
        </w:rPr>
        <w:t> </w:t>
      </w:r>
      <w:r>
        <w:rPr>
          <w:b w:val="0"/>
          <w:bCs w:val="0"/>
          <w:color w:val="0C0F13"/>
          <w:spacing w:val="0"/>
          <w:w w:val="95"/>
        </w:rPr>
        <w:t>Ayuntamiento</w:t>
      </w:r>
      <w:r>
        <w:rPr>
          <w:b w:val="0"/>
          <w:bCs w:val="0"/>
          <w:color w:val="0C0F13"/>
          <w:spacing w:val="5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procederá</w:t>
      </w:r>
      <w:r>
        <w:rPr>
          <w:b w:val="0"/>
          <w:bCs w:val="0"/>
          <w:color w:val="0C0F13"/>
          <w:spacing w:val="2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a</w:t>
      </w:r>
      <w:r>
        <w:rPr>
          <w:b w:val="0"/>
          <w:bCs w:val="0"/>
          <w:color w:val="0C0F13"/>
          <w:spacing w:val="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tomar</w:t>
      </w:r>
      <w:r>
        <w:rPr>
          <w:b w:val="0"/>
          <w:bCs w:val="0"/>
          <w:color w:val="0C0F13"/>
          <w:spacing w:val="36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lista</w:t>
      </w:r>
      <w:r>
        <w:rPr>
          <w:b w:val="0"/>
          <w:bCs w:val="0"/>
          <w:color w:val="0C0F13"/>
          <w:spacing w:val="1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2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asistencia</w:t>
      </w:r>
      <w:r>
        <w:rPr>
          <w:b w:val="0"/>
          <w:bCs w:val="0"/>
          <w:color w:val="0C0F13"/>
          <w:spacing w:val="3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y</w:t>
      </w:r>
      <w:r>
        <w:rPr>
          <w:b w:val="0"/>
          <w:bCs w:val="0"/>
          <w:color w:val="0C0F13"/>
          <w:spacing w:val="2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en</w:t>
      </w:r>
      <w:r>
        <w:rPr>
          <w:b w:val="0"/>
          <w:bCs w:val="0"/>
          <w:color w:val="0C0F13"/>
          <w:spacing w:val="1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su</w:t>
      </w:r>
      <w:r>
        <w:rPr>
          <w:b w:val="0"/>
          <w:bCs w:val="0"/>
          <w:color w:val="0C0F13"/>
          <w:spacing w:val="2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caso</w:t>
      </w:r>
      <w:r>
        <w:rPr>
          <w:b w:val="0"/>
          <w:bCs w:val="0"/>
          <w:color w:val="0C0F13"/>
          <w:spacing w:val="26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hacer</w:t>
      </w:r>
      <w:r>
        <w:rPr>
          <w:b w:val="0"/>
          <w:bCs w:val="0"/>
          <w:color w:val="0C0F13"/>
          <w:spacing w:val="2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la</w:t>
      </w:r>
      <w:r>
        <w:rPr>
          <w:b w:val="0"/>
          <w:bCs w:val="0"/>
          <w:color w:val="0C0F13"/>
          <w:spacing w:val="1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correspondiente</w:t>
      </w:r>
      <w:r>
        <w:rPr>
          <w:b w:val="0"/>
          <w:bCs w:val="0"/>
          <w:color w:val="0C0F13"/>
          <w:spacing w:val="0"/>
          <w:w w:val="96"/>
        </w:rPr>
        <w:t> </w:t>
      </w:r>
      <w:r>
        <w:rPr>
          <w:b w:val="0"/>
          <w:bCs w:val="0"/>
          <w:color w:val="0C0F13"/>
          <w:spacing w:val="0"/>
          <w:w w:val="95"/>
        </w:rPr>
        <w:t>declaratoria</w:t>
      </w:r>
      <w:r>
        <w:rPr>
          <w:b w:val="0"/>
          <w:bCs w:val="0"/>
          <w:color w:val="0C0F13"/>
          <w:spacing w:val="4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2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quorum</w:t>
      </w:r>
      <w:r>
        <w:rPr>
          <w:b w:val="0"/>
          <w:bCs w:val="0"/>
          <w:color w:val="0C0F13"/>
          <w:spacing w:val="3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lega</w:t>
      </w:r>
      <w:r>
        <w:rPr>
          <w:b w:val="0"/>
          <w:bCs w:val="0"/>
          <w:color w:val="0C0F13"/>
          <w:spacing w:val="6"/>
          <w:w w:val="95"/>
        </w:rPr>
        <w:t>l</w:t>
      </w:r>
      <w:r>
        <w:rPr>
          <w:b w:val="0"/>
          <w:bCs w:val="0"/>
          <w:color w:val="26282D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10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91.764565pt;margin-top:-3.624602pt;width:444.178336pt;height:519.618604pt;mso-position-horizontal-relative:page;mso-position-vertical-relative:paragraph;z-index:-370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10383" w:hRule="exact"/>
                    </w:trPr>
                    <w:tc>
                      <w:tcPr>
                        <w:tcW w:w="4422" w:type="dxa"/>
                        <w:tcBorders>
                          <w:top w:val="single" w:sz="4" w:space="0" w:color="3F3F48"/>
                          <w:left w:val="single" w:sz="4" w:space="0" w:color="444444"/>
                          <w:bottom w:val="single" w:sz="4" w:space="0" w:color="3F3B4B"/>
                          <w:right w:val="single" w:sz="4" w:space="0" w:color="2F3434"/>
                        </w:tcBorders>
                      </w:tcPr>
                      <w:p>
                        <w:pPr>
                          <w:pStyle w:val="TableParagraph"/>
                          <w:spacing w:line="220" w:lineRule="exact" w:before="1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237" w:lineRule="auto"/>
                          <w:ind w:left="1178" w:right="95" w:hanging="709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1"/>
                            <w:szCs w:val="21"/>
                          </w:rPr>
                          <w:t>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Presidente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-14"/>
                            <w:w w:val="9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cipal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su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representante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3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4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4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será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4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Presidente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ejo.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1183" w:right="103" w:hanging="5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LCI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JESUS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4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UBALDO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MEDINA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BRISEÑO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83" w:val="left" w:leader="none"/>
                          </w:tabs>
                          <w:spacing w:line="248" w:lineRule="auto"/>
                          <w:ind w:left="1183" w:right="99" w:hanging="709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80"/>
                            <w:sz w:val="22"/>
                            <w:szCs w:val="22"/>
                          </w:rPr>
                          <w:t>11.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8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7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Tesorero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3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Municipal.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7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FELIPE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6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JESUS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7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RUIZ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PEREZ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83" w:val="left" w:leader="none"/>
                            <w:tab w:pos="2510" w:val="left" w:leader="none"/>
                          </w:tabs>
                          <w:spacing w:line="244" w:lineRule="exact"/>
                          <w:ind w:left="474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80"/>
                            <w:sz w:val="22"/>
                            <w:szCs w:val="22"/>
                          </w:rPr>
                          <w:t>111.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8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51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Presidente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4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3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307" w:val="left" w:leader="none"/>
                            <w:tab w:pos="3030" w:val="left" w:leader="none"/>
                          </w:tabs>
                          <w:spacing w:line="244" w:lineRule="exact" w:before="6"/>
                          <w:ind w:left="1183" w:right="92" w:hanging="5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Comisión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Hacienda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LIC.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DENIS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ALEJANDRA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PLASCENCIA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6"/>
                            <w:w w:val="9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-5"/>
                            <w:w w:val="95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7"/>
                            <w:w w:val="9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pos="1183" w:val="left" w:leader="none"/>
                            <w:tab w:pos="3134" w:val="left" w:leader="none"/>
                          </w:tabs>
                          <w:spacing w:line="242" w:lineRule="auto" w:before="2"/>
                          <w:ind w:left="1178" w:right="95" w:hanging="704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repre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"/>
                            <w:w w:val="9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1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ntación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PARTIDO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3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4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3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CLAUDIA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JEANETTE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CARRANZA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SANTOS.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pos="1183" w:val="left" w:leader="none"/>
                          </w:tabs>
                          <w:spacing w:line="233" w:lineRule="auto" w:before="12"/>
                          <w:ind w:left="1173" w:right="90" w:hanging="719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4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4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repre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"/>
                            <w:w w:val="9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6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ntación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PARTIDO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1"/>
                            <w:w w:val="95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5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IV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5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3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JOSE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JESUS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6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-10"/>
                            <w:w w:val="9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OZ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MUÑOZ.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pos="1183" w:val="left" w:leader="none"/>
                          </w:tabs>
                          <w:spacing w:line="252" w:lineRule="exact" w:before="1"/>
                          <w:ind w:left="1183" w:right="100" w:hanging="728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  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3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5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10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repre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"/>
                            <w:w w:val="9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1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ntación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8"/>
                            <w:w w:val="95"/>
                            <w:sz w:val="22"/>
                            <w:szCs w:val="22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PARTIDO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3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0"/>
                            <w:w w:val="100"/>
                            <w:sz w:val="22"/>
                            <w:szCs w:val="22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2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1"/>
                            <w:w w:val="95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4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NORMA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1169" w:right="101" w:firstLine="14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ELIZABETH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MACIAS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AGUIRRE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83" w:val="left" w:leader="none"/>
                          </w:tabs>
                          <w:spacing w:before="5"/>
                          <w:ind w:left="1178" w:right="100" w:hanging="723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VIl.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5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representación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PARTID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5"/>
                            <w:w w:val="9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5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MTRA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OLIVIA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GUILLEN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PADILLA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1183" w:val="left" w:leader="none"/>
                          </w:tabs>
                          <w:spacing w:line="244" w:lineRule="exact" w:before="6"/>
                          <w:ind w:left="1183" w:right="93" w:hanging="728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4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repre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"/>
                            <w:w w:val="9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7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ntante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PARTIDO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3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 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ORA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LAURA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441" w:val="left" w:leader="none"/>
                          </w:tabs>
                          <w:spacing w:line="252" w:lineRule="exact" w:before="2"/>
                          <w:ind w:left="1178" w:right="106" w:hanging="15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ANGELICA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CHAVEZ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CONTRERAS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2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1183" w:val="left" w:leader="none"/>
                          </w:tabs>
                          <w:spacing w:line="242" w:lineRule="auto" w:before="1"/>
                          <w:ind w:left="1178" w:right="100" w:hanging="709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Director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Unidad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Compras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3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0"/>
                            <w:w w:val="95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1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YOLANDA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GONZALEZ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1183" w:val="left" w:leader="none"/>
                            <w:tab w:pos="2567" w:val="left" w:leader="none"/>
                          </w:tabs>
                          <w:spacing w:line="236" w:lineRule="auto" w:before="5"/>
                          <w:ind w:left="1173" w:right="94" w:hanging="719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Representante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3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Sector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Empresari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3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1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CAMARA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COMERCIO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MIGUEL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ANGEL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MARQUEZ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7"/>
                            <w:w w:val="95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A.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1183" w:val="left" w:leader="none"/>
                          </w:tabs>
                          <w:spacing w:line="242" w:lineRule="auto"/>
                          <w:ind w:left="1178" w:right="102" w:hanging="723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Representante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2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2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5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Sector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Empresari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3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0"/>
                            <w:w w:val="9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B3F"/>
                            <w:spacing w:val="3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COPARMEX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JOSE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GUADALUPE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4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CAMPOS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3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82D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1178" w:val="left" w:leader="none"/>
                          </w:tabs>
                          <w:spacing w:line="251" w:lineRule="exact"/>
                          <w:ind w:left="1178" w:right="0" w:hanging="723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Contralor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3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Munici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1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254" w:type="dxa"/>
                        <w:tcBorders>
                          <w:top w:val="single" w:sz="4" w:space="0" w:color="3F3F48"/>
                          <w:left w:val="single" w:sz="4" w:space="0" w:color="2F3434"/>
                          <w:bottom w:val="single" w:sz="4" w:space="0" w:color="3F3B4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exact" w:before="1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AUSENTE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488" w:lineRule="auto"/>
                          <w:ind w:left="101" w:right="2991" w:firstLine="18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AUSENTE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80" w:lineRule="exact" w:before="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70" w:lineRule="exact" w:before="7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701" w:lineRule="auto"/>
                          <w:ind w:left="120" w:right="2054" w:hanging="19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AUSENTE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714" w:lineRule="auto"/>
                          <w:ind w:left="120" w:right="2054" w:hanging="19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AUSENTE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 w:before="7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PRESENTE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 w:before="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AUSENTE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40" w:lineRule="exact" w:before="9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AUSENTE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 w:before="1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0"/>
                            <w:w w:val="95"/>
                            <w:sz w:val="22"/>
                            <w:szCs w:val="22"/>
                          </w:rPr>
                          <w:t>AUSENTE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C0F13"/>
                            <w:spacing w:val="-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B4B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94" w:type="dxa"/>
                        <w:tcBorders>
                          <w:top w:val="single" w:sz="4" w:space="0" w:color="3F3F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width:57.6pt;height:48.96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10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6.240pt;height:118.08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4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5.2pt;height:134.4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8935" w:val="left" w:leader="none"/>
        </w:tabs>
        <w:ind w:left="3670" w:right="0"/>
        <w:jc w:val="left"/>
      </w:pPr>
      <w:r>
        <w:rPr>
          <w:b w:val="0"/>
          <w:bCs w:val="0"/>
          <w:color w:val="0C0F13"/>
          <w:spacing w:val="0"/>
          <w:w w:val="105"/>
        </w:rPr>
        <w:t>ORDEN</w:t>
      </w:r>
      <w:r>
        <w:rPr>
          <w:b w:val="0"/>
          <w:bCs w:val="0"/>
          <w:color w:val="0C0F13"/>
          <w:spacing w:val="21"/>
          <w:w w:val="105"/>
        </w:rPr>
        <w:t> </w:t>
      </w:r>
      <w:r>
        <w:rPr>
          <w:b w:val="0"/>
          <w:bCs w:val="0"/>
          <w:color w:val="0C0F13"/>
          <w:spacing w:val="0"/>
          <w:w w:val="105"/>
        </w:rPr>
        <w:t>DEL</w:t>
      </w:r>
      <w:r>
        <w:rPr>
          <w:b w:val="0"/>
          <w:bCs w:val="0"/>
          <w:color w:val="0C0F13"/>
          <w:spacing w:val="10"/>
          <w:w w:val="105"/>
        </w:rPr>
        <w:t> </w:t>
      </w:r>
      <w:r>
        <w:rPr>
          <w:b w:val="0"/>
          <w:bCs w:val="0"/>
          <w:color w:val="0C0F13"/>
          <w:spacing w:val="0"/>
          <w:w w:val="105"/>
        </w:rPr>
        <w:t>DIA</w:t>
      </w:r>
      <w:r>
        <w:rPr>
          <w:b w:val="0"/>
          <w:bCs w:val="0"/>
          <w:color w:val="0C0F13"/>
          <w:spacing w:val="0"/>
          <w:w w:val="100"/>
        </w:rPr>
        <w:tab/>
      </w:r>
      <w:r>
        <w:rPr/>
        <w:pict>
          <v:shape style="width:64.320000pt;height:145.920pt;mso-position-horizontal-relative:char;mso-position-vertical-relative:line" type="#_x0000_t75">
            <v:imagedata r:id="rId11" o:title=""/>
          </v:shape>
        </w:pict>
      </w:r>
      <w:r>
        <w:rPr>
          <w:b w:val="0"/>
          <w:bCs w:val="0"/>
          <w:color w:val="0C0F13"/>
          <w:spacing w:val="0"/>
          <w:w w:val="100"/>
          <w:position w:val="-14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2" w:lineRule="auto"/>
        <w:ind w:left="231" w:right="1556" w:firstLine="9"/>
        <w:jc w:val="both"/>
      </w:pPr>
      <w:r>
        <w:rPr>
          <w:rFonts w:ascii="Arial" w:hAnsi="Arial" w:cs="Arial" w:eastAsia="Arial"/>
          <w:b/>
          <w:bCs/>
          <w:color w:val="0C0F13"/>
          <w:spacing w:val="0"/>
          <w:w w:val="95"/>
          <w:sz w:val="21"/>
          <w:szCs w:val="21"/>
        </w:rPr>
        <w:t>1.-</w:t>
      </w:r>
      <w:r>
        <w:rPr>
          <w:rFonts w:ascii="Arial" w:hAnsi="Arial" w:cs="Arial" w:eastAsia="Arial"/>
          <w:b/>
          <w:bCs/>
          <w:color w:val="0C0F13"/>
          <w:spacing w:val="37"/>
          <w:w w:val="95"/>
          <w:sz w:val="21"/>
          <w:szCs w:val="21"/>
        </w:rPr>
        <w:t> </w:t>
      </w:r>
      <w:r>
        <w:rPr>
          <w:b w:val="0"/>
          <w:bCs w:val="0"/>
          <w:color w:val="0C0F13"/>
          <w:spacing w:val="0"/>
          <w:w w:val="95"/>
        </w:rPr>
        <w:t>Lista</w:t>
      </w:r>
      <w:r>
        <w:rPr>
          <w:b w:val="0"/>
          <w:bCs w:val="0"/>
          <w:color w:val="0C0F13"/>
          <w:spacing w:val="27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28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asistencia</w:t>
      </w:r>
      <w:r>
        <w:rPr>
          <w:b w:val="0"/>
          <w:bCs w:val="0"/>
          <w:color w:val="0C0F13"/>
          <w:spacing w:val="4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y</w:t>
      </w:r>
      <w:r>
        <w:rPr>
          <w:b w:val="0"/>
          <w:bCs w:val="0"/>
          <w:color w:val="0C0F13"/>
          <w:spacing w:val="3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declar</w:t>
      </w:r>
      <w:r>
        <w:rPr>
          <w:b w:val="0"/>
          <w:bCs w:val="0"/>
          <w:color w:val="0C0F13"/>
          <w:spacing w:val="-37"/>
          <w:w w:val="95"/>
        </w:rPr>
        <w:t> </w:t>
      </w:r>
      <w:r>
        <w:rPr>
          <w:b w:val="0"/>
          <w:bCs w:val="0"/>
          <w:color w:val="26282D"/>
          <w:spacing w:val="0"/>
          <w:w w:val="95"/>
        </w:rPr>
        <w:t>a</w:t>
      </w:r>
      <w:r>
        <w:rPr>
          <w:b w:val="0"/>
          <w:bCs w:val="0"/>
          <w:color w:val="0C0F13"/>
          <w:spacing w:val="0"/>
          <w:w w:val="95"/>
        </w:rPr>
        <w:t>toria</w:t>
      </w:r>
      <w:r>
        <w:rPr>
          <w:b w:val="0"/>
          <w:bCs w:val="0"/>
          <w:color w:val="0C0F13"/>
          <w:spacing w:val="3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28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quorum</w:t>
      </w:r>
      <w:r>
        <w:rPr>
          <w:b w:val="0"/>
          <w:bCs w:val="0"/>
          <w:color w:val="0C0F13"/>
          <w:spacing w:val="-34"/>
          <w:w w:val="95"/>
        </w:rPr>
        <w:t> </w:t>
      </w:r>
      <w:r>
        <w:rPr>
          <w:b w:val="0"/>
          <w:bCs w:val="0"/>
          <w:color w:val="494B4B"/>
          <w:spacing w:val="0"/>
          <w:w w:val="95"/>
        </w:rPr>
        <w:t>.</w:t>
      </w:r>
      <w:r>
        <w:rPr>
          <w:b w:val="0"/>
          <w:bCs w:val="0"/>
          <w:color w:val="0C0F13"/>
          <w:spacing w:val="0"/>
          <w:w w:val="95"/>
        </w:rPr>
        <w:t>-</w:t>
      </w:r>
      <w:r>
        <w:rPr>
          <w:b w:val="0"/>
          <w:bCs w:val="0"/>
          <w:color w:val="0C0F13"/>
          <w:spacing w:val="15"/>
          <w:w w:val="95"/>
        </w:rPr>
        <w:t> </w:t>
      </w:r>
      <w:r>
        <w:rPr>
          <w:rFonts w:ascii="Arial" w:hAnsi="Arial" w:cs="Arial" w:eastAsia="Arial"/>
          <w:b/>
          <w:bCs/>
          <w:color w:val="0C0F13"/>
          <w:spacing w:val="0"/>
          <w:w w:val="95"/>
          <w:sz w:val="21"/>
          <w:szCs w:val="21"/>
        </w:rPr>
        <w:t>Acuerdo.-</w:t>
      </w:r>
      <w:r>
        <w:rPr>
          <w:rFonts w:ascii="Arial" w:hAnsi="Arial" w:cs="Arial" w:eastAsia="Arial"/>
          <w:b/>
          <w:bCs/>
          <w:color w:val="0C0F13"/>
          <w:spacing w:val="5"/>
          <w:w w:val="95"/>
          <w:sz w:val="21"/>
          <w:szCs w:val="21"/>
        </w:rPr>
        <w:t> </w:t>
      </w:r>
      <w:r>
        <w:rPr>
          <w:b w:val="0"/>
          <w:bCs w:val="0"/>
          <w:color w:val="0C0F13"/>
          <w:spacing w:val="0"/>
          <w:w w:val="95"/>
        </w:rPr>
        <w:t>este</w:t>
      </w:r>
      <w:r>
        <w:rPr>
          <w:b w:val="0"/>
          <w:bCs w:val="0"/>
          <w:color w:val="0C0F13"/>
          <w:spacing w:val="4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punto</w:t>
      </w:r>
      <w:r>
        <w:rPr>
          <w:b w:val="0"/>
          <w:bCs w:val="0"/>
          <w:color w:val="0C0F13"/>
          <w:spacing w:val="2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</w:t>
      </w:r>
      <w:r>
        <w:rPr>
          <w:b w:val="0"/>
          <w:bCs w:val="0"/>
          <w:color w:val="0C0F13"/>
          <w:spacing w:val="12"/>
          <w:w w:val="95"/>
        </w:rPr>
        <w:t>e</w:t>
      </w:r>
      <w:r>
        <w:rPr>
          <w:b w:val="0"/>
          <w:bCs w:val="0"/>
          <w:color w:val="26282D"/>
          <w:spacing w:val="0"/>
          <w:w w:val="95"/>
        </w:rPr>
        <w:t>l</w:t>
      </w:r>
      <w:r>
        <w:rPr>
          <w:b w:val="0"/>
          <w:bCs w:val="0"/>
          <w:color w:val="26282D"/>
          <w:spacing w:val="3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orden</w:t>
      </w:r>
      <w:r>
        <w:rPr>
          <w:b w:val="0"/>
          <w:bCs w:val="0"/>
          <w:color w:val="0C0F13"/>
          <w:spacing w:val="3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del</w:t>
      </w:r>
      <w:r>
        <w:rPr>
          <w:b w:val="0"/>
          <w:bCs w:val="0"/>
          <w:color w:val="0C0F13"/>
          <w:spacing w:val="27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día</w:t>
      </w:r>
      <w:r>
        <w:rPr>
          <w:b w:val="0"/>
          <w:bCs w:val="0"/>
          <w:color w:val="0C0F13"/>
          <w:spacing w:val="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se</w:t>
      </w:r>
      <w:r>
        <w:rPr>
          <w:b w:val="0"/>
          <w:bCs w:val="0"/>
          <w:color w:val="0C0F13"/>
          <w:spacing w:val="1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encuentra</w:t>
      </w:r>
      <w:r>
        <w:rPr>
          <w:b w:val="0"/>
          <w:bCs w:val="0"/>
          <w:color w:val="0C0F13"/>
          <w:spacing w:val="3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debidamente</w:t>
      </w:r>
      <w:r>
        <w:rPr>
          <w:b w:val="0"/>
          <w:bCs w:val="0"/>
          <w:color w:val="0C0F13"/>
          <w:spacing w:val="36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desahogado</w:t>
      </w:r>
      <w:r>
        <w:rPr>
          <w:b w:val="0"/>
          <w:bCs w:val="0"/>
          <w:color w:val="0C0F13"/>
          <w:spacing w:val="-16"/>
          <w:w w:val="95"/>
        </w:rPr>
        <w:t> </w:t>
      </w:r>
      <w:r>
        <w:rPr>
          <w:b w:val="0"/>
          <w:bCs w:val="0"/>
          <w:color w:val="26282D"/>
          <w:spacing w:val="0"/>
          <w:w w:val="95"/>
        </w:rPr>
        <w:t>,</w:t>
      </w:r>
      <w:r>
        <w:rPr>
          <w:b w:val="0"/>
          <w:bCs w:val="0"/>
          <w:color w:val="26282D"/>
          <w:spacing w:val="-4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toda</w:t>
      </w:r>
      <w:r>
        <w:rPr>
          <w:b w:val="0"/>
          <w:bCs w:val="0"/>
          <w:color w:val="0C0F13"/>
          <w:spacing w:val="2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vez</w:t>
      </w:r>
      <w:r>
        <w:rPr>
          <w:b w:val="0"/>
          <w:bCs w:val="0"/>
          <w:color w:val="0C0F13"/>
          <w:spacing w:val="28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que</w:t>
      </w:r>
      <w:r>
        <w:rPr>
          <w:b w:val="0"/>
          <w:bCs w:val="0"/>
          <w:color w:val="0C0F13"/>
          <w:spacing w:val="1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al</w:t>
      </w:r>
      <w:r>
        <w:rPr>
          <w:b w:val="0"/>
          <w:bCs w:val="0"/>
          <w:color w:val="0C0F13"/>
          <w:spacing w:val="1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i</w:t>
      </w:r>
      <w:r>
        <w:rPr>
          <w:b w:val="0"/>
          <w:bCs w:val="0"/>
          <w:color w:val="0C0F13"/>
          <w:spacing w:val="-5"/>
          <w:w w:val="95"/>
        </w:rPr>
        <w:t>n</w:t>
      </w:r>
      <w:r>
        <w:rPr>
          <w:b w:val="0"/>
          <w:bCs w:val="0"/>
          <w:color w:val="494B4B"/>
          <w:spacing w:val="-14"/>
          <w:w w:val="95"/>
        </w:rPr>
        <w:t>i</w:t>
      </w:r>
      <w:r>
        <w:rPr>
          <w:b w:val="0"/>
          <w:bCs w:val="0"/>
          <w:color w:val="0C0F13"/>
          <w:spacing w:val="0"/>
          <w:w w:val="95"/>
        </w:rPr>
        <w:t>cio</w:t>
      </w:r>
      <w:r>
        <w:rPr>
          <w:b w:val="0"/>
          <w:bCs w:val="0"/>
          <w:color w:val="0C0F13"/>
          <w:spacing w:val="15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14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esta</w:t>
      </w:r>
      <w:r>
        <w:rPr>
          <w:b w:val="0"/>
          <w:bCs w:val="0"/>
          <w:color w:val="0C0F13"/>
          <w:spacing w:val="2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sesión</w:t>
      </w:r>
      <w:r>
        <w:rPr>
          <w:b w:val="0"/>
          <w:bCs w:val="0"/>
          <w:color w:val="0C0F13"/>
          <w:spacing w:val="2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se</w:t>
      </w:r>
      <w:r>
        <w:rPr>
          <w:b w:val="0"/>
          <w:bCs w:val="0"/>
          <w:color w:val="0C0F13"/>
          <w:spacing w:val="14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tomó</w:t>
      </w:r>
      <w:r>
        <w:rPr>
          <w:b w:val="0"/>
          <w:bCs w:val="0"/>
          <w:color w:val="0C0F13"/>
          <w:spacing w:val="30"/>
          <w:w w:val="95"/>
        </w:rPr>
        <w:t> </w:t>
      </w:r>
      <w:r>
        <w:rPr>
          <w:b w:val="0"/>
          <w:bCs w:val="0"/>
          <w:color w:val="3A3B3F"/>
          <w:spacing w:val="-6"/>
          <w:w w:val="95"/>
        </w:rPr>
        <w:t>l</w:t>
      </w:r>
      <w:r>
        <w:rPr>
          <w:b w:val="0"/>
          <w:bCs w:val="0"/>
          <w:color w:val="0C0F13"/>
          <w:spacing w:val="0"/>
          <w:w w:val="95"/>
        </w:rPr>
        <w:t>ista</w:t>
      </w:r>
      <w:r>
        <w:rPr>
          <w:b w:val="0"/>
          <w:bCs w:val="0"/>
          <w:color w:val="0C0F13"/>
          <w:spacing w:val="0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1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asistencia</w:t>
      </w:r>
      <w:r>
        <w:rPr>
          <w:b w:val="0"/>
          <w:bCs w:val="0"/>
          <w:color w:val="0C0F13"/>
          <w:spacing w:val="29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y</w:t>
      </w:r>
      <w:r>
        <w:rPr>
          <w:b w:val="0"/>
          <w:bCs w:val="0"/>
          <w:color w:val="0C0F13"/>
          <w:spacing w:val="21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se</w:t>
      </w:r>
      <w:r>
        <w:rPr>
          <w:b w:val="0"/>
          <w:bCs w:val="0"/>
          <w:color w:val="0C0F13"/>
          <w:spacing w:val="17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hizo</w:t>
      </w:r>
      <w:r>
        <w:rPr>
          <w:b w:val="0"/>
          <w:bCs w:val="0"/>
          <w:color w:val="0C0F13"/>
          <w:spacing w:val="13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la</w:t>
      </w:r>
      <w:r>
        <w:rPr>
          <w:b w:val="0"/>
          <w:bCs w:val="0"/>
          <w:color w:val="0C0F13"/>
          <w:spacing w:val="7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decla</w:t>
      </w:r>
      <w:r>
        <w:rPr>
          <w:b w:val="0"/>
          <w:bCs w:val="0"/>
          <w:color w:val="0C0F13"/>
          <w:spacing w:val="14"/>
          <w:w w:val="95"/>
        </w:rPr>
        <w:t>r</w:t>
      </w:r>
      <w:r>
        <w:rPr>
          <w:b w:val="0"/>
          <w:bCs w:val="0"/>
          <w:color w:val="26282D"/>
          <w:spacing w:val="-6"/>
          <w:w w:val="95"/>
        </w:rPr>
        <w:t>a</w:t>
      </w:r>
      <w:r>
        <w:rPr>
          <w:b w:val="0"/>
          <w:bCs w:val="0"/>
          <w:color w:val="0C0F13"/>
          <w:spacing w:val="0"/>
          <w:w w:val="95"/>
        </w:rPr>
        <w:t>toria</w:t>
      </w:r>
      <w:r>
        <w:rPr>
          <w:b w:val="0"/>
          <w:bCs w:val="0"/>
          <w:color w:val="0C0F13"/>
          <w:spacing w:val="18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de</w:t>
      </w:r>
      <w:r>
        <w:rPr>
          <w:b w:val="0"/>
          <w:bCs w:val="0"/>
          <w:color w:val="0C0F13"/>
          <w:spacing w:val="1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quorum</w:t>
      </w:r>
      <w:r>
        <w:rPr>
          <w:b w:val="0"/>
          <w:bCs w:val="0"/>
          <w:color w:val="0C0F13"/>
          <w:spacing w:val="32"/>
          <w:w w:val="95"/>
        </w:rPr>
        <w:t> </w:t>
      </w:r>
      <w:r>
        <w:rPr>
          <w:b w:val="0"/>
          <w:bCs w:val="0"/>
          <w:color w:val="0C0F13"/>
          <w:spacing w:val="0"/>
          <w:w w:val="95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2" w:lineRule="auto"/>
        <w:jc w:val="both"/>
        <w:sectPr>
          <w:headerReference w:type="default" r:id="rId5"/>
          <w:footerReference w:type="default" r:id="rId6"/>
          <w:type w:val="continuous"/>
          <w:pgSz w:w="12240" w:h="20160"/>
          <w:pgMar w:header="1711" w:footer="1636" w:top="2460" w:bottom="1820" w:left="1720" w:right="0"/>
          <w:pgNumType w:start="1"/>
        </w:sectPr>
      </w:pP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2"/>
        <w:ind w:left="1863" w:right="1641"/>
        <w:jc w:val="both"/>
      </w:pPr>
      <w:r>
        <w:rPr>
          <w:b w:val="0"/>
          <w:bCs w:val="0"/>
          <w:color w:val="080A0C"/>
          <w:spacing w:val="0"/>
          <w:w w:val="95"/>
        </w:rPr>
        <w:t>2.-</w:t>
      </w:r>
      <w:r>
        <w:rPr>
          <w:b w:val="0"/>
          <w:bCs w:val="0"/>
          <w:color w:val="080A0C"/>
          <w:spacing w:val="3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Lectura</w:t>
      </w:r>
      <w:r>
        <w:rPr>
          <w:b w:val="0"/>
          <w:bCs w:val="0"/>
          <w:color w:val="080A0C"/>
          <w:spacing w:val="2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2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acta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anterior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y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2F3133"/>
          <w:spacing w:val="8"/>
          <w:w w:val="95"/>
        </w:rPr>
        <w:t>a</w:t>
      </w:r>
      <w:r>
        <w:rPr>
          <w:b w:val="0"/>
          <w:bCs w:val="0"/>
          <w:color w:val="080A0C"/>
          <w:spacing w:val="0"/>
          <w:w w:val="95"/>
        </w:rPr>
        <w:t>probación</w:t>
      </w:r>
      <w:r>
        <w:rPr>
          <w:b w:val="0"/>
          <w:bCs w:val="0"/>
          <w:color w:val="080A0C"/>
          <w:spacing w:val="2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1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orden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1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día</w:t>
      </w:r>
      <w:r>
        <w:rPr>
          <w:b w:val="0"/>
          <w:bCs w:val="0"/>
          <w:color w:val="080A0C"/>
          <w:spacing w:val="-32"/>
          <w:w w:val="95"/>
        </w:rPr>
        <w:t> </w:t>
      </w:r>
      <w:r>
        <w:rPr>
          <w:b w:val="0"/>
          <w:bCs w:val="0"/>
          <w:color w:val="3F4246"/>
          <w:spacing w:val="-5"/>
          <w:w w:val="95"/>
        </w:rPr>
        <w:t>.</w:t>
      </w:r>
      <w:r>
        <w:rPr>
          <w:b w:val="0"/>
          <w:bCs w:val="0"/>
          <w:color w:val="181A1D"/>
          <w:spacing w:val="0"/>
          <w:w w:val="95"/>
        </w:rPr>
        <w:t>-</w:t>
      </w:r>
      <w:r>
        <w:rPr>
          <w:b w:val="0"/>
          <w:bCs w:val="0"/>
          <w:color w:val="181A1D"/>
          <w:spacing w:val="12"/>
          <w:w w:val="95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Acuerdo.-</w:t>
      </w:r>
      <w:r>
        <w:rPr>
          <w:rFonts w:ascii="Arial" w:hAnsi="Arial" w:cs="Arial" w:eastAsia="Arial"/>
          <w:b/>
          <w:bCs/>
          <w:color w:val="080A0C"/>
          <w:spacing w:val="50"/>
          <w:w w:val="95"/>
          <w:sz w:val="21"/>
          <w:szCs w:val="21"/>
        </w:rPr>
        <w:t> </w:t>
      </w:r>
      <w:r>
        <w:rPr>
          <w:b w:val="0"/>
          <w:bCs w:val="0"/>
          <w:color w:val="080A0C"/>
          <w:spacing w:val="0"/>
          <w:w w:val="95"/>
        </w:rPr>
        <w:t>una</w:t>
      </w:r>
      <w:r>
        <w:rPr>
          <w:b w:val="0"/>
          <w:bCs w:val="0"/>
          <w:color w:val="080A0C"/>
          <w:spacing w:val="1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vez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sometido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exact"/>
        <w:ind w:left="1863" w:right="1053"/>
        <w:jc w:val="both"/>
      </w:pPr>
      <w:r>
        <w:rPr>
          <w:b w:val="0"/>
          <w:bCs w:val="0"/>
          <w:color w:val="080A0C"/>
          <w:spacing w:val="0"/>
          <w:w w:val="105"/>
        </w:rPr>
        <w:t>a</w:t>
      </w:r>
      <w:r>
        <w:rPr>
          <w:b w:val="0"/>
          <w:bCs w:val="0"/>
          <w:color w:val="080A0C"/>
          <w:spacing w:val="-20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consideración</w:t>
      </w:r>
      <w:r>
        <w:rPr>
          <w:b w:val="0"/>
          <w:bCs w:val="0"/>
          <w:color w:val="080A0C"/>
          <w:spacing w:val="-13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el</w:t>
      </w:r>
      <w:r>
        <w:rPr>
          <w:b w:val="0"/>
          <w:bCs w:val="0"/>
          <w:color w:val="080A0C"/>
          <w:spacing w:val="-21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orden</w:t>
      </w:r>
      <w:r>
        <w:rPr>
          <w:b w:val="0"/>
          <w:bCs w:val="0"/>
          <w:color w:val="080A0C"/>
          <w:spacing w:val="-17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del</w:t>
      </w:r>
      <w:r>
        <w:rPr>
          <w:b w:val="0"/>
          <w:bCs w:val="0"/>
          <w:color w:val="080A0C"/>
          <w:spacing w:val="-21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día,</w:t>
      </w:r>
      <w:r>
        <w:rPr>
          <w:b w:val="0"/>
          <w:bCs w:val="0"/>
          <w:color w:val="080A0C"/>
          <w:spacing w:val="-13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previamente</w:t>
      </w:r>
      <w:r>
        <w:rPr>
          <w:b w:val="0"/>
          <w:bCs w:val="0"/>
          <w:color w:val="080A0C"/>
          <w:spacing w:val="-10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circulado,</w:t>
      </w:r>
      <w:r>
        <w:rPr>
          <w:b w:val="0"/>
          <w:bCs w:val="0"/>
          <w:color w:val="080A0C"/>
          <w:spacing w:val="-13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es</w:t>
      </w:r>
      <w:r>
        <w:rPr>
          <w:b w:val="0"/>
          <w:bCs w:val="0"/>
          <w:color w:val="080A0C"/>
          <w:spacing w:val="-18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aprobado</w:t>
      </w:r>
      <w:r>
        <w:rPr>
          <w:b w:val="0"/>
          <w:bCs w:val="0"/>
          <w:color w:val="080A0C"/>
          <w:spacing w:val="-7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por</w:t>
      </w:r>
      <w:r>
        <w:rPr>
          <w:b w:val="0"/>
          <w:bCs w:val="0"/>
          <w:color w:val="080A0C"/>
          <w:spacing w:val="-22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5</w:t>
      </w:r>
      <w:r>
        <w:rPr>
          <w:b w:val="0"/>
          <w:bCs w:val="0"/>
          <w:color w:val="080A0C"/>
          <w:spacing w:val="-23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votos</w:t>
      </w:r>
      <w:r>
        <w:rPr>
          <w:b w:val="0"/>
          <w:bCs w:val="0"/>
          <w:color w:val="080A0C"/>
          <w:spacing w:val="-13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a</w:t>
      </w:r>
      <w:r>
        <w:rPr>
          <w:b w:val="0"/>
          <w:bCs w:val="0"/>
          <w:color w:val="080A0C"/>
          <w:spacing w:val="-25"/>
          <w:w w:val="105"/>
        </w:rPr>
        <w:t> </w:t>
      </w:r>
      <w:r>
        <w:rPr>
          <w:b w:val="0"/>
          <w:bCs w:val="0"/>
          <w:color w:val="080A0C"/>
          <w:spacing w:val="0"/>
          <w:w w:val="105"/>
        </w:rPr>
        <w:t>favor</w:t>
      </w:r>
      <w:r>
        <w:rPr>
          <w:b w:val="0"/>
          <w:bCs w:val="0"/>
          <w:color w:val="080A0C"/>
          <w:spacing w:val="0"/>
          <w:w w:val="105"/>
        </w:rPr>
        <w:t>  </w:t>
      </w:r>
      <w:r>
        <w:rPr>
          <w:b w:val="0"/>
          <w:bCs w:val="0"/>
          <w:color w:val="080A0C"/>
          <w:spacing w:val="41"/>
          <w:w w:val="105"/>
        </w:rPr>
        <w:t> </w:t>
      </w:r>
      <w:r>
        <w:rPr>
          <w:b w:val="0"/>
          <w:bCs w:val="0"/>
          <w:color w:val="6969D4"/>
          <w:spacing w:val="0"/>
          <w:w w:val="245"/>
        </w:rPr>
        <w:t>/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 w:before="26"/>
        <w:ind w:left="1854" w:right="1633" w:firstLine="4"/>
        <w:jc w:val="both"/>
      </w:pP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2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los</w:t>
      </w:r>
      <w:r>
        <w:rPr>
          <w:b w:val="0"/>
          <w:bCs w:val="0"/>
          <w:color w:val="080A0C"/>
          <w:spacing w:val="18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integrantes</w:t>
      </w:r>
      <w:r>
        <w:rPr>
          <w:b w:val="0"/>
          <w:bCs w:val="0"/>
          <w:color w:val="181A1D"/>
          <w:spacing w:val="2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presentes</w:t>
      </w:r>
      <w:r>
        <w:rPr>
          <w:b w:val="0"/>
          <w:bCs w:val="0"/>
          <w:color w:val="080A0C"/>
          <w:spacing w:val="24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q</w:t>
      </w:r>
      <w:r>
        <w:rPr>
          <w:b w:val="0"/>
          <w:bCs w:val="0"/>
          <w:color w:val="3F4246"/>
          <w:spacing w:val="-11"/>
          <w:w w:val="95"/>
        </w:rPr>
        <w:t>u</w:t>
      </w:r>
      <w:r>
        <w:rPr>
          <w:b w:val="0"/>
          <w:bCs w:val="0"/>
          <w:color w:val="080A0C"/>
          <w:spacing w:val="0"/>
          <w:w w:val="95"/>
        </w:rPr>
        <w:t>e</w:t>
      </w:r>
      <w:r>
        <w:rPr>
          <w:b w:val="0"/>
          <w:bCs w:val="0"/>
          <w:color w:val="080A0C"/>
          <w:spacing w:val="1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corresponde</w:t>
      </w:r>
      <w:r>
        <w:rPr>
          <w:b w:val="0"/>
          <w:bCs w:val="0"/>
          <w:color w:val="080A0C"/>
          <w:spacing w:val="4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2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una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mayoría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relativa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aprueba</w:t>
      </w:r>
      <w:r>
        <w:rPr>
          <w:b w:val="0"/>
          <w:bCs w:val="0"/>
          <w:color w:val="080A0C"/>
          <w:spacing w:val="2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el</w:t>
      </w:r>
      <w:r>
        <w:rPr>
          <w:b w:val="0"/>
          <w:bCs w:val="0"/>
          <w:color w:val="080A0C"/>
          <w:spacing w:val="1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orden</w:t>
      </w:r>
      <w:r>
        <w:rPr>
          <w:b w:val="0"/>
          <w:bCs w:val="0"/>
          <w:color w:val="080A0C"/>
          <w:spacing w:val="0"/>
          <w:w w:val="96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día</w:t>
      </w:r>
      <w:r>
        <w:rPr>
          <w:b w:val="0"/>
          <w:bCs w:val="0"/>
          <w:color w:val="080A0C"/>
          <w:spacing w:val="1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sometido</w:t>
      </w:r>
      <w:r>
        <w:rPr>
          <w:b w:val="0"/>
          <w:bCs w:val="0"/>
          <w:color w:val="080A0C"/>
          <w:spacing w:val="-26"/>
          <w:w w:val="95"/>
        </w:rPr>
        <w:t> </w:t>
      </w:r>
      <w:r>
        <w:rPr>
          <w:b w:val="0"/>
          <w:bCs w:val="0"/>
          <w:color w:val="525056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8" w:lineRule="exact"/>
        <w:ind w:left="1854" w:right="1635"/>
        <w:jc w:val="both"/>
      </w:pPr>
      <w:r>
        <w:rPr>
          <w:b w:val="0"/>
          <w:bCs w:val="0"/>
          <w:color w:val="080A0C"/>
          <w:spacing w:val="0"/>
          <w:w w:val="95"/>
        </w:rPr>
        <w:t>3.-</w:t>
      </w:r>
      <w:r>
        <w:rPr>
          <w:b w:val="0"/>
          <w:bCs w:val="0"/>
          <w:color w:val="080A0C"/>
          <w:spacing w:val="3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Presentación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4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Progr</w:t>
      </w:r>
      <w:r>
        <w:rPr>
          <w:b w:val="0"/>
          <w:bCs w:val="0"/>
          <w:color w:val="080A0C"/>
          <w:spacing w:val="9"/>
          <w:w w:val="95"/>
        </w:rPr>
        <w:t>a</w:t>
      </w:r>
      <w:r>
        <w:rPr>
          <w:b w:val="0"/>
          <w:bCs w:val="0"/>
          <w:color w:val="2F3133"/>
          <w:spacing w:val="4"/>
          <w:w w:val="95"/>
        </w:rPr>
        <w:t>m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3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anual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3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compras,</w:t>
      </w:r>
      <w:r>
        <w:rPr>
          <w:b w:val="0"/>
          <w:bCs w:val="0"/>
          <w:color w:val="080A0C"/>
          <w:spacing w:val="5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adquisiciones,</w:t>
      </w:r>
      <w:r>
        <w:rPr>
          <w:b w:val="0"/>
          <w:bCs w:val="0"/>
          <w:color w:val="080A0C"/>
          <w:spacing w:val="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arrendamientos</w:t>
      </w:r>
      <w:r>
        <w:rPr>
          <w:b w:val="0"/>
          <w:bCs w:val="0"/>
          <w:color w:val="080A0C"/>
          <w:spacing w:val="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y</w:t>
      </w:r>
      <w:r>
        <w:rPr>
          <w:b w:val="0"/>
          <w:bCs w:val="0"/>
          <w:color w:val="080A0C"/>
          <w:spacing w:val="0"/>
          <w:w w:val="88"/>
        </w:rPr>
        <w:t> </w:t>
      </w:r>
      <w:r>
        <w:rPr>
          <w:b w:val="0"/>
          <w:bCs w:val="0"/>
          <w:color w:val="080A0C"/>
          <w:spacing w:val="0"/>
          <w:w w:val="95"/>
        </w:rPr>
        <w:t>servicios</w:t>
      </w:r>
      <w:r>
        <w:rPr>
          <w:b w:val="0"/>
          <w:bCs w:val="0"/>
          <w:color w:val="080A0C"/>
          <w:spacing w:val="2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2019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-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Ayuntamiento</w:t>
      </w:r>
      <w:r>
        <w:rPr>
          <w:b w:val="0"/>
          <w:bCs w:val="0"/>
          <w:color w:val="080A0C"/>
          <w:spacing w:val="4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San</w:t>
      </w:r>
      <w:r>
        <w:rPr>
          <w:b w:val="0"/>
          <w:bCs w:val="0"/>
          <w:color w:val="080A0C"/>
          <w:spacing w:val="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Juan</w:t>
      </w:r>
      <w:r>
        <w:rPr>
          <w:b w:val="0"/>
          <w:bCs w:val="0"/>
          <w:color w:val="080A0C"/>
          <w:spacing w:val="1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los</w:t>
      </w:r>
      <w:r>
        <w:rPr>
          <w:b w:val="0"/>
          <w:bCs w:val="0"/>
          <w:color w:val="080A0C"/>
          <w:spacing w:val="1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Lago</w:t>
      </w:r>
      <w:r>
        <w:rPr>
          <w:b w:val="0"/>
          <w:bCs w:val="0"/>
          <w:color w:val="080A0C"/>
          <w:spacing w:val="15"/>
          <w:w w:val="95"/>
        </w:rPr>
        <w:t>s</w:t>
      </w:r>
      <w:r>
        <w:rPr>
          <w:b w:val="0"/>
          <w:bCs w:val="0"/>
          <w:color w:val="3F4246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4" w:lineRule="auto"/>
        <w:ind w:left="1849" w:right="1642" w:firstLine="9"/>
        <w:jc w:val="both"/>
      </w:pPr>
      <w:r>
        <w:rPr>
          <w:b w:val="0"/>
          <w:bCs w:val="0"/>
          <w:color w:val="080A0C"/>
          <w:spacing w:val="0"/>
          <w:w w:val="95"/>
        </w:rPr>
        <w:t>En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uso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2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voz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el</w:t>
      </w:r>
      <w:r>
        <w:rPr>
          <w:b w:val="0"/>
          <w:bCs w:val="0"/>
          <w:color w:val="080A0C"/>
          <w:spacing w:val="1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titular</w:t>
      </w:r>
      <w:r>
        <w:rPr>
          <w:b w:val="0"/>
          <w:bCs w:val="0"/>
          <w:color w:val="080A0C"/>
          <w:spacing w:val="3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31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la</w:t>
      </w:r>
      <w:r>
        <w:rPr>
          <w:b w:val="0"/>
          <w:bCs w:val="0"/>
          <w:color w:val="181A1D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Dirección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2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Tesorería</w:t>
      </w:r>
      <w:r>
        <w:rPr>
          <w:b w:val="0"/>
          <w:bCs w:val="0"/>
          <w:color w:val="080A0C"/>
          <w:spacing w:val="5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Municipal,</w:t>
      </w:r>
      <w:r>
        <w:rPr>
          <w:b w:val="0"/>
          <w:bCs w:val="0"/>
          <w:color w:val="080A0C"/>
          <w:spacing w:val="4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2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través</w:t>
      </w:r>
      <w:r>
        <w:rPr>
          <w:b w:val="0"/>
          <w:bCs w:val="0"/>
          <w:color w:val="080A0C"/>
          <w:spacing w:val="4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un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archivo</w:t>
      </w:r>
      <w:r>
        <w:rPr>
          <w:b w:val="0"/>
          <w:bCs w:val="0"/>
          <w:color w:val="181A1D"/>
          <w:spacing w:val="0"/>
          <w:w w:val="96"/>
        </w:rPr>
        <w:t> </w:t>
      </w:r>
      <w:r>
        <w:rPr>
          <w:b w:val="0"/>
          <w:bCs w:val="0"/>
          <w:color w:val="080A0C"/>
          <w:spacing w:val="0"/>
          <w:w w:val="95"/>
        </w:rPr>
        <w:t>digital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</w:t>
      </w:r>
      <w:r>
        <w:rPr>
          <w:b w:val="0"/>
          <w:bCs w:val="0"/>
          <w:color w:val="080A0C"/>
          <w:spacing w:val="3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presenta</w:t>
      </w:r>
      <w:r>
        <w:rPr>
          <w:b w:val="0"/>
          <w:bCs w:val="0"/>
          <w:color w:val="080A0C"/>
          <w:spacing w:val="3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ante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la</w:t>
      </w:r>
      <w:r>
        <w:rPr>
          <w:b w:val="0"/>
          <w:bCs w:val="0"/>
          <w:color w:val="181A1D"/>
          <w:spacing w:val="2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comisión</w:t>
      </w:r>
      <w:r>
        <w:rPr>
          <w:b w:val="0"/>
          <w:bCs w:val="0"/>
          <w:color w:val="080A0C"/>
          <w:spacing w:val="4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relación</w:t>
      </w:r>
      <w:r>
        <w:rPr>
          <w:b w:val="0"/>
          <w:bCs w:val="0"/>
          <w:color w:val="080A0C"/>
          <w:spacing w:val="2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gastos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en</w:t>
      </w:r>
      <w:r>
        <w:rPr>
          <w:b w:val="0"/>
          <w:bCs w:val="0"/>
          <w:color w:val="080A0C"/>
          <w:spacing w:val="2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coordinación</w:t>
      </w:r>
      <w:r>
        <w:rPr>
          <w:b w:val="0"/>
          <w:bCs w:val="0"/>
          <w:color w:val="080A0C"/>
          <w:spacing w:val="4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al</w:t>
      </w:r>
      <w:r>
        <w:rPr>
          <w:b w:val="0"/>
          <w:bCs w:val="0"/>
          <w:color w:val="080A0C"/>
          <w:spacing w:val="3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presupuesto</w:t>
      </w:r>
      <w:r>
        <w:rPr>
          <w:b w:val="0"/>
          <w:bCs w:val="0"/>
          <w:color w:val="080A0C"/>
          <w:spacing w:val="0"/>
          <w:w w:val="96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egresos</w:t>
      </w:r>
      <w:r>
        <w:rPr>
          <w:b w:val="0"/>
          <w:bCs w:val="0"/>
          <w:color w:val="080A0C"/>
          <w:spacing w:val="2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2019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aprobado</w:t>
      </w:r>
      <w:r>
        <w:rPr>
          <w:b w:val="0"/>
          <w:bCs w:val="0"/>
          <w:color w:val="181A1D"/>
          <w:spacing w:val="23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en</w:t>
      </w:r>
      <w:r>
        <w:rPr>
          <w:b w:val="0"/>
          <w:bCs w:val="0"/>
          <w:color w:val="181A1D"/>
          <w:spacing w:val="1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Cabildo.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2" w:lineRule="exact"/>
        <w:ind w:left="1854" w:right="1629" w:firstLine="4"/>
        <w:jc w:val="both"/>
      </w:pPr>
      <w:r>
        <w:rPr/>
        <w:pict>
          <v:shape style="position:absolute;margin-left:490.559998pt;margin-top:6.660224pt;width:102.72pt;height:124.8pt;mso-position-horizontal-relative:page;mso-position-vertical-relative:paragraph;z-index:-3705" type="#_x0000_t75">
            <v:imagedata r:id="rId12" o:title=""/>
          </v:shape>
        </w:pict>
      </w:r>
      <w:r>
        <w:rPr>
          <w:b w:val="0"/>
          <w:bCs w:val="0"/>
          <w:color w:val="080A0C"/>
          <w:spacing w:val="0"/>
          <w:w w:val="95"/>
        </w:rPr>
        <w:t>En</w:t>
      </w:r>
      <w:r>
        <w:rPr>
          <w:b w:val="0"/>
          <w:bCs w:val="0"/>
          <w:color w:val="080A0C"/>
          <w:spacing w:val="5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relación</w:t>
      </w:r>
      <w:r>
        <w:rPr>
          <w:b w:val="0"/>
          <w:bCs w:val="0"/>
          <w:color w:val="080A0C"/>
          <w:spacing w:val="5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57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la</w:t>
      </w:r>
      <w:r>
        <w:rPr>
          <w:b w:val="0"/>
          <w:bCs w:val="0"/>
          <w:color w:val="181A1D"/>
          <w:spacing w:val="5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partida</w:t>
      </w:r>
      <w:r>
        <w:rPr>
          <w:b w:val="0"/>
          <w:bCs w:val="0"/>
          <w:color w:val="080A0C"/>
          <w:spacing w:val="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</w:t>
      </w:r>
      <w:r>
        <w:rPr>
          <w:b w:val="0"/>
          <w:bCs w:val="0"/>
          <w:color w:val="080A0C"/>
          <w:spacing w:val="1"/>
          <w:w w:val="95"/>
        </w:rPr>
        <w:t>s</w:t>
      </w:r>
      <w:r>
        <w:rPr>
          <w:b w:val="0"/>
          <w:bCs w:val="0"/>
          <w:color w:val="2F3133"/>
          <w:spacing w:val="0"/>
          <w:w w:val="95"/>
        </w:rPr>
        <w:t>u</w:t>
      </w:r>
      <w:r>
        <w:rPr>
          <w:b w:val="0"/>
          <w:bCs w:val="0"/>
          <w:color w:val="2F3133"/>
          <w:spacing w:val="-1"/>
          <w:w w:val="95"/>
        </w:rPr>
        <w:t>p</w:t>
      </w:r>
      <w:r>
        <w:rPr>
          <w:b w:val="0"/>
          <w:bCs w:val="0"/>
          <w:color w:val="080A0C"/>
          <w:spacing w:val="0"/>
          <w:w w:val="95"/>
        </w:rPr>
        <w:t>uestaria</w:t>
      </w:r>
      <w:r>
        <w:rPr>
          <w:b w:val="0"/>
          <w:bCs w:val="0"/>
          <w:color w:val="080A0C"/>
          <w:spacing w:val="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2000</w:t>
      </w:r>
      <w:r>
        <w:rPr>
          <w:b w:val="0"/>
          <w:bCs w:val="0"/>
          <w:color w:val="080A0C"/>
          <w:spacing w:val="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materiales</w:t>
      </w:r>
      <w:r>
        <w:rPr>
          <w:b w:val="0"/>
          <w:bCs w:val="0"/>
          <w:color w:val="080A0C"/>
          <w:spacing w:val="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y</w:t>
      </w:r>
      <w:r>
        <w:rPr>
          <w:b w:val="0"/>
          <w:bCs w:val="0"/>
          <w:color w:val="080A0C"/>
          <w:spacing w:val="5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suministros,</w:t>
      </w:r>
      <w:r>
        <w:rPr>
          <w:b w:val="0"/>
          <w:bCs w:val="0"/>
          <w:color w:val="080A0C"/>
          <w:spacing w:val="7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se</w:t>
      </w:r>
      <w:r>
        <w:rPr>
          <w:b w:val="0"/>
          <w:bCs w:val="0"/>
          <w:color w:val="181A1D"/>
          <w:spacing w:val="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presenta</w:t>
      </w:r>
      <w:r>
        <w:rPr>
          <w:b w:val="0"/>
          <w:bCs w:val="0"/>
          <w:color w:val="080A0C"/>
          <w:spacing w:val="1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un</w:t>
      </w:r>
      <w:r>
        <w:rPr>
          <w:b w:val="0"/>
          <w:bCs w:val="0"/>
          <w:color w:val="080A0C"/>
          <w:spacing w:val="0"/>
          <w:w w:val="96"/>
        </w:rPr>
        <w:t> </w:t>
      </w:r>
      <w:r>
        <w:rPr>
          <w:b w:val="0"/>
          <w:bCs w:val="0"/>
          <w:color w:val="080A0C"/>
          <w:spacing w:val="0"/>
          <w:w w:val="95"/>
        </w:rPr>
        <w:t>proyecto</w:t>
      </w:r>
      <w:r>
        <w:rPr>
          <w:b w:val="0"/>
          <w:bCs w:val="0"/>
          <w:color w:val="080A0C"/>
          <w:spacing w:val="3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2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egreso</w:t>
      </w:r>
      <w:r>
        <w:rPr>
          <w:b w:val="0"/>
          <w:bCs w:val="0"/>
          <w:color w:val="080A0C"/>
          <w:spacing w:val="4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con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la</w:t>
      </w:r>
      <w:r>
        <w:rPr>
          <w:b w:val="0"/>
          <w:bCs w:val="0"/>
          <w:color w:val="181A1D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cantidad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3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$44,</w:t>
      </w:r>
      <w:r>
        <w:rPr>
          <w:b w:val="0"/>
          <w:bCs w:val="0"/>
          <w:color w:val="080A0C"/>
          <w:spacing w:val="4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333,427.00</w:t>
      </w:r>
      <w:r>
        <w:rPr>
          <w:b w:val="0"/>
          <w:bCs w:val="0"/>
          <w:color w:val="080A0C"/>
          <w:spacing w:val="-36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,</w:t>
      </w:r>
      <w:r>
        <w:rPr>
          <w:b w:val="0"/>
          <w:bCs w:val="0"/>
          <w:color w:val="2F3133"/>
          <w:spacing w:val="1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3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1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fecha</w:t>
      </w:r>
      <w:r>
        <w:rPr>
          <w:b w:val="0"/>
          <w:bCs w:val="0"/>
          <w:color w:val="080A0C"/>
          <w:spacing w:val="4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tiene</w:t>
      </w:r>
      <w:r>
        <w:rPr>
          <w:b w:val="0"/>
          <w:bCs w:val="0"/>
          <w:color w:val="080A0C"/>
          <w:spacing w:val="4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un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gasto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exact"/>
        <w:ind w:left="1849" w:right="5150"/>
        <w:jc w:val="both"/>
      </w:pPr>
      <w:r>
        <w:rPr>
          <w:b w:val="0"/>
          <w:bCs w:val="0"/>
          <w:color w:val="080A0C"/>
          <w:spacing w:val="0"/>
          <w:w w:val="95"/>
        </w:rPr>
        <w:t>$9,</w:t>
      </w:r>
      <w:r>
        <w:rPr>
          <w:b w:val="0"/>
          <w:bCs w:val="0"/>
          <w:color w:val="080A0C"/>
          <w:spacing w:val="3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174,509.00</w:t>
      </w:r>
      <w:r>
        <w:rPr>
          <w:b w:val="0"/>
          <w:bCs w:val="0"/>
          <w:color w:val="080A0C"/>
          <w:spacing w:val="-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quedando</w:t>
      </w:r>
      <w:r>
        <w:rPr>
          <w:b w:val="0"/>
          <w:bCs w:val="0"/>
          <w:color w:val="080A0C"/>
          <w:spacing w:val="2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por</w:t>
      </w:r>
      <w:r>
        <w:rPr>
          <w:b w:val="0"/>
          <w:bCs w:val="0"/>
          <w:color w:val="080A0C"/>
          <w:spacing w:val="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ejercer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$35,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158,918.49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1844" w:right="1750" w:firstLine="9"/>
        <w:jc w:val="both"/>
      </w:pP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3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intención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3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presentación</w:t>
      </w:r>
      <w:r>
        <w:rPr>
          <w:b w:val="0"/>
          <w:bCs w:val="0"/>
          <w:color w:val="080A0C"/>
          <w:spacing w:val="1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3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resumen</w:t>
      </w:r>
      <w:r>
        <w:rPr>
          <w:b w:val="0"/>
          <w:bCs w:val="0"/>
          <w:color w:val="080A0C"/>
          <w:spacing w:val="3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2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gasto</w:t>
      </w:r>
      <w:r>
        <w:rPr>
          <w:b w:val="0"/>
          <w:bCs w:val="0"/>
          <w:color w:val="080A0C"/>
          <w:spacing w:val="37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es</w:t>
      </w:r>
      <w:r>
        <w:rPr>
          <w:b w:val="0"/>
          <w:bCs w:val="0"/>
          <w:color w:val="181A1D"/>
          <w:spacing w:val="3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para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efecto</w:t>
      </w:r>
      <w:r>
        <w:rPr>
          <w:b w:val="0"/>
          <w:bCs w:val="0"/>
          <w:color w:val="080A0C"/>
          <w:spacing w:val="3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2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elaboració</w:t>
      </w:r>
      <w:r>
        <w:rPr>
          <w:b w:val="0"/>
          <w:bCs w:val="0"/>
          <w:color w:val="080A0C"/>
          <w:spacing w:val="0"/>
          <w:w w:val="97"/>
        </w:rPr>
        <w:t> </w:t>
      </w:r>
      <w:r>
        <w:rPr>
          <w:b w:val="0"/>
          <w:bCs w:val="0"/>
          <w:color w:val="080A0C"/>
          <w:spacing w:val="0"/>
          <w:w w:val="95"/>
        </w:rPr>
        <w:t>del</w:t>
      </w:r>
      <w:r>
        <w:rPr>
          <w:b w:val="0"/>
          <w:bCs w:val="0"/>
          <w:color w:val="080A0C"/>
          <w:spacing w:val="3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Programa</w:t>
      </w:r>
      <w:r>
        <w:rPr>
          <w:b w:val="0"/>
          <w:bCs w:val="0"/>
          <w:color w:val="080A0C"/>
          <w:spacing w:val="4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anual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compras,</w:t>
      </w:r>
      <w:r>
        <w:rPr>
          <w:b w:val="0"/>
          <w:bCs w:val="0"/>
          <w:color w:val="181A1D"/>
          <w:spacing w:val="4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adquisiciones,</w:t>
      </w:r>
      <w:r>
        <w:rPr>
          <w:b w:val="0"/>
          <w:bCs w:val="0"/>
          <w:color w:val="080A0C"/>
          <w:spacing w:val="5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arrendamientos</w:t>
      </w:r>
      <w:r>
        <w:rPr>
          <w:b w:val="0"/>
          <w:bCs w:val="0"/>
          <w:color w:val="080A0C"/>
          <w:spacing w:val="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y</w:t>
      </w:r>
      <w:r>
        <w:rPr>
          <w:b w:val="0"/>
          <w:bCs w:val="0"/>
          <w:color w:val="080A0C"/>
          <w:spacing w:val="3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servicios</w:t>
      </w:r>
      <w:r>
        <w:rPr>
          <w:b w:val="0"/>
          <w:bCs w:val="0"/>
          <w:color w:val="080A0C"/>
          <w:spacing w:val="4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201</w:t>
      </w:r>
      <w:r>
        <w:rPr>
          <w:b w:val="0"/>
          <w:bCs w:val="0"/>
          <w:color w:val="080A0C"/>
          <w:spacing w:val="17"/>
          <w:w w:val="95"/>
        </w:rPr>
        <w:t>9</w:t>
      </w:r>
      <w:r>
        <w:rPr>
          <w:b w:val="0"/>
          <w:bCs w:val="0"/>
          <w:color w:val="2F3133"/>
          <w:spacing w:val="0"/>
          <w:w w:val="95"/>
        </w:rPr>
        <w:t>,</w:t>
      </w:r>
      <w:r>
        <w:rPr>
          <w:b w:val="0"/>
          <w:bCs w:val="0"/>
          <w:color w:val="2F3133"/>
          <w:spacing w:val="38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y</w:t>
      </w:r>
      <w:r>
        <w:rPr>
          <w:b w:val="0"/>
          <w:bCs w:val="0"/>
          <w:color w:val="181A1D"/>
          <w:spacing w:val="3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qu</w:t>
      </w:r>
      <w:r>
        <w:rPr>
          <w:b w:val="0"/>
          <w:bCs w:val="0"/>
          <w:color w:val="080A0C"/>
          <w:spacing w:val="0"/>
          <w:w w:val="100"/>
        </w:rPr>
        <w:t> </w:t>
      </w:r>
      <w:r>
        <w:rPr>
          <w:b w:val="0"/>
          <w:bCs w:val="0"/>
          <w:color w:val="080A0C"/>
          <w:spacing w:val="0"/>
          <w:w w:val="95"/>
        </w:rPr>
        <w:t>esta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información</w:t>
      </w:r>
      <w:r>
        <w:rPr>
          <w:b w:val="0"/>
          <w:bCs w:val="0"/>
          <w:color w:val="080A0C"/>
          <w:spacing w:val="2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pauta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para</w:t>
      </w:r>
      <w:r>
        <w:rPr>
          <w:b w:val="0"/>
          <w:bCs w:val="0"/>
          <w:color w:val="080A0C"/>
          <w:spacing w:val="5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el</w:t>
      </w:r>
      <w:r>
        <w:rPr>
          <w:b w:val="0"/>
          <w:bCs w:val="0"/>
          <w:color w:val="181A1D"/>
          <w:spacing w:val="1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reparto</w:t>
      </w:r>
      <w:r>
        <w:rPr>
          <w:b w:val="0"/>
          <w:bCs w:val="0"/>
          <w:color w:val="080A0C"/>
          <w:spacing w:val="1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recursos</w:t>
      </w:r>
      <w:r>
        <w:rPr>
          <w:b w:val="0"/>
          <w:bCs w:val="0"/>
          <w:color w:val="080A0C"/>
          <w:spacing w:val="1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2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acuerdo</w:t>
      </w:r>
      <w:r>
        <w:rPr>
          <w:b w:val="0"/>
          <w:bCs w:val="0"/>
          <w:color w:val="181A1D"/>
          <w:spacing w:val="2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1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las</w:t>
      </w:r>
      <w:r>
        <w:rPr>
          <w:b w:val="0"/>
          <w:bCs w:val="0"/>
          <w:color w:val="080A0C"/>
          <w:spacing w:val="1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necesidades.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197" w:val="left" w:leader="none"/>
          <w:tab w:pos="4657" w:val="left" w:leader="none"/>
          <w:tab w:pos="5854" w:val="left" w:leader="none"/>
          <w:tab w:pos="7098" w:val="left" w:leader="none"/>
          <w:tab w:pos="7464" w:val="left" w:leader="none"/>
          <w:tab w:pos="8826" w:val="left" w:leader="none"/>
        </w:tabs>
        <w:spacing w:line="242" w:lineRule="exact"/>
        <w:ind w:left="1849" w:right="2906" w:hanging="5"/>
        <w:jc w:val="left"/>
      </w:pPr>
      <w:r>
        <w:rPr>
          <w:b w:val="0"/>
          <w:bCs w:val="0"/>
          <w:color w:val="080A0C"/>
          <w:spacing w:val="0"/>
          <w:w w:val="95"/>
        </w:rPr>
        <w:t>Conceptos:</w:t>
      </w:r>
      <w:r>
        <w:rPr>
          <w:b w:val="0"/>
          <w:bCs w:val="0"/>
          <w:color w:val="080A0C"/>
          <w:spacing w:val="0"/>
          <w:w w:val="95"/>
        </w:rPr>
        <w:tab/>
      </w:r>
      <w:r>
        <w:rPr>
          <w:b w:val="0"/>
          <w:bCs w:val="0"/>
          <w:color w:val="080A0C"/>
          <w:spacing w:val="0"/>
          <w:w w:val="95"/>
        </w:rPr>
        <w:t>combustible,</w:t>
      </w:r>
      <w:r>
        <w:rPr>
          <w:b w:val="0"/>
          <w:bCs w:val="0"/>
          <w:color w:val="080A0C"/>
          <w:spacing w:val="0"/>
          <w:w w:val="95"/>
        </w:rPr>
        <w:tab/>
      </w:r>
      <w:r>
        <w:rPr>
          <w:b w:val="0"/>
          <w:bCs w:val="0"/>
          <w:color w:val="080A0C"/>
          <w:spacing w:val="0"/>
          <w:w w:val="95"/>
        </w:rPr>
        <w:t>vestuario</w:t>
      </w:r>
      <w:r>
        <w:rPr>
          <w:b w:val="0"/>
          <w:bCs w:val="0"/>
          <w:color w:val="080A0C"/>
          <w:spacing w:val="-22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,</w:t>
      </w:r>
      <w:r>
        <w:rPr>
          <w:b w:val="0"/>
          <w:bCs w:val="0"/>
          <w:color w:val="2F3133"/>
          <w:spacing w:val="0"/>
          <w:w w:val="95"/>
        </w:rPr>
        <w:tab/>
      </w:r>
      <w:r>
        <w:rPr>
          <w:b w:val="0"/>
          <w:bCs w:val="0"/>
          <w:color w:val="080A0C"/>
          <w:spacing w:val="0"/>
          <w:w w:val="95"/>
        </w:rPr>
        <w:t>materiales</w:t>
      </w:r>
      <w:r>
        <w:rPr>
          <w:b w:val="0"/>
          <w:bCs w:val="0"/>
          <w:color w:val="080A0C"/>
          <w:spacing w:val="0"/>
          <w:w w:val="95"/>
        </w:rPr>
        <w:tab/>
      </w:r>
      <w:r>
        <w:rPr>
          <w:b w:val="0"/>
          <w:bCs w:val="0"/>
          <w:color w:val="080A0C"/>
          <w:spacing w:val="0"/>
          <w:w w:val="95"/>
        </w:rPr>
        <w:t>y</w:t>
      </w:r>
      <w:r>
        <w:rPr>
          <w:b w:val="0"/>
          <w:bCs w:val="0"/>
          <w:color w:val="080A0C"/>
          <w:spacing w:val="0"/>
          <w:w w:val="95"/>
        </w:rPr>
        <w:tab/>
      </w:r>
      <w:r>
        <w:rPr>
          <w:b w:val="0"/>
          <w:bCs w:val="0"/>
          <w:color w:val="080A0C"/>
          <w:spacing w:val="0"/>
          <w:w w:val="95"/>
        </w:rPr>
        <w:t>suministros</w:t>
      </w:r>
      <w:r>
        <w:rPr>
          <w:b w:val="0"/>
          <w:bCs w:val="0"/>
          <w:color w:val="080A0C"/>
          <w:spacing w:val="0"/>
          <w:w w:val="95"/>
        </w:rPr>
        <w:tab/>
      </w:r>
      <w:r>
        <w:rPr>
          <w:b w:val="0"/>
          <w:bCs w:val="0"/>
          <w:color w:val="080A0C"/>
          <w:spacing w:val="0"/>
          <w:w w:val="95"/>
        </w:rPr>
        <w:t>para</w:t>
      </w:r>
      <w:r>
        <w:rPr>
          <w:b w:val="0"/>
          <w:bCs w:val="0"/>
          <w:color w:val="080A0C"/>
          <w:spacing w:val="0"/>
          <w:w w:val="97"/>
        </w:rPr>
        <w:t> </w:t>
      </w:r>
      <w:r>
        <w:rPr>
          <w:b w:val="0"/>
          <w:bCs w:val="0"/>
          <w:color w:val="080A0C"/>
          <w:spacing w:val="0"/>
          <w:w w:val="95"/>
        </w:rPr>
        <w:t>herramientas</w:t>
      </w:r>
      <w:r>
        <w:rPr>
          <w:b w:val="0"/>
          <w:bCs w:val="0"/>
          <w:color w:val="080A0C"/>
          <w:spacing w:val="-28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,</w:t>
      </w:r>
      <w:r>
        <w:rPr>
          <w:b w:val="0"/>
          <w:bCs w:val="0"/>
          <w:color w:val="2F3133"/>
          <w:spacing w:val="-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refacciones</w:t>
      </w:r>
      <w:r>
        <w:rPr>
          <w:b w:val="0"/>
          <w:bCs w:val="0"/>
          <w:color w:val="080A0C"/>
          <w:spacing w:val="1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y</w:t>
      </w:r>
      <w:r>
        <w:rPr>
          <w:b w:val="0"/>
          <w:bCs w:val="0"/>
          <w:color w:val="080A0C"/>
          <w:spacing w:val="1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accesorios</w:t>
      </w:r>
      <w:r>
        <w:rPr>
          <w:b w:val="0"/>
          <w:bCs w:val="0"/>
          <w:color w:val="080A0C"/>
          <w:spacing w:val="2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menores.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8" w:lineRule="auto"/>
        <w:ind w:left="1849" w:right="1640"/>
        <w:jc w:val="both"/>
      </w:pPr>
      <w:r>
        <w:rPr/>
        <w:pict>
          <v:shape style="position:absolute;margin-left:545.280029pt;margin-top:24.515261pt;width:66.240pt;height:92.16pt;mso-position-horizontal-relative:page;mso-position-vertical-relative:paragraph;z-index:-3704" type="#_x0000_t75">
            <v:imagedata r:id="rId13" o:title=""/>
          </v:shape>
        </w:pict>
      </w:r>
      <w:r>
        <w:rPr>
          <w:b w:val="0"/>
          <w:bCs w:val="0"/>
          <w:color w:val="080A0C"/>
          <w:spacing w:val="0"/>
          <w:w w:val="95"/>
        </w:rPr>
        <w:t>En</w:t>
      </w:r>
      <w:r>
        <w:rPr>
          <w:b w:val="0"/>
          <w:bCs w:val="0"/>
          <w:color w:val="080A0C"/>
          <w:spacing w:val="1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relación</w:t>
      </w:r>
      <w:r>
        <w:rPr>
          <w:b w:val="0"/>
          <w:bCs w:val="0"/>
          <w:color w:val="080A0C"/>
          <w:spacing w:val="1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1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partida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presupuestaria</w:t>
      </w:r>
      <w:r>
        <w:rPr>
          <w:b w:val="0"/>
          <w:bCs w:val="0"/>
          <w:color w:val="080A0C"/>
          <w:spacing w:val="4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3000</w:t>
      </w:r>
      <w:r>
        <w:rPr>
          <w:b w:val="0"/>
          <w:bCs w:val="0"/>
          <w:color w:val="080A0C"/>
          <w:spacing w:val="1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servicios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básicos</w:t>
      </w:r>
      <w:r>
        <w:rPr>
          <w:b w:val="0"/>
          <w:bCs w:val="0"/>
          <w:color w:val="080A0C"/>
          <w:spacing w:val="-35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,</w:t>
      </w:r>
      <w:r>
        <w:rPr>
          <w:b w:val="0"/>
          <w:bCs w:val="0"/>
          <w:color w:val="2F3133"/>
          <w:spacing w:val="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presentó</w:t>
      </w:r>
      <w:r>
        <w:rPr>
          <w:b w:val="0"/>
          <w:bCs w:val="0"/>
          <w:color w:val="080A0C"/>
          <w:spacing w:val="2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un</w:t>
      </w:r>
      <w:r>
        <w:rPr>
          <w:b w:val="0"/>
          <w:bCs w:val="0"/>
          <w:color w:val="080A0C"/>
          <w:spacing w:val="1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egreso</w:t>
      </w:r>
      <w:r>
        <w:rPr>
          <w:b w:val="0"/>
          <w:bCs w:val="0"/>
          <w:color w:val="080A0C"/>
          <w:spacing w:val="2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con</w:t>
      </w:r>
      <w:r>
        <w:rPr>
          <w:b w:val="0"/>
          <w:bCs w:val="0"/>
          <w:color w:val="080A0C"/>
          <w:spacing w:val="0"/>
          <w:w w:val="96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1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cantidad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$71,355,888.00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q</w:t>
      </w:r>
      <w:r>
        <w:rPr>
          <w:b w:val="0"/>
          <w:bCs w:val="0"/>
          <w:color w:val="2F3133"/>
          <w:spacing w:val="-1"/>
          <w:w w:val="95"/>
        </w:rPr>
        <w:t>u</w:t>
      </w:r>
      <w:r>
        <w:rPr>
          <w:b w:val="0"/>
          <w:bCs w:val="0"/>
          <w:color w:val="080A0C"/>
          <w:spacing w:val="0"/>
          <w:w w:val="95"/>
        </w:rPr>
        <w:t>e</w:t>
      </w:r>
      <w:r>
        <w:rPr>
          <w:b w:val="0"/>
          <w:bCs w:val="0"/>
          <w:color w:val="080A0C"/>
          <w:spacing w:val="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2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-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fecha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</w:t>
      </w:r>
      <w:r>
        <w:rPr>
          <w:b w:val="0"/>
          <w:bCs w:val="0"/>
          <w:color w:val="080A0C"/>
          <w:spacing w:val="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tiene</w:t>
      </w:r>
      <w:r>
        <w:rPr>
          <w:b w:val="0"/>
          <w:bCs w:val="0"/>
          <w:color w:val="080A0C"/>
          <w:spacing w:val="2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un</w:t>
      </w:r>
      <w:r>
        <w:rPr>
          <w:b w:val="0"/>
          <w:bCs w:val="0"/>
          <w:color w:val="080A0C"/>
          <w:spacing w:val="-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gasto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$15,</w:t>
      </w:r>
      <w:r>
        <w:rPr>
          <w:b w:val="0"/>
          <w:bCs w:val="0"/>
          <w:color w:val="080A0C"/>
          <w:spacing w:val="2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943,924</w:t>
      </w:r>
      <w:r>
        <w:rPr>
          <w:b w:val="0"/>
          <w:bCs w:val="0"/>
          <w:color w:val="080A0C"/>
          <w:spacing w:val="-34"/>
          <w:w w:val="95"/>
        </w:rPr>
        <w:t> </w:t>
      </w:r>
      <w:r>
        <w:rPr>
          <w:b w:val="0"/>
          <w:bCs w:val="0"/>
          <w:color w:val="525056"/>
          <w:spacing w:val="1"/>
          <w:w w:val="95"/>
        </w:rPr>
        <w:t>.</w:t>
      </w:r>
      <w:r>
        <w:rPr>
          <w:b w:val="0"/>
          <w:bCs w:val="0"/>
          <w:color w:val="080A0C"/>
          <w:spacing w:val="0"/>
          <w:w w:val="95"/>
        </w:rPr>
        <w:t>0</w:t>
      </w:r>
      <w:r>
        <w:rPr>
          <w:b w:val="0"/>
          <w:bCs w:val="0"/>
          <w:color w:val="080A0C"/>
          <w:spacing w:val="8"/>
          <w:w w:val="95"/>
        </w:rPr>
        <w:t>0</w:t>
      </w:r>
      <w:r>
        <w:rPr>
          <w:b w:val="0"/>
          <w:bCs w:val="0"/>
          <w:color w:val="2F313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0" w:lineRule="auto"/>
        <w:ind w:left="1840" w:right="1640" w:firstLine="4"/>
        <w:jc w:val="both"/>
      </w:pPr>
      <w:r>
        <w:rPr>
          <w:b w:val="0"/>
          <w:bCs w:val="0"/>
          <w:color w:val="080A0C"/>
          <w:spacing w:val="0"/>
          <w:w w:val="95"/>
        </w:rPr>
        <w:t>Conceptos:</w:t>
      </w:r>
      <w:r>
        <w:rPr>
          <w:b w:val="0"/>
          <w:bCs w:val="0"/>
          <w:color w:val="080A0C"/>
          <w:spacing w:val="4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energía</w:t>
      </w:r>
      <w:r>
        <w:rPr>
          <w:b w:val="0"/>
          <w:bCs w:val="0"/>
          <w:color w:val="080A0C"/>
          <w:spacing w:val="3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eléctrica</w:t>
      </w:r>
      <w:r>
        <w:rPr>
          <w:b w:val="0"/>
          <w:bCs w:val="0"/>
          <w:color w:val="080A0C"/>
          <w:spacing w:val="49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l</w:t>
      </w:r>
      <w:r>
        <w:rPr>
          <w:b w:val="0"/>
          <w:bCs w:val="0"/>
          <w:color w:val="2F3133"/>
          <w:spacing w:val="3"/>
          <w:w w:val="95"/>
        </w:rPr>
        <w:t>u</w:t>
      </w:r>
      <w:r>
        <w:rPr>
          <w:b w:val="0"/>
          <w:bCs w:val="0"/>
          <w:color w:val="080A0C"/>
          <w:spacing w:val="0"/>
          <w:w w:val="95"/>
        </w:rPr>
        <w:t>minarias</w:t>
      </w:r>
      <w:r>
        <w:rPr>
          <w:b w:val="0"/>
          <w:bCs w:val="0"/>
          <w:color w:val="080A0C"/>
          <w:spacing w:val="3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3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vía</w:t>
      </w:r>
      <w:r>
        <w:rPr>
          <w:b w:val="0"/>
          <w:bCs w:val="0"/>
          <w:color w:val="080A0C"/>
          <w:spacing w:val="3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pública,</w:t>
      </w:r>
      <w:r>
        <w:rPr>
          <w:b w:val="0"/>
          <w:bCs w:val="0"/>
          <w:color w:val="080A0C"/>
          <w:spacing w:val="3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pozos,</w:t>
      </w:r>
      <w:r>
        <w:rPr>
          <w:b w:val="0"/>
          <w:bCs w:val="0"/>
          <w:color w:val="080A0C"/>
          <w:spacing w:val="2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edificios</w:t>
      </w:r>
      <w:r>
        <w:rPr>
          <w:b w:val="0"/>
          <w:bCs w:val="0"/>
          <w:color w:val="080A0C"/>
          <w:spacing w:val="3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públicos,</w:t>
      </w:r>
      <w:r>
        <w:rPr>
          <w:b w:val="0"/>
          <w:bCs w:val="0"/>
          <w:color w:val="080A0C"/>
          <w:spacing w:val="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interne</w:t>
      </w:r>
      <w:r>
        <w:rPr>
          <w:b w:val="0"/>
          <w:bCs w:val="0"/>
          <w:color w:val="080A0C"/>
          <w:spacing w:val="19"/>
          <w:w w:val="95"/>
        </w:rPr>
        <w:t>t</w:t>
      </w:r>
      <w:r>
        <w:rPr>
          <w:b w:val="0"/>
          <w:bCs w:val="0"/>
          <w:color w:val="2F3133"/>
          <w:spacing w:val="0"/>
          <w:w w:val="95"/>
        </w:rPr>
        <w:t>,</w:t>
      </w:r>
      <w:r>
        <w:rPr>
          <w:b w:val="0"/>
          <w:bCs w:val="0"/>
          <w:color w:val="2F3133"/>
          <w:spacing w:val="4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telefonía,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servicios</w:t>
      </w:r>
      <w:r>
        <w:rPr>
          <w:b w:val="0"/>
          <w:bCs w:val="0"/>
          <w:color w:val="080A0C"/>
          <w:spacing w:val="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financieros,</w:t>
      </w:r>
      <w:r>
        <w:rPr>
          <w:b w:val="0"/>
          <w:bCs w:val="0"/>
          <w:color w:val="080A0C"/>
          <w:spacing w:val="3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servicios</w:t>
      </w:r>
      <w:r>
        <w:rPr>
          <w:b w:val="0"/>
          <w:bCs w:val="0"/>
          <w:color w:val="080A0C"/>
          <w:spacing w:val="1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comunicación</w:t>
      </w:r>
      <w:r>
        <w:rPr>
          <w:b w:val="0"/>
          <w:bCs w:val="0"/>
          <w:color w:val="080A0C"/>
          <w:spacing w:val="3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socia</w:t>
      </w:r>
      <w:r>
        <w:rPr>
          <w:b w:val="0"/>
          <w:bCs w:val="0"/>
          <w:color w:val="080A0C"/>
          <w:spacing w:val="17"/>
          <w:w w:val="95"/>
        </w:rPr>
        <w:t>l</w:t>
      </w:r>
      <w:r>
        <w:rPr>
          <w:b w:val="0"/>
          <w:bCs w:val="0"/>
          <w:color w:val="2F3133"/>
          <w:spacing w:val="0"/>
          <w:w w:val="95"/>
        </w:rPr>
        <w:t>,</w:t>
      </w:r>
      <w:r>
        <w:rPr>
          <w:b w:val="0"/>
          <w:bCs w:val="0"/>
          <w:color w:val="2F3133"/>
          <w:spacing w:val="5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servicios</w:t>
      </w:r>
      <w:r>
        <w:rPr>
          <w:b w:val="0"/>
          <w:bCs w:val="0"/>
          <w:color w:val="080A0C"/>
          <w:spacing w:val="1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0"/>
          <w:w w:val="97"/>
        </w:rPr>
        <w:t> </w:t>
      </w:r>
      <w:r>
        <w:rPr>
          <w:b w:val="0"/>
          <w:bCs w:val="0"/>
          <w:color w:val="080A0C"/>
          <w:spacing w:val="0"/>
          <w:w w:val="95"/>
        </w:rPr>
        <w:t>traslado</w:t>
      </w:r>
      <w:r>
        <w:rPr>
          <w:b w:val="0"/>
          <w:bCs w:val="0"/>
          <w:color w:val="080A0C"/>
          <w:spacing w:val="2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y</w:t>
      </w:r>
      <w:r>
        <w:rPr>
          <w:b w:val="0"/>
          <w:bCs w:val="0"/>
          <w:color w:val="080A0C"/>
          <w:spacing w:val="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viáticos,</w:t>
      </w:r>
      <w:r>
        <w:rPr>
          <w:b w:val="0"/>
          <w:bCs w:val="0"/>
          <w:color w:val="080A0C"/>
          <w:spacing w:val="2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seguros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responsabilidad</w:t>
      </w:r>
      <w:r>
        <w:rPr>
          <w:b w:val="0"/>
          <w:bCs w:val="0"/>
          <w:color w:val="080A0C"/>
          <w:spacing w:val="-21"/>
          <w:w w:val="95"/>
        </w:rPr>
        <w:t> </w:t>
      </w:r>
      <w:r>
        <w:rPr>
          <w:b w:val="0"/>
          <w:bCs w:val="0"/>
          <w:color w:val="3F4246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1" w:lineRule="auto"/>
        <w:ind w:left="1844" w:right="1628" w:firstLine="4"/>
        <w:jc w:val="both"/>
      </w:pPr>
      <w:r>
        <w:rPr/>
        <w:pict>
          <v:shape style="position:absolute;margin-left:555.840027pt;margin-top:37.754082pt;width:52.8pt;height:119.04pt;mso-position-horizontal-relative:page;mso-position-vertical-relative:paragraph;z-index:-3703" type="#_x0000_t75">
            <v:imagedata r:id="rId14" o:title=""/>
          </v:shape>
        </w:pict>
      </w:r>
      <w:r>
        <w:rPr>
          <w:b w:val="0"/>
          <w:bCs w:val="0"/>
          <w:color w:val="080A0C"/>
          <w:spacing w:val="0"/>
          <w:w w:val="95"/>
        </w:rPr>
        <w:t>En</w:t>
      </w:r>
      <w:r>
        <w:rPr>
          <w:b w:val="0"/>
          <w:bCs w:val="0"/>
          <w:color w:val="080A0C"/>
          <w:spacing w:val="1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relación</w:t>
      </w:r>
      <w:r>
        <w:rPr>
          <w:b w:val="0"/>
          <w:bCs w:val="0"/>
          <w:color w:val="080A0C"/>
          <w:spacing w:val="2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2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partida</w:t>
      </w:r>
      <w:r>
        <w:rPr>
          <w:b w:val="0"/>
          <w:bCs w:val="0"/>
          <w:color w:val="080A0C"/>
          <w:spacing w:val="3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presupuestaria</w:t>
      </w:r>
      <w:r>
        <w:rPr>
          <w:b w:val="0"/>
          <w:bCs w:val="0"/>
          <w:color w:val="080A0C"/>
          <w:spacing w:val="43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5000</w:t>
      </w:r>
      <w:r>
        <w:rPr>
          <w:b w:val="0"/>
          <w:bCs w:val="0"/>
          <w:color w:val="080A0C"/>
          <w:spacing w:val="3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bienes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muebles,</w:t>
      </w:r>
      <w:r>
        <w:rPr>
          <w:b w:val="0"/>
          <w:bCs w:val="0"/>
          <w:color w:val="080A0C"/>
          <w:spacing w:val="39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inmuebles</w:t>
      </w:r>
      <w:r>
        <w:rPr>
          <w:b w:val="0"/>
          <w:bCs w:val="0"/>
          <w:color w:val="181A1D"/>
          <w:spacing w:val="3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181A1D"/>
          <w:spacing w:val="0"/>
          <w:w w:val="95"/>
        </w:rPr>
        <w:t>intangibles,</w:t>
      </w:r>
      <w:r>
        <w:rPr>
          <w:b w:val="0"/>
          <w:bCs w:val="0"/>
          <w:color w:val="181A1D"/>
          <w:spacing w:val="4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</w:t>
      </w:r>
      <w:r>
        <w:rPr>
          <w:b w:val="0"/>
          <w:bCs w:val="0"/>
          <w:color w:val="080A0C"/>
          <w:spacing w:val="0"/>
          <w:w w:val="96"/>
        </w:rPr>
        <w:t> </w:t>
      </w:r>
      <w:r>
        <w:rPr>
          <w:b w:val="0"/>
          <w:bCs w:val="0"/>
          <w:color w:val="080A0C"/>
          <w:spacing w:val="0"/>
          <w:w w:val="95"/>
        </w:rPr>
        <w:t>presentó</w:t>
      </w:r>
      <w:r>
        <w:rPr>
          <w:b w:val="0"/>
          <w:bCs w:val="0"/>
          <w:color w:val="080A0C"/>
          <w:spacing w:val="2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un</w:t>
      </w:r>
      <w:r>
        <w:rPr>
          <w:b w:val="0"/>
          <w:bCs w:val="0"/>
          <w:color w:val="080A0C"/>
          <w:spacing w:val="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egreso</w:t>
      </w:r>
      <w:r>
        <w:rPr>
          <w:b w:val="0"/>
          <w:bCs w:val="0"/>
          <w:color w:val="080A0C"/>
          <w:spacing w:val="1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con</w:t>
      </w:r>
      <w:r>
        <w:rPr>
          <w:b w:val="0"/>
          <w:bCs w:val="0"/>
          <w:color w:val="080A0C"/>
          <w:spacing w:val="1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1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cantidad</w:t>
      </w:r>
      <w:r>
        <w:rPr>
          <w:b w:val="0"/>
          <w:bCs w:val="0"/>
          <w:color w:val="080A0C"/>
          <w:spacing w:val="2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8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$3,</w:t>
      </w:r>
      <w:r>
        <w:rPr>
          <w:b w:val="0"/>
          <w:bCs w:val="0"/>
          <w:color w:val="080A0C"/>
          <w:spacing w:val="2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630,99</w:t>
      </w:r>
      <w:r>
        <w:rPr>
          <w:b w:val="0"/>
          <w:bCs w:val="0"/>
          <w:color w:val="080A0C"/>
          <w:spacing w:val="16"/>
          <w:w w:val="95"/>
        </w:rPr>
        <w:t>9</w:t>
      </w:r>
      <w:r>
        <w:rPr>
          <w:b w:val="0"/>
          <w:bCs w:val="0"/>
          <w:color w:val="3F4246"/>
          <w:spacing w:val="-12"/>
          <w:w w:val="95"/>
        </w:rPr>
        <w:t>.</w:t>
      </w:r>
      <w:r>
        <w:rPr>
          <w:b w:val="0"/>
          <w:bCs w:val="0"/>
          <w:color w:val="080A0C"/>
          <w:spacing w:val="0"/>
          <w:w w:val="95"/>
        </w:rPr>
        <w:t>31,</w:t>
      </w:r>
      <w:r>
        <w:rPr>
          <w:b w:val="0"/>
          <w:bCs w:val="0"/>
          <w:color w:val="080A0C"/>
          <w:spacing w:val="1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19"/>
          <w:w w:val="95"/>
        </w:rPr>
        <w:t> </w:t>
      </w:r>
      <w:r>
        <w:rPr>
          <w:b w:val="0"/>
          <w:bCs w:val="0"/>
          <w:color w:val="525056"/>
          <w:spacing w:val="-13"/>
          <w:w w:val="95"/>
        </w:rPr>
        <w:t>l</w:t>
      </w:r>
      <w:r>
        <w:rPr>
          <w:b w:val="0"/>
          <w:bCs w:val="0"/>
          <w:color w:val="080A0C"/>
          <w:spacing w:val="0"/>
          <w:w w:val="95"/>
        </w:rPr>
        <w:t>o</w:t>
      </w:r>
      <w:r>
        <w:rPr>
          <w:b w:val="0"/>
          <w:bCs w:val="0"/>
          <w:color w:val="080A0C"/>
          <w:spacing w:val="12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cual</w:t>
      </w:r>
      <w:r>
        <w:rPr>
          <w:b w:val="0"/>
          <w:bCs w:val="0"/>
          <w:color w:val="080A0C"/>
          <w:spacing w:val="1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a</w:t>
      </w:r>
      <w:r>
        <w:rPr>
          <w:b w:val="0"/>
          <w:bCs w:val="0"/>
          <w:color w:val="080A0C"/>
          <w:spacing w:val="17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la</w:t>
      </w:r>
      <w:r>
        <w:rPr>
          <w:b w:val="0"/>
          <w:bCs w:val="0"/>
          <w:color w:val="080A0C"/>
          <w:spacing w:val="1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fecha</w:t>
      </w:r>
      <w:r>
        <w:rPr>
          <w:b w:val="0"/>
          <w:bCs w:val="0"/>
          <w:color w:val="080A0C"/>
          <w:spacing w:val="2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ya</w:t>
      </w:r>
      <w:r>
        <w:rPr>
          <w:b w:val="0"/>
          <w:bCs w:val="0"/>
          <w:color w:val="080A0C"/>
          <w:spacing w:val="2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se</w:t>
      </w:r>
      <w:r>
        <w:rPr>
          <w:b w:val="0"/>
          <w:bCs w:val="0"/>
          <w:color w:val="080A0C"/>
          <w:spacing w:val="9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tiene</w:t>
      </w:r>
      <w:r>
        <w:rPr>
          <w:b w:val="0"/>
          <w:bCs w:val="0"/>
          <w:color w:val="080A0C"/>
          <w:spacing w:val="34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un</w:t>
      </w:r>
      <w:r>
        <w:rPr>
          <w:b w:val="0"/>
          <w:bCs w:val="0"/>
          <w:color w:val="080A0C"/>
          <w:spacing w:val="0"/>
          <w:w w:val="98"/>
        </w:rPr>
        <w:t> </w:t>
      </w:r>
      <w:r>
        <w:rPr>
          <w:b w:val="0"/>
          <w:bCs w:val="0"/>
          <w:color w:val="080A0C"/>
          <w:spacing w:val="0"/>
          <w:w w:val="95"/>
        </w:rPr>
        <w:t>gasto</w:t>
      </w:r>
      <w:r>
        <w:rPr>
          <w:b w:val="0"/>
          <w:bCs w:val="0"/>
          <w:color w:val="080A0C"/>
          <w:spacing w:val="16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de</w:t>
      </w:r>
      <w:r>
        <w:rPr>
          <w:b w:val="0"/>
          <w:bCs w:val="0"/>
          <w:color w:val="080A0C"/>
          <w:spacing w:val="5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$2,</w:t>
      </w:r>
      <w:r>
        <w:rPr>
          <w:b w:val="0"/>
          <w:bCs w:val="0"/>
          <w:color w:val="080A0C"/>
          <w:spacing w:val="10"/>
          <w:w w:val="95"/>
        </w:rPr>
        <w:t> </w:t>
      </w:r>
      <w:r>
        <w:rPr>
          <w:b w:val="0"/>
          <w:bCs w:val="0"/>
          <w:color w:val="080A0C"/>
          <w:spacing w:val="0"/>
          <w:w w:val="95"/>
        </w:rPr>
        <w:t>291,955.00.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023" w:val="left" w:leader="none"/>
          <w:tab w:pos="9873" w:val="left" w:leader="none"/>
        </w:tabs>
        <w:spacing w:line="239" w:lineRule="auto" w:before="3"/>
        <w:ind w:left="1854" w:right="1769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color w:val="080A0C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TOTAL</w:t>
      </w:r>
      <w:r>
        <w:rPr>
          <w:rFonts w:ascii="Arial" w:hAnsi="Arial" w:cs="Arial" w:eastAsia="Arial"/>
          <w:b w:val="0"/>
          <w:bCs w:val="0"/>
          <w:color w:val="080A0C"/>
          <w:spacing w:val="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95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81A1D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95"/>
          <w:sz w:val="22"/>
          <w:szCs w:val="22"/>
        </w:rPr>
        <w:t>COMPRAS</w:t>
      </w:r>
      <w:r>
        <w:rPr>
          <w:rFonts w:ascii="Arial" w:hAnsi="Arial" w:cs="Arial" w:eastAsia="Arial"/>
          <w:b w:val="0"/>
          <w:bCs w:val="0"/>
          <w:color w:val="181A1D"/>
          <w:spacing w:val="3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EJERCICIO</w:t>
      </w:r>
      <w:r>
        <w:rPr>
          <w:rFonts w:ascii="Arial" w:hAnsi="Arial" w:cs="Arial" w:eastAsia="Arial"/>
          <w:b w:val="0"/>
          <w:bCs w:val="0"/>
          <w:color w:val="080A0C"/>
          <w:spacing w:val="1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95"/>
          <w:sz w:val="22"/>
          <w:szCs w:val="22"/>
        </w:rPr>
        <w:t>2019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95"/>
          <w:sz w:val="22"/>
          <w:szCs w:val="22"/>
        </w:rPr>
        <w:tab/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$119,</w:t>
      </w:r>
      <w:r>
        <w:rPr>
          <w:rFonts w:ascii="Arial" w:hAnsi="Arial" w:cs="Arial" w:eastAsia="Arial"/>
          <w:b/>
          <w:bCs/>
          <w:color w:val="080A0C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32</w:t>
      </w:r>
      <w:r>
        <w:rPr>
          <w:rFonts w:ascii="Arial" w:hAnsi="Arial" w:cs="Arial" w:eastAsia="Arial"/>
          <w:b/>
          <w:bCs/>
          <w:color w:val="080A0C"/>
          <w:spacing w:val="6"/>
          <w:w w:val="95"/>
          <w:sz w:val="21"/>
          <w:szCs w:val="21"/>
        </w:rPr>
        <w:t>0</w:t>
      </w:r>
      <w:r>
        <w:rPr>
          <w:rFonts w:ascii="Arial" w:hAnsi="Arial" w:cs="Arial" w:eastAsia="Arial"/>
          <w:b/>
          <w:bCs/>
          <w:color w:val="2F3133"/>
          <w:spacing w:val="0"/>
          <w:w w:val="95"/>
          <w:sz w:val="21"/>
          <w:szCs w:val="21"/>
        </w:rPr>
        <w:t>,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315.00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  </w:t>
      </w:r>
      <w:r>
        <w:rPr>
          <w:rFonts w:ascii="Arial" w:hAnsi="Arial" w:cs="Arial" w:eastAsia="Arial"/>
          <w:b/>
          <w:bCs/>
          <w:color w:val="080A0C"/>
          <w:spacing w:val="4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95"/>
          <w:sz w:val="22"/>
          <w:szCs w:val="22"/>
        </w:rPr>
        <w:t>100%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96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color w:val="080A0C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080A0C"/>
          <w:spacing w:val="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80A0C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95"/>
          <w:sz w:val="22"/>
          <w:szCs w:val="22"/>
        </w:rPr>
        <w:t>EJERCIDO</w:t>
      </w:r>
      <w:r>
        <w:rPr>
          <w:rFonts w:ascii="Arial" w:hAnsi="Arial" w:cs="Arial" w:eastAsia="Arial"/>
          <w:b w:val="0"/>
          <w:bCs w:val="0"/>
          <w:color w:val="181A1D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80A0C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ENERO</w:t>
      </w:r>
      <w:r>
        <w:rPr>
          <w:rFonts w:ascii="Arial" w:hAnsi="Arial" w:cs="Arial" w:eastAsia="Arial"/>
          <w:b w:val="0"/>
          <w:bCs w:val="0"/>
          <w:color w:val="080A0C"/>
          <w:spacing w:val="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80A0C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ABRIL</w:t>
      </w:r>
      <w:r>
        <w:rPr>
          <w:rFonts w:ascii="Arial" w:hAnsi="Arial" w:cs="Arial" w:eastAsia="Arial"/>
          <w:b w:val="0"/>
          <w:bCs w:val="0"/>
          <w:color w:val="080A0C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2019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080A0C"/>
          <w:spacing w:val="36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$27,</w:t>
      </w:r>
      <w:r>
        <w:rPr>
          <w:rFonts w:ascii="Arial" w:hAnsi="Arial" w:cs="Arial" w:eastAsia="Arial"/>
          <w:b/>
          <w:bCs/>
          <w:color w:val="080A0C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410,389.00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23%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color w:val="080A0C"/>
          <w:spacing w:val="3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080A0C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EJERCER</w:t>
      </w:r>
      <w:r>
        <w:rPr>
          <w:rFonts w:ascii="Arial" w:hAnsi="Arial" w:cs="Arial" w:eastAsia="Arial"/>
          <w:b w:val="0"/>
          <w:bCs w:val="0"/>
          <w:color w:val="080A0C"/>
          <w:spacing w:val="3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80A0C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MAYO</w:t>
      </w:r>
      <w:r>
        <w:rPr>
          <w:rFonts w:ascii="Arial" w:hAnsi="Arial" w:cs="Arial" w:eastAsia="Arial"/>
          <w:b w:val="0"/>
          <w:bCs w:val="0"/>
          <w:color w:val="080A0C"/>
          <w:spacing w:val="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080A0C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DICIEMBRE</w:t>
      </w:r>
      <w:r>
        <w:rPr>
          <w:rFonts w:ascii="Arial" w:hAnsi="Arial" w:cs="Arial" w:eastAsia="Arial"/>
          <w:b w:val="0"/>
          <w:bCs w:val="0"/>
          <w:color w:val="080A0C"/>
          <w:spacing w:val="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2019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36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$91,</w:t>
      </w:r>
      <w:r>
        <w:rPr>
          <w:rFonts w:ascii="Arial" w:hAnsi="Arial" w:cs="Arial" w:eastAsia="Arial"/>
          <w:b/>
          <w:bCs/>
          <w:color w:val="080A0C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95"/>
          <w:sz w:val="21"/>
          <w:szCs w:val="21"/>
        </w:rPr>
        <w:t>909,925.00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02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80A0C"/>
          <w:spacing w:val="0"/>
          <w:w w:val="10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80A0C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1"/>
          <w:szCs w:val="21"/>
        </w:rPr>
        <w:t>ANUAL</w:t>
      </w:r>
      <w:r>
        <w:rPr>
          <w:rFonts w:ascii="Arial" w:hAnsi="Arial" w:cs="Arial" w:eastAsia="Arial"/>
          <w:b/>
          <w:bCs/>
          <w:color w:val="080A0C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80A0C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1"/>
          <w:szCs w:val="21"/>
        </w:rPr>
        <w:t>COMPRAS,</w:t>
      </w:r>
      <w:r>
        <w:rPr>
          <w:rFonts w:ascii="Arial" w:hAnsi="Arial" w:cs="Arial" w:eastAsia="Arial"/>
          <w:b/>
          <w:bCs/>
          <w:color w:val="080A0C"/>
          <w:spacing w:val="1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1"/>
          <w:szCs w:val="21"/>
        </w:rPr>
        <w:t>ADQUISICIONES,</w:t>
      </w:r>
      <w:r>
        <w:rPr>
          <w:rFonts w:ascii="Arial" w:hAnsi="Arial" w:cs="Arial" w:eastAsia="Arial"/>
          <w:b/>
          <w:bCs/>
          <w:color w:val="080A0C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1"/>
          <w:szCs w:val="21"/>
        </w:rPr>
        <w:t>ARRENDAMIENTOS</w:t>
      </w:r>
      <w:r>
        <w:rPr>
          <w:rFonts w:ascii="Arial" w:hAnsi="Arial" w:cs="Arial" w:eastAsia="Arial"/>
          <w:b/>
          <w:bCs/>
          <w:color w:val="080A0C"/>
          <w:spacing w:val="4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A1D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6"/>
        <w:ind w:left="189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80A0C"/>
          <w:spacing w:val="0"/>
          <w:w w:val="100"/>
          <w:sz w:val="21"/>
          <w:szCs w:val="21"/>
        </w:rPr>
        <w:t>SERVICIOS</w:t>
      </w:r>
      <w:r>
        <w:rPr>
          <w:rFonts w:ascii="Arial" w:hAnsi="Arial" w:cs="Arial" w:eastAsia="Arial"/>
          <w:b/>
          <w:bCs/>
          <w:color w:val="080A0C"/>
          <w:spacing w:val="3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1"/>
          <w:szCs w:val="21"/>
        </w:rPr>
        <w:t>2019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5"/>
        <w:ind w:left="191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080A0C"/>
          <w:spacing w:val="0"/>
          <w:w w:val="100"/>
          <w:sz w:val="23"/>
          <w:szCs w:val="23"/>
        </w:rPr>
        <w:t>Comisión</w:t>
      </w:r>
      <w:r>
        <w:rPr>
          <w:rFonts w:ascii="Arial" w:hAnsi="Arial" w:cs="Arial" w:eastAsia="Arial"/>
          <w:b/>
          <w:bCs/>
          <w:color w:val="080A0C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080A0C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3"/>
          <w:szCs w:val="23"/>
        </w:rPr>
        <w:t>Adquisiciones</w:t>
      </w:r>
      <w:r>
        <w:rPr>
          <w:rFonts w:ascii="Arial" w:hAnsi="Arial" w:cs="Arial" w:eastAsia="Arial"/>
          <w:b/>
          <w:bCs/>
          <w:color w:val="080A0C"/>
          <w:spacing w:val="44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080A0C"/>
          <w:spacing w:val="0"/>
          <w:w w:val="100"/>
          <w:sz w:val="23"/>
          <w:szCs w:val="23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.09436pt;margin-top:-.467805pt;width:535.00114pt;height:.1pt;mso-position-horizontal-relative:page;mso-position-vertical-relative:paragraph;z-index:-3701" coordorigin="202,-9" coordsize="10700,2">
            <v:shape style="position:absolute;left:202;top:-9;width:10700;height:2" coordorigin="202,-9" coordsize="10700,0" path="m202,-9l10902,-9e" filled="f" stroked="t" strokeweight="1.643268pt" strokecolor="#181C2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GOBIERNO</w:t>
      </w:r>
      <w:r>
        <w:rPr>
          <w:rFonts w:ascii="Arial" w:hAnsi="Arial" w:cs="Arial" w:eastAsia="Arial"/>
          <w:b w:val="0"/>
          <w:bCs w:val="0"/>
          <w:color w:val="080A0C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MUNICIPAL</w:t>
      </w:r>
      <w:r>
        <w:rPr>
          <w:rFonts w:ascii="Arial" w:hAnsi="Arial" w:cs="Arial" w:eastAsia="Arial"/>
          <w:b w:val="0"/>
          <w:bCs w:val="0"/>
          <w:color w:val="080A0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80A0C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SAN</w:t>
      </w:r>
      <w:r>
        <w:rPr>
          <w:rFonts w:ascii="Arial" w:hAnsi="Arial" w:cs="Arial" w:eastAsia="Arial"/>
          <w:b w:val="0"/>
          <w:bCs w:val="0"/>
          <w:color w:val="080A0C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JUAN</w:t>
      </w:r>
      <w:r>
        <w:rPr>
          <w:rFonts w:ascii="Arial" w:hAnsi="Arial" w:cs="Arial" w:eastAsia="Arial"/>
          <w:b w:val="0"/>
          <w:bCs w:val="0"/>
          <w:color w:val="080A0C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80A0C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80A0C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100"/>
          <w:sz w:val="16"/>
          <w:szCs w:val="16"/>
        </w:rPr>
        <w:t>LAGOS</w:t>
      </w:r>
      <w:r>
        <w:rPr>
          <w:rFonts w:ascii="Arial" w:hAnsi="Arial" w:cs="Arial" w:eastAsia="Arial"/>
          <w:b w:val="0"/>
          <w:bCs w:val="0"/>
          <w:color w:val="181A1D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080A0C"/>
          <w:spacing w:val="5"/>
          <w:w w:val="100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6"/>
          <w:szCs w:val="16"/>
        </w:rPr>
        <w:t>18</w:t>
      </w:r>
      <w:r>
        <w:rPr>
          <w:rFonts w:ascii="Arial" w:hAnsi="Arial" w:cs="Arial" w:eastAsia="Arial"/>
          <w:b w:val="0"/>
          <w:bCs w:val="0"/>
          <w:color w:val="2F3133"/>
          <w:spacing w:val="-10"/>
          <w:w w:val="10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6"/>
          <w:szCs w:val="16"/>
        </w:rPr>
        <w:t>2021.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.6pt;margin-top:38.400002pt;width:592.320pt;height:106.56pt;mso-position-horizontal-relative:page;mso-position-vertical-relative:paragraph;z-index:-3702" coordorigin="192,768" coordsize="11846,2131">
            <v:shape style="position:absolute;left:192;top:768;width:11846;height:2131" type="#_x0000_t75">
              <v:imagedata r:id="rId15" o:title=""/>
            </v:shape>
            <v:shape style="position:absolute;left:211;top:2285;width:3917;height:365" type="#_x0000_t75">
              <v:imagedata r:id="rId16" o:title=""/>
            </v:shape>
            <w10:wrap type="none"/>
          </v:group>
        </w:pict>
      </w:r>
      <w:r>
        <w:rPr/>
        <w:pict>
          <v:shape style="width:592.320pt;height:30.72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7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80A0C"/>
          <w:spacing w:val="0"/>
          <w:w w:val="105"/>
          <w:sz w:val="13"/>
          <w:szCs w:val="13"/>
        </w:rPr>
        <w:t>PlAN</w:t>
      </w:r>
      <w:r>
        <w:rPr>
          <w:rFonts w:ascii="Arial" w:hAnsi="Arial" w:cs="Arial" w:eastAsia="Arial"/>
          <w:b w:val="0"/>
          <w:bCs w:val="0"/>
          <w:color w:val="080A0C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A1D"/>
          <w:spacing w:val="-2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80A0C"/>
          <w:spacing w:val="0"/>
          <w:w w:val="105"/>
          <w:sz w:val="13"/>
          <w:szCs w:val="13"/>
        </w:rPr>
        <w:t>COMPRAS</w:t>
      </w:r>
      <w:r>
        <w:rPr>
          <w:rFonts w:ascii="Arial" w:hAnsi="Arial" w:cs="Arial" w:eastAsia="Arial"/>
          <w:b w:val="0"/>
          <w:bCs w:val="0"/>
          <w:color w:val="080A0C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105"/>
          <w:sz w:val="13"/>
          <w:szCs w:val="13"/>
        </w:rPr>
        <w:t>2019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pgSz w:w="12240" w:h="20160"/>
          <w:pgMar w:header="1711" w:footer="1636" w:top="2460" w:bottom="1820" w:left="80" w:right="0"/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6234" w:val="left" w:leader="none"/>
        </w:tabs>
        <w:ind w:left="404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04.347504pt;margin-top:9.869579pt;width:275.816537pt;height:33.962756pt;mso-position-horizontal-relative:page;mso-position-vertical-relative:paragraph;z-index:-369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15" w:hRule="exact"/>
                    </w:trPr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80A0C"/>
                            <w:spacing w:val="0"/>
                            <w:w w:val="95"/>
                            <w:sz w:val="13"/>
                            <w:szCs w:val="13"/>
                          </w:rPr>
                          <w:t>ENE-ABR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39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80A0C"/>
                            <w:spacing w:val="0"/>
                            <w:w w:val="105"/>
                            <w:sz w:val="13"/>
                            <w:szCs w:val="13"/>
                          </w:rPr>
                          <w:t>MAYO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80A0C"/>
                            <w:spacing w:val="-11"/>
                            <w:w w:val="10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80A0C"/>
                            <w:spacing w:val="0"/>
                            <w:w w:val="105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80A0C"/>
                            <w:spacing w:val="8"/>
                            <w:w w:val="10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80A0C"/>
                            <w:spacing w:val="0"/>
                            <w:w w:val="105"/>
                            <w:sz w:val="13"/>
                            <w:szCs w:val="13"/>
                          </w:rPr>
                          <w:t>DIC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7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6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A1D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3"/>
                            <w:w w:val="110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4246"/>
                            <w:spacing w:val="-10"/>
                            <w:w w:val="11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0"/>
                            <w:w w:val="110"/>
                            <w:sz w:val="13"/>
                            <w:szCs w:val="13"/>
                          </w:rPr>
                          <w:t>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-4"/>
                            <w:w w:val="110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6"/>
                            <w:spacing w:val="-16"/>
                            <w:w w:val="11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0"/>
                            <w:w w:val="110"/>
                            <w:sz w:val="13"/>
                            <w:szCs w:val="13"/>
                          </w:rPr>
                          <w:t>509.40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A1D"/>
                            <w:spacing w:val="0"/>
                            <w:w w:val="11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A1D"/>
                            <w:spacing w:val="34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0"/>
                            <w:w w:val="110"/>
                            <w:sz w:val="13"/>
                            <w:szCs w:val="13"/>
                          </w:rPr>
                          <w:t>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4246"/>
                            <w:spacing w:val="-6"/>
                            <w:w w:val="11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0"/>
                            <w:w w:val="110"/>
                            <w:sz w:val="13"/>
                            <w:szCs w:val="13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-9"/>
                            <w:w w:val="110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4246"/>
                            <w:spacing w:val="-13"/>
                            <w:w w:val="110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0"/>
                            <w:w w:val="110"/>
                            <w:sz w:val="13"/>
                            <w:szCs w:val="13"/>
                          </w:rPr>
                          <w:t>918.49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7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06" w:val="left" w:leader="none"/>
                          </w:tabs>
                          <w:spacing w:before="59"/>
                          <w:ind w:left="44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A1D"/>
                            <w:spacing w:val="0"/>
                            <w:w w:val="10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A1D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A1D"/>
                            <w:spacing w:val="0"/>
                            <w:w w:val="105"/>
                            <w:sz w:val="13"/>
                            <w:szCs w:val="13"/>
                          </w:rPr>
                          <w:t>44,333,427.89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81A1D"/>
          <w:spacing w:val="0"/>
          <w:w w:val="100"/>
          <w:sz w:val="13"/>
          <w:szCs w:val="13"/>
        </w:rPr>
        <w:t>COMPRAS</w:t>
      </w:r>
      <w:r>
        <w:rPr>
          <w:rFonts w:ascii="Arial" w:hAnsi="Arial" w:cs="Arial" w:eastAsia="Arial"/>
          <w:b w:val="0"/>
          <w:bCs w:val="0"/>
          <w:color w:val="181A1D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080A0C"/>
          <w:spacing w:val="0"/>
          <w:w w:val="100"/>
          <w:sz w:val="13"/>
          <w:szCs w:val="13"/>
        </w:rPr>
        <w:t>COMPRAS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40" w:lineRule="exact" w:before="1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12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80A0C"/>
          <w:spacing w:val="0"/>
          <w:w w:val="95"/>
          <w:sz w:val="13"/>
          <w:szCs w:val="13"/>
        </w:rPr>
        <w:t>PRESUPUESTO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20160"/>
          <w:pgMar w:top="2460" w:bottom="1820" w:left="80" w:right="0"/>
          <w:cols w:num="2" w:equalWidth="0">
            <w:col w:w="6899" w:space="40"/>
            <w:col w:w="5221"/>
          </w:cols>
        </w:sectPr>
      </w:pPr>
    </w:p>
    <w:p>
      <w:pPr>
        <w:spacing w:line="180" w:lineRule="exact" w:before="4"/>
        <w:rPr>
          <w:sz w:val="18"/>
          <w:szCs w:val="18"/>
        </w:rPr>
      </w:pPr>
      <w:r>
        <w:rPr/>
        <w:pict>
          <v:shape style="position:absolute;margin-left:105.599998pt;margin-top:46.080002pt;width:60.48pt;height:82.56pt;mso-position-horizontal-relative:page;mso-position-vertical-relative:page;z-index:-3706" type="#_x0000_t75">
            <v:imagedata r:id="rId18" o:title=""/>
          </v:shape>
        </w:pict>
      </w:r>
      <w:r>
        <w:rPr/>
        <w:pict>
          <v:group style="position:absolute;margin-left:112.681198pt;margin-top:930.067993pt;width:419.03340pt;height:.1pt;mso-position-horizontal-relative:page;mso-position-vertical-relative:page;z-index:-3700" coordorigin="2254,18601" coordsize="8381,2">
            <v:shape style="position:absolute;left:2254;top:18601;width:8381;height:2" coordorigin="2254,18601" coordsize="8381,0" path="m2254,18601l10634,18601e" filled="f" stroked="t" strokeweight="1.408516pt" strokecolor="#1F1F2B">
              <v:path arrowok="t"/>
            </v:shape>
            <w10:wrap type="none"/>
          </v:group>
        </w:pict>
      </w:r>
      <w:r>
        <w:rPr/>
        <w:pict>
          <v:group style="position:absolute;margin-left:112.681198pt;margin-top:951.603394pt;width:419.03340pt;height:.1pt;mso-position-horizontal-relative:page;mso-position-vertical-relative:page;z-index:-3699" coordorigin="2254,19032" coordsize="8381,2">
            <v:shape style="position:absolute;left:2254;top:19032;width:8381;height:2" coordorigin="2254,19032" coordsize="8381,0" path="m2254,19032l10634,19032e" filled="f" stroked="t" strokeweight="1.408516pt" strokecolor="#181C28">
              <v:path arrowok="t"/>
            </v:shape>
            <w10:wrap type="none"/>
          </v:group>
        </w:pict>
      </w:r>
      <w:r>
        <w:rPr/>
        <w:pict>
          <v:group style="position:absolute;margin-left:11.26812pt;margin-top:972.543884pt;width:358.70198pt;height:.1pt;mso-position-horizontal-relative:page;mso-position-vertical-relative:page;z-index:-3698" coordorigin="225,19451" coordsize="7174,2">
            <v:shape style="position:absolute;left:225;top:19451;width:7174;height:2" coordorigin="225,19451" coordsize="7174,0" path="m225,19451l7399,19451e" filled="f" stroked="t" strokeweight=".469505pt" strokecolor="#A8A8AC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38" w:hRule="exact"/>
        </w:trPr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single" w:sz="4" w:space="0" w:color="575767"/>
              <w:right w:val="single" w:sz="4" w:space="0" w:color="4B4B4F"/>
            </w:tcBorders>
          </w:tcPr>
          <w:p>
            <w:pPr>
              <w:pStyle w:val="TableParagraph"/>
              <w:spacing w:line="240" w:lineRule="exact"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305" w:right="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A1D"/>
                <w:spacing w:val="0"/>
                <w:w w:val="80"/>
                <w:sz w:val="17"/>
                <w:szCs w:val="17"/>
              </w:rPr>
              <w:t>2100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643" w:type="dxa"/>
            <w:vMerge w:val="restart"/>
            <w:tcBorders>
              <w:top w:val="nil" w:sz="6" w:space="0" w:color="auto"/>
              <w:left w:val="single" w:sz="4" w:space="0" w:color="4B4B4F"/>
              <w:right w:val="single" w:sz="4" w:space="0" w:color="4F4F54"/>
            </w:tcBorders>
          </w:tcPr>
          <w:p>
            <w:pPr>
              <w:pStyle w:val="TableParagraph"/>
              <w:spacing w:line="313" w:lineRule="auto" w:before="73"/>
              <w:ind w:left="65" w:right="277" w:firstLine="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00"/>
                <w:sz w:val="13"/>
                <w:szCs w:val="13"/>
              </w:rPr>
              <w:t>MATERIALES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29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00"/>
                <w:sz w:val="13"/>
                <w:szCs w:val="1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00"/>
                <w:sz w:val="13"/>
                <w:szCs w:val="13"/>
              </w:rPr>
              <w:t>ADMINISTRACIÓN,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04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0"/>
                <w:sz w:val="13"/>
                <w:szCs w:val="13"/>
              </w:rPr>
              <w:t>EMISIÓN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8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00"/>
                <w:sz w:val="13"/>
                <w:szCs w:val="1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3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00"/>
                <w:sz w:val="13"/>
                <w:szCs w:val="13"/>
              </w:rPr>
              <w:t>DOCUMENTOS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13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00"/>
                <w:sz w:val="13"/>
                <w:szCs w:val="1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9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95"/>
                <w:sz w:val="13"/>
                <w:szCs w:val="13"/>
              </w:rPr>
              <w:t>ARTICULOS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26"/>
                <w:w w:val="9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95"/>
                <w:sz w:val="13"/>
                <w:szCs w:val="13"/>
              </w:rPr>
              <w:t>OFICIALES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20"/>
              <w:ind w:left="7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sz w:val="13"/>
                <w:szCs w:val="13"/>
              </w:rPr>
              <w:t>Materiale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7"/>
                <w:w w:val="110"/>
                <w:sz w:val="13"/>
                <w:szCs w:val="13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F4246"/>
                <w:spacing w:val="0"/>
                <w:w w:val="110"/>
                <w:sz w:val="13"/>
                <w:szCs w:val="1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F4246"/>
                <w:spacing w:val="-19"/>
                <w:w w:val="11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sz w:val="13"/>
                <w:szCs w:val="13"/>
              </w:rPr>
              <w:t>útiles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-4"/>
                <w:w w:val="11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10"/>
                <w:sz w:val="13"/>
                <w:szCs w:val="13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10"/>
                <w:w w:val="11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sz w:val="13"/>
                <w:szCs w:val="13"/>
              </w:rPr>
              <w:t>equipos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9"/>
                <w:w w:val="11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sz w:val="13"/>
                <w:szCs w:val="13"/>
              </w:rPr>
              <w:t>menores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spacing w:before="55"/>
              <w:ind w:left="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sz w:val="13"/>
                <w:szCs w:val="1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-11"/>
                <w:w w:val="11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sz w:val="13"/>
                <w:szCs w:val="13"/>
              </w:rPr>
              <w:t>oficina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7747" w:type="dxa"/>
            <w:vMerge w:val="restart"/>
            <w:tcBorders>
              <w:top w:val="nil" w:sz="6" w:space="0" w:color="auto"/>
              <w:left w:val="single" w:sz="4" w:space="0" w:color="4F4F54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tabs>
                <w:tab w:pos="821" w:val="left" w:leader="none"/>
                <w:tab w:pos="2328" w:val="left" w:leader="none"/>
                <w:tab w:pos="4272" w:val="left" w:leader="none"/>
                <w:tab w:pos="4713" w:val="left" w:leader="none"/>
                <w:tab w:pos="7117" w:val="left" w:leader="none"/>
              </w:tabs>
              <w:ind w:left="1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10"/>
                <w:sz w:val="16"/>
                <w:szCs w:val="16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1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position w:val="1"/>
                <w:sz w:val="13"/>
                <w:szCs w:val="13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3"/>
                <w:w w:val="110"/>
                <w:position w:val="1"/>
                <w:sz w:val="13"/>
                <w:szCs w:val="13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10"/>
                <w:position w:val="1"/>
                <w:sz w:val="13"/>
                <w:szCs w:val="13"/>
              </w:rPr>
              <w:t>2,199.3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-26"/>
                <w:w w:val="110"/>
                <w:position w:val="1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position w:val="1"/>
                <w:sz w:val="13"/>
                <w:szCs w:val="13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position w:val="1"/>
                <w:sz w:val="13"/>
                <w:szCs w:val="13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10"/>
                <w:position w:val="0"/>
                <w:sz w:val="16"/>
                <w:szCs w:val="16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10"/>
                <w:position w:val="0"/>
                <w:sz w:val="16"/>
                <w:szCs w:val="16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16"/>
                <w:w w:val="110"/>
                <w:position w:val="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position w:val="1"/>
                <w:sz w:val="13"/>
                <w:szCs w:val="13"/>
              </w:rPr>
              <w:t>1,71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-7"/>
                <w:w w:val="110"/>
                <w:position w:val="1"/>
                <w:sz w:val="13"/>
                <w:szCs w:val="13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10"/>
                <w:position w:val="1"/>
                <w:sz w:val="13"/>
                <w:szCs w:val="1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-9"/>
                <w:w w:val="110"/>
                <w:position w:val="1"/>
                <w:sz w:val="13"/>
                <w:szCs w:val="13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position w:val="1"/>
                <w:sz w:val="13"/>
                <w:szCs w:val="13"/>
              </w:rPr>
              <w:t>05.60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0"/>
                <w:w w:val="110"/>
                <w:position w:val="1"/>
                <w:sz w:val="13"/>
                <w:szCs w:val="13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10"/>
                <w:position w:val="1"/>
                <w:sz w:val="16"/>
                <w:szCs w:val="16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10"/>
                <w:position w:val="1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-2"/>
                <w:w w:val="110"/>
                <w:position w:val="1"/>
                <w:sz w:val="13"/>
                <w:szCs w:val="13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3F4246"/>
                <w:spacing w:val="-13"/>
                <w:w w:val="110"/>
                <w:position w:val="1"/>
                <w:sz w:val="13"/>
                <w:szCs w:val="1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10"/>
                <w:position w:val="1"/>
                <w:sz w:val="13"/>
                <w:szCs w:val="13"/>
              </w:rPr>
              <w:t>34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-21"/>
                <w:w w:val="110"/>
                <w:position w:val="1"/>
                <w:sz w:val="13"/>
                <w:szCs w:val="1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3F4246"/>
                <w:spacing w:val="-17"/>
                <w:w w:val="110"/>
                <w:position w:val="1"/>
                <w:sz w:val="13"/>
                <w:szCs w:val="1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10"/>
                <w:position w:val="1"/>
                <w:sz w:val="13"/>
                <w:szCs w:val="13"/>
              </w:rPr>
              <w:t>004.97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10"/>
                <w:position w:val="1"/>
                <w:sz w:val="13"/>
                <w:szCs w:val="13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10"/>
                <w:position w:val="2"/>
                <w:sz w:val="13"/>
                <w:szCs w:val="13"/>
              </w:rPr>
              <w:t>27%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821" w:val="left" w:leader="none"/>
                <w:tab w:pos="2328" w:val="left" w:leader="none"/>
                <w:tab w:pos="2690" w:val="left" w:leader="none"/>
                <w:tab w:pos="4272" w:val="left" w:leader="none"/>
                <w:tab w:pos="4854" w:val="left" w:leader="none"/>
                <w:tab w:pos="7117" w:val="left" w:leader="none"/>
              </w:tabs>
              <w:ind w:left="1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5"/>
                <w:sz w:val="13"/>
                <w:szCs w:val="13"/>
              </w:rPr>
              <w:t>306</w:t>
            </w:r>
            <w:r>
              <w:rPr>
                <w:rFonts w:ascii="Arial" w:hAnsi="Arial" w:cs="Arial" w:eastAsia="Arial"/>
                <w:b w:val="0"/>
                <w:bCs w:val="0"/>
                <w:color w:val="525056"/>
                <w:spacing w:val="-14"/>
                <w:w w:val="105"/>
                <w:sz w:val="13"/>
                <w:szCs w:val="13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5"/>
                <w:sz w:val="13"/>
                <w:szCs w:val="13"/>
              </w:rPr>
              <w:t>96</w:t>
            </w:r>
            <w:r>
              <w:rPr>
                <w:rFonts w:ascii="Arial" w:hAnsi="Arial" w:cs="Arial" w:eastAsia="Arial"/>
                <w:b w:val="0"/>
                <w:bCs w:val="0"/>
                <w:color w:val="080A0C"/>
                <w:spacing w:val="1"/>
                <w:w w:val="105"/>
                <w:sz w:val="13"/>
                <w:szCs w:val="13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525056"/>
                <w:spacing w:val="-7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5"/>
                <w:sz w:val="13"/>
                <w:szCs w:val="13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5"/>
                <w:sz w:val="13"/>
                <w:szCs w:val="13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A1D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5"/>
                <w:sz w:val="13"/>
                <w:szCs w:val="13"/>
              </w:rPr>
              <w:t>599,515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-20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5056"/>
                <w:spacing w:val="-15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5"/>
                <w:sz w:val="13"/>
                <w:szCs w:val="13"/>
              </w:rPr>
              <w:t>66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5"/>
                <w:sz w:val="13"/>
                <w:szCs w:val="13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C"/>
                <w:spacing w:val="0"/>
                <w:w w:val="105"/>
                <w:position w:val="1"/>
                <w:sz w:val="16"/>
                <w:szCs w:val="16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80A0C"/>
                <w:spacing w:val="0"/>
                <w:w w:val="105"/>
                <w:position w:val="1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5"/>
                <w:position w:val="1"/>
                <w:sz w:val="13"/>
                <w:szCs w:val="13"/>
              </w:rPr>
              <w:t>906,483.84</w:t>
            </w: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05"/>
                <w:position w:val="1"/>
                <w:sz w:val="13"/>
                <w:szCs w:val="13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5"/>
                <w:position w:val="2"/>
                <w:sz w:val="13"/>
                <w:szCs w:val="1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2"/>
                <w:w w:val="105"/>
                <w:position w:val="2"/>
                <w:sz w:val="13"/>
                <w:szCs w:val="13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525056"/>
                <w:spacing w:val="0"/>
                <w:w w:val="105"/>
                <w:position w:val="2"/>
                <w:sz w:val="13"/>
                <w:szCs w:val="13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431" w:hRule="exact"/>
        </w:trPr>
        <w:tc>
          <w:tcPr>
            <w:tcW w:w="1150" w:type="dxa"/>
            <w:tcBorders>
              <w:top w:val="single" w:sz="4" w:space="0" w:color="575767"/>
              <w:left w:val="nil" w:sz="6" w:space="0" w:color="auto"/>
              <w:bottom w:val="single" w:sz="13" w:space="0" w:color="1C1C23"/>
              <w:right w:val="single" w:sz="4" w:space="0" w:color="4B4B4F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A1D"/>
                <w:spacing w:val="0"/>
                <w:w w:val="120"/>
                <w:sz w:val="13"/>
                <w:szCs w:val="13"/>
              </w:rPr>
              <w:t>211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643" w:type="dxa"/>
            <w:vMerge/>
            <w:tcBorders>
              <w:left w:val="single" w:sz="4" w:space="0" w:color="4B4B4F"/>
              <w:bottom w:val="single" w:sz="13" w:space="0" w:color="1C1C23"/>
              <w:right w:val="single" w:sz="4" w:space="0" w:color="4F4F54"/>
            </w:tcBorders>
          </w:tcPr>
          <w:p>
            <w:pPr/>
          </w:p>
        </w:tc>
        <w:tc>
          <w:tcPr>
            <w:tcW w:w="7747" w:type="dxa"/>
            <w:vMerge/>
            <w:tcBorders>
              <w:left w:val="single" w:sz="4" w:space="0" w:color="4F4F54"/>
              <w:bottom w:val="single" w:sz="13" w:space="0" w:color="1C1C23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2240" w:h="20160"/>
          <w:pgMar w:top="2460" w:bottom="1820" w:left="80" w:right="0"/>
        </w:sectPr>
      </w:pPr>
    </w:p>
    <w:p>
      <w:pPr>
        <w:spacing w:line="100" w:lineRule="exact" w:before="10"/>
        <w:rPr>
          <w:sz w:val="10"/>
          <w:szCs w:val="10"/>
        </w:rPr>
      </w:pPr>
      <w:r>
        <w:rPr/>
        <w:pict>
          <v:group style="position:absolute;margin-left:108.480003pt;margin-top:51.84pt;width:399.054754pt;height:80.64pt;mso-position-horizontal-relative:page;mso-position-vertical-relative:page;z-index:-3696" coordorigin="2170,1037" coordsize="7981,1613">
            <v:shape style="position:absolute;left:2170;top:1037;width:1210;height:1613" type="#_x0000_t75">
              <v:imagedata r:id="rId19" o:title=""/>
            </v:shape>
            <v:group style="position:absolute;left:3226;top:1738;width:6910;height:2" coordorigin="3226,1738" coordsize="6910,2">
              <v:shape style="position:absolute;left:3226;top:1738;width:6910;height:2" coordorigin="3226,1738" coordsize="6910,0" path="m3226,1738l10137,1738e" filled="f" stroked="t" strokeweight="1.386707pt" strokecolor="#1818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9.950203pt;margin-top:926.30542pt;width:412.77640pt;height:.1pt;mso-position-horizontal-relative:page;mso-position-vertical-relative:page;z-index:-3695" coordorigin="2399,18526" coordsize="8256,2">
            <v:shape style="position:absolute;left:2399;top:18526;width:8256;height:2" coordorigin="2399,18526" coordsize="8256,0" path="m2399,18526l10655,18526e" filled="f" stroked="t" strokeweight="1.386707pt" strokecolor="#1C1F28">
              <v:path arrowok="t"/>
            </v:shape>
            <w10:wrap type="none"/>
          </v:group>
        </w:pict>
      </w:r>
      <w:r>
        <w:rPr/>
        <w:pict>
          <v:group style="position:absolute;margin-left:120.181297pt;margin-top:948.531982pt;width:413.0075pt;height:.1pt;mso-position-horizontal-relative:page;mso-position-vertical-relative:page;z-index:-3694" coordorigin="2404,18971" coordsize="8260,2">
            <v:shape style="position:absolute;left:2404;top:18971;width:8260;height:2" coordorigin="2404,18971" coordsize="8260,0" path="m2404,18971l10664,18971e" filled="f" stroked="t" strokeweight="1.386707pt" strokecolor="#1C1F2B">
              <v:path arrowok="t"/>
            </v:shape>
            <w10:wrap type="none"/>
          </v:group>
        </w:pict>
      </w:r>
      <w:r>
        <w:rPr/>
        <w:pict>
          <v:group style="position:absolute;margin-left:21.26284pt;margin-top:971.349792pt;width:250.53176pt;height:.1pt;mso-position-horizontal-relative:page;mso-position-vertical-relative:page;z-index:-3693" coordorigin="425,19427" coordsize="5011,2">
            <v:shape style="position:absolute;left:425;top:19427;width:5011;height:2" coordorigin="425,19427" coordsize="5011,0" path="m425,19427l5436,19427e" filled="f" stroked="t" strokeweight=".693353pt" strokecolor="#A0A0A3">
              <v:path arrowok="t"/>
            </v:shape>
            <w10:wrap type="none"/>
          </v:group>
        </w:pict>
      </w:r>
      <w:r>
        <w:rPr/>
        <w:pict>
          <v:group style="position:absolute;margin-left:568.665344pt;margin-top:526.723450pt;width:2.08006pt;height:49.271148pt;mso-position-horizontal-relative:page;mso-position-vertical-relative:page;z-index:-3690" coordorigin="11373,10534" coordsize="42,985">
            <v:group style="position:absolute;left:11394;top:10555;width:2;height:582" coordorigin="11394,10555" coordsize="2,582">
              <v:shape style="position:absolute;left:11394;top:10555;width:2;height:582" coordorigin="11394,10555" coordsize="0,582" path="m11394,11137l11394,10555e" filled="f" stroked="t" strokeweight="2.08006pt" strokecolor="#7477D8">
                <v:path arrowok="t"/>
              </v:shape>
            </v:group>
            <v:group style="position:absolute;left:11385;top:11099;width:2;height:236" coordorigin="11385,11099" coordsize="2,236">
              <v:shape style="position:absolute;left:11385;top:11099;width:2;height:236" coordorigin="11385,11099" coordsize="0,236" path="m11385,11336l11385,11099e" filled="f" stroked="t" strokeweight=".924471pt" strokecolor="#8C90DF">
                <v:path arrowok="t"/>
              </v:shape>
            </v:group>
            <v:group style="position:absolute;left:11394;top:11317;width:2;height:199" coordorigin="11394,11317" coordsize="2,199">
              <v:shape style="position:absolute;left:11394;top:11317;width:2;height:199" coordorigin="11394,11317" coordsize="0,199" path="m11394,11515l11394,11317e" filled="f" stroked="t" strokeweight=".462236pt" strokecolor="#7777D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.595918pt;margin-top:141.062988pt;width:576.754508pt;height:744.616937pt;mso-position-horizontal-relative:page;mso-position-vertical-relative:page;z-index:-368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04" w:hRule="exact"/>
                    </w:trPr>
                    <w:tc>
                      <w:tcPr>
                        <w:tcW w:w="1173" w:type="dxa"/>
                        <w:tcBorders>
                          <w:top w:val="single" w:sz="13" w:space="0" w:color="181C23"/>
                          <w:left w:val="nil" w:sz="6" w:space="0" w:color="auto"/>
                          <w:bottom w:val="single" w:sz="4" w:space="0" w:color="605B70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line="110" w:lineRule="exact" w:before="3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212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13" w:space="0" w:color="181C23"/>
                          <w:left w:val="single" w:sz="4" w:space="0" w:color="545457"/>
                          <w:bottom w:val="single" w:sz="4" w:space="0" w:color="605B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2" w:lineRule="auto" w:before="22"/>
                          <w:ind w:left="52" w:right="43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útiles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3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impresión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reproducción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 w:val="restart"/>
                        <w:tcBorders>
                          <w:top w:val="single" w:sz="13" w:space="0" w:color="181C23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2" w:val="left" w:leader="none"/>
                            <w:tab w:pos="2190" w:val="left" w:leader="none"/>
                            <w:tab w:pos="2546" w:val="left" w:leader="none"/>
                            <w:tab w:pos="4104" w:val="left" w:leader="none"/>
                            <w:tab w:pos="4677" w:val="left" w:leader="none"/>
                            <w:tab w:pos="6170" w:val="left" w:leader="none"/>
                          </w:tabs>
                          <w:spacing w:line="594" w:lineRule="exact"/>
                          <w:ind w:right="80"/>
                          <w:jc w:val="center"/>
                          <w:rPr>
                            <w:rFonts w:ascii="Arial" w:hAnsi="Arial" w:cs="Arial" w:eastAsia="Arial"/>
                            <w:sz w:val="136"/>
                            <w:szCs w:val="13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5"/>
                            <w:szCs w:val="15"/>
                          </w:rPr>
                          <w:t>17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1"/>
                            <w:w w:val="110"/>
                            <w:position w:val="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2"/>
                            <w:w w:val="11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5"/>
                            <w:szCs w:val="15"/>
                          </w:rPr>
                          <w:t>826.42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5"/>
                            <w:szCs w:val="15"/>
                          </w:rPr>
                          <w:t>460,530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3"/>
                            <w:w w:val="11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-6"/>
                            <w:w w:val="110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5"/>
                            <w:szCs w:val="15"/>
                          </w:rPr>
                          <w:t>43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2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5"/>
                            <w:w w:val="110"/>
                            <w:position w:val="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10"/>
                            <w:position w:val="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8"/>
                            <w:w w:val="11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2"/>
                            <w:sz w:val="15"/>
                            <w:szCs w:val="15"/>
                          </w:rPr>
                          <w:t>35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6"/>
                            <w:w w:val="110"/>
                            <w:position w:val="2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6"/>
                            <w:w w:val="110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2"/>
                            <w:sz w:val="15"/>
                            <w:szCs w:val="15"/>
                          </w:rPr>
                          <w:t>85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275D6"/>
                            <w:spacing w:val="0"/>
                            <w:w w:val="150"/>
                            <w:position w:val="-63"/>
                            <w:sz w:val="136"/>
                            <w:szCs w:val="136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136"/>
                            <w:szCs w:val="13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28" w:val="left" w:leader="none"/>
                            <w:tab w:pos="4194" w:val="left" w:leader="none"/>
                            <w:tab w:pos="5396" w:val="left" w:leader="none"/>
                          </w:tabs>
                          <w:spacing w:line="87" w:lineRule="exact"/>
                          <w:ind w:left="228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105"/>
                            <w:position w:val="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105"/>
                            <w:position w:val="2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28" w:val="left" w:leader="none"/>
                            <w:tab w:pos="4199" w:val="left" w:leader="none"/>
                            <w:tab w:pos="5396" w:val="left" w:leader="none"/>
                          </w:tabs>
                          <w:ind w:left="228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 w:before="7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06" w:val="left" w:leader="none"/>
                            <w:tab w:pos="2281" w:val="left" w:leader="none"/>
                            <w:tab w:pos="2636" w:val="left" w:leader="none"/>
                            <w:tab w:pos="4199" w:val="left" w:leader="none"/>
                            <w:tab w:pos="4772" w:val="left" w:leader="none"/>
                            <w:tab w:pos="7000" w:val="left" w:leader="none"/>
                          </w:tabs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0"/>
                            <w:w w:val="105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8"/>
                            <w:w w:val="105"/>
                            <w:position w:val="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"/>
                            <w:w w:val="105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256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7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6"/>
                            <w:w w:val="105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21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422,327.13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>54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8"/>
                            <w:w w:val="105"/>
                            <w:position w:val="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2"/>
                            <w:w w:val="105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>58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5"/>
                            <w:position w:val="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6"/>
                            <w:w w:val="105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>34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>23%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33" w:val="left" w:leader="none"/>
                            <w:tab w:pos="4199" w:val="left" w:leader="none"/>
                            <w:tab w:pos="5401" w:val="left" w:leader="none"/>
                          </w:tabs>
                          <w:spacing w:before="94"/>
                          <w:ind w:left="22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940" w:val="left" w:leader="none"/>
                            <w:tab w:pos="2285" w:val="left" w:leader="none"/>
                            <w:tab w:pos="2646" w:val="left" w:leader="none"/>
                            <w:tab w:pos="4199" w:val="left" w:leader="none"/>
                            <w:tab w:pos="4772" w:val="left" w:leader="none"/>
                            <w:tab w:pos="7083" w:val="left" w:leader="none"/>
                          </w:tabs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5,785.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2"/>
                            <w:w w:val="100"/>
                            <w:position w:val="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232,089.36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23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2"/>
                            <w:w w:val="100"/>
                            <w:position w:val="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5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6"/>
                            <w:w w:val="100"/>
                            <w:position w:val="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1"/>
                            <w:w w:val="100"/>
                            <w:position w:val="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4.36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6"/>
                            <w:w w:val="100"/>
                            <w:position w:val="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01" w:val="left" w:leader="none"/>
                            <w:tab w:pos="2285" w:val="left" w:leader="none"/>
                            <w:tab w:pos="4199" w:val="left" w:leader="none"/>
                            <w:tab w:pos="4633" w:val="left" w:leader="none"/>
                            <w:tab w:pos="7005" w:val="left" w:leader="none"/>
                          </w:tabs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4"/>
                            <w:w w:val="100"/>
                            <w:position w:val="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4"/>
                            <w:w w:val="100"/>
                            <w:position w:val="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-1"/>
                            <w:w w:val="100"/>
                            <w:position w:val="1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44.81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22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2,191,189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7"/>
                            <w:w w:val="10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11"/>
                            <w:w w:val="100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71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93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5"/>
                            <w:w w:val="100"/>
                            <w:position w:val="1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9"/>
                            <w:w w:val="100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19%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 w:before="4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01" w:val="left" w:leader="none"/>
                            <w:tab w:pos="2285" w:val="left" w:leader="none"/>
                            <w:tab w:pos="4203" w:val="left" w:leader="none"/>
                            <w:tab w:pos="4633" w:val="left" w:leader="none"/>
                            <w:tab w:pos="7005" w:val="left" w:leader="none"/>
                          </w:tabs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4"/>
                            <w:w w:val="100"/>
                            <w:position w:val="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25,744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4"/>
                            <w:w w:val="10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6"/>
                            <w:w w:val="100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81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0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6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5"/>
                            <w:w w:val="100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6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7"/>
                            <w:w w:val="100"/>
                            <w:position w:val="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6"/>
                            <w:w w:val="100"/>
                            <w:position w:val="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1"/>
                            <w:w w:val="100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2,71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6"/>
                            <w:w w:val="100"/>
                            <w:position w:val="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93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0"/>
                            <w:w w:val="100"/>
                            <w:position w:val="1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0"/>
                            <w:w w:val="100"/>
                            <w:position w:val="2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26E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33" w:val="left" w:leader="none"/>
                            <w:tab w:pos="4203" w:val="left" w:leader="none"/>
                            <w:tab w:pos="5405" w:val="left" w:leader="none"/>
                            <w:tab w:pos="7324" w:val="left" w:leader="none"/>
                          </w:tabs>
                          <w:spacing w:line="257" w:lineRule="exact" w:before="4"/>
                          <w:ind w:left="22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80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8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positio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ABDD1"/>
                            <w:spacing w:val="0"/>
                            <w:w w:val="70"/>
                            <w:position w:val="1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right="268"/>
                          <w:jc w:val="righ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F50C4"/>
                            <w:spacing w:val="0"/>
                            <w:w w:val="50"/>
                            <w:sz w:val="26"/>
                            <w:szCs w:val="26"/>
                          </w:rPr>
                          <w:t>(S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37" w:val="left" w:leader="none"/>
                            <w:tab w:pos="4208" w:val="left" w:leader="none"/>
                            <w:tab w:pos="5410" w:val="left" w:leader="none"/>
                          </w:tabs>
                          <w:spacing w:before="36"/>
                          <w:ind w:left="22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70" w:lineRule="exact" w:before="8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51" w:val="left" w:leader="none"/>
                            <w:tab w:pos="4222" w:val="left" w:leader="none"/>
                            <w:tab w:pos="5424" w:val="left" w:leader="none"/>
                          </w:tabs>
                          <w:spacing w:line="197" w:lineRule="exact"/>
                          <w:ind w:left="23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95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95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right="-16"/>
                          <w:jc w:val="right"/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385DA"/>
                            <w:spacing w:val="0"/>
                            <w:w w:val="100"/>
                            <w:sz w:val="38"/>
                            <w:szCs w:val="38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8"/>
                            <w:szCs w:val="3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56" w:val="left" w:leader="none"/>
                            <w:tab w:pos="4222" w:val="left" w:leader="none"/>
                            <w:tab w:pos="5424" w:val="left" w:leader="none"/>
                          </w:tabs>
                          <w:spacing w:before="33"/>
                          <w:ind w:left="23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95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95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1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51" w:val="left" w:leader="none"/>
                            <w:tab w:pos="4222" w:val="left" w:leader="none"/>
                            <w:tab w:pos="5419" w:val="left" w:leader="none"/>
                          </w:tabs>
                          <w:ind w:left="230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90"/>
                            <w:position w:val="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00" w:lineRule="exact" w:before="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47" w:val="left" w:leader="none"/>
                            <w:tab w:pos="4217" w:val="left" w:leader="none"/>
                            <w:tab w:pos="5419" w:val="left" w:leader="none"/>
                          </w:tabs>
                          <w:ind w:left="23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 w:before="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51" w:val="left" w:leader="none"/>
                            <w:tab w:pos="4222" w:val="left" w:leader="none"/>
                            <w:tab w:pos="5424" w:val="left" w:leader="none"/>
                          </w:tabs>
                          <w:ind w:left="23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95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95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50" w:lineRule="exact" w:before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56" w:val="left" w:leader="none"/>
                            <w:tab w:pos="4222" w:val="left" w:leader="none"/>
                            <w:tab w:pos="5424" w:val="left" w:leader="none"/>
                          </w:tabs>
                          <w:ind w:left="23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1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60" w:val="left" w:leader="none"/>
                            <w:tab w:pos="4227" w:val="left" w:leader="none"/>
                            <w:tab w:pos="5428" w:val="left" w:leader="none"/>
                            <w:tab w:pos="7398" w:val="left" w:leader="none"/>
                          </w:tabs>
                          <w:ind w:left="231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position w:val="1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1C31"/>
                            <w:spacing w:val="0"/>
                            <w:w w:val="85"/>
                            <w:position w:val="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1C31"/>
                            <w:spacing w:val="0"/>
                            <w:w w:val="85"/>
                            <w:position w:val="3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5D6"/>
                            <w:spacing w:val="0"/>
                            <w:w w:val="80"/>
                            <w:position w:val="-9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5D6"/>
                            <w:spacing w:val="0"/>
                            <w:w w:val="80"/>
                            <w:position w:val="-9"/>
                            <w:sz w:val="19"/>
                            <w:szCs w:val="19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190" w:lineRule="exact" w:before="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70" w:val="left" w:leader="none"/>
                            <w:tab w:pos="4236" w:val="left" w:leader="none"/>
                            <w:tab w:pos="5438" w:val="left" w:leader="none"/>
                          </w:tabs>
                          <w:ind w:left="23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85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85"/>
                            <w:positio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1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70" w:lineRule="exact" w:before="8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70" w:val="left" w:leader="none"/>
                            <w:tab w:pos="4236" w:val="left" w:leader="none"/>
                            <w:tab w:pos="5438" w:val="left" w:leader="none"/>
                          </w:tabs>
                          <w:ind w:left="232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100"/>
                            <w:position w:val="3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70" w:lineRule="exact" w:before="1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74" w:val="left" w:leader="none"/>
                            <w:tab w:pos="4240" w:val="left" w:leader="none"/>
                            <w:tab w:pos="5442" w:val="left" w:leader="none"/>
                          </w:tabs>
                          <w:ind w:left="23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48" w:val="left" w:leader="none"/>
                            <w:tab w:pos="2336" w:val="left" w:leader="none"/>
                            <w:tab w:pos="4250" w:val="left" w:leader="none"/>
                            <w:tab w:pos="4680" w:val="left" w:leader="none"/>
                            <w:tab w:pos="7055" w:val="left" w:leader="none"/>
                          </w:tabs>
                          <w:spacing w:line="343" w:lineRule="exact"/>
                          <w:ind w:left="-132" w:right="401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26E"/>
                            <w:spacing w:val="0"/>
                            <w:w w:val="215"/>
                            <w:position w:val="-12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26E"/>
                            <w:spacing w:val="-39"/>
                            <w:w w:val="215"/>
                            <w:position w:val="-1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-2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-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5"/>
                            <w:szCs w:val="15"/>
                          </w:rPr>
                          <w:t>489,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7"/>
                            <w:w w:val="105"/>
                            <w:position w:val="0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"/>
                            <w:w w:val="105"/>
                            <w:position w:val="0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5"/>
                            <w:szCs w:val="15"/>
                          </w:rPr>
                          <w:t>2.47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-1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43"/>
                            <w:w w:val="105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5"/>
                            <w:position w:val="0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"/>
                            <w:w w:val="105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5"/>
                            <w:szCs w:val="15"/>
                          </w:rPr>
                          <w:t>254,521.25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5"/>
                            <w:position w:val="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"/>
                            <w:w w:val="105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>74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"/>
                            <w:w w:val="105"/>
                            <w:position w:val="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2"/>
                            <w:w w:val="105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>55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6"/>
                            <w:w w:val="105"/>
                            <w:position w:val="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0"/>
                            <w:w w:val="105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>72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6"/>
                            <w:w w:val="100"/>
                            <w:position w:val="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3"/>
                            <w:sz w:val="15"/>
                            <w:szCs w:val="15"/>
                          </w:rPr>
                          <w:t>8%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766" w:val="left" w:leader="none"/>
                            <w:tab w:pos="4254" w:val="left" w:leader="none"/>
                            <w:tab w:pos="4892" w:val="left" w:leader="none"/>
                            <w:tab w:pos="7125" w:val="left" w:leader="none"/>
                          </w:tabs>
                          <w:spacing w:line="194" w:lineRule="exact"/>
                          <w:ind w:left="23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52,75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8"/>
                            <w:w w:val="100"/>
                            <w:position w:val="0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9"/>
                            <w:w w:val="100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88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position w:val="0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5"/>
                            <w:w w:val="100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750.88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position w:val="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57" w:val="left" w:leader="none"/>
                            <w:tab w:pos="2341" w:val="left" w:leader="none"/>
                            <w:tab w:pos="2697" w:val="left" w:leader="none"/>
                            <w:tab w:pos="4254" w:val="left" w:leader="none"/>
                            <w:tab w:pos="4693" w:val="left" w:leader="none"/>
                            <w:tab w:pos="7055" w:val="left" w:leader="none"/>
                          </w:tabs>
                          <w:spacing w:before="77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2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2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position w:val="0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7"/>
                            <w:w w:val="100"/>
                            <w:position w:val="0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4"/>
                            <w:w w:val="100"/>
                            <w:position w:val="0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100"/>
                            <w:position w:val="0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4.43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805,674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2"/>
                            <w:w w:val="100"/>
                            <w:position w:val="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30"/>
                            <w:w w:val="100"/>
                            <w:position w:val="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6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17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2"/>
                            <w:w w:val="100"/>
                            <w:position w:val="2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5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099.00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position w:val="4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4"/>
                            <w:sz w:val="15"/>
                            <w:szCs w:val="15"/>
                          </w:rPr>
                          <w:t>1%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88" w:val="left" w:leader="none"/>
                            <w:tab w:pos="4259" w:val="left" w:leader="none"/>
                            <w:tab w:pos="5456" w:val="left" w:leader="none"/>
                          </w:tabs>
                          <w:spacing w:before="73"/>
                          <w:ind w:left="23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95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95"/>
                            <w:positio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95"/>
                            <w:position w:val="4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right="1304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385DA"/>
                            <w:spacing w:val="0"/>
                            <w:w w:val="65"/>
                            <w:sz w:val="14"/>
                            <w:szCs w:val="14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385DA"/>
                            <w:spacing w:val="0"/>
                            <w:w w:val="65"/>
                            <w:sz w:val="14"/>
                            <w:szCs w:val="14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385DA"/>
                            <w:spacing w:val="0"/>
                            <w:w w:val="65"/>
                            <w:sz w:val="14"/>
                            <w:szCs w:val="1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93" w:val="left" w:leader="none"/>
                            <w:tab w:pos="4259" w:val="left" w:leader="none"/>
                            <w:tab w:pos="5461" w:val="left" w:leader="none"/>
                          </w:tabs>
                          <w:spacing w:line="162" w:lineRule="exact"/>
                          <w:ind w:left="23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10"/>
                            <w:position w:val="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10"/>
                            <w:position w:val="3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10"/>
                            <w:position w:val="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93" w:val="left" w:leader="none"/>
                            <w:tab w:pos="4264" w:val="left" w:leader="none"/>
                            <w:tab w:pos="5461" w:val="left" w:leader="none"/>
                          </w:tabs>
                          <w:spacing w:before="77"/>
                          <w:ind w:left="234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71" w:val="left" w:leader="none"/>
                            <w:tab w:pos="2350" w:val="left" w:leader="none"/>
                            <w:tab w:pos="4264" w:val="left" w:leader="none"/>
                            <w:tab w:pos="4703" w:val="left" w:leader="none"/>
                            <w:tab w:pos="7143" w:val="left" w:leader="none"/>
                          </w:tabs>
                          <w:spacing w:before="87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2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4"/>
                            <w:w w:val="95"/>
                            <w:position w:val="0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95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9"/>
                            <w:w w:val="95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04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28"/>
                            <w:w w:val="95"/>
                            <w:position w:val="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1,39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8"/>
                            <w:w w:val="95"/>
                            <w:position w:val="0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3"/>
                            <w:w w:val="95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09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5"/>
                            <w:w w:val="95"/>
                            <w:position w:val="0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6"/>
                            <w:w w:val="95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80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1,51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8"/>
                            <w:w w:val="95"/>
                            <w:position w:val="2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5"/>
                            <w:w w:val="95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70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95"/>
                            <w:position w:val="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6"/>
                            <w:w w:val="95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84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9"/>
                            <w:w w:val="95"/>
                            <w:position w:val="3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95"/>
                            <w:position w:val="3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302" w:val="left" w:leader="none"/>
                            <w:tab w:pos="4268" w:val="left" w:leader="none"/>
                            <w:tab w:pos="5470" w:val="left" w:leader="none"/>
                            <w:tab w:pos="6399" w:val="left" w:leader="none"/>
                          </w:tabs>
                          <w:spacing w:line="938" w:lineRule="exact"/>
                          <w:ind w:left="23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1"/>
                            <w:szCs w:val="9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4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4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47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47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47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47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49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4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385DA"/>
                            <w:spacing w:val="0"/>
                            <w:w w:val="115"/>
                            <w:position w:val="0"/>
                            <w:sz w:val="91"/>
                            <w:szCs w:val="91"/>
                          </w:rPr>
                          <w:t>()¡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91"/>
                            <w:szCs w:val="9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311" w:val="left" w:leader="none"/>
                            <w:tab w:pos="4277" w:val="left" w:leader="none"/>
                            <w:tab w:pos="5479" w:val="left" w:leader="none"/>
                          </w:tabs>
                          <w:spacing w:line="167" w:lineRule="exact"/>
                          <w:ind w:left="23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85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85"/>
                            <w:positio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2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48"/>
                          <w:ind w:right="1291"/>
                          <w:jc w:val="righ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5D6"/>
                            <w:spacing w:val="0"/>
                            <w:w w:val="45"/>
                            <w:sz w:val="27"/>
                            <w:szCs w:val="2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46" w:val="left" w:leader="none"/>
                            <w:tab w:pos="2368" w:val="left" w:leader="none"/>
                            <w:tab w:pos="4287" w:val="left" w:leader="none"/>
                            <w:tab w:pos="4652" w:val="left" w:leader="none"/>
                            <w:tab w:pos="7088" w:val="left" w:leader="none"/>
                          </w:tabs>
                          <w:spacing w:before="1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0"/>
                            <w:position w:val="-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5"/>
                            <w:w w:val="100"/>
                            <w:position w:val="-3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5"/>
                            <w:szCs w:val="15"/>
                          </w:rPr>
                          <w:t>824,84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2"/>
                            <w:w w:val="100"/>
                            <w:position w:val="-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5"/>
                            <w:szCs w:val="15"/>
                          </w:rPr>
                          <w:t>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9"/>
                            <w:w w:val="100"/>
                            <w:position w:val="-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5"/>
                            <w:szCs w:val="15"/>
                          </w:rPr>
                          <w:t>10,277,455.44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7"/>
                            <w:w w:val="100"/>
                            <w:position w:val="0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2"/>
                            <w:w w:val="100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102,29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5"/>
                            <w:w w:val="100"/>
                            <w:position w:val="0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44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2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6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68" w:val="left" w:leader="none"/>
                            <w:tab w:pos="2186" w:val="left" w:leader="none"/>
                            <w:tab w:pos="4099" w:val="left" w:leader="none"/>
                            <w:tab w:pos="4534" w:val="left" w:leader="none"/>
                            <w:tab w:pos="6905" w:val="left" w:leader="none"/>
                          </w:tabs>
                          <w:spacing w:before="51"/>
                          <w:ind w:right="180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2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2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1,580,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6"/>
                            <w:w w:val="95"/>
                            <w:position w:val="0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4"/>
                            <w:w w:val="95"/>
                            <w:position w:val="0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9"/>
                            <w:w w:val="95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74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2"/>
                            <w:w w:val="95"/>
                            <w:position w:val="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95"/>
                            <w:position w:val="0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95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822,74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9"/>
                            <w:w w:val="95"/>
                            <w:position w:val="0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5"/>
                            <w:w w:val="95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26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6,40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95"/>
                            <w:position w:val="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6"/>
                            <w:w w:val="95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07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9"/>
                            <w:w w:val="95"/>
                            <w:position w:val="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9"/>
                            <w:w w:val="95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7"/>
                            <w:w w:val="95"/>
                            <w:position w:val="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95"/>
                            <w:position w:val="4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36" w:val="left" w:leader="none"/>
                            <w:tab w:pos="2186" w:val="left" w:leader="none"/>
                            <w:tab w:pos="2611" w:val="left" w:leader="none"/>
                            <w:tab w:pos="4099" w:val="left" w:leader="none"/>
                            <w:tab w:pos="4742" w:val="left" w:leader="none"/>
                            <w:tab w:pos="6905" w:val="left" w:leader="none"/>
                          </w:tabs>
                          <w:ind w:right="160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3"/>
                            <w:sz w:val="15"/>
                            <w:szCs w:val="15"/>
                          </w:rPr>
                          <w:t>7,4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95"/>
                            <w:position w:val="-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9"/>
                            <w:w w:val="95"/>
                            <w:position w:val="-3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26E"/>
                            <w:spacing w:val="0"/>
                            <w:w w:val="95"/>
                            <w:position w:val="-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3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3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3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3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1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95"/>
                            <w:position w:val="-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1"/>
                            <w:sz w:val="15"/>
                            <w:szCs w:val="15"/>
                          </w:rPr>
                          <w:t>594.88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1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-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7"/>
                            <w:w w:val="95"/>
                            <w:position w:val="0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5"/>
                            <w:w w:val="95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02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5"/>
                            <w:w w:val="95"/>
                            <w:position w:val="0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26E"/>
                            <w:spacing w:val="-9"/>
                            <w:w w:val="95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>88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95"/>
                            <w:position w:val="1"/>
                            <w:sz w:val="15"/>
                            <w:szCs w:val="15"/>
                          </w:rPr>
                          <w:t>13%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68" w:val="left" w:leader="none"/>
                            <w:tab w:pos="2186" w:val="left" w:leader="none"/>
                            <w:tab w:pos="4104" w:val="left" w:leader="none"/>
                            <w:tab w:pos="4534" w:val="left" w:leader="none"/>
                            <w:tab w:pos="6910" w:val="left" w:leader="none"/>
                          </w:tabs>
                          <w:spacing w:before="63"/>
                          <w:ind w:right="166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4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4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7"/>
                            <w:w w:val="100"/>
                            <w:position w:val="-3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100"/>
                            <w:position w:val="-3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5"/>
                            <w:szCs w:val="15"/>
                          </w:rPr>
                          <w:t>23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2"/>
                            <w:w w:val="100"/>
                            <w:position w:val="-3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8"/>
                            <w:w w:val="100"/>
                            <w:position w:val="-3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8"/>
                            <w:w w:val="100"/>
                            <w:position w:val="-3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5"/>
                            <w:w w:val="100"/>
                            <w:position w:val="-3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-9"/>
                            <w:w w:val="100"/>
                            <w:position w:val="-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5"/>
                            <w:szCs w:val="15"/>
                          </w:rPr>
                          <w:t>38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3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42"/>
                            <w:w w:val="100"/>
                            <w:position w:val="-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5"/>
                            <w:szCs w:val="15"/>
                          </w:rPr>
                          <w:t>5,40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2"/>
                            <w:w w:val="100"/>
                            <w:position w:val="-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6"/>
                            <w:w w:val="100"/>
                            <w:position w:val="-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5"/>
                            <w:szCs w:val="15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8"/>
                            <w:w w:val="100"/>
                            <w:position w:val="-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"/>
                            <w:w w:val="100"/>
                            <w:position w:val="-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5"/>
                            <w:szCs w:val="15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4"/>
                            <w:w w:val="100"/>
                            <w:position w:val="0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1"/>
                            <w:w w:val="100"/>
                            <w:position w:val="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643,196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4"/>
                            <w:w w:val="100"/>
                            <w:position w:val="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26E"/>
                            <w:spacing w:val="-9"/>
                            <w:w w:val="100"/>
                            <w:position w:val="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>56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4"/>
                            <w:w w:val="100"/>
                            <w:position w:val="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40" w:lineRule="exact" w:before="3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330" w:val="left" w:leader="none"/>
                            <w:tab w:pos="4301" w:val="left" w:leader="none"/>
                            <w:tab w:pos="5502" w:val="left" w:leader="none"/>
                          </w:tabs>
                          <w:ind w:left="23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90"/>
                            <w:position w:val="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90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2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positio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25456"/>
                            <w:spacing w:val="0"/>
                            <w:w w:val="90"/>
                            <w:position w:val="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605B70"/>
                          <w:left w:val="nil" w:sz="6" w:space="0" w:color="auto"/>
                          <w:bottom w:val="single" w:sz="4" w:space="0" w:color="646470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0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1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605B70"/>
                          <w:left w:val="single" w:sz="4" w:space="0" w:color="545457"/>
                          <w:bottom w:val="single" w:sz="4" w:space="0" w:color="646470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5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-3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tadístico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geográfico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93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646470"/>
                          <w:left w:val="nil" w:sz="6" w:space="0" w:color="auto"/>
                          <w:bottom w:val="single" w:sz="4" w:space="0" w:color="5B606B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line="190" w:lineRule="exact" w:before="8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ind w:left="3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-28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14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646470"/>
                          <w:left w:val="single" w:sz="4" w:space="0" w:color="545457"/>
                          <w:bottom w:val="single" w:sz="4" w:space="0" w:color="5B606B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line="292" w:lineRule="auto" w:before="17"/>
                          <w:ind w:left="47" w:right="234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7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ú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10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8"/>
                            <w:w w:val="100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7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menores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tecno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ogías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información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comunicac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9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606B"/>
                          <w:left w:val="nil" w:sz="6" w:space="0" w:color="auto"/>
                          <w:bottom w:val="single" w:sz="4" w:space="0" w:color="4F4F60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215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B606B"/>
                          <w:left w:val="single" w:sz="4" w:space="0" w:color="545457"/>
                          <w:bottom w:val="single" w:sz="4" w:space="0" w:color="4F4F60"/>
                          <w:right w:val="single" w:sz="4" w:space="0" w:color="5B5B57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5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17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impre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14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información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0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digita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1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4F4F60"/>
                          <w:left w:val="nil" w:sz="6" w:space="0" w:color="auto"/>
                          <w:bottom w:val="single" w:sz="4" w:space="0" w:color="544F64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216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4F4F60"/>
                          <w:left w:val="single" w:sz="4" w:space="0" w:color="545457"/>
                          <w:bottom w:val="single" w:sz="4" w:space="0" w:color="544F64"/>
                          <w:right w:val="single" w:sz="4" w:space="0" w:color="5B5B57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10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2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limpieza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44F64"/>
                          <w:left w:val="nil" w:sz="6" w:space="0" w:color="auto"/>
                          <w:bottom w:val="single" w:sz="4" w:space="0" w:color="575B67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217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44F64"/>
                          <w:left w:val="single" w:sz="4" w:space="0" w:color="545457"/>
                          <w:bottom w:val="single" w:sz="4" w:space="0" w:color="575B67"/>
                          <w:right w:val="single" w:sz="4" w:space="0" w:color="5B5B57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8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7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útiles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enseñanza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1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75B67"/>
                          <w:left w:val="nil" w:sz="6" w:space="0" w:color="auto"/>
                          <w:bottom w:val="single" w:sz="4" w:space="0" w:color="60606B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line="150" w:lineRule="exact" w:before="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218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75B67"/>
                          <w:left w:val="single" w:sz="4" w:space="0" w:color="545457"/>
                          <w:bottom w:val="single" w:sz="4" w:space="0" w:color="60606B"/>
                          <w:right w:val="single" w:sz="4" w:space="0" w:color="5B5B57"/>
                        </w:tcBorders>
                      </w:tcPr>
                      <w:p>
                        <w:pPr>
                          <w:pStyle w:val="TableParagraph"/>
                          <w:spacing w:line="282" w:lineRule="auto" w:before="72"/>
                          <w:ind w:left="56" w:right="345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8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registro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identificación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bienes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60606B"/>
                          <w:left w:val="nil" w:sz="6" w:space="0" w:color="auto"/>
                          <w:bottom w:val="single" w:sz="4" w:space="0" w:color="545460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3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2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4"/>
                            <w:w w:val="12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20"/>
                            <w:sz w:val="16"/>
                            <w:szCs w:val="16"/>
                          </w:rPr>
                          <w:t>00'-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60606B"/>
                          <w:left w:val="single" w:sz="4" w:space="0" w:color="545457"/>
                          <w:bottom w:val="single" w:sz="4" w:space="0" w:color="545460"/>
                          <w:right w:val="single" w:sz="4" w:space="0" w:color="5B5B57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5"/>
                            <w:sz w:val="15"/>
                            <w:szCs w:val="15"/>
                          </w:rPr>
                          <w:t>ALI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7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75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5"/>
                            <w:sz w:val="15"/>
                            <w:szCs w:val="15"/>
                          </w:rPr>
                          <w:t>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2"/>
                            <w:w w:val="7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-7"/>
                            <w:w w:val="7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14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5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13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5"/>
                            <w:sz w:val="15"/>
                            <w:szCs w:val="15"/>
                          </w:rPr>
                          <w:t>UTENSILI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15"/>
                            <w:w w:val="7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-4"/>
                            <w:w w:val="7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7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45460"/>
                          <w:left w:val="nil" w:sz="6" w:space="0" w:color="auto"/>
                          <w:bottom w:val="single" w:sz="4" w:space="0" w:color="5B5767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sz w:val="15"/>
                            <w:szCs w:val="15"/>
                          </w:rPr>
                          <w:t>221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45460"/>
                          <w:left w:val="single" w:sz="4" w:space="0" w:color="545457"/>
                          <w:bottom w:val="single" w:sz="4" w:space="0" w:color="5B5767"/>
                          <w:right w:val="single" w:sz="4" w:space="0" w:color="5B5B57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1" w:right="1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6"/>
                            <w:w w:val="10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alimenticios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5767"/>
                          <w:left w:val="nil" w:sz="6" w:space="0" w:color="auto"/>
                          <w:bottom w:val="single" w:sz="4" w:space="0" w:color="575764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222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B5767"/>
                          <w:left w:val="single" w:sz="4" w:space="0" w:color="545457"/>
                          <w:bottom w:val="single" w:sz="4" w:space="0" w:color="575764"/>
                          <w:right w:val="single" w:sz="4" w:space="0" w:color="5B5B57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61" w:right="1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8"/>
                            <w:w w:val="9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9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4"/>
                            <w:w w:val="9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1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alimentic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1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95"/>
                            <w:sz w:val="14"/>
                            <w:szCs w:val="14"/>
                          </w:rPr>
                          <w:t>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5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7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5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9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imales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1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75764"/>
                          <w:left w:val="nil" w:sz="6" w:space="0" w:color="auto"/>
                          <w:bottom w:val="single" w:sz="4" w:space="0" w:color="575464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line="110" w:lineRule="exact" w:before="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223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75764"/>
                          <w:left w:val="single" w:sz="4" w:space="0" w:color="545457"/>
                          <w:bottom w:val="single" w:sz="4" w:space="0" w:color="575464"/>
                          <w:right w:val="single" w:sz="4" w:space="0" w:color="5B5B57"/>
                        </w:tcBorders>
                      </w:tcPr>
                      <w:p>
                        <w:pPr>
                          <w:pStyle w:val="TableParagraph"/>
                          <w:spacing w:line="303" w:lineRule="auto" w:before="22"/>
                          <w:ind w:left="6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Uten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ili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1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alimentación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0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75464"/>
                          <w:left w:val="nil" w:sz="6" w:space="0" w:color="auto"/>
                          <w:bottom w:val="single" w:sz="4" w:space="0" w:color="54546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40" w:lineRule="exact" w:before="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2300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75464"/>
                          <w:left w:val="single" w:sz="4" w:space="0" w:color="575757"/>
                          <w:bottom w:val="single" w:sz="4" w:space="0" w:color="545464"/>
                          <w:right w:val="single" w:sz="4" w:space="0" w:color="444B4B"/>
                        </w:tcBorders>
                      </w:tcPr>
                      <w:p>
                        <w:pPr>
                          <w:pStyle w:val="TableParagraph"/>
                          <w:spacing w:line="130" w:lineRule="exact" w:before="2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269" w:lineRule="auto"/>
                          <w:ind w:left="75" w:right="0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6"/>
                            <w:w w:val="8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-1"/>
                            <w:w w:val="8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TER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14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IAS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7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10"/>
                            <w:w w:val="8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IMAS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1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5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MAT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4"/>
                            <w:w w:val="8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10"/>
                            <w:w w:val="8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IALES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10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PRODUCCIÓN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7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1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20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7"/>
                            <w:w w:val="8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CIALIZAC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18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6"/>
                            <w:w w:val="80"/>
                            <w:sz w:val="15"/>
                            <w:szCs w:val="15"/>
                          </w:rPr>
                          <w:t>Ó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2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45464"/>
                          <w:left w:val="nil" w:sz="6" w:space="0" w:color="auto"/>
                          <w:bottom w:val="single" w:sz="4" w:space="0" w:color="4F4F6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00" w:lineRule="exact" w:before="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sz w:val="15"/>
                            <w:szCs w:val="15"/>
                          </w:rPr>
                          <w:t>231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45464"/>
                          <w:left w:val="single" w:sz="4" w:space="0" w:color="575757"/>
                          <w:bottom w:val="single" w:sz="4" w:space="0" w:color="4F4F64"/>
                          <w:right w:val="single" w:sz="4" w:space="0" w:color="444B4B"/>
                        </w:tcBorders>
                      </w:tcPr>
                      <w:p>
                        <w:pPr>
                          <w:pStyle w:val="TableParagraph"/>
                          <w:spacing w:line="285" w:lineRule="auto" w:before="17"/>
                          <w:ind w:left="70" w:right="98" w:firstLine="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alimenticios,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agropecuarios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for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9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2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tal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adquiridos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7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4F4F64"/>
                          <w:left w:val="nil" w:sz="6" w:space="0" w:color="auto"/>
                          <w:bottom w:val="single" w:sz="4" w:space="0" w:color="5B5B67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110" w:lineRule="exact" w:before="3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232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4F4F64"/>
                          <w:left w:val="single" w:sz="4" w:space="0" w:color="575757"/>
                          <w:bottom w:val="single" w:sz="4" w:space="0" w:color="5B5B67"/>
                          <w:right w:val="single" w:sz="4" w:space="0" w:color="444B4B"/>
                        </w:tcBorders>
                      </w:tcPr>
                      <w:p>
                        <w:pPr>
                          <w:pStyle w:val="TableParagraph"/>
                          <w:spacing w:line="288" w:lineRule="auto" w:before="22"/>
                          <w:ind w:left="75" w:right="0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4"/>
                            <w:w w:val="10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2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4"/>
                            <w:w w:val="100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7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adquirido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7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5B67"/>
                          <w:left w:val="nil" w:sz="6" w:space="0" w:color="auto"/>
                          <w:bottom w:val="single" w:sz="4" w:space="0" w:color="5B5767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160" w:lineRule="exact" w:before="1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233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B5B67"/>
                          <w:left w:val="single" w:sz="4" w:space="0" w:color="575757"/>
                          <w:bottom w:val="single" w:sz="4" w:space="0" w:color="5B5767"/>
                          <w:right w:val="single" w:sz="4" w:space="0" w:color="444B4B"/>
                        </w:tcBorders>
                      </w:tcPr>
                      <w:p>
                        <w:pPr>
                          <w:pStyle w:val="TableParagraph"/>
                          <w:spacing w:line="282" w:lineRule="auto" w:before="79"/>
                          <w:ind w:left="70" w:right="0" w:firstLine="9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papel,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cartón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7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1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5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adquiridos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9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5767"/>
                          <w:left w:val="nil" w:sz="6" w:space="0" w:color="auto"/>
                          <w:bottom w:val="single" w:sz="4" w:space="0" w:color="5B5770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00" w:lineRule="exact" w:before="1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234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B5767"/>
                          <w:left w:val="single" w:sz="4" w:space="0" w:color="575757"/>
                          <w:bottom w:val="single" w:sz="4" w:space="0" w:color="575467"/>
                          <w:right w:val="single" w:sz="4" w:space="0" w:color="444B4B"/>
                        </w:tcBorders>
                      </w:tcPr>
                      <w:p>
                        <w:pPr>
                          <w:pStyle w:val="TableParagraph"/>
                          <w:spacing w:line="288" w:lineRule="auto" w:before="22"/>
                          <w:ind w:left="75" w:right="263" w:hanging="5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Combustib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7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5"/>
                            <w:w w:val="10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lubricante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3"/>
                            <w:w w:val="10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2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3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iv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carbón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sus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6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7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vados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7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8"/>
                            <w:w w:val="100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uir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8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8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5"/>
                            <w:w w:val="10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4"/>
                            <w:szCs w:val="14"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4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5770"/>
                          <w:left w:val="nil" w:sz="6" w:space="0" w:color="auto"/>
                          <w:bottom w:val="single" w:sz="4" w:space="0" w:color="54546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00" w:lineRule="exact" w:before="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right="150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235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75467"/>
                          <w:left w:val="single" w:sz="4" w:space="0" w:color="575757"/>
                          <w:bottom w:val="single" w:sz="4" w:space="0" w:color="545464"/>
                          <w:right w:val="single" w:sz="4" w:space="0" w:color="4F544B"/>
                        </w:tcBorders>
                      </w:tcPr>
                      <w:p>
                        <w:pPr>
                          <w:pStyle w:val="TableParagraph"/>
                          <w:spacing w:line="285" w:lineRule="auto" w:before="15"/>
                          <w:ind w:left="75" w:right="217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10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químico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-2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farmacé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4"/>
                            <w:w w:val="10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ticos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7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aboratorio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adquiridos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1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1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45464"/>
                          <w:left w:val="nil" w:sz="6" w:space="0" w:color="auto"/>
                          <w:bottom w:val="single" w:sz="4" w:space="0" w:color="4F4F60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00" w:lineRule="exact" w:before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right="141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236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45464"/>
                          <w:left w:val="single" w:sz="4" w:space="0" w:color="575757"/>
                          <w:bottom w:val="single" w:sz="4" w:space="0" w:color="4B4B57"/>
                          <w:right w:val="single" w:sz="4" w:space="0" w:color="4F544B"/>
                        </w:tcBorders>
                      </w:tcPr>
                      <w:p>
                        <w:pPr>
                          <w:pStyle w:val="TableParagraph"/>
                          <w:spacing w:line="292" w:lineRule="auto" w:before="22"/>
                          <w:ind w:left="84" w:right="362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9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8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7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6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metá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base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3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2"/>
                            <w:w w:val="1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metálicos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adquiridos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1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8"/>
                            <w:w w:val="100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30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4F4F60"/>
                          <w:left w:val="nil" w:sz="6" w:space="0" w:color="auto"/>
                          <w:bottom w:val="single" w:sz="4" w:space="0" w:color="54546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180" w:lineRule="exact" w:before="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ind w:right="136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237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4B4B57"/>
                          <w:left w:val="single" w:sz="4" w:space="0" w:color="575757"/>
                          <w:bottom w:val="single" w:sz="4" w:space="0" w:color="4B485B"/>
                          <w:right w:val="single" w:sz="4" w:space="0" w:color="4F544B"/>
                        </w:tcBorders>
                      </w:tcPr>
                      <w:p>
                        <w:pPr>
                          <w:pStyle w:val="TableParagraph"/>
                          <w:spacing w:line="288" w:lineRule="auto" w:before="88"/>
                          <w:ind w:left="89" w:right="218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cuer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-1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piel,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plásti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hule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3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quirid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-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7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45464"/>
                          <w:left w:val="nil" w:sz="6" w:space="0" w:color="auto"/>
                          <w:bottom w:val="single" w:sz="4" w:space="0" w:color="5B5770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line="120" w:lineRule="exact" w:before="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right="108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5"/>
                            <w:w w:val="105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4B485B"/>
                          <w:left w:val="single" w:sz="4" w:space="0" w:color="57575B"/>
                          <w:bottom w:val="single" w:sz="4" w:space="0" w:color="545464"/>
                          <w:right w:val="single" w:sz="4" w:space="0" w:color="4F544B"/>
                        </w:tcBorders>
                      </w:tcPr>
                      <w:p>
                        <w:pPr>
                          <w:pStyle w:val="TableParagraph"/>
                          <w:spacing w:line="288" w:lineRule="auto" w:before="22"/>
                          <w:ind w:left="89" w:right="13" w:firstLine="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Mercancías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adquiridas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7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su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comercialización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5770"/>
                          <w:left w:val="nil" w:sz="6" w:space="0" w:color="auto"/>
                          <w:bottom w:val="single" w:sz="4" w:space="0" w:color="70707C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line="110" w:lineRule="exact" w:before="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11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5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83B"/>
                            <w:spacing w:val="0"/>
                            <w:w w:val="105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45464"/>
                          <w:left w:val="single" w:sz="4" w:space="0" w:color="57575B"/>
                          <w:bottom w:val="single" w:sz="4" w:space="0" w:color="646770"/>
                          <w:right w:val="single" w:sz="4" w:space="0" w:color="4F544B"/>
                        </w:tcBorders>
                      </w:tcPr>
                      <w:p>
                        <w:pPr>
                          <w:pStyle w:val="TableParagraph"/>
                          <w:spacing w:line="296" w:lineRule="auto" w:before="15"/>
                          <w:ind w:left="98" w:right="391" w:hanging="5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Ot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9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5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adquiridos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38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70707C"/>
                          <w:left w:val="nil" w:sz="6" w:space="0" w:color="auto"/>
                          <w:bottom w:val="single" w:sz="4" w:space="0" w:color="BFBFC8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line="220" w:lineRule="exact" w:before="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36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2400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646770"/>
                          <w:left w:val="single" w:sz="4" w:space="0" w:color="57575B"/>
                          <w:bottom w:val="single" w:sz="4" w:space="0" w:color="BFBFC8"/>
                          <w:right w:val="single" w:sz="2" w:space="0" w:color="4B4F44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76" w:lineRule="auto"/>
                          <w:ind w:left="93" w:right="256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MATERIALE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17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-11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7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ARTICULOS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13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7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CONSTRUCCIÓ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3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8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10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8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REPARACIÓ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10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3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BFBFC8"/>
                          <w:left w:val="nil" w:sz="6" w:space="0" w:color="auto"/>
                          <w:bottom w:val="single" w:sz="4" w:space="0" w:color="575B67"/>
                          <w:right w:val="single" w:sz="4" w:space="0" w:color="4B4F4F"/>
                        </w:tcBorders>
                      </w:tcPr>
                      <w:p>
                        <w:pPr>
                          <w:pStyle w:val="TableParagraph"/>
                          <w:spacing w:line="130" w:lineRule="exact" w:before="9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right="86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241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BFBFC8"/>
                          <w:left w:val="single" w:sz="4" w:space="0" w:color="4B4F4F"/>
                          <w:bottom w:val="single" w:sz="4" w:space="0" w:color="575B67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27"/>
                          <w:jc w:val="righ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F4152"/>
                            <w:spacing w:val="-15"/>
                            <w:w w:val="18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26E"/>
                            <w:spacing w:val="0"/>
                            <w:w w:val="180"/>
                            <w:sz w:val="24"/>
                            <w:szCs w:val="24"/>
                          </w:rPr>
                          <w:t>-·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141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-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minerales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metá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75B67"/>
                          <w:left w:val="nil" w:sz="6" w:space="0" w:color="auto"/>
                          <w:bottom w:val="single" w:sz="4" w:space="0" w:color="575467"/>
                          <w:right w:val="single" w:sz="2" w:space="0" w:color="545457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9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242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75B67"/>
                          <w:left w:val="single" w:sz="2" w:space="0" w:color="545457"/>
                          <w:bottom w:val="single" w:sz="4" w:space="0" w:color="4F4F60"/>
                          <w:right w:val="single" w:sz="4" w:space="0" w:color="605B67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Cemento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concreto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75467"/>
                          <w:left w:val="nil" w:sz="6" w:space="0" w:color="auto"/>
                          <w:bottom w:val="single" w:sz="4" w:space="0" w:color="575767"/>
                          <w:right w:val="single" w:sz="2" w:space="0" w:color="545457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00" w:right="486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243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4F4F60"/>
                          <w:left w:val="single" w:sz="2" w:space="0" w:color="545457"/>
                          <w:bottom w:val="single" w:sz="4" w:space="0" w:color="544F64"/>
                          <w:right w:val="single" w:sz="4" w:space="0" w:color="605B67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5"/>
                            <w:w w:val="10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9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2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75767"/>
                          <w:left w:val="nil" w:sz="6" w:space="0" w:color="auto"/>
                          <w:bottom w:val="single" w:sz="4" w:space="0" w:color="5B5767"/>
                          <w:right w:val="single" w:sz="2" w:space="0" w:color="545457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404" w:right="483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244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44F64"/>
                          <w:left w:val="single" w:sz="2" w:space="0" w:color="545457"/>
                          <w:bottom w:val="single" w:sz="4" w:space="0" w:color="574F64"/>
                          <w:right w:val="single" w:sz="4" w:space="0" w:color="605B67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5767"/>
                          <w:left w:val="nil" w:sz="6" w:space="0" w:color="auto"/>
                          <w:bottom w:val="single" w:sz="4" w:space="0" w:color="606470"/>
                          <w:right w:val="single" w:sz="4" w:space="0" w:color="605764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right="72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245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74F64"/>
                          <w:left w:val="single" w:sz="4" w:space="0" w:color="605764"/>
                          <w:bottom w:val="single" w:sz="4" w:space="0" w:color="606470"/>
                          <w:right w:val="single" w:sz="4" w:space="0" w:color="605B67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Vidrio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vidrio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606470"/>
                          <w:left w:val="nil" w:sz="6" w:space="0" w:color="auto"/>
                          <w:bottom w:val="single" w:sz="4" w:space="0" w:color="000000"/>
                          <w:right w:val="single" w:sz="4" w:space="0" w:color="777C7C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right="6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246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3" w:type="dxa"/>
                        <w:vMerge w:val="restart"/>
                        <w:tcBorders>
                          <w:top w:val="single" w:sz="4" w:space="0" w:color="60647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30" w:right="-1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eléctr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atLeast" w:before="65"/>
                          <w:ind w:left="125" w:right="-6" w:hanging="5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Artículos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metá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construcción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606470"/>
                          <w:left w:val="nil" w:sz="6" w:space="0" w:color="auto"/>
                          <w:bottom w:val="single" w:sz="2" w:space="0" w:color="4F4B5B"/>
                          <w:right w:val="single" w:sz="4" w:space="0" w:color="605B67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electrón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10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5B5B67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17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626E"/>
                            <w:spacing w:val="0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45"/>
                          <w:ind w:left="406" w:right="469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247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3" w:type="dxa"/>
                        <w:vMerge/>
                        <w:tcBorders>
                          <w:left w:val="nil" w:sz="6" w:space="0" w:color="auto"/>
                          <w:bottom w:val="single" w:sz="4" w:space="0" w:color="5B5B6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4" w:type="dxa"/>
                        <w:tcBorders>
                          <w:top w:val="single" w:sz="2" w:space="0" w:color="4F4B5B"/>
                          <w:left w:val="nil" w:sz="6" w:space="0" w:color="auto"/>
                          <w:bottom w:val="single" w:sz="4" w:space="0" w:color="5B5B6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5B67"/>
                          <w:left w:val="nil" w:sz="6" w:space="0" w:color="auto"/>
                          <w:bottom w:val="single" w:sz="4" w:space="0" w:color="545467"/>
                          <w:right w:val="single" w:sz="4" w:space="0" w:color="6B606B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20" w:right="46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248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B5B67"/>
                          <w:left w:val="single" w:sz="4" w:space="0" w:color="6B606B"/>
                          <w:bottom w:val="single" w:sz="4" w:space="0" w:color="545467"/>
                          <w:right w:val="single" w:sz="4" w:space="0" w:color="645467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1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mplementarios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4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45467"/>
                          <w:left w:val="nil" w:sz="6" w:space="0" w:color="auto"/>
                          <w:bottom w:val="single" w:sz="4" w:space="0" w:color="60606B"/>
                          <w:right w:val="single" w:sz="4" w:space="0" w:color="6B606B"/>
                        </w:tcBorders>
                      </w:tcPr>
                      <w:p>
                        <w:pPr>
                          <w:pStyle w:val="TableParagraph"/>
                          <w:spacing w:line="120" w:lineRule="exact" w:before="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249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45467"/>
                          <w:left w:val="single" w:sz="4" w:space="0" w:color="6B606B"/>
                          <w:bottom w:val="single" w:sz="4" w:space="0" w:color="60606B"/>
                          <w:right w:val="single" w:sz="4" w:space="0" w:color="645467"/>
                        </w:tcBorders>
                      </w:tcPr>
                      <w:p>
                        <w:pPr>
                          <w:pStyle w:val="TableParagraph"/>
                          <w:spacing w:line="296" w:lineRule="auto" w:before="25"/>
                          <w:ind w:left="130" w:right="13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Otros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materiales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3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artícu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9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6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construcc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1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3"/>
                            <w:w w:val="9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8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reparación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9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60606B"/>
                          <w:left w:val="nil" w:sz="6" w:space="0" w:color="auto"/>
                          <w:bottom w:val="single" w:sz="4" w:space="0" w:color="5B57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exact" w:before="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right="4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2500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60606B"/>
                          <w:left w:val="nil" w:sz="6" w:space="0" w:color="auto"/>
                          <w:bottom w:val="single" w:sz="4" w:space="0" w:color="646074"/>
                          <w:right w:val="single" w:sz="4" w:space="0" w:color="ACA8B3"/>
                        </w:tcBorders>
                      </w:tcPr>
                      <w:p>
                        <w:pPr>
                          <w:pStyle w:val="TableParagraph"/>
                          <w:spacing w:line="110" w:lineRule="exact" w:before="3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5"/>
                            <w:sz w:val="15"/>
                            <w:szCs w:val="15"/>
                          </w:rPr>
                          <w:t>PRODUCTOS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5"/>
                            <w:w w:val="85"/>
                            <w:sz w:val="15"/>
                            <w:szCs w:val="15"/>
                          </w:rPr>
                          <w:t>Q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-22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5"/>
                            <w:sz w:val="15"/>
                            <w:szCs w:val="15"/>
                          </w:rPr>
                          <w:t>IM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21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9"/>
                            <w:w w:val="8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7"/>
                            <w:w w:val="8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-4"/>
                            <w:w w:val="8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5"/>
                            <w:sz w:val="15"/>
                            <w:szCs w:val="15"/>
                          </w:rPr>
                          <w:t>S,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7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FA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22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11"/>
                            <w:w w:val="8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8"/>
                            <w:w w:val="8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4"/>
                            <w:w w:val="8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11"/>
                            <w:w w:val="80"/>
                            <w:sz w:val="15"/>
                            <w:szCs w:val="15"/>
                          </w:rPr>
                          <w:t>É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2"/>
                            <w:w w:val="8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9"/>
                            <w:w w:val="8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2"/>
                            <w:w w:val="8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14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00000"/>
                            <w:spacing w:val="0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-1"/>
                            <w:w w:val="8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61A"/>
                            <w:spacing w:val="0"/>
                            <w:w w:val="80"/>
                            <w:sz w:val="15"/>
                            <w:szCs w:val="15"/>
                          </w:rPr>
                          <w:t>LABORATORIO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576B"/>
                          <w:left w:val="nil" w:sz="6" w:space="0" w:color="auto"/>
                          <w:bottom w:val="single" w:sz="4" w:space="0" w:color="60606B"/>
                          <w:right w:val="single" w:sz="4" w:space="0" w:color="70677C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sz w:val="15"/>
                            <w:szCs w:val="15"/>
                          </w:rPr>
                          <w:t>251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646074"/>
                          <w:left w:val="single" w:sz="4" w:space="0" w:color="70677C"/>
                          <w:bottom w:val="single" w:sz="4" w:space="0" w:color="60606B"/>
                          <w:right w:val="single" w:sz="4" w:space="0" w:color="64606B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13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químicos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2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básic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9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0"/>
                            <w:w w:val="9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60606B"/>
                          <w:left w:val="nil" w:sz="6" w:space="0" w:color="auto"/>
                          <w:bottom w:val="single" w:sz="4" w:space="0" w:color="646070"/>
                          <w:right w:val="single" w:sz="4" w:space="0" w:color="70677C"/>
                        </w:tcBorders>
                      </w:tcPr>
                      <w:p>
                        <w:pPr>
                          <w:pStyle w:val="TableParagraph"/>
                          <w:spacing w:line="120" w:lineRule="exact" w:before="1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left="425" w:right="451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252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60606B"/>
                          <w:left w:val="single" w:sz="4" w:space="0" w:color="70677C"/>
                          <w:bottom w:val="single" w:sz="4" w:space="0" w:color="575464"/>
                          <w:right w:val="single" w:sz="4" w:space="0" w:color="64606B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Fertilizante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6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83B"/>
                            <w:spacing w:val="5"/>
                            <w:w w:val="10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pesticidas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otros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42"/>
                          <w:ind w:left="14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4"/>
                            <w:szCs w:val="14"/>
                          </w:rPr>
                          <w:t>agroquímicos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646070"/>
                          <w:left w:val="nil" w:sz="6" w:space="0" w:color="auto"/>
                          <w:bottom w:val="single" w:sz="4" w:space="0" w:color="5B606B"/>
                          <w:right w:val="single" w:sz="4" w:space="0" w:color="70677C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39" w:right="448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253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75464"/>
                          <w:left w:val="single" w:sz="4" w:space="0" w:color="70677C"/>
                          <w:bottom w:val="single" w:sz="4" w:space="0" w:color="5B606B"/>
                          <w:right w:val="single" w:sz="4" w:space="0" w:color="64606B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4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Medicinas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productos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farmacéuticos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1173" w:type="dxa"/>
                        <w:tcBorders>
                          <w:top w:val="single" w:sz="4" w:space="0" w:color="5B606B"/>
                          <w:left w:val="nil" w:sz="6" w:space="0" w:color="auto"/>
                          <w:bottom w:val="single" w:sz="7" w:space="0" w:color="181C23"/>
                          <w:right w:val="single" w:sz="4" w:space="0" w:color="4F5770"/>
                        </w:tcBorders>
                      </w:tcPr>
                      <w:p>
                        <w:pPr>
                          <w:pStyle w:val="TableParagraph"/>
                          <w:spacing w:line="120" w:lineRule="exact" w:before="1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254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7" w:type="dxa"/>
                        <w:gridSpan w:val="2"/>
                        <w:tcBorders>
                          <w:top w:val="single" w:sz="4" w:space="0" w:color="5B606B"/>
                          <w:left w:val="single" w:sz="4" w:space="0" w:color="4F5770"/>
                          <w:bottom w:val="single" w:sz="7" w:space="0" w:color="181C2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5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Materi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8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10"/>
                            <w:w w:val="1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2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0"/>
                            <w:w w:val="100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456"/>
                            <w:spacing w:val="-2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accesorios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suministros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before="37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médicos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71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z w:val="10"/>
          <w:szCs w:val="10"/>
        </w:rPr>
      </w:r>
    </w:p>
    <w:p>
      <w:pPr>
        <w:spacing w:before="76"/>
        <w:ind w:left="0" w:right="52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275D6"/>
          <w:spacing w:val="0"/>
          <w:w w:val="115"/>
          <w:sz w:val="18"/>
          <w:szCs w:val="18"/>
        </w:rPr>
        <w:t>.d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593" w:val="left" w:leader="none"/>
          <w:tab w:pos="8076" w:val="left" w:leader="none"/>
          <w:tab w:pos="8724" w:val="left" w:leader="none"/>
          <w:tab w:pos="10952" w:val="left" w:leader="none"/>
        </w:tabs>
        <w:spacing w:before="85"/>
        <w:ind w:left="615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3"/>
          <w:w w:val="105"/>
          <w:position w:val="1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6"/>
          <w:w w:val="10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>70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6"/>
          <w:w w:val="105"/>
          <w:position w:val="1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6"/>
          <w:w w:val="105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>58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>16,706.58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5"/>
          <w:position w:val="1"/>
          <w:sz w:val="15"/>
          <w:szCs w:val="15"/>
        </w:rPr>
        <w:t>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2"/>
        <w:ind w:left="1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564.620911pt;margin-top:11.853525pt;width:.462236pt;height:17.013936pt;mso-position-horizontal-relative:page;mso-position-vertical-relative:paragraph;z-index:-3692" coordorigin="11292,237" coordsize="9,340">
            <v:group style="position:absolute;left:11297;top:242;width:2;height:232" coordorigin="11297,242" coordsize="2,232">
              <v:shape style="position:absolute;left:11297;top:242;width:2;height:232" coordorigin="11297,242" coordsize="0,232" path="m11297,473l11297,242e" filled="f" stroked="t" strokeweight=".462236pt" strokecolor="#000000">
                <v:path arrowok="t"/>
              </v:shape>
            </v:group>
            <v:group style="position:absolute;left:11297;top:473;width:2;height:99" coordorigin="11297,473" coordsize="2,99">
              <v:shape style="position:absolute;left:11297;top:473;width:2;height:99" coordorigin="11297,473" coordsize="0,99" path="m11297,573l11297,473e" filled="f" stroked="t" strokeweight=".462236pt" strokecolor="#4B4FB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9.722107pt;margin-top:65.05014pt;width:58.2416pt;height:.1pt;mso-position-horizontal-relative:page;mso-position-vertical-relative:paragraph;z-index:-3691" coordorigin="10594,1301" coordsize="1165,2">
            <v:shape style="position:absolute;left:10594;top:1301;width:1165;height:2" coordorigin="10594,1301" coordsize="1165,0" path="m10594,1301l11759,1301e" filled="f" stroked="t" strokeweight=".462236pt" strokecolor="#6B70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57580"/>
          <w:spacing w:val="0"/>
          <w:w w:val="70"/>
          <w:sz w:val="14"/>
          <w:szCs w:val="14"/>
        </w:rPr>
        <w:t>-·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7184" w:val="left" w:leader="none"/>
          <w:tab w:pos="8150" w:val="left" w:leader="none"/>
          <w:tab w:pos="9352" w:val="left" w:leader="none"/>
        </w:tabs>
        <w:spacing w:before="81"/>
        <w:ind w:left="623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528.913208pt;margin-top:-62.229191pt;width:2.426725pt;height:41.710030pt;mso-position-horizontal-relative:page;mso-position-vertical-relative:paragraph;z-index:-3689" coordorigin="10578,-1245" coordsize="49,834">
            <v:group style="position:absolute;left:10597;top:-1235;width:2;height:57" coordorigin="10597,-1235" coordsize="2,57">
              <v:shape style="position:absolute;left:10597;top:-1235;width:2;height:57" coordorigin="10597,-1235" coordsize="0,57" path="m10597,-1179l10597,-1235e" filled="f" stroked="t" strokeweight=".924471pt" strokecolor="#7070D4">
                <v:path arrowok="t"/>
              </v:shape>
            </v:group>
            <v:group style="position:absolute;left:10611;top:-1160;width:2;height:317" coordorigin="10611,-1160" coordsize="2,317">
              <v:shape style="position:absolute;left:10611;top:-1160;width:2;height:317" coordorigin="10611,-1160" coordsize="0,317" path="m10611,-843l10611,-1160e" filled="f" stroked="t" strokeweight="1.617825pt" strokecolor="#6060C8">
                <v:path arrowok="t"/>
              </v:shape>
            </v:group>
            <v:group style="position:absolute;left:10594;top:-1037;width:2;height:407" coordorigin="10594,-1037" coordsize="2,407">
              <v:shape style="position:absolute;left:10594;top:-1037;width:2;height:407" coordorigin="10594,-1037" coordsize="0,407" path="m10594,-630l10594,-1037e" filled="f" stroked="t" strokeweight="1.617825pt" strokecolor="#6060C8">
                <v:path arrowok="t"/>
              </v:shape>
            </v:group>
            <v:group style="position:absolute;left:10594;top:-729;width:2;height:307" coordorigin="10594,-729" coordsize="2,307">
              <v:shape style="position:absolute;left:10594;top:-729;width:2;height:307" coordorigin="10594,-729" coordsize="0,307" path="m10594,-422l10594,-729e" filled="f" stroked="t" strokeweight="1.155589pt" strokecolor="#7C83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4.183594pt;margin-top:-39.650532pt;width:1.271095pt;height:44.200753pt;mso-position-horizontal-relative:page;mso-position-vertical-relative:paragraph;z-index:-3688" coordorigin="10084,-793" coordsize="25,884">
            <v:group style="position:absolute;left:10102;top:-786;width:2;height:870" coordorigin="10102,-786" coordsize="2,870">
              <v:shape style="position:absolute;left:10102;top:-786;width:2;height:870" coordorigin="10102,-786" coordsize="0,870" path="m10102,84l10102,-786e" filled="f" stroked="t" strokeweight=".693353pt" strokecolor="#9093DF">
                <v:path arrowok="t"/>
              </v:shape>
            </v:group>
            <v:group style="position:absolute;left:10088;top:-592;width:2;height:530" coordorigin="10088,-592" coordsize="2,530">
              <v:shape style="position:absolute;left:10088;top:-592;width:2;height:530" coordorigin="10088,-592" coordsize="0,530" path="m10088,-63l10088,-592e" filled="f" stroked="t" strokeweight=".462236pt" strokecolor="#979CE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1.864014pt;margin-top:25.957245pt;width:.1pt;height:10.1675pt;mso-position-horizontal-relative:page;mso-position-vertical-relative:paragraph;z-index:-3687" coordorigin="10437,519" coordsize="2,203">
            <v:shape style="position:absolute;left:10437;top:519;width:2;height:203" coordorigin="10437,519" coordsize="0,203" path="m10437,722l10437,519e" filled="f" stroked="t" strokeweight=".462236pt" strokecolor="#9393E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15"/>
          <w:position w:val="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2240" w:h="20160"/>
          <w:pgMar w:header="1711" w:footer="1636" w:top="2460" w:bottom="1920" w:left="160" w:right="38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1329" w:val="left" w:leader="none"/>
        </w:tabs>
        <w:spacing w:line="234" w:lineRule="exact"/>
        <w:ind w:left="46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206.005997pt;margin-top:-.701461pt;width:272.3571pt;height:107.962185pt;mso-position-horizontal-relative:page;mso-position-vertical-relative:paragraph;z-index:-367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847" w:hRule="exact"/>
                    </w:trPr>
                    <w:tc>
                      <w:tcPr>
                        <w:tcW w:w="182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 w:before="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 w:before="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4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4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57" w:hRule="exact"/>
                    </w:trPr>
                    <w:tc>
                      <w:tcPr>
                        <w:tcW w:w="182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7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4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57" w:hRule="exact"/>
                    </w:trPr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9" w:val="left" w:leader="none"/>
                          </w:tabs>
                          <w:spacing w:before="83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95"/>
                            <w:position w:val="1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B60"/>
                            <w:spacing w:val="-3"/>
                            <w:w w:val="95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95"/>
                            <w:position w:val="1"/>
                            <w:sz w:val="15"/>
                            <w:szCs w:val="15"/>
                          </w:rPr>
                          <w:t>095,515.35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14,024,745.89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7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01" w:val="left" w:leader="none"/>
                          </w:tabs>
                          <w:spacing w:before="92"/>
                          <w:ind w:left="4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18,120,261.24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9" w:val="left" w:leader="none"/>
                          </w:tabs>
                          <w:spacing w:before="38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3"/>
                            <w:w w:val="100"/>
                            <w:position w:val="1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B60"/>
                            <w:spacing w:val="-5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095,515.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100"/>
                            <w:position w:val="1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4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14,024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45.89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7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01" w:val="left" w:leader="none"/>
                          </w:tabs>
                          <w:spacing w:before="43"/>
                          <w:ind w:left="4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7"/>
                            <w:w w:val="100"/>
                            <w:position w:val="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9"/>
                            <w:spacing w:val="2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12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0"/>
                            <w:w w:val="100"/>
                            <w:position w:val="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9"/>
                            <w:spacing w:val="-5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100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5"/>
                            <w:w w:val="100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7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4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20.015076pt;margin-top:-.976231pt;width:69.655683pt;height:72pt;mso-position-horizontal-relative:page;mso-position-vertical-relative:paragraph;z-index:-3672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277D4"/>
                      <w:spacing w:val="0"/>
                      <w:w w:val="170"/>
                      <w:sz w:val="144"/>
                      <w:szCs w:val="144"/>
                    </w:rPr>
                    <w:t>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95"/>
          <w:position w:val="-8"/>
          <w:sz w:val="15"/>
          <w:szCs w:val="15"/>
        </w:rPr>
        <w:t>255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95"/>
          <w:position w:val="-8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Materiale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95"/>
          <w:position w:val="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24449"/>
          <w:spacing w:val="0"/>
          <w:w w:val="95"/>
          <w:position w:val="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424449"/>
          <w:spacing w:val="-1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accesorios</w:t>
      </w:r>
      <w:r>
        <w:rPr>
          <w:rFonts w:ascii="Arial" w:hAnsi="Arial" w:cs="Arial" w:eastAsia="Arial"/>
          <w:b w:val="0"/>
          <w:bCs w:val="0"/>
          <w:color w:val="15161A"/>
          <w:spacing w:val="34"/>
          <w:w w:val="9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28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suministros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5"/>
          <w:position w:val="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2B2D31"/>
          <w:spacing w:val="0"/>
          <w:w w:val="95"/>
          <w:position w:val="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15" w:lineRule="exact"/>
        <w:ind w:left="132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5"/>
          <w:sz w:val="14"/>
          <w:szCs w:val="14"/>
        </w:rPr>
        <w:t>laboratorio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09" w:lineRule="exact" w:before="33"/>
        <w:ind w:left="133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Fibras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B2D31"/>
          <w:spacing w:val="8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téticas,</w:t>
      </w:r>
      <w:r>
        <w:rPr>
          <w:rFonts w:ascii="Arial" w:hAnsi="Arial" w:cs="Arial" w:eastAsia="Arial"/>
          <w:b w:val="0"/>
          <w:bCs w:val="0"/>
          <w:color w:val="15161A"/>
          <w:spacing w:val="1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hules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plásti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9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109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footerReference w:type="default" r:id="rId20"/>
          <w:pgSz w:w="12240" w:h="20160"/>
          <w:pgMar w:footer="1752" w:header="1711" w:top="2460" w:bottom="1940" w:left="200" w:right="200"/>
        </w:sectPr>
      </w:pPr>
    </w:p>
    <w:p>
      <w:pPr>
        <w:spacing w:line="153" w:lineRule="exact"/>
        <w:ind w:left="46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256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88"/>
        <w:ind w:left="46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deriva</w:t>
      </w:r>
      <w:r>
        <w:rPr>
          <w:rFonts w:ascii="Arial" w:hAnsi="Arial" w:cs="Arial" w:eastAsia="Arial"/>
          <w:b w:val="0"/>
          <w:bCs w:val="0"/>
          <w:color w:val="15161A"/>
          <w:spacing w:val="-1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200" w:right="200"/>
          <w:cols w:num="2" w:equalWidth="0">
            <w:col w:w="693" w:space="167"/>
            <w:col w:w="10980"/>
          </w:cols>
        </w:sectPr>
      </w:pPr>
    </w:p>
    <w:p>
      <w:pPr>
        <w:tabs>
          <w:tab w:pos="1320" w:val="left" w:leader="none"/>
        </w:tabs>
        <w:spacing w:before="85"/>
        <w:ind w:left="46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259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15161A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pr</w:t>
      </w:r>
      <w:r>
        <w:rPr>
          <w:rFonts w:ascii="Arial" w:hAnsi="Arial" w:cs="Arial" w:eastAsia="Arial"/>
          <w:b w:val="0"/>
          <w:bCs w:val="0"/>
          <w:color w:val="15161A"/>
          <w:spacing w:val="-3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8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uc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100"/>
          <w:sz w:val="14"/>
          <w:szCs w:val="14"/>
        </w:rPr>
        <w:t>q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ímicos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320" w:val="left" w:leader="none"/>
        </w:tabs>
        <w:spacing w:line="238" w:lineRule="exact"/>
        <w:ind w:left="4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Courier New" w:hAnsi="Courier New" w:cs="Courier New" w:eastAsia="Courier New"/>
          <w:b/>
          <w:bCs/>
          <w:color w:val="15161A"/>
          <w:spacing w:val="0"/>
          <w:w w:val="85"/>
          <w:position w:val="-8"/>
          <w:sz w:val="16"/>
          <w:szCs w:val="16"/>
        </w:rPr>
        <w:t>2600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85"/>
          <w:position w:val="-8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COMBUSTIB</w:t>
      </w:r>
      <w:r>
        <w:rPr>
          <w:rFonts w:ascii="Arial" w:hAnsi="Arial" w:cs="Arial" w:eastAsia="Arial"/>
          <w:b/>
          <w:bCs/>
          <w:color w:val="15161A"/>
          <w:spacing w:val="-3"/>
          <w:w w:val="8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-3"/>
          <w:w w:val="85"/>
          <w:position w:val="0"/>
          <w:sz w:val="14"/>
          <w:szCs w:val="14"/>
        </w:rPr>
        <w:t>L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ES,</w:t>
      </w:r>
      <w:r>
        <w:rPr>
          <w:rFonts w:ascii="Arial" w:hAnsi="Arial" w:cs="Arial" w:eastAsia="Arial"/>
          <w:b/>
          <w:bCs/>
          <w:color w:val="15161A"/>
          <w:spacing w:val="18"/>
          <w:w w:val="8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L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U</w:t>
      </w:r>
      <w:r>
        <w:rPr>
          <w:rFonts w:ascii="Arial" w:hAnsi="Arial" w:cs="Arial" w:eastAsia="Arial"/>
          <w:b/>
          <w:bCs/>
          <w:color w:val="000000"/>
          <w:spacing w:val="-4"/>
          <w:w w:val="85"/>
          <w:position w:val="0"/>
          <w:sz w:val="14"/>
          <w:szCs w:val="14"/>
        </w:rPr>
        <w:t>B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RICANTES</w:t>
      </w:r>
      <w:r>
        <w:rPr>
          <w:rFonts w:ascii="Arial" w:hAnsi="Arial" w:cs="Arial" w:eastAsia="Arial"/>
          <w:b/>
          <w:bCs/>
          <w:color w:val="15161A"/>
          <w:spacing w:val="21"/>
          <w:w w:val="8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position w:val="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12" w:lineRule="exact"/>
        <w:ind w:left="0" w:right="39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spacing w:val="0"/>
          <w:w w:val="90"/>
          <w:sz w:val="14"/>
          <w:szCs w:val="14"/>
        </w:rPr>
        <w:t>A</w:t>
      </w:r>
      <w:r>
        <w:rPr>
          <w:rFonts w:ascii="Arial" w:hAnsi="Arial" w:cs="Arial" w:eastAsia="Arial"/>
          <w:b/>
          <w:bCs/>
          <w:spacing w:val="-13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DI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T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-2"/>
          <w:w w:val="90"/>
          <w:sz w:val="14"/>
          <w:szCs w:val="14"/>
        </w:rPr>
        <w:t>V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3"/>
        </w:numPr>
        <w:tabs>
          <w:tab w:pos="1320" w:val="left" w:leader="none"/>
        </w:tabs>
        <w:spacing w:before="95"/>
        <w:ind w:left="1320" w:right="0" w:hanging="86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Combustib</w:t>
      </w:r>
      <w:r>
        <w:rPr>
          <w:rFonts w:ascii="Arial" w:hAnsi="Arial" w:cs="Arial" w:eastAsia="Arial"/>
          <w:b w:val="0"/>
          <w:bCs w:val="0"/>
          <w:color w:val="15161A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es,</w:t>
      </w:r>
      <w:r>
        <w:rPr>
          <w:rFonts w:ascii="Arial" w:hAnsi="Arial" w:cs="Arial" w:eastAsia="Arial"/>
          <w:b w:val="0"/>
          <w:bCs w:val="0"/>
          <w:color w:val="15161A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bricantes</w:t>
      </w:r>
      <w:r>
        <w:rPr>
          <w:rFonts w:ascii="Arial" w:hAnsi="Arial" w:cs="Arial" w:eastAsia="Arial"/>
          <w:b w:val="0"/>
          <w:bCs w:val="0"/>
          <w:color w:val="15161A"/>
          <w:spacing w:val="-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adi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15161A"/>
          <w:spacing w:val="-2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3"/>
        </w:numPr>
        <w:tabs>
          <w:tab w:pos="1320" w:val="left" w:leader="none"/>
        </w:tabs>
        <w:ind w:left="1320" w:right="0" w:hanging="86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Carbón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sus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deri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5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ados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96"/>
        <w:ind w:left="132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spacing w:val="10"/>
          <w:w w:val="90"/>
          <w:sz w:val="14"/>
          <w:szCs w:val="14"/>
        </w:rPr>
        <w:t>V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E</w:t>
      </w:r>
      <w:r>
        <w:rPr>
          <w:rFonts w:ascii="Arial" w:hAnsi="Arial" w:cs="Arial" w:eastAsia="Arial"/>
          <w:b/>
          <w:bCs/>
          <w:color w:val="15161A"/>
          <w:spacing w:val="-13"/>
          <w:w w:val="90"/>
          <w:sz w:val="14"/>
          <w:szCs w:val="14"/>
        </w:rPr>
        <w:t>S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14"/>
          <w:szCs w:val="14"/>
        </w:rPr>
        <w:t>T</w:t>
      </w:r>
      <w:r>
        <w:rPr>
          <w:rFonts w:ascii="Arial" w:hAnsi="Arial" w:cs="Arial" w:eastAsia="Arial"/>
          <w:b/>
          <w:bCs/>
          <w:color w:val="15161A"/>
          <w:spacing w:val="-15"/>
          <w:w w:val="90"/>
          <w:sz w:val="14"/>
          <w:szCs w:val="14"/>
        </w:rPr>
        <w:t>U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14"/>
          <w:szCs w:val="14"/>
        </w:rPr>
        <w:t>AR</w:t>
      </w:r>
      <w:r>
        <w:rPr>
          <w:rFonts w:ascii="Arial" w:hAnsi="Arial" w:cs="Arial" w:eastAsia="Arial"/>
          <w:b/>
          <w:bCs/>
          <w:color w:val="000000"/>
          <w:spacing w:val="-18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-6"/>
          <w:w w:val="90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,</w:t>
      </w:r>
      <w:r>
        <w:rPr>
          <w:rFonts w:ascii="Arial" w:hAnsi="Arial" w:cs="Arial" w:eastAsia="Arial"/>
          <w:b/>
          <w:bCs/>
          <w:color w:val="15161A"/>
          <w:spacing w:val="-16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BLA</w:t>
      </w:r>
      <w:r>
        <w:rPr>
          <w:rFonts w:ascii="Arial" w:hAnsi="Arial" w:cs="Arial" w:eastAsia="Arial"/>
          <w:b/>
          <w:bCs/>
          <w:color w:val="15161A"/>
          <w:spacing w:val="1"/>
          <w:w w:val="90"/>
          <w:sz w:val="14"/>
          <w:szCs w:val="14"/>
        </w:rPr>
        <w:t>N</w:t>
      </w:r>
      <w:r>
        <w:rPr>
          <w:rFonts w:ascii="Arial" w:hAnsi="Arial" w:cs="Arial" w:eastAsia="Arial"/>
          <w:b/>
          <w:bCs/>
          <w:color w:val="000000"/>
          <w:spacing w:val="-7"/>
          <w:w w:val="90"/>
          <w:sz w:val="14"/>
          <w:szCs w:val="14"/>
        </w:rPr>
        <w:t>C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OS,</w:t>
      </w:r>
      <w:r>
        <w:rPr>
          <w:rFonts w:ascii="Arial" w:hAnsi="Arial" w:cs="Arial" w:eastAsia="Arial"/>
          <w:b/>
          <w:bCs/>
          <w:color w:val="15161A"/>
          <w:spacing w:val="-6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PRENDAS</w:t>
      </w:r>
      <w:r>
        <w:rPr>
          <w:rFonts w:ascii="Arial" w:hAnsi="Arial" w:cs="Arial" w:eastAsia="Arial"/>
          <w:b/>
          <w:bCs/>
          <w:color w:val="15161A"/>
          <w:spacing w:val="9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325" w:val="left" w:leader="none"/>
        </w:tabs>
        <w:spacing w:before="17"/>
        <w:ind w:left="4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Courier New" w:hAnsi="Courier New" w:cs="Courier New" w:eastAsia="Courier New"/>
          <w:b/>
          <w:bCs/>
          <w:color w:val="15161A"/>
          <w:spacing w:val="0"/>
          <w:w w:val="85"/>
          <w:sz w:val="16"/>
          <w:szCs w:val="16"/>
        </w:rPr>
        <w:t>2700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5161A"/>
          <w:spacing w:val="-5"/>
          <w:w w:val="85"/>
          <w:sz w:val="14"/>
          <w:szCs w:val="14"/>
        </w:rPr>
        <w:t>P</w:t>
      </w:r>
      <w:r>
        <w:rPr>
          <w:rFonts w:ascii="Arial" w:hAnsi="Arial" w:cs="Arial" w:eastAsia="Arial"/>
          <w:b/>
          <w:bCs/>
          <w:color w:val="000000"/>
          <w:spacing w:val="2"/>
          <w:w w:val="85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sz w:val="14"/>
          <w:szCs w:val="14"/>
        </w:rPr>
        <w:t>OTEC</w:t>
      </w:r>
      <w:r>
        <w:rPr>
          <w:rFonts w:ascii="Arial" w:hAnsi="Arial" w:cs="Arial" w:eastAsia="Arial"/>
          <w:b/>
          <w:bCs/>
          <w:color w:val="15161A"/>
          <w:spacing w:val="9"/>
          <w:w w:val="85"/>
          <w:sz w:val="14"/>
          <w:szCs w:val="14"/>
        </w:rPr>
        <w:t>C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sz w:val="14"/>
          <w:szCs w:val="14"/>
        </w:rPr>
        <w:t>Ó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sz w:val="14"/>
          <w:szCs w:val="14"/>
        </w:rPr>
        <w:t>N</w:t>
      </w:r>
      <w:r>
        <w:rPr>
          <w:rFonts w:ascii="Arial" w:hAnsi="Arial" w:cs="Arial" w:eastAsia="Arial"/>
          <w:b/>
          <w:bCs/>
          <w:color w:val="15161A"/>
          <w:spacing w:val="1"/>
          <w:w w:val="8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/>
          <w:bCs/>
          <w:color w:val="15161A"/>
          <w:spacing w:val="26"/>
          <w:w w:val="8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sz w:val="14"/>
          <w:szCs w:val="14"/>
        </w:rPr>
        <w:t>A</w:t>
      </w:r>
      <w:r>
        <w:rPr>
          <w:rFonts w:ascii="Arial" w:hAnsi="Arial" w:cs="Arial" w:eastAsia="Arial"/>
          <w:b/>
          <w:bCs/>
          <w:color w:val="000000"/>
          <w:spacing w:val="-7"/>
          <w:w w:val="8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sz w:val="14"/>
          <w:szCs w:val="14"/>
        </w:rPr>
        <w:t>RT[C</w:t>
      </w:r>
      <w:r>
        <w:rPr>
          <w:rFonts w:ascii="Arial" w:hAnsi="Arial" w:cs="Arial" w:eastAsia="Arial"/>
          <w:b/>
          <w:bCs/>
          <w:color w:val="15161A"/>
          <w:spacing w:val="4"/>
          <w:w w:val="85"/>
          <w:sz w:val="14"/>
          <w:szCs w:val="14"/>
        </w:rPr>
        <w:t>U</w:t>
      </w:r>
      <w:r>
        <w:rPr>
          <w:rFonts w:ascii="Arial" w:hAnsi="Arial" w:cs="Arial" w:eastAsia="Arial"/>
          <w:b/>
          <w:bCs/>
          <w:color w:val="000000"/>
          <w:spacing w:val="-7"/>
          <w:w w:val="85"/>
          <w:sz w:val="14"/>
          <w:szCs w:val="14"/>
        </w:rPr>
        <w:t>L</w:t>
      </w:r>
      <w:r>
        <w:rPr>
          <w:rFonts w:ascii="Arial" w:hAnsi="Arial" w:cs="Arial" w:eastAsia="Arial"/>
          <w:b/>
          <w:bCs/>
          <w:color w:val="15161A"/>
          <w:spacing w:val="-5"/>
          <w:w w:val="85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0" w:lineRule="exact" w:before="9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95"/>
          <w:sz w:val="15"/>
          <w:szCs w:val="15"/>
        </w:rPr>
        <w:t>23%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4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95"/>
          <w:sz w:val="15"/>
          <w:szCs w:val="15"/>
        </w:rPr>
        <w:t>23%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00" w:right="200"/>
          <w:cols w:num="2" w:equalWidth="0">
            <w:col w:w="3644" w:space="6802"/>
            <w:col w:w="1394"/>
          </w:cols>
        </w:sectPr>
      </w:pPr>
    </w:p>
    <w:p>
      <w:pPr>
        <w:tabs>
          <w:tab w:pos="3960" w:val="left" w:leader="none"/>
          <w:tab w:pos="4727" w:val="left" w:leader="none"/>
          <w:tab w:pos="6146" w:val="left" w:leader="none"/>
          <w:tab w:pos="6511" w:val="left" w:leader="none"/>
          <w:tab w:pos="8060" w:val="left" w:leader="none"/>
          <w:tab w:pos="8633" w:val="left" w:leader="none"/>
          <w:tab w:pos="10861" w:val="left" w:leader="none"/>
        </w:tabs>
        <w:spacing w:before="1"/>
        <w:ind w:left="132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15161A"/>
          <w:spacing w:val="0"/>
          <w:w w:val="100"/>
          <w:position w:val="2"/>
          <w:sz w:val="14"/>
          <w:szCs w:val="14"/>
        </w:rPr>
        <w:t>D</w:t>
      </w:r>
      <w:r>
        <w:rPr>
          <w:rFonts w:ascii="Arial" w:hAnsi="Arial" w:cs="Arial" w:eastAsia="Arial"/>
          <w:b/>
          <w:bCs/>
          <w:color w:val="15161A"/>
          <w:spacing w:val="6"/>
          <w:w w:val="100"/>
          <w:position w:val="2"/>
          <w:sz w:val="14"/>
          <w:szCs w:val="14"/>
        </w:rPr>
        <w:t>E</w:t>
      </w:r>
      <w:r>
        <w:rPr>
          <w:rFonts w:ascii="Arial" w:hAnsi="Arial" w:cs="Arial" w:eastAsia="Arial"/>
          <w:b/>
          <w:bCs/>
          <w:color w:val="000000"/>
          <w:spacing w:val="-11"/>
          <w:w w:val="100"/>
          <w:position w:val="2"/>
          <w:sz w:val="14"/>
          <w:szCs w:val="14"/>
        </w:rPr>
        <w:t>P</w:t>
      </w:r>
      <w:r>
        <w:rPr>
          <w:rFonts w:ascii="Arial" w:hAnsi="Arial" w:cs="Arial" w:eastAsia="Arial"/>
          <w:b/>
          <w:bCs/>
          <w:color w:val="15161A"/>
          <w:spacing w:val="0"/>
          <w:w w:val="100"/>
          <w:position w:val="2"/>
          <w:sz w:val="14"/>
          <w:szCs w:val="14"/>
        </w:rPr>
        <w:t>ORTIVOS</w:t>
      </w:r>
      <w:r>
        <w:rPr>
          <w:rFonts w:ascii="Arial" w:hAnsi="Arial" w:cs="Arial" w:eastAsia="Arial"/>
          <w:b/>
          <w:bCs/>
          <w:color w:val="15161A"/>
          <w:spacing w:val="0"/>
          <w:w w:val="100"/>
          <w:position w:val="2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1"/>
          <w:sz w:val="15"/>
          <w:szCs w:val="15"/>
        </w:rPr>
        <w:t>49,697.02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4"/>
          <w:w w:val="100"/>
          <w:position w:val="1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1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5"/>
          <w:w w:val="100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B5B60"/>
          <w:spacing w:val="-9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88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248,0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8"/>
          <w:w w:val="100"/>
          <w:position w:val="1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6"/>
          <w:w w:val="100"/>
          <w:position w:val="1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1"/>
          <w:sz w:val="15"/>
          <w:szCs w:val="15"/>
        </w:rPr>
        <w:t>.90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1"/>
          <w:sz w:val="15"/>
          <w:szCs w:val="15"/>
        </w:rPr>
        <w:t>20%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20" w:val="left" w:leader="none"/>
          <w:tab w:pos="3960" w:val="left" w:leader="none"/>
          <w:tab w:pos="4727" w:val="left" w:leader="none"/>
          <w:tab w:pos="6146" w:val="left" w:leader="none"/>
          <w:tab w:pos="6511" w:val="left" w:leader="none"/>
          <w:tab w:pos="8060" w:val="left" w:leader="none"/>
          <w:tab w:pos="8633" w:val="left" w:leader="none"/>
        </w:tabs>
        <w:spacing w:before="48"/>
        <w:ind w:left="46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564.505249pt;margin-top:11.524428pt;width:39.33473pt;height:84.48pt;mso-position-horizontal-relative:page;mso-position-vertical-relative:paragraph;z-index:-3683" coordorigin="11290,230" coordsize="787,1690">
            <v:shape style="position:absolute;left:11366;top:230;width:710;height:1690" type="#_x0000_t75">
              <v:imagedata r:id="rId21" o:title=""/>
            </v:shape>
            <v:group style="position:absolute;left:11299;top:571;width:2;height:199" coordorigin="11299,571" coordsize="2,199">
              <v:shape style="position:absolute;left:11299;top:571;width:2;height:199" coordorigin="11299,571" coordsize="0,199" path="m11299,769l11299,571e" filled="f" stroked="t" strokeweight=".693353pt" strokecolor="#6764CC">
                <v:path arrowok="t"/>
              </v:shape>
            </v:group>
            <v:group style="position:absolute;left:11311;top:812;width:2;height:534" coordorigin="11311,812" coordsize="2,534">
              <v:shape style="position:absolute;left:11311;top:812;width:2;height:534" coordorigin="11311,812" coordsize="0,534" path="m11311,1346l11311,812e" filled="f" stroked="t" strokeweight="2.08006pt" strokecolor="#484FBC">
                <v:path arrowok="t"/>
              </v:shape>
            </v:group>
            <v:group style="position:absolute;left:11316;top:1375;width:2;height:284" coordorigin="11316,1375" coordsize="2,284">
              <v:shape style="position:absolute;left:11316;top:1375;width:2;height:284" coordorigin="11316,1375" coordsize="0,284" path="m11316,1658l11316,1375e" filled="f" stroked="t" strokeweight=".462236pt" strokecolor="#9093D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8"/>
          <w:sz w:val="15"/>
          <w:szCs w:val="15"/>
        </w:rPr>
        <w:t>271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8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7"/>
          <w:sz w:val="14"/>
          <w:szCs w:val="14"/>
        </w:rPr>
        <w:t>Vestuario</w:t>
      </w:r>
      <w:r>
        <w:rPr>
          <w:rFonts w:ascii="Arial" w:hAnsi="Arial" w:cs="Arial" w:eastAsia="Arial"/>
          <w:b w:val="0"/>
          <w:bCs w:val="0"/>
          <w:color w:val="15161A"/>
          <w:spacing w:val="18"/>
          <w:w w:val="95"/>
          <w:position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7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7"/>
          <w:w w:val="95"/>
          <w:position w:val="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7"/>
          <w:sz w:val="14"/>
          <w:szCs w:val="14"/>
        </w:rPr>
        <w:t>uniformes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7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95"/>
          <w:position w:val="1"/>
          <w:sz w:val="15"/>
          <w:szCs w:val="15"/>
        </w:rPr>
        <w:t>49,6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10"/>
          <w:w w:val="95"/>
          <w:position w:val="1"/>
          <w:sz w:val="15"/>
          <w:szCs w:val="15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6"/>
          <w:w w:val="95"/>
          <w:position w:val="1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9"/>
          <w:w w:val="95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95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5"/>
          <w:szCs w:val="15"/>
        </w:rPr>
        <w:t>198,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8"/>
          <w:w w:val="95"/>
          <w:position w:val="1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95"/>
          <w:position w:val="1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9"/>
          <w:w w:val="95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0"/>
          <w:w w:val="95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5"/>
          <w:szCs w:val="15"/>
        </w:rPr>
        <w:t>88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5"/>
          <w:szCs w:val="15"/>
        </w:rPr>
        <w:t>248,067.90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19" w:lineRule="exact" w:before="9"/>
        <w:ind w:left="133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spacing w:val="8"/>
          <w:w w:val="9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rendas</w:t>
      </w:r>
      <w:r>
        <w:rPr>
          <w:rFonts w:ascii="Arial" w:hAnsi="Arial" w:cs="Arial" w:eastAsia="Arial"/>
          <w:b w:val="0"/>
          <w:bCs w:val="0"/>
          <w:color w:val="15161A"/>
          <w:spacing w:val="1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B2D31"/>
          <w:spacing w:val="0"/>
          <w:w w:val="95"/>
          <w:sz w:val="14"/>
          <w:szCs w:val="14"/>
        </w:rPr>
        <w:t>seguridad</w:t>
      </w:r>
      <w:r>
        <w:rPr>
          <w:rFonts w:ascii="Arial" w:hAnsi="Arial" w:cs="Arial" w:eastAsia="Arial"/>
          <w:b w:val="0"/>
          <w:bCs w:val="0"/>
          <w:color w:val="2B2D31"/>
          <w:spacing w:val="2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protección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19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200" w:right="200"/>
        </w:sectPr>
      </w:pPr>
    </w:p>
    <w:p>
      <w:pPr>
        <w:spacing w:line="153" w:lineRule="exact"/>
        <w:ind w:left="46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sz w:val="15"/>
          <w:szCs w:val="15"/>
        </w:rPr>
        <w:t>272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4773" w:val="left" w:leader="none"/>
          <w:tab w:pos="6687" w:val="left" w:leader="none"/>
        </w:tabs>
        <w:spacing w:before="66"/>
        <w:ind w:left="4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 w:val="0"/>
          <w:bCs w:val="0"/>
          <w:color w:val="15161A"/>
          <w:spacing w:val="0"/>
          <w:w w:val="70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70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20160"/>
          <w:pgMar w:top="2460" w:bottom="1820" w:left="200" w:right="200"/>
          <w:cols w:num="2" w:equalWidth="0">
            <w:col w:w="693" w:space="680"/>
            <w:col w:w="10467"/>
          </w:cols>
        </w:sectPr>
      </w:pPr>
    </w:p>
    <w:p>
      <w:pPr>
        <w:numPr>
          <w:ilvl w:val="0"/>
          <w:numId w:val="4"/>
        </w:numPr>
        <w:tabs>
          <w:tab w:pos="1325" w:val="left" w:leader="none"/>
          <w:tab w:pos="6146" w:val="left" w:leader="none"/>
          <w:tab w:pos="8064" w:val="left" w:leader="none"/>
        </w:tabs>
        <w:spacing w:before="71"/>
        <w:ind w:left="1325" w:right="0" w:hanging="8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Artícu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deport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100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6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4"/>
        </w:numPr>
        <w:tabs>
          <w:tab w:pos="1334" w:val="left" w:leader="none"/>
          <w:tab w:pos="6151" w:val="left" w:leader="none"/>
          <w:tab w:pos="8064" w:val="left" w:leader="none"/>
        </w:tabs>
        <w:spacing w:before="63"/>
        <w:ind w:left="1334" w:right="0" w:hanging="86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Productos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textiles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6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4"/>
        </w:numPr>
        <w:tabs>
          <w:tab w:pos="1334" w:val="left" w:leader="none"/>
        </w:tabs>
        <w:spacing w:line="239" w:lineRule="exact" w:before="68"/>
        <w:ind w:left="1334" w:right="0" w:hanging="86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Blancos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9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30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tros</w:t>
      </w:r>
      <w:r>
        <w:rPr>
          <w:rFonts w:ascii="Arial" w:hAnsi="Arial" w:cs="Arial" w:eastAsia="Arial"/>
          <w:b w:val="0"/>
          <w:bCs w:val="0"/>
          <w:color w:val="15161A"/>
          <w:spacing w:val="3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productos</w:t>
      </w:r>
      <w:r>
        <w:rPr>
          <w:rFonts w:ascii="Arial" w:hAnsi="Arial" w:cs="Arial" w:eastAsia="Arial"/>
          <w:b w:val="0"/>
          <w:bCs w:val="0"/>
          <w:color w:val="15161A"/>
          <w:spacing w:val="18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textiles,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1232" w:val="left" w:leader="none"/>
          <w:tab w:pos="6151" w:val="left" w:leader="none"/>
          <w:tab w:pos="8069" w:val="left" w:leader="none"/>
        </w:tabs>
        <w:spacing w:line="185" w:lineRule="exact"/>
        <w:ind w:left="10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5161A"/>
          <w:w w:val="99"/>
          <w:sz w:val="14"/>
          <w:szCs w:val="14"/>
        </w:rPr>
      </w:r>
      <w:r>
        <w:rPr>
          <w:rFonts w:ascii="Arial" w:hAnsi="Arial" w:cs="Arial" w:eastAsia="Arial"/>
          <w:b w:val="0"/>
          <w:bCs w:val="0"/>
          <w:color w:val="15161A"/>
          <w:w w:val="99"/>
          <w:sz w:val="14"/>
          <w:szCs w:val="14"/>
          <w:u w:val="single" w:color="606074"/>
        </w:rPr>
        <w:t> </w:t>
      </w:r>
      <w:r>
        <w:rPr>
          <w:rFonts w:ascii="Arial" w:hAnsi="Arial" w:cs="Arial" w:eastAsia="Arial"/>
          <w:b w:val="0"/>
          <w:bCs w:val="0"/>
          <w:color w:val="15161A"/>
          <w:w w:val="100"/>
          <w:sz w:val="14"/>
          <w:szCs w:val="14"/>
          <w:u w:val="single" w:color="606074"/>
        </w:rPr>
        <w:tab/>
      </w:r>
      <w:r>
        <w:rPr>
          <w:rFonts w:ascii="Arial" w:hAnsi="Arial" w:cs="Arial" w:eastAsia="Arial"/>
          <w:b w:val="0"/>
          <w:bCs w:val="0"/>
          <w:color w:val="15161A"/>
          <w:w w:val="100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15161A"/>
          <w:w w:val="100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  <w:u w:val="none"/>
        </w:rPr>
        <w:t>excepto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100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  <w:u w:val="none"/>
        </w:rPr>
        <w:t>prendas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100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  <w:u w:val="none"/>
        </w:rPr>
        <w:t>vestir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5"/>
          <w:sz w:val="16"/>
          <w:szCs w:val="16"/>
          <w:u w:val="none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5"/>
          <w:sz w:val="16"/>
          <w:szCs w:val="16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4"/>
          <w:sz w:val="16"/>
          <w:szCs w:val="16"/>
          <w:u w:val="none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  <w:u w:val="none"/>
        </w:rPr>
      </w:r>
    </w:p>
    <w:p>
      <w:pPr>
        <w:spacing w:after="0" w:line="185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20160"/>
          <w:pgMar w:top="2460" w:bottom="1820" w:left="200" w:right="200"/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24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 w:hAnsi="Courier New" w:cs="Courier New" w:eastAsia="Courier New"/>
          <w:b/>
          <w:bCs/>
          <w:color w:val="15161A"/>
          <w:spacing w:val="-11"/>
          <w:w w:val="90"/>
          <w:sz w:val="16"/>
          <w:szCs w:val="16"/>
        </w:rPr>
        <w:t>2</w:t>
      </w:r>
      <w:r>
        <w:rPr>
          <w:rFonts w:ascii="Courier New" w:hAnsi="Courier New" w:cs="Courier New" w:eastAsia="Courier New"/>
          <w:b/>
          <w:bCs/>
          <w:color w:val="000000"/>
          <w:spacing w:val="-20"/>
          <w:w w:val="90"/>
          <w:sz w:val="16"/>
          <w:szCs w:val="16"/>
        </w:rPr>
        <w:t>8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90"/>
          <w:sz w:val="16"/>
          <w:szCs w:val="16"/>
        </w:rPr>
        <w:t>00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tabs>
          <w:tab w:pos="784" w:val="left" w:leader="none"/>
          <w:tab w:pos="2342" w:val="left" w:leader="none"/>
          <w:tab w:pos="2910" w:val="left" w:leader="none"/>
          <w:tab w:pos="5217" w:val="left" w:leader="none"/>
        </w:tabs>
        <w:ind w:left="42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718,510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22"/>
          <w:w w:val="100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62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718,51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9"/>
          <w:w w:val="100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6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62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2"/>
          <w:sz w:val="15"/>
          <w:szCs w:val="15"/>
        </w:rPr>
        <w:t>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00" w:right="200"/>
          <w:cols w:num="2" w:equalWidth="0">
            <w:col w:w="754" w:space="4973"/>
            <w:col w:w="6113"/>
          </w:cols>
        </w:sectPr>
      </w:pPr>
    </w:p>
    <w:p>
      <w:pPr>
        <w:tabs>
          <w:tab w:pos="6155" w:val="left" w:leader="none"/>
          <w:tab w:pos="8069" w:val="left" w:leader="none"/>
        </w:tabs>
        <w:spacing w:before="76"/>
        <w:ind w:left="46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281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6155" w:val="left" w:leader="none"/>
          <w:tab w:pos="6511" w:val="left" w:leader="none"/>
          <w:tab w:pos="8069" w:val="left" w:leader="none"/>
          <w:tab w:pos="8642" w:val="left" w:leader="none"/>
          <w:tab w:pos="10944" w:val="left" w:leader="none"/>
        </w:tabs>
        <w:spacing w:before="80"/>
        <w:ind w:left="47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5"/>
          <w:sz w:val="15"/>
          <w:szCs w:val="15"/>
        </w:rPr>
        <w:t>282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>71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8"/>
          <w:w w:val="105"/>
          <w:position w:val="1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6"/>
          <w:w w:val="10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>510.62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2"/>
          <w:sz w:val="15"/>
          <w:szCs w:val="15"/>
        </w:rPr>
        <w:t>71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"/>
          <w:w w:val="105"/>
          <w:position w:val="2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383821"/>
          <w:spacing w:val="2"/>
          <w:w w:val="105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2"/>
          <w:sz w:val="15"/>
          <w:szCs w:val="15"/>
        </w:rPr>
        <w:t>510.62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2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2"/>
          <w:sz w:val="15"/>
          <w:szCs w:val="15"/>
        </w:rPr>
        <w:t>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470" w:val="left" w:leader="none"/>
          <w:tab w:pos="1232" w:val="left" w:leader="none"/>
          <w:tab w:pos="6160" w:val="left" w:leader="none"/>
          <w:tab w:pos="8073" w:val="left" w:leader="none"/>
        </w:tabs>
        <w:ind w:left="11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z w:val="15"/>
          <w:szCs w:val="15"/>
        </w:rPr>
      </w:r>
      <w:r>
        <w:rPr>
          <w:rFonts w:ascii="Times New Roman" w:hAnsi="Times New Roman" w:cs="Times New Roman" w:eastAsia="Times New Roman"/>
          <w:b w:val="0"/>
          <w:bCs w:val="0"/>
          <w:color w:val="15161A"/>
          <w:sz w:val="15"/>
          <w:szCs w:val="15"/>
          <w:u w:val="single" w:color="5754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z w:val="15"/>
          <w:szCs w:val="15"/>
          <w:u w:val="single" w:color="57546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  <w:u w:val="single" w:color="575464"/>
        </w:rPr>
        <w:t>283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  <w:u w:val="single" w:color="57546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9"/>
          <w:sz w:val="18"/>
          <w:szCs w:val="18"/>
          <w:u w:val="none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9"/>
          <w:sz w:val="18"/>
          <w:szCs w:val="1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8"/>
          <w:sz w:val="16"/>
          <w:szCs w:val="16"/>
          <w:u w:val="none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20160"/>
          <w:pgMar w:top="2460" w:bottom="1820" w:left="200" w:right="200"/>
        </w:sectPr>
      </w:pP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33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 w:hAnsi="Courier New" w:cs="Courier New" w:eastAsia="Courier New"/>
          <w:b/>
          <w:bCs/>
          <w:color w:val="15161A"/>
          <w:spacing w:val="0"/>
          <w:w w:val="80"/>
          <w:sz w:val="16"/>
          <w:szCs w:val="16"/>
        </w:rPr>
        <w:t>2900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96" w:lineRule="auto"/>
        <w:ind w:left="433" w:right="0" w:firstLine="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HERRAMIENTAS,</w:t>
      </w:r>
      <w:r>
        <w:rPr>
          <w:rFonts w:ascii="Arial" w:hAnsi="Arial" w:cs="Arial" w:eastAsia="Arial"/>
          <w:b/>
          <w:bCs/>
          <w:color w:val="15161A"/>
          <w:spacing w:val="-16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REFACC</w:t>
      </w:r>
      <w:r>
        <w:rPr>
          <w:rFonts w:ascii="Arial" w:hAnsi="Arial" w:cs="Arial" w:eastAsia="Arial"/>
          <w:b/>
          <w:bCs/>
          <w:color w:val="15161A"/>
          <w:spacing w:val="3"/>
          <w:w w:val="90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14"/>
          <w:szCs w:val="14"/>
        </w:rPr>
        <w:t>ON</w:t>
      </w:r>
      <w:r>
        <w:rPr>
          <w:rFonts w:ascii="Arial" w:hAnsi="Arial" w:cs="Arial" w:eastAsia="Arial"/>
          <w:b/>
          <w:bCs/>
          <w:color w:val="000000"/>
          <w:spacing w:val="-2"/>
          <w:w w:val="90"/>
          <w:sz w:val="14"/>
          <w:szCs w:val="14"/>
        </w:rPr>
        <w:t>E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S</w:t>
      </w:r>
      <w:r>
        <w:rPr>
          <w:rFonts w:ascii="Arial" w:hAnsi="Arial" w:cs="Arial" w:eastAsia="Arial"/>
          <w:b/>
          <w:bCs/>
          <w:color w:val="15161A"/>
          <w:spacing w:val="-23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Y</w:t>
      </w:r>
      <w:r>
        <w:rPr>
          <w:rFonts w:ascii="Arial" w:hAnsi="Arial" w:cs="Arial" w:eastAsia="Arial"/>
          <w:b/>
          <w:bCs/>
          <w:color w:val="15161A"/>
          <w:spacing w:val="0"/>
          <w:w w:val="86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11"/>
          <w:w w:val="90"/>
          <w:sz w:val="14"/>
          <w:szCs w:val="14"/>
        </w:rPr>
        <w:t>A</w:t>
      </w:r>
      <w:r>
        <w:rPr>
          <w:rFonts w:ascii="Arial" w:hAnsi="Arial" w:cs="Arial" w:eastAsia="Arial"/>
          <w:b/>
          <w:bCs/>
          <w:color w:val="000000"/>
          <w:spacing w:val="-12"/>
          <w:w w:val="90"/>
          <w:sz w:val="14"/>
          <w:szCs w:val="14"/>
        </w:rPr>
        <w:t>C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CE</w:t>
      </w:r>
      <w:r>
        <w:rPr>
          <w:rFonts w:ascii="Arial" w:hAnsi="Arial" w:cs="Arial" w:eastAsia="Arial"/>
          <w:b/>
          <w:bCs/>
          <w:color w:val="15161A"/>
          <w:spacing w:val="2"/>
          <w:w w:val="90"/>
          <w:sz w:val="14"/>
          <w:szCs w:val="14"/>
        </w:rPr>
        <w:t>S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000000"/>
          <w:spacing w:val="6"/>
          <w:w w:val="90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IOS</w:t>
      </w:r>
      <w:r>
        <w:rPr>
          <w:rFonts w:ascii="Arial" w:hAnsi="Arial" w:cs="Arial" w:eastAsia="Arial"/>
          <w:b/>
          <w:bCs/>
          <w:color w:val="15161A"/>
          <w:spacing w:val="-20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-4"/>
          <w:w w:val="90"/>
          <w:sz w:val="14"/>
          <w:szCs w:val="14"/>
        </w:rPr>
        <w:t>M</w:t>
      </w:r>
      <w:r>
        <w:rPr>
          <w:rFonts w:ascii="Arial" w:hAnsi="Arial" w:cs="Arial" w:eastAsia="Arial"/>
          <w:b/>
          <w:bCs/>
          <w:color w:val="15161A"/>
          <w:spacing w:val="1"/>
          <w:w w:val="90"/>
          <w:sz w:val="14"/>
          <w:szCs w:val="14"/>
        </w:rPr>
        <w:t>E</w:t>
      </w:r>
      <w:r>
        <w:rPr>
          <w:rFonts w:ascii="Arial" w:hAnsi="Arial" w:cs="Arial" w:eastAsia="Arial"/>
          <w:b/>
          <w:bCs/>
          <w:color w:val="000000"/>
          <w:spacing w:val="-11"/>
          <w:w w:val="90"/>
          <w:sz w:val="14"/>
          <w:szCs w:val="14"/>
        </w:rPr>
        <w:t>N</w:t>
      </w:r>
      <w:r>
        <w:rPr>
          <w:rFonts w:ascii="Arial" w:hAnsi="Arial" w:cs="Arial" w:eastAsia="Arial"/>
          <w:b/>
          <w:bCs/>
          <w:color w:val="15161A"/>
          <w:spacing w:val="-2"/>
          <w:w w:val="90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000000"/>
          <w:spacing w:val="2"/>
          <w:w w:val="90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90" w:lineRule="exact" w:before="6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35" w:val="left" w:leader="none"/>
          <w:tab w:pos="2619" w:val="left" w:leader="none"/>
          <w:tab w:pos="4537" w:val="left" w:leader="none"/>
          <w:tab w:pos="4963" w:val="left" w:leader="none"/>
          <w:tab w:pos="7334" w:val="left" w:leader="none"/>
        </w:tabs>
        <w:ind w:left="43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-1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-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>93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"/>
          <w:w w:val="105"/>
          <w:position w:val="0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2"/>
          <w:w w:val="105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>90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6"/>
          <w:w w:val="105"/>
          <w:position w:val="0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5B5B60"/>
          <w:spacing w:val="-6"/>
          <w:w w:val="10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>69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2"/>
          <w:w w:val="10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>3,40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4"/>
          <w:w w:val="105"/>
          <w:position w:val="0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3"/>
          <w:w w:val="105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>89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"/>
          <w:w w:val="105"/>
          <w:position w:val="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6"/>
          <w:w w:val="10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2"/>
          <w:w w:val="105"/>
          <w:position w:val="1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5B5B60"/>
          <w:spacing w:val="-6"/>
          <w:w w:val="10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1"/>
          <w:sz w:val="15"/>
          <w:szCs w:val="15"/>
        </w:rPr>
        <w:t>342,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"/>
          <w:w w:val="105"/>
          <w:position w:val="1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5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5"/>
          <w:w w:val="105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5"/>
          <w:position w:val="1"/>
          <w:sz w:val="15"/>
          <w:szCs w:val="15"/>
        </w:rPr>
        <w:t>.00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0"/>
          <w:w w:val="105"/>
          <w:position w:val="2"/>
          <w:sz w:val="15"/>
          <w:szCs w:val="15"/>
        </w:rPr>
        <w:t>22%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00" w:right="200"/>
          <w:cols w:num="3" w:equalWidth="0">
            <w:col w:w="752" w:space="149"/>
            <w:col w:w="2544" w:space="95"/>
            <w:col w:w="8300"/>
          </w:cols>
        </w:sectPr>
      </w:pPr>
    </w:p>
    <w:p>
      <w:pPr>
        <w:tabs>
          <w:tab w:pos="1343" w:val="left" w:leader="none"/>
          <w:tab w:pos="3973" w:val="left" w:leader="none"/>
          <w:tab w:pos="4745" w:val="left" w:leader="none"/>
          <w:tab w:pos="6160" w:val="left" w:leader="none"/>
          <w:tab w:pos="6525" w:val="left" w:leader="none"/>
          <w:tab w:pos="8073" w:val="left" w:leader="none"/>
          <w:tab w:pos="8651" w:val="left" w:leader="none"/>
          <w:tab w:pos="10879" w:val="left" w:leader="none"/>
        </w:tabs>
        <w:spacing w:before="78"/>
        <w:ind w:left="47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3"/>
          <w:sz w:val="15"/>
          <w:szCs w:val="15"/>
        </w:rPr>
        <w:t>291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3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3"/>
          <w:sz w:val="14"/>
          <w:szCs w:val="14"/>
        </w:rPr>
        <w:t>Herramientas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position w:val="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3"/>
          <w:sz w:val="14"/>
          <w:szCs w:val="14"/>
        </w:rPr>
        <w:t>menores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3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0"/>
          <w:sz w:val="15"/>
          <w:szCs w:val="15"/>
        </w:rPr>
        <w:t>55,215.97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>142,184.03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197,40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4"/>
          <w:w w:val="100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2"/>
          <w:sz w:val="15"/>
          <w:szCs w:val="15"/>
        </w:rPr>
        <w:t>28%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23" w:lineRule="exact" w:before="28"/>
        <w:ind w:left="134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Refaccion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424449"/>
          <w:spacing w:val="0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24449"/>
          <w:spacing w:val="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accesorios</w:t>
      </w:r>
      <w:r>
        <w:rPr>
          <w:rFonts w:ascii="Arial" w:hAnsi="Arial" w:cs="Arial" w:eastAsia="Arial"/>
          <w:b w:val="0"/>
          <w:bCs w:val="0"/>
          <w:color w:val="15161A"/>
          <w:spacing w:val="1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menores</w:t>
      </w:r>
      <w:r>
        <w:rPr>
          <w:rFonts w:ascii="Arial" w:hAnsi="Arial" w:cs="Arial" w:eastAsia="Arial"/>
          <w:b w:val="0"/>
          <w:bCs w:val="0"/>
          <w:color w:val="15161A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2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200" w:right="200"/>
        </w:sectPr>
      </w:pPr>
    </w:p>
    <w:p>
      <w:pPr>
        <w:spacing w:line="153" w:lineRule="exact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292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5305" w:val="left" w:leader="none"/>
          <w:tab w:pos="7218" w:val="left" w:leader="none"/>
        </w:tabs>
        <w:spacing w:before="32"/>
        <w:ind w:left="4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B2D31"/>
          <w:spacing w:val="0"/>
          <w:w w:val="100"/>
          <w:sz w:val="14"/>
          <w:szCs w:val="14"/>
        </w:rPr>
        <w:t>edificios</w:t>
      </w:r>
      <w:r>
        <w:rPr>
          <w:rFonts w:ascii="Arial" w:hAnsi="Arial" w:cs="Arial" w:eastAsia="Arial"/>
          <w:b w:val="0"/>
          <w:bCs w:val="0"/>
          <w:color w:val="2B2D31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33"/>
        <w:ind w:left="4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Refacciones</w:t>
      </w:r>
      <w:r>
        <w:rPr>
          <w:rFonts w:ascii="Arial" w:hAnsi="Arial" w:cs="Arial" w:eastAsia="Arial"/>
          <w:b w:val="0"/>
          <w:bCs w:val="0"/>
          <w:color w:val="15161A"/>
          <w:spacing w:val="1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accesorios</w:t>
      </w:r>
      <w:r>
        <w:rPr>
          <w:rFonts w:ascii="Arial" w:hAnsi="Arial" w:cs="Arial" w:eastAsia="Arial"/>
          <w:b w:val="0"/>
          <w:bCs w:val="0"/>
          <w:color w:val="15161A"/>
          <w:spacing w:val="1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me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9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res</w:t>
      </w:r>
      <w:r>
        <w:rPr>
          <w:rFonts w:ascii="Arial" w:hAnsi="Arial" w:cs="Arial" w:eastAsia="Arial"/>
          <w:b w:val="0"/>
          <w:bCs w:val="0"/>
          <w:color w:val="15161A"/>
          <w:spacing w:val="-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200" w:right="200"/>
          <w:cols w:num="2" w:equalWidth="0">
            <w:col w:w="707" w:space="153"/>
            <w:col w:w="10980"/>
          </w:cols>
        </w:sectPr>
      </w:pPr>
    </w:p>
    <w:p>
      <w:pPr>
        <w:numPr>
          <w:ilvl w:val="0"/>
          <w:numId w:val="5"/>
        </w:numPr>
        <w:tabs>
          <w:tab w:pos="1348" w:val="left" w:leader="none"/>
        </w:tabs>
        <w:spacing w:line="181" w:lineRule="exact" w:before="21"/>
        <w:ind w:left="1348" w:right="0" w:hanging="865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540.479980pt;margin-top:5.615248pt;width:64.320000pt;height:78.72pt;mso-position-horizontal-relative:page;mso-position-vertical-relative:paragraph;z-index:-3682" coordorigin="10810,112" coordsize="1286,1574">
            <v:shape style="position:absolute;left:10810;top:112;width:1286;height:1574" type="#_x0000_t75">
              <v:imagedata r:id="rId22" o:title=""/>
            </v:shape>
            <v:group style="position:absolute;left:11316;top:668;width:2;height:393" coordorigin="11316,668" coordsize="2,393">
              <v:shape style="position:absolute;left:11316;top:668;width:2;height:393" coordorigin="11316,668" coordsize="0,393" path="m11316,1060l11316,668e" filled="f" stroked="t" strokeweight="2.773414pt" strokecolor="#606BD4">
                <v:path arrowok="t"/>
              </v:shape>
            </v:group>
            <v:group style="position:absolute;left:11316;top:1013;width:2;height:208" coordorigin="11316,1013" coordsize="2,208">
              <v:shape style="position:absolute;left:11316;top:1013;width:2;height:208" coordorigin="11316,1013" coordsize="0,208" path="m11316,1221l11316,1013e" filled="f" stroked="t" strokeweight="1.386707pt" strokecolor="#7777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mobiliario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4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admin</w:t>
      </w:r>
      <w:r>
        <w:rPr>
          <w:rFonts w:ascii="Arial" w:hAnsi="Arial" w:cs="Arial" w:eastAsia="Arial"/>
          <w:b w:val="0"/>
          <w:bCs w:val="0"/>
          <w:color w:val="15161A"/>
          <w:spacing w:val="-26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1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stración,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6169" w:val="left" w:leader="none"/>
          <w:tab w:pos="8083" w:val="left" w:leader="none"/>
        </w:tabs>
        <w:spacing w:line="197" w:lineRule="exact"/>
        <w:ind w:left="134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educacional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recrea'ti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95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28"/>
        <w:ind w:left="135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Refacc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9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nes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accesor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9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me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9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res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5"/>
        </w:numPr>
        <w:tabs>
          <w:tab w:pos="1348" w:val="left" w:leader="none"/>
        </w:tabs>
        <w:spacing w:line="183" w:lineRule="exact" w:before="25"/>
        <w:ind w:left="1348" w:right="0" w:hanging="86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17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cómput</w:t>
      </w:r>
      <w:r>
        <w:rPr>
          <w:rFonts w:ascii="Arial" w:hAnsi="Arial" w:cs="Arial" w:eastAsia="Arial"/>
          <w:b w:val="0"/>
          <w:bCs w:val="0"/>
          <w:color w:val="15161A"/>
          <w:spacing w:val="-22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2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9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tecn</w:t>
      </w:r>
      <w:r>
        <w:rPr>
          <w:rFonts w:ascii="Arial" w:hAnsi="Arial" w:cs="Arial" w:eastAsia="Arial"/>
          <w:b w:val="0"/>
          <w:bCs w:val="0"/>
          <w:color w:val="15161A"/>
          <w:spacing w:val="-22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1"/>
          <w:sz w:val="14"/>
          <w:szCs w:val="14"/>
        </w:rPr>
        <w:t>ol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5"/>
          <w:position w:val="1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gías</w:t>
      </w:r>
      <w:r>
        <w:rPr>
          <w:rFonts w:ascii="Arial" w:hAnsi="Arial" w:cs="Arial" w:eastAsia="Arial"/>
          <w:b w:val="0"/>
          <w:bCs w:val="0"/>
          <w:color w:val="15161A"/>
          <w:spacing w:val="10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19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6174" w:val="left" w:leader="none"/>
          <w:tab w:pos="8092" w:val="left" w:leader="none"/>
        </w:tabs>
        <w:spacing w:line="191" w:lineRule="exact"/>
        <w:ind w:left="135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información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3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29"/>
        <w:ind w:left="13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Refacciones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B2D31"/>
          <w:spacing w:val="0"/>
          <w:w w:val="95"/>
          <w:sz w:val="14"/>
          <w:szCs w:val="14"/>
        </w:rPr>
        <w:t>accesorios</w:t>
      </w:r>
      <w:r>
        <w:rPr>
          <w:rFonts w:ascii="Arial" w:hAnsi="Arial" w:cs="Arial" w:eastAsia="Arial"/>
          <w:b w:val="0"/>
          <w:bCs w:val="0"/>
          <w:color w:val="2B2D31"/>
          <w:spacing w:val="1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me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9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res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9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5"/>
        </w:numPr>
        <w:tabs>
          <w:tab w:pos="1353" w:val="left" w:leader="none"/>
        </w:tabs>
        <w:spacing w:line="167" w:lineRule="exact" w:before="16"/>
        <w:ind w:left="1353" w:right="0" w:hanging="86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B2D31"/>
          <w:spacing w:val="0"/>
          <w:w w:val="100"/>
          <w:position w:val="1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2B2D31"/>
          <w:spacing w:val="3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instrumental</w:t>
      </w:r>
      <w:r>
        <w:rPr>
          <w:rFonts w:ascii="Arial" w:hAnsi="Arial" w:cs="Arial" w:eastAsia="Arial"/>
          <w:b w:val="0"/>
          <w:bCs w:val="0"/>
          <w:color w:val="15161A"/>
          <w:spacing w:val="12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médico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9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3"/>
          <w:w w:val="100"/>
          <w:position w:val="1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6178" w:val="left" w:leader="none"/>
          <w:tab w:pos="8097" w:val="left" w:leader="none"/>
        </w:tabs>
        <w:spacing w:line="177" w:lineRule="exact"/>
        <w:ind w:left="135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95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ratorio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2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2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3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77" w:lineRule="exact"/>
        <w:ind w:left="0" w:right="114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i/>
          <w:color w:val="BABFDF"/>
          <w:spacing w:val="0"/>
          <w:w w:val="205"/>
          <w:sz w:val="10"/>
          <w:szCs w:val="10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line="112" w:lineRule="exact"/>
        <w:ind w:left="275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15161A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me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res</w:t>
      </w:r>
      <w:r>
        <w:rPr>
          <w:rFonts w:ascii="Arial" w:hAnsi="Arial" w:cs="Arial" w:eastAsia="Arial"/>
          <w:b w:val="0"/>
          <w:bCs w:val="0"/>
          <w:color w:val="15161A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3997" w:val="left" w:leader="none"/>
          <w:tab w:pos="4699" w:val="left" w:leader="none"/>
          <w:tab w:pos="6183" w:val="left" w:leader="none"/>
          <w:tab w:pos="8101" w:val="left" w:leader="none"/>
          <w:tab w:pos="8531" w:val="left" w:leader="none"/>
          <w:tab w:pos="10907" w:val="left" w:leader="none"/>
        </w:tabs>
        <w:spacing w:line="235" w:lineRule="exact"/>
        <w:ind w:left="49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95"/>
          <w:position w:val="7"/>
          <w:sz w:val="15"/>
          <w:szCs w:val="15"/>
        </w:rPr>
        <w:t>296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95"/>
          <w:position w:val="7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32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6"/>
          <w:w w:val="95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89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0"/>
          <w:w w:val="95"/>
          <w:position w:val="0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5"/>
          <w:w w:val="9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21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2,041,902.81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2"/>
          <w:sz w:val="15"/>
          <w:szCs w:val="15"/>
        </w:rPr>
        <w:t>2,368,800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5"/>
          <w:w w:val="95"/>
          <w:position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95"/>
          <w:position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2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2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2"/>
          <w:w w:val="95"/>
          <w:position w:val="4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0"/>
          <w:w w:val="95"/>
          <w:position w:val="4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28" w:lineRule="exact" w:before="93"/>
        <w:ind w:left="13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15161A"/>
          <w:spacing w:val="-7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8"/>
          <w:w w:val="95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acciones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accesorios</w:t>
      </w:r>
      <w:r>
        <w:rPr>
          <w:rFonts w:ascii="Arial" w:hAnsi="Arial" w:cs="Arial" w:eastAsia="Arial"/>
          <w:b w:val="0"/>
          <w:bCs w:val="0"/>
          <w:color w:val="15161A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menores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9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28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200" w:right="200"/>
        </w:sectPr>
      </w:pPr>
    </w:p>
    <w:p>
      <w:pPr>
        <w:spacing w:line="153" w:lineRule="exact"/>
        <w:ind w:left="0" w:right="1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297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298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5323" w:val="left" w:leader="none"/>
          <w:tab w:pos="7241" w:val="left" w:leader="none"/>
        </w:tabs>
        <w:spacing w:before="61"/>
        <w:ind w:left="49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defensa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segur</w:t>
      </w:r>
      <w:r>
        <w:rPr>
          <w:rFonts w:ascii="Arial" w:hAnsi="Arial" w:cs="Arial" w:eastAsia="Arial"/>
          <w:b w:val="0"/>
          <w:bCs w:val="0"/>
          <w:color w:val="15161A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dad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4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5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510.720001pt;margin-top:-11.975897pt;width:80.64pt;height:150.704635pt;mso-position-horizontal-relative:page;mso-position-vertical-relative:paragraph;z-index:-3681" coordorigin="10214,-240" coordsize="1613,3014">
            <v:shape style="position:absolute;left:10214;top:-240;width:1613;height:2803" type="#_x0000_t75">
              <v:imagedata r:id="rId23" o:title=""/>
            </v:shape>
            <v:group style="position:absolute;left:10770;top:2221;width:2;height:203" coordorigin="10770,2221" coordsize="2,203">
              <v:shape style="position:absolute;left:10770;top:2221;width:2;height:203" coordorigin="10770,2221" coordsize="0,203" path="m10770,2425l10770,2221e" filled="f" stroked="t" strokeweight=".693353pt" strokecolor="#8C90DF">
                <v:path arrowok="t"/>
              </v:shape>
            </v:group>
            <v:group style="position:absolute;left:10742;top:2515;width:2;height:251" coordorigin="10742,2515" coordsize="2,251">
              <v:shape style="position:absolute;left:10742;top:2515;width:2;height:251" coordorigin="10742,2515" coordsize="0,251" path="m10742,2765l10742,2515e" filled="f" stroked="t" strokeweight=".924471pt" strokecolor="#7C80D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Refacciones</w:t>
      </w:r>
      <w:r>
        <w:rPr>
          <w:rFonts w:ascii="Arial" w:hAnsi="Arial" w:cs="Arial" w:eastAsia="Arial"/>
          <w:b w:val="0"/>
          <w:bCs w:val="0"/>
          <w:color w:val="15161A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accesorios</w:t>
      </w:r>
      <w:r>
        <w:rPr>
          <w:rFonts w:ascii="Arial" w:hAnsi="Arial" w:cs="Arial" w:eastAsia="Arial"/>
          <w:b w:val="0"/>
          <w:bCs w:val="0"/>
          <w:color w:val="15161A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menores</w:t>
      </w:r>
      <w:r>
        <w:rPr>
          <w:rFonts w:ascii="Arial" w:hAnsi="Arial" w:cs="Arial" w:eastAsia="Arial"/>
          <w:b w:val="0"/>
          <w:bCs w:val="0"/>
          <w:color w:val="15161A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"/>
          <w:w w:val="9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3141" w:val="left" w:leader="none"/>
          <w:tab w:pos="3844" w:val="left" w:leader="none"/>
          <w:tab w:pos="5328" w:val="left" w:leader="none"/>
          <w:tab w:pos="7246" w:val="left" w:leader="none"/>
          <w:tab w:pos="7681" w:val="left" w:leader="none"/>
        </w:tabs>
        <w:spacing w:before="22"/>
        <w:ind w:left="50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maquinaria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position w:val="2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100"/>
          <w:position w:val="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100"/>
          <w:position w:val="2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equipos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>459,511.53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>1,317,088.47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8"/>
          <w:w w:val="100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2"/>
          <w:sz w:val="15"/>
          <w:szCs w:val="15"/>
        </w:rPr>
        <w:t>776,60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3"/>
          <w:w w:val="100"/>
          <w:position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2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33" w:lineRule="exact" w:before="37"/>
        <w:ind w:left="5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Refacciones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accesorios</w:t>
      </w:r>
      <w:r>
        <w:rPr>
          <w:rFonts w:ascii="Arial" w:hAnsi="Arial" w:cs="Arial" w:eastAsia="Arial"/>
          <w:b w:val="0"/>
          <w:bCs w:val="0"/>
          <w:color w:val="15161A"/>
          <w:spacing w:val="1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menores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3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200" w:right="200"/>
          <w:cols w:num="2" w:equalWidth="0">
            <w:col w:w="742" w:space="123"/>
            <w:col w:w="10975"/>
          </w:cols>
        </w:sectPr>
      </w:pPr>
    </w:p>
    <w:p>
      <w:pPr>
        <w:spacing w:line="153" w:lineRule="exact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299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5337" w:val="left" w:leader="none"/>
          <w:tab w:pos="7251" w:val="left" w:leader="none"/>
        </w:tabs>
        <w:spacing w:line="226" w:lineRule="exact"/>
        <w:ind w:left="51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bienes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muebles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3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3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20160"/>
          <w:pgMar w:top="2460" w:bottom="1820" w:left="200" w:right="200"/>
          <w:cols w:num="2" w:equalWidth="0">
            <w:col w:w="740" w:space="120"/>
            <w:col w:w="10980"/>
          </w:cols>
        </w:sectPr>
      </w:pPr>
    </w:p>
    <w:p>
      <w:pPr>
        <w:tabs>
          <w:tab w:pos="4510" w:val="left" w:leader="none"/>
          <w:tab w:pos="6197" w:val="left" w:leader="none"/>
          <w:tab w:pos="8115" w:val="left" w:leader="none"/>
          <w:tab w:pos="8471" w:val="left" w:leader="none"/>
        </w:tabs>
        <w:spacing w:before="80"/>
        <w:ind w:left="401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505.570221pt;margin-top:16.499847pt;width:.693353pt;height:47.043536pt;mso-position-horizontal-relative:page;mso-position-vertical-relative:paragraph;z-index:-3677" coordorigin="10111,330" coordsize="14,941">
            <v:group style="position:absolute;left:10118;top:335;width:2;height:312" coordorigin="10118,335" coordsize="2,312">
              <v:shape style="position:absolute;left:10118;top:335;width:2;height:312" coordorigin="10118,335" coordsize="0,312" path="m10118,647l10118,335e" filled="f" stroked="t" strokeweight=".462236pt" strokecolor="#909CBC">
                <v:path arrowok="t"/>
              </v:shape>
            </v:group>
            <v:group style="position:absolute;left:10118;top:623;width:2;height:553" coordorigin="10118,623" coordsize="2,553">
              <v:shape style="position:absolute;left:10118;top:623;width:2;height:553" coordorigin="10118,623" coordsize="0,553" path="m10118,1176l10118,623e" filled="f" stroked="t" strokeweight=".693353pt" strokecolor="#878CDF">
                <v:path arrowok="t"/>
              </v:shape>
            </v:group>
            <v:group style="position:absolute;left:10118;top:959;width:2;height:307" coordorigin="10118,959" coordsize="2,307">
              <v:shape style="position:absolute;left:10118;top:959;width:2;height:307" coordorigin="10118,959" coordsize="0,307" path="m10118,1266l10118,959e" filled="f" stroked="t" strokeweight=".462236pt" strokecolor="#878CE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-2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-2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>15,943,924.76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23"/>
          <w:w w:val="10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>55,411,963.24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2"/>
          <w:sz w:val="15"/>
          <w:szCs w:val="15"/>
        </w:rPr>
        <w:t>71,35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6"/>
          <w:w w:val="105"/>
          <w:position w:val="2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3"/>
          <w:w w:val="105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2"/>
          <w:sz w:val="15"/>
          <w:szCs w:val="15"/>
        </w:rPr>
        <w:t>88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3"/>
          <w:w w:val="105"/>
          <w:position w:val="2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5B5B60"/>
          <w:spacing w:val="-5"/>
          <w:w w:val="105"/>
          <w:position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position w:val="2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71" w:val="left" w:leader="none"/>
          <w:tab w:pos="4015" w:val="left" w:leader="none"/>
          <w:tab w:pos="4514" w:val="left" w:leader="none"/>
          <w:tab w:pos="6201" w:val="left" w:leader="none"/>
          <w:tab w:pos="8115" w:val="left" w:leader="none"/>
          <w:tab w:pos="8476" w:val="left" w:leader="none"/>
        </w:tabs>
        <w:spacing w:before="73"/>
        <w:ind w:left="47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 w:hAnsi="Courier New" w:cs="Courier New" w:eastAsia="Courier New"/>
          <w:b/>
          <w:bCs/>
          <w:color w:val="15161A"/>
          <w:spacing w:val="0"/>
          <w:w w:val="95"/>
          <w:sz w:val="16"/>
          <w:szCs w:val="16"/>
        </w:rPr>
        <w:t>3100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5161A"/>
          <w:spacing w:val="0"/>
          <w:w w:val="95"/>
          <w:position w:val="1"/>
          <w:sz w:val="14"/>
          <w:szCs w:val="14"/>
        </w:rPr>
        <w:t>SERVI</w:t>
      </w:r>
      <w:r>
        <w:rPr>
          <w:rFonts w:ascii="Arial" w:hAnsi="Arial" w:cs="Arial" w:eastAsia="Arial"/>
          <w:b/>
          <w:bCs/>
          <w:color w:val="15161A"/>
          <w:spacing w:val="9"/>
          <w:w w:val="95"/>
          <w:position w:val="1"/>
          <w:sz w:val="14"/>
          <w:szCs w:val="14"/>
        </w:rPr>
        <w:t>C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position w:val="1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-13"/>
          <w:w w:val="95"/>
          <w:position w:val="1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position w:val="1"/>
          <w:sz w:val="14"/>
          <w:szCs w:val="14"/>
        </w:rPr>
        <w:t>S</w:t>
      </w:r>
      <w:r>
        <w:rPr>
          <w:rFonts w:ascii="Arial" w:hAnsi="Arial" w:cs="Arial" w:eastAsia="Arial"/>
          <w:b/>
          <w:bCs/>
          <w:color w:val="15161A"/>
          <w:spacing w:val="-3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position w:val="1"/>
          <w:sz w:val="14"/>
          <w:szCs w:val="14"/>
        </w:rPr>
        <w:t>BÁSICOS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2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2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4"/>
          <w:w w:val="95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"/>
          <w:w w:val="95"/>
          <w:position w:val="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74,18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4"/>
          <w:w w:val="95"/>
          <w:position w:val="0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6"/>
          <w:w w:val="9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91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7"/>
          <w:w w:val="9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>28,441,950.54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2"/>
          <w:sz w:val="15"/>
          <w:szCs w:val="15"/>
        </w:rPr>
        <w:t>41,51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8"/>
          <w:w w:val="95"/>
          <w:position w:val="2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1"/>
          <w:w w:val="95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2"/>
          <w:sz w:val="15"/>
          <w:szCs w:val="15"/>
        </w:rPr>
        <w:t>139.45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85" w:val="left" w:leader="none"/>
          <w:tab w:pos="4015" w:val="left" w:leader="none"/>
          <w:tab w:pos="4519" w:val="left" w:leader="none"/>
          <w:tab w:pos="6206" w:val="left" w:leader="none"/>
          <w:tab w:pos="8120" w:val="left" w:leader="none"/>
          <w:tab w:pos="8476" w:val="left" w:leader="none"/>
        </w:tabs>
        <w:spacing w:before="79"/>
        <w:ind w:left="51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311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Energía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eléctrica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-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-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4"/>
          <w:w w:val="100"/>
          <w:position w:val="-1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1"/>
          <w:w w:val="100"/>
          <w:position w:val="-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5"/>
          <w:szCs w:val="15"/>
        </w:rPr>
        <w:t>944,403.00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2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7"/>
          <w:w w:val="100"/>
          <w:position w:val="0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1"/>
          <w:w w:val="100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>669,527.00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2"/>
          <w:sz w:val="15"/>
          <w:szCs w:val="15"/>
        </w:rPr>
        <w:t>40,61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5"/>
          <w:w w:val="100"/>
          <w:position w:val="2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5"/>
          <w:w w:val="100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2"/>
          <w:sz w:val="15"/>
          <w:szCs w:val="15"/>
        </w:rPr>
        <w:t>930.00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numPr>
          <w:ilvl w:val="0"/>
          <w:numId w:val="6"/>
        </w:numPr>
        <w:tabs>
          <w:tab w:pos="1385" w:val="left" w:leader="none"/>
          <w:tab w:pos="6211" w:val="left" w:leader="none"/>
          <w:tab w:pos="8124" w:val="left" w:leader="none"/>
        </w:tabs>
        <w:spacing w:before="74"/>
        <w:ind w:left="1385" w:right="0" w:hanging="86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85"/>
          <w:position w:val="2"/>
          <w:sz w:val="14"/>
          <w:szCs w:val="14"/>
        </w:rPr>
        <w:t>Gas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85"/>
          <w:position w:val="2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6"/>
        </w:numPr>
        <w:tabs>
          <w:tab w:pos="1385" w:val="left" w:leader="none"/>
          <w:tab w:pos="6215" w:val="left" w:leader="none"/>
          <w:tab w:pos="8129" w:val="left" w:leader="none"/>
        </w:tabs>
        <w:spacing w:before="85"/>
        <w:ind w:left="1385" w:right="0" w:hanging="8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position w:val="1"/>
          <w:sz w:val="14"/>
          <w:szCs w:val="14"/>
        </w:rPr>
        <w:t>Agua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20160"/>
          <w:pgMar w:top="2460" w:bottom="1820" w:left="200" w:right="200"/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316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5"/>
          <w:sz w:val="15"/>
          <w:szCs w:val="15"/>
        </w:rPr>
        <w:t>317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3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Servicios</w:t>
      </w:r>
      <w:r>
        <w:rPr>
          <w:rFonts w:ascii="Arial" w:hAnsi="Arial" w:cs="Arial" w:eastAsia="Arial"/>
          <w:b w:val="0"/>
          <w:bCs w:val="0"/>
          <w:color w:val="15161A"/>
          <w:spacing w:val="2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1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telecomunicac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9"/>
          <w:w w:val="9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5365" w:val="left" w:leader="none"/>
        </w:tabs>
        <w:spacing w:line="201" w:lineRule="exact"/>
        <w:ind w:left="5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B2D31"/>
          <w:spacing w:val="0"/>
          <w:w w:val="100"/>
          <w:sz w:val="14"/>
          <w:szCs w:val="14"/>
        </w:rPr>
        <w:t>sat</w:t>
      </w:r>
      <w:r>
        <w:rPr>
          <w:rFonts w:ascii="Arial" w:hAnsi="Arial" w:cs="Arial" w:eastAsia="Arial"/>
          <w:b w:val="0"/>
          <w:bCs w:val="0"/>
          <w:color w:val="2B2D31"/>
          <w:spacing w:val="9"/>
          <w:w w:val="100"/>
          <w:sz w:val="14"/>
          <w:szCs w:val="14"/>
        </w:rPr>
        <w:t>é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ites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4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89"/>
        <w:ind w:left="5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Servic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acce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Interne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424449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424449"/>
          <w:spacing w:val="-2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redes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33"/>
        <w:ind w:left="5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cesamiento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in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rmación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3336" w:val="left" w:leader="none"/>
        </w:tabs>
        <w:spacing w:before="70"/>
        <w:ind w:left="109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sz w:val="15"/>
          <w:szCs w:val="15"/>
        </w:rPr>
        <w:t>53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"/>
          <w:w w:val="105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2"/>
          <w:w w:val="1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sz w:val="15"/>
          <w:szCs w:val="15"/>
        </w:rPr>
        <w:t>156.33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5"/>
          <w:position w:val="2"/>
          <w:sz w:val="15"/>
          <w:szCs w:val="15"/>
        </w:rPr>
        <w:t>18%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3331" w:val="left" w:leader="none"/>
        </w:tabs>
        <w:ind w:left="110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14.791542pt;margin-top:-16.913229pt;width:407.913858pt;height:32.583944pt;mso-position-horizontal-relative:page;mso-position-vertical-relative:paragraph;z-index:-367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48" w:hRule="exact"/>
                    </w:trPr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" w:space="0" w:color="646774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409" w:right="461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314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nil" w:sz="6" w:space="0" w:color="auto"/>
                          <w:left w:val="single" w:sz="4" w:space="0" w:color="6467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5"/>
                            <w:w w:val="100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elefonía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tradic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8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1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nal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 w:before="1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71" w:val="left" w:leader="none"/>
                          </w:tabs>
                          <w:ind w:right="-746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5"/>
                            <w:position w:val="2"/>
                            <w:sz w:val="15"/>
                            <w:szCs w:val="15"/>
                          </w:rPr>
                          <w:t>95,138.91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44" w:val="left" w:leader="none"/>
                          </w:tabs>
                          <w:spacing w:before="84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44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7"/>
                            <w:w w:val="100"/>
                            <w:position w:val="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9"/>
                            <w:spacing w:val="-3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017.42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right="45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575767"/>
                          <w:right w:val="single" w:sz="4" w:space="0" w:color="646774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409" w:right="461"/>
                          <w:jc w:val="center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315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nil" w:sz="6" w:space="0" w:color="auto"/>
                          <w:left w:val="single" w:sz="4" w:space="0" w:color="6467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Telefonía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-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celular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76" w:val="left" w:leader="none"/>
                          </w:tabs>
                          <w:spacing w:before="56"/>
                          <w:ind w:right="-753"/>
                          <w:jc w:val="righ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-1"/>
                            <w:w w:val="100"/>
                            <w:position w:val="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B60"/>
                            <w:spacing w:val="2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180.00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8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</w:tabs>
                          <w:spacing w:before="43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102,75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5"/>
                            <w:position w:val="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B60"/>
                            <w:spacing w:val="-15"/>
                            <w:w w:val="105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40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sz w:val="15"/>
          <w:szCs w:val="15"/>
        </w:rPr>
        <w:t>134,930.00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position w:val="2"/>
          <w:sz w:val="15"/>
          <w:szCs w:val="15"/>
        </w:rPr>
        <w:t>24%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3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10.720001pt;margin-top:-1.256354pt;width:80.64pt;height:38.4pt;mso-position-horizontal-relative:page;mso-position-vertical-relative:paragraph;z-index:-3680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414" w:val="left" w:leader="none"/>
        </w:tabs>
        <w:ind w:left="111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10.166199pt;margin-top:-.364845pt;width:213.4687pt;height:64.821013pt;mso-position-horizontal-relative:page;mso-position-vertical-relative:paragraph;z-index:-367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99" w:hRule="exact"/>
                    </w:trPr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57" w:val="left" w:leader="none"/>
                          </w:tabs>
                          <w:spacing w:before="42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202,395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0"/>
                            <w:w w:val="95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9"/>
                            <w:spacing w:val="-5"/>
                            <w:w w:val="95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49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30" w:hRule="exact"/>
                    </w:trPr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85" w:val="left" w:leader="none"/>
                          </w:tabs>
                          <w:spacing w:before="73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2,467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-5"/>
                            <w:w w:val="100"/>
                            <w:position w:val="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B60"/>
                            <w:spacing w:val="-14"/>
                            <w:w w:val="100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31" w:val="left" w:leader="none"/>
                          </w:tabs>
                          <w:spacing w:before="62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95"/>
                            <w:position w:val="2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9"/>
                            <w:spacing w:val="1"/>
                            <w:w w:val="95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position w:val="2"/>
                            <w:sz w:val="15"/>
                            <w:szCs w:val="15"/>
                          </w:rPr>
                          <w:t>261.12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44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40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B2D31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7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772,160.00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40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sz w:val="15"/>
          <w:szCs w:val="15"/>
        </w:rPr>
        <w:t>202,395.00</w:t>
      </w:r>
      <w:r>
        <w:rPr>
          <w:rFonts w:ascii="Times New Roman" w:hAnsi="Times New Roman" w:cs="Times New Roman" w:eastAsia="Times New Roman"/>
          <w:b w:val="0"/>
          <w:bCs w:val="0"/>
          <w:color w:val="2B2D31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"/>
          <w:w w:val="100"/>
          <w:position w:val="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0"/>
          <w:w w:val="100"/>
          <w:position w:val="2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00" w:right="200"/>
          <w:cols w:num="3" w:equalWidth="0">
            <w:col w:w="772" w:space="88"/>
            <w:col w:w="5446" w:space="1298"/>
            <w:col w:w="4236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/>
        <w:pict>
          <v:group style="position:absolute;margin-left:97.76284pt;margin-top:51.84pt;width:431.497017pt;height:76.538053pt;mso-position-horizontal-relative:page;mso-position-vertical-relative:page;z-index:-3685" coordorigin="1955,1037" coordsize="8630,1531">
            <v:shape style="position:absolute;left:2208;top:1037;width:1210;height:1498" type="#_x0000_t75">
              <v:imagedata r:id="rId25" o:title=""/>
            </v:shape>
            <v:group style="position:absolute;left:3263;top:1738;width:7303;height:2" coordorigin="3263,1738" coordsize="7303,2">
              <v:shape style="position:absolute;left:3263;top:1738;width:7303;height:2" coordorigin="3263,1738" coordsize="7303,0" path="m3263,1738l10567,1738e" filled="f" stroked="t" strokeweight="1.386707pt" strokecolor="#1C1F28">
                <v:path arrowok="t"/>
              </v:shape>
            </v:group>
            <v:group style="position:absolute;left:1969;top:2544;width:8602;height:2" coordorigin="1969,2544" coordsize="8602,2">
              <v:shape style="position:absolute;left:1969;top:2544;width:8602;height:2" coordorigin="1969,2544" coordsize="8602,0" path="m1969,2544l10571,2544e" filled="f" stroked="t" strokeweight="1.386707pt" strokecolor="#1C1F28">
                <v:path arrowok="t"/>
              </v:shape>
            </v:group>
            <v:group style="position:absolute;left:9989;top:2554;width:582;height:2" coordorigin="9989,2554" coordsize="582,2">
              <v:shape style="position:absolute;left:9989;top:2554;width:582;height:2" coordorigin="9989,2554" coordsize="582,0" path="m9989,2554l10571,2554e" filled="f" stroked="t" strokeweight="1.386707pt" strokecolor="#181C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.444867pt;margin-top:140.222076pt;width:227.188845pt;height:758.767636pt;mso-position-horizontal-relative:page;mso-position-vertical-relative:page;z-index:-3684" coordorigin="289,2804" coordsize="4544,15175">
            <v:shape style="position:absolute;left:1459;top:7450;width:960;height:173" type="#_x0000_t75">
              <v:imagedata r:id="rId26" o:title=""/>
            </v:shape>
            <v:shape style="position:absolute;left:1459;top:8794;width:1286;height:192" type="#_x0000_t75">
              <v:imagedata r:id="rId27" o:title=""/>
            </v:shape>
            <v:group style="position:absolute;left:305;top:2823;width:4511;height:2" coordorigin="305,2823" coordsize="4511,2">
              <v:shape style="position:absolute;left:305;top:2823;width:4511;height:2" coordorigin="305,2823" coordsize="4511,0" path="m305,2823l4816,2823e" filled="f" stroked="t" strokeweight="1.617825pt" strokecolor="#18181F">
                <v:path arrowok="t"/>
              </v:shape>
            </v:group>
            <v:group style="position:absolute;left:300;top:3220;width:1359;height:2" coordorigin="300,3220" coordsize="1359,2">
              <v:shape style="position:absolute;left:300;top:3220;width:1359;height:2" coordorigin="300,3220" coordsize="1359,0" path="m300,3220l1659,3220e" filled="f" stroked="t" strokeweight=".462236pt" strokecolor="#605B6B">
                <v:path arrowok="t"/>
              </v:shape>
            </v:group>
            <v:group style="position:absolute;left:1451;top:2809;width:2;height:454" coordorigin="1451,2809" coordsize="2,454">
              <v:shape style="position:absolute;left:1451;top:2809;width:2;height:454" coordorigin="1451,2809" coordsize="0,454" path="m1451,3263l1451,2809e" filled="f" stroked="t" strokeweight=".462236pt" strokecolor="#444448">
                <v:path arrowok="t"/>
              </v:shape>
            </v:group>
            <v:group style="position:absolute;left:4054;top:3012;width:2;height:5476" coordorigin="4054,3012" coordsize="2,5476">
              <v:shape style="position:absolute;left:4054;top:3012;width:2;height:5476" coordorigin="4054,3012" coordsize="0,5476" path="m4054,8489l4054,3012e" filled="f" stroked="t" strokeweight=".462236pt" strokecolor="#575B5B">
                <v:path arrowok="t"/>
              </v:shape>
            </v:group>
            <v:group style="position:absolute;left:305;top:3608;width:1248;height:2" coordorigin="305,3608" coordsize="1248,2">
              <v:shape style="position:absolute;left:305;top:3608;width:1248;height:2" coordorigin="305,3608" coordsize="1248,0" path="m305,3608l1553,3608e" filled="f" stroked="t" strokeweight=".462236pt" strokecolor="#5B576B">
                <v:path arrowok="t"/>
              </v:shape>
            </v:group>
            <v:group style="position:absolute;left:300;top:3920;width:1225;height:2" coordorigin="300,3920" coordsize="1225,2">
              <v:shape style="position:absolute;left:300;top:3920;width:1225;height:2" coordorigin="300,3920" coordsize="1225,0" path="m300,3920l1525,3920e" filled="f" stroked="t" strokeweight=".462236pt" strokecolor="#5B5B67">
                <v:path arrowok="t"/>
              </v:shape>
            </v:group>
            <v:group style="position:absolute;left:300;top:4949;width:1225;height:2" coordorigin="300,4949" coordsize="1225,2">
              <v:shape style="position:absolute;left:300;top:4949;width:1225;height:2" coordorigin="300,4949" coordsize="1225,0" path="m300,4949l1525,4949e" filled="f" stroked="t" strokeweight=".462236pt" strokecolor="#646470">
                <v:path arrowok="t"/>
              </v:shape>
            </v:group>
            <v:group style="position:absolute;left:305;top:5538;width:1239;height:2" coordorigin="305,5538" coordsize="1239,2">
              <v:shape style="position:absolute;left:305;top:5538;width:1239;height:2" coordorigin="305,5538" coordsize="1239,0" path="m305,5538l1544,5538e" filled="f" stroked="t" strokeweight=".462236pt" strokecolor="#545460">
                <v:path arrowok="t"/>
              </v:shape>
            </v:group>
            <v:group style="position:absolute;left:305;top:5845;width:1835;height:2" coordorigin="305,5845" coordsize="1835,2">
              <v:shape style="position:absolute;left:305;top:5845;width:1835;height:2" coordorigin="305,5845" coordsize="1835,0" path="m305,5845l2140,5845e" filled="f" stroked="t" strokeweight=".462236pt" strokecolor="#605B6B">
                <v:path arrowok="t"/>
              </v:shape>
            </v:group>
            <v:group style="position:absolute;left:305;top:6252;width:1128;height:2" coordorigin="305,6252" coordsize="1128,2">
              <v:shape style="position:absolute;left:305;top:6252;width:1128;height:2" coordorigin="305,6252" coordsize="1128,0" path="m305,6252l1433,6252e" filled="f" stroked="t" strokeweight=".462236pt" strokecolor="#575467">
                <v:path arrowok="t"/>
              </v:shape>
            </v:group>
            <v:group style="position:absolute;left:305;top:6881;width:1350;height:2" coordorigin="305,6881" coordsize="1350,2">
              <v:shape style="position:absolute;left:305;top:6881;width:1350;height:2" coordorigin="305,6881" coordsize="1350,0" path="m305,6881l1655,6881e" filled="f" stroked="t" strokeweight=".462236pt" strokecolor="#545464">
                <v:path arrowok="t"/>
              </v:shape>
            </v:group>
            <v:group style="position:absolute;left:319;top:9425;width:1706;height:2" coordorigin="319,9425" coordsize="1706,2">
              <v:shape style="position:absolute;left:319;top:9425;width:1706;height:2" coordorigin="319,9425" coordsize="1706,0" path="m319,9425l2025,9425e" filled="f" stroked="t" strokeweight=".462236pt" strokecolor="#606470">
                <v:path arrowok="t"/>
              </v:shape>
            </v:group>
            <v:group style="position:absolute;left:319;top:9730;width:1590;height:2" coordorigin="319,9730" coordsize="1590,2">
              <v:shape style="position:absolute;left:319;top:9730;width:1590;height:2" coordorigin="319,9730" coordsize="1590,0" path="m319,9730l1909,9730e" filled="f" stroked="t" strokeweight=".462236pt" strokecolor="#57576B">
                <v:path arrowok="t"/>
              </v:shape>
            </v:group>
            <v:group style="position:absolute;left:324;top:10130;width:1220;height:2" coordorigin="324,10130" coordsize="1220,2">
              <v:shape style="position:absolute;left:324;top:10130;width:1220;height:2" coordorigin="324,10130" coordsize="1220,0" path="m324,10130l1544,10130e" filled="f" stroked="t" strokeweight=".462236pt" strokecolor="#6B6B77">
                <v:path arrowok="t"/>
              </v:shape>
            </v:group>
            <v:group style="position:absolute;left:328;top:10726;width:1253;height:2" coordorigin="328,10726" coordsize="1253,2">
              <v:shape style="position:absolute;left:328;top:10726;width:1253;height:2" coordorigin="328,10726" coordsize="1253,0" path="m328,10726l1581,10726e" filled="f" stroked="t" strokeweight=".462236pt" strokecolor="#676774">
                <v:path arrowok="t"/>
              </v:shape>
            </v:group>
            <v:group style="position:absolute;left:1451;top:2809;width:2;height:7846" coordorigin="1451,2809" coordsize="2,7846">
              <v:shape style="position:absolute;left:1451;top:2809;width:2;height:7846" coordorigin="1451,2809" coordsize="0,7846" path="m1451,10655l1451,2809e" filled="f" stroked="t" strokeweight=".462236pt" strokecolor="#545457">
                <v:path arrowok="t"/>
              </v:shape>
            </v:group>
            <v:group style="position:absolute;left:1451;top:6540;width:2;height:695" coordorigin="1451,6540" coordsize="2,695">
              <v:shape style="position:absolute;left:1451;top:6540;width:2;height:695" coordorigin="1451,6540" coordsize="0,695" path="m1451,7235l1451,6540e" filled="f" stroked="t" strokeweight=".462236pt" strokecolor="#4F4F54">
                <v:path arrowok="t"/>
              </v:shape>
            </v:group>
            <v:group style="position:absolute;left:1461;top:7340;width:2;height:2142" coordorigin="1461,7340" coordsize="2,2142">
              <v:shape style="position:absolute;left:1461;top:7340;width:2;height:2142" coordorigin="1461,7340" coordsize="0,2142" path="m1461,9482l1461,7340e" filled="f" stroked="t" strokeweight=".462236pt" strokecolor="#545457">
                <v:path arrowok="t"/>
              </v:shape>
            </v:group>
            <v:group style="position:absolute;left:4063;top:5689;width:2;height:3206" coordorigin="4063,5689" coordsize="2,3206">
              <v:shape style="position:absolute;left:4063;top:5689;width:2;height:3206" coordorigin="4063,5689" coordsize="0,3206" path="m4063,8895l4063,5689e" filled="f" stroked="t" strokeweight=".231118pt" strokecolor="#5B5B5B">
                <v:path arrowok="t"/>
              </v:shape>
            </v:group>
            <v:group style="position:absolute;left:4065;top:8839;width:2;height:1315" coordorigin="4065,8839" coordsize="2,1315">
              <v:shape style="position:absolute;left:4065;top:8839;width:2;height:1315" coordorigin="4065,8839" coordsize="0,1315" path="m4065,10153l4065,8839e" filled="f" stroked="t" strokeweight=".462236pt" strokecolor="#444B4B">
                <v:path arrowok="t"/>
              </v:shape>
            </v:group>
            <v:group style="position:absolute;left:1468;top:9425;width:2;height:1338" coordorigin="1468,9425" coordsize="2,1338">
              <v:shape style="position:absolute;left:1468;top:9425;width:2;height:1338" coordorigin="1468,9425" coordsize="0,1338" path="m1468,10763l1468,9425e" filled="f" stroked="t" strokeweight=".462236pt" strokecolor="#57575B">
                <v:path arrowok="t"/>
              </v:shape>
            </v:group>
            <v:group style="position:absolute;left:4075;top:8281;width:2;height:3074" coordorigin="4075,8281" coordsize="2,3074">
              <v:shape style="position:absolute;left:4075;top:8281;width:2;height:3074" coordorigin="4075,8281" coordsize="0,3074" path="m4075,11354l4075,8281e" filled="f" stroked="t" strokeweight=".462236pt" strokecolor="#484B4B">
                <v:path arrowok="t"/>
              </v:shape>
            </v:group>
            <v:group style="position:absolute;left:333;top:11336;width:3314;height:2" coordorigin="333,11336" coordsize="3314,2">
              <v:shape style="position:absolute;left:333;top:11336;width:3314;height:2" coordorigin="333,11336" coordsize="3314,0" path="m333,11336l3647,11336e" filled="f" stroked="t" strokeweight=".462236pt" strokecolor="#646470">
                <v:path arrowok="t"/>
              </v:shape>
            </v:group>
            <v:group style="position:absolute;left:1477;top:10692;width:2;height:1040" coordorigin="1477,10692" coordsize="2,1040">
              <v:shape style="position:absolute;left:1477;top:10692;width:2;height:1040" coordorigin="1477,10692" coordsize="0,1040" path="m1477,11733l1477,10692e" filled="f" stroked="t" strokeweight=".462236pt" strokecolor="#57575B">
                <v:path arrowok="t"/>
              </v:shape>
            </v:group>
            <v:group style="position:absolute;left:4079;top:9676;width:2;height:2057" coordorigin="4079,9676" coordsize="2,2057">
              <v:shape style="position:absolute;left:4079;top:9676;width:2;height:2057" coordorigin="4079,9676" coordsize="0,2057" path="m4079,11733l4079,9676e" filled="f" stroked="t" strokeweight=".462236pt" strokecolor="#4B4F4F">
                <v:path arrowok="t"/>
              </v:shape>
              <v:shape style="position:absolute;left:1478;top:12038;width:1517;height:518" type="#_x0000_t75">
                <v:imagedata r:id="rId28" o:title=""/>
              </v:shape>
            </v:group>
            <v:group style="position:absolute;left:337;top:12319;width:1132;height:2" coordorigin="337,12319" coordsize="1132,2">
              <v:shape style="position:absolute;left:337;top:12319;width:1132;height:2" coordorigin="337,12319" coordsize="1132,0" path="m337,12319l1470,12319e" filled="f" stroked="t" strokeweight=".462236pt" strokecolor="#676B77">
                <v:path arrowok="t"/>
              </v:shape>
              <v:shape style="position:absolute;left:365;top:13958;width:3917;height:346" type="#_x0000_t75">
                <v:imagedata r:id="rId29" o:title=""/>
              </v:shape>
            </v:group>
            <v:group style="position:absolute;left:337;top:11917;width:2071;height:2" coordorigin="337,11917" coordsize="2071,2">
              <v:shape style="position:absolute;left:337;top:11917;width:2071;height:2" coordorigin="337,11917" coordsize="2071,0" path="m337,11917l2408,11917e" filled="f" stroked="t" strokeweight=".462236pt" strokecolor="#545767">
                <v:path arrowok="t"/>
              </v:shape>
            </v:group>
            <v:group style="position:absolute;left:351;top:13371;width:1350;height:2" coordorigin="351,13371" coordsize="1350,2">
              <v:shape style="position:absolute;left:351;top:13371;width:1350;height:2" coordorigin="351,13371" coordsize="1350,0" path="m351,13371l1701,13371e" filled="f" stroked="t" strokeweight=".462236pt" strokecolor="#57546B">
                <v:path arrowok="t"/>
              </v:shape>
            </v:group>
            <v:group style="position:absolute;left:342;top:12842;width:1377;height:2" coordorigin="342,12842" coordsize="1377,2">
              <v:shape style="position:absolute;left:342;top:12842;width:1377;height:2" coordorigin="342,12842" coordsize="1377,0" path="m342,12842l1720,12842e" filled="f" stroked="t" strokeweight=".462236pt" strokecolor="#646770">
                <v:path arrowok="t"/>
              </v:shape>
            </v:group>
            <v:group style="position:absolute;left:1486;top:10967;width:2;height:3377" coordorigin="1486,10967" coordsize="2,3377">
              <v:shape style="position:absolute;left:1486;top:10967;width:2;height:3377" coordorigin="1486,10967" coordsize="0,3377" path="m1486,14343l1486,10967e" filled="f" stroked="t" strokeweight=".462236pt" strokecolor="#4B4F4F">
                <v:path arrowok="t"/>
              </v:shape>
            </v:group>
            <v:group style="position:absolute;left:4049;top:11704;width:2;height:151" coordorigin="4049,11704" coordsize="2,151">
              <v:shape style="position:absolute;left:4049;top:11704;width:2;height:151" coordorigin="4049,11704" coordsize="0,151" path="m4049,11856l4049,11704e" filled="f" stroked="t" strokeweight=".462236pt" strokecolor="#000000">
                <v:path arrowok="t"/>
              </v:shape>
            </v:group>
            <v:group style="position:absolute;left:1479;top:12047;width:901;height:2" coordorigin="1479,12047" coordsize="901,2">
              <v:shape style="position:absolute;left:1479;top:12047;width:901;height:2" coordorigin="1479,12047" coordsize="901,0" path="m1479,12047l2381,12047e" filled="f" stroked="t" strokeweight=".693353pt" strokecolor="#34383B">
                <v:path arrowok="t"/>
              </v:shape>
            </v:group>
            <v:group style="position:absolute;left:4049;top:11856;width:2;height:208" coordorigin="4049,11856" coordsize="2,208">
              <v:shape style="position:absolute;left:4049;top:11856;width:2;height:208" coordorigin="4049,11856" coordsize="0,208" path="m4049,12064l4049,11856e" filled="f" stroked="t" strokeweight=".462236pt" strokecolor="#4B3B4F">
                <v:path arrowok="t"/>
              </v:shape>
            </v:group>
            <v:group style="position:absolute;left:4049;top:12064;width:2;height:274" coordorigin="4049,12064" coordsize="2,274">
              <v:shape style="position:absolute;left:4049;top:12064;width:2;height:274" coordorigin="4049,12064" coordsize="0,274" path="m4049,12338l4049,12064e" filled="f" stroked="t" strokeweight=".462236pt" strokecolor="#605754">
                <v:path arrowok="t"/>
              </v:shape>
            </v:group>
            <v:group style="position:absolute;left:4049;top:12338;width:2;height:246" coordorigin="4049,12338" coordsize="2,246">
              <v:shape style="position:absolute;left:4049;top:12338;width:2;height:246" coordorigin="4049,12338" coordsize="0,246" path="m4049,12584l4049,12338e" filled="f" stroked="t" strokeweight=".462236pt" strokecolor="#000000">
                <v:path arrowok="t"/>
              </v:shape>
            </v:group>
            <v:group style="position:absolute;left:4049;top:12584;width:2;height:270" coordorigin="4049,12584" coordsize="2,270">
              <v:shape style="position:absolute;left:4049;top:12584;width:2;height:270" coordorigin="4049,12584" coordsize="0,270" path="m4049,12854l4049,12584e" filled="f" stroked="t" strokeweight=".462236pt" strokecolor="#646470">
                <v:path arrowok="t"/>
              </v:shape>
            </v:group>
            <v:group style="position:absolute;left:1491;top:11397;width:2;height:2946" coordorigin="1491,11397" coordsize="2,2946">
              <v:shape style="position:absolute;left:1491;top:11397;width:2;height:2946" coordorigin="1491,11397" coordsize="0,2946" path="m1491,14343l1491,11397e" filled="f" stroked="t" strokeweight=".462236pt" strokecolor="#4B4B4F">
                <v:path arrowok="t"/>
              </v:shape>
            </v:group>
            <v:group style="position:absolute;left:4049;top:12854;width:2;height:255" coordorigin="4049,12854" coordsize="2,255">
              <v:shape style="position:absolute;left:4049;top:12854;width:2;height:255" coordorigin="4049,12854" coordsize="0,255" path="m4049,13109l4049,12854e" filled="f" stroked="t" strokeweight=".462236pt" strokecolor="#000000">
                <v:path arrowok="t"/>
              </v:shape>
            </v:group>
            <v:group style="position:absolute;left:1461;top:13109;width:2;height:255" coordorigin="1461,13109" coordsize="2,255">
              <v:shape style="position:absolute;left:1461;top:13109;width:2;height:255" coordorigin="1461,13109" coordsize="0,255" path="m1461,13364l1461,13109e" filled="f" stroked="t" strokeweight=".462236pt" strokecolor="#707477">
                <v:path arrowok="t"/>
              </v:shape>
            </v:group>
            <v:group style="position:absolute;left:4049;top:13109;width:2;height:255" coordorigin="4049,13109" coordsize="2,255">
              <v:shape style="position:absolute;left:4049;top:13109;width:2;height:255" coordorigin="4049,13109" coordsize="0,255" path="m4049,13364l4049,13109e" filled="f" stroked="t" strokeweight=".462236pt" strokecolor="#5B6477">
                <v:path arrowok="t"/>
              </v:shape>
            </v:group>
            <v:group style="position:absolute;left:1461;top:13364;width:2;height:416" coordorigin="1461,13364" coordsize="2,416">
              <v:shape style="position:absolute;left:1461;top:13364;width:2;height:416" coordorigin="1461,13364" coordsize="0,416" path="m1461,13780l1461,13364e" filled="f" stroked="t" strokeweight=".462236pt" strokecolor="#3F3F4B">
                <v:path arrowok="t"/>
              </v:shape>
            </v:group>
            <v:group style="position:absolute;left:4049;top:13364;width:2;height:184" coordorigin="4049,13364" coordsize="2,184">
              <v:shape style="position:absolute;left:4049;top:13364;width:2;height:184" coordorigin="4049,13364" coordsize="0,184" path="m4049,13549l4049,13364e" filled="f" stroked="t" strokeweight=".462236pt" strokecolor="#000000">
                <v:path arrowok="t"/>
              </v:shape>
            </v:group>
            <v:group style="position:absolute;left:4049;top:13549;width:2;height:232" coordorigin="4049,13549" coordsize="2,232">
              <v:shape style="position:absolute;left:4049;top:13549;width:2;height:232" coordorigin="4049,13549" coordsize="0,232" path="m4049,13780l4049,13549e" filled="f" stroked="t" strokeweight=".462236pt" strokecolor="#282B34">
                <v:path arrowok="t"/>
              </v:shape>
            </v:group>
            <v:group style="position:absolute;left:1461;top:14074;width:2;height:312" coordorigin="1461,14074" coordsize="2,312">
              <v:shape style="position:absolute;left:1461;top:14074;width:2;height:312" coordorigin="1461,14074" coordsize="0,312" path="m1461,14386l1461,14074e" filled="f" stroked="t" strokeweight=".462236pt" strokecolor="#90909C">
                <v:path arrowok="t"/>
              </v:shape>
            </v:group>
            <v:group style="position:absolute;left:4049;top:14074;width:2;height:312" coordorigin="4049,14074" coordsize="2,312">
              <v:shape style="position:absolute;left:4049;top:14074;width:2;height:312" coordorigin="4049,14074" coordsize="0,312" path="m4049,14386l4049,14074e" filled="f" stroked="t" strokeweight=".462236pt" strokecolor="#A8A3AC">
                <v:path arrowok="t"/>
              </v:shape>
            </v:group>
            <v:group style="position:absolute;left:1461;top:14386;width:2;height:922" coordorigin="1461,14386" coordsize="2,922">
              <v:shape style="position:absolute;left:1461;top:14386;width:2;height:922" coordorigin="1461,14386" coordsize="0,922" path="m1461,15308l1461,14386e" filled="f" stroked="t" strokeweight=".462236pt" strokecolor="#545464">
                <v:path arrowok="t"/>
              </v:shape>
            </v:group>
            <v:group style="position:absolute;left:4049;top:14386;width:2;height:1239" coordorigin="4049,14386" coordsize="2,1239">
              <v:shape style="position:absolute;left:4049;top:14386;width:2;height:1239" coordorigin="4049,14386" coordsize="0,1239" path="m4049,15625l4049,14386e" filled="f" stroked="t" strokeweight=".462236pt" strokecolor="#606474">
                <v:path arrowok="t"/>
              </v:shape>
            </v:group>
            <v:group style="position:absolute;left:384;top:16318;width:2524;height:2" coordorigin="384,16318" coordsize="2524,2">
              <v:shape style="position:absolute;left:384;top:16318;width:2524;height:2" coordorigin="384,16318" coordsize="2524,0" path="m384,16318l2907,16318e" filled="f" stroked="t" strokeweight=".462236pt" strokecolor="#60576B">
                <v:path arrowok="t"/>
              </v:shape>
            </v:group>
            <v:group style="position:absolute;left:1461;top:15308;width:2;height:1026" coordorigin="1461,15308" coordsize="2,1026">
              <v:shape style="position:absolute;left:1461;top:15308;width:2;height:1026" coordorigin="1461,15308" coordsize="0,1026" path="m1461,16334l1461,15308e" filled="f" stroked="t" strokeweight=".462236pt" strokecolor="#646774">
                <v:path arrowok="t"/>
              </v:shape>
            </v:group>
            <v:group style="position:absolute;left:4049;top:15625;width:2;height:288" coordorigin="4049,15625" coordsize="2,288">
              <v:shape style="position:absolute;left:4049;top:15625;width:2;height:288" coordorigin="4049,15625" coordsize="0,288" path="m4049,15913l4049,15625e" filled="f" stroked="t" strokeweight=".462236pt" strokecolor="#4F545B">
                <v:path arrowok="t"/>
              </v:shape>
            </v:group>
            <v:group style="position:absolute;left:4049;top:15913;width:2;height:180" coordorigin="4049,15913" coordsize="2,180">
              <v:shape style="position:absolute;left:4049;top:15913;width:2;height:180" coordorigin="4049,15913" coordsize="0,180" path="m4049,16093l4049,15913e" filled="f" stroked="t" strokeweight=".462236pt" strokecolor="#000000">
                <v:path arrowok="t"/>
              </v:shape>
            </v:group>
            <v:group style="position:absolute;left:4049;top:16093;width:2;height:241" coordorigin="4049,16093" coordsize="2,241">
              <v:shape style="position:absolute;left:4049;top:16093;width:2;height:241" coordorigin="4049,16093" coordsize="0,241" path="m4049,16334l4049,16093e" filled="f" stroked="t" strokeweight=".462236pt" strokecolor="#60606B">
                <v:path arrowok="t"/>
              </v:shape>
            </v:group>
            <v:group style="position:absolute;left:384;top:16845;width:1280;height:2" coordorigin="384,16845" coordsize="1280,2">
              <v:shape style="position:absolute;left:384;top:16845;width:1280;height:2" coordorigin="384,16845" coordsize="1280,0" path="m384,16845l1664,16845e" filled="f" stroked="t" strokeweight=".462236pt" strokecolor="#544F64">
                <v:path arrowok="t"/>
              </v:shape>
            </v:group>
            <v:group style="position:absolute;left:1461;top:16334;width:2;height:492" coordorigin="1461,16334" coordsize="2,492">
              <v:shape style="position:absolute;left:1461;top:16334;width:2;height:492" coordorigin="1461,16334" coordsize="0,492" path="m1461,16826l1461,16334e" filled="f" stroked="t" strokeweight=".462236pt" strokecolor="#000000">
                <v:path arrowok="t"/>
              </v:shape>
            </v:group>
            <v:group style="position:absolute;left:4049;top:16334;width:2;height:222" coordorigin="4049,16334" coordsize="2,222">
              <v:shape style="position:absolute;left:4049;top:16334;width:2;height:222" coordorigin="4049,16334" coordsize="0,222" path="m4049,16556l4049,16334e" filled="f" stroked="t" strokeweight=".462236pt" strokecolor="#000000">
                <v:path arrowok="t"/>
              </v:shape>
            </v:group>
            <v:group style="position:absolute;left:4049;top:16556;width:2;height:1419" coordorigin="4049,16556" coordsize="2,1419">
              <v:shape style="position:absolute;left:4049;top:16556;width:2;height:1419" coordorigin="4049,16556" coordsize="0,1419" path="m4049,17975l4049,16556e" filled="f" stroked="t" strokeweight=".462236pt" strokecolor="#57575B">
                <v:path arrowok="t"/>
              </v:shape>
            </v:group>
            <v:group style="position:absolute;left:1461;top:16826;width:2;height:336" coordorigin="1461,16826" coordsize="2,336">
              <v:shape style="position:absolute;left:1461;top:16826;width:2;height:336" coordorigin="1461,16826" coordsize="0,336" path="m1461,17162l1461,16826e" filled="f" stroked="t" strokeweight=".462236pt" strokecolor="#646470">
                <v:path arrowok="t"/>
              </v:shape>
            </v:group>
            <v:group style="position:absolute;left:1461;top:17162;width:2;height:288" coordorigin="1461,17162" coordsize="2,288">
              <v:shape style="position:absolute;left:1461;top:17162;width:2;height:288" coordorigin="1461,17162" coordsize="0,288" path="m1461,17450l1461,17162e" filled="f" stroked="t" strokeweight=".462236pt" strokecolor="#000000">
                <v:path arrowok="t"/>
              </v:shape>
            </v:group>
            <v:group style="position:absolute;left:1461;top:17450;width:2;height:525" coordorigin="1461,17450" coordsize="2,525">
              <v:shape style="position:absolute;left:1461;top:17450;width:2;height:525" coordorigin="1461,17450" coordsize="0,525" path="m1461,17975l1461,17450e" filled="f" stroked="t" strokeweight=".462236pt" strokecolor="#6464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.26284pt;margin-top:971.349792pt;width:180.27186pt;height:.1pt;mso-position-horizontal-relative:page;mso-position-vertical-relative:page;z-index:-3678" coordorigin="425,19427" coordsize="3605,2">
            <v:shape style="position:absolute;left:425;top:19427;width:3605;height:2" coordorigin="425,19427" coordsize="3605,0" path="m425,19427l4031,19427e" filled="f" stroked="t" strokeweight=".693353pt" strokecolor="#97979C">
              <v:path arrowok="t"/>
            </v:shape>
            <w10:wrap type="none"/>
          </v:group>
        </w:pict>
      </w:r>
      <w:r>
        <w:rPr/>
        <w:pict>
          <v:group style="position:absolute;margin-left:120.065727pt;margin-top:923.365723pt;width:413.81643pt;height:3.64103pt;mso-position-horizontal-relative:page;mso-position-vertical-relative:page;z-index:-3676" coordorigin="2401,18467" coordsize="8276,73">
            <v:group style="position:absolute;left:2408;top:18533;width:1669;height:2" coordorigin="2408,18533" coordsize="1669,2">
              <v:shape style="position:absolute;left:2408;top:18533;width:1669;height:2" coordorigin="2408,18533" coordsize="1669,0" path="m2408,18533l4077,18533e" filled="f" stroked="t" strokeweight=".693353pt" strokecolor="#181C23">
                <v:path arrowok="t"/>
              </v:shape>
            </v:group>
            <v:group style="position:absolute;left:2681;top:18526;width:4396;height:2" coordorigin="2681,18526" coordsize="4396,2">
              <v:shape style="position:absolute;left:2681;top:18526;width:4396;height:2" coordorigin="2681,18526" coordsize="4396,0" path="m2681,18526l7077,18526e" filled="f" stroked="t" strokeweight="1.155589pt" strokecolor="#1C1C23">
                <v:path arrowok="t"/>
              </v:shape>
            </v:group>
            <v:group style="position:absolute;left:5182;top:18510;width:3818;height:2" coordorigin="5182,18510" coordsize="3818,2">
              <v:shape style="position:absolute;left:5182;top:18510;width:3818;height:2" coordorigin="5182,18510" coordsize="3818,0" path="m5182,18510l9000,18510e" filled="f" stroked="t" strokeweight="1.386707pt" strokecolor="#1C1F28">
                <v:path arrowok="t"/>
              </v:shape>
            </v:group>
            <v:group style="position:absolute;left:7719;top:18493;width:1280;height:2" coordorigin="7719,18493" coordsize="1280,2">
              <v:shape style="position:absolute;left:7719;top:18493;width:1280;height:2" coordorigin="7719,18493" coordsize="1280,0" path="m7719,18493l9000,18493e" filled="f" stroked="t" strokeweight="1.617825pt" strokecolor="#1C1F28">
                <v:path arrowok="t"/>
              </v:shape>
            </v:group>
            <v:group style="position:absolute;left:7719;top:18481;width:2944;height:2" coordorigin="7719,18481" coordsize="2944,2">
              <v:shape style="position:absolute;left:7719;top:18481;width:2944;height:2" coordorigin="7719,18481" coordsize="2944,0" path="m7719,18481l10664,18481e" filled="f" stroked="t" strokeweight="1.386707pt" strokecolor="#1C1C23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numPr>
          <w:ilvl w:val="0"/>
          <w:numId w:val="7"/>
        </w:numPr>
        <w:tabs>
          <w:tab w:pos="1403" w:val="left" w:leader="none"/>
        </w:tabs>
        <w:ind w:left="1403" w:right="0" w:hanging="865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Servic</w:t>
      </w:r>
      <w:r>
        <w:rPr>
          <w:rFonts w:ascii="Arial" w:hAnsi="Arial" w:cs="Arial" w:eastAsia="Arial"/>
          <w:b w:val="0"/>
          <w:bCs w:val="0"/>
          <w:color w:val="15161A"/>
          <w:spacing w:val="-32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position w:val="1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15161A"/>
          <w:spacing w:val="-12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postales</w:t>
      </w:r>
      <w:r>
        <w:rPr>
          <w:rFonts w:ascii="Arial" w:hAnsi="Arial" w:cs="Arial" w:eastAsia="Arial"/>
          <w:b w:val="0"/>
          <w:bCs w:val="0"/>
          <w:color w:val="15161A"/>
          <w:spacing w:val="-15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-18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100"/>
          <w:position w:val="1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position w:val="1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egráficos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7"/>
        </w:numPr>
        <w:tabs>
          <w:tab w:pos="1408" w:val="left" w:leader="none"/>
        </w:tabs>
        <w:ind w:left="1408" w:right="0" w:hanging="86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Servicios</w:t>
      </w:r>
      <w:r>
        <w:rPr>
          <w:rFonts w:ascii="Arial" w:hAnsi="Arial" w:cs="Arial" w:eastAsia="Arial"/>
          <w:b w:val="0"/>
          <w:bCs w:val="0"/>
          <w:color w:val="15161A"/>
          <w:spacing w:val="-8"/>
          <w:w w:val="100"/>
          <w:position w:val="2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integrales</w:t>
      </w:r>
      <w:r>
        <w:rPr>
          <w:rFonts w:ascii="Arial" w:hAnsi="Arial" w:cs="Arial" w:eastAsia="Arial"/>
          <w:b w:val="0"/>
          <w:bCs w:val="0"/>
          <w:color w:val="15161A"/>
          <w:spacing w:val="-12"/>
          <w:w w:val="100"/>
          <w:position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2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8"/>
          <w:w w:val="100"/>
          <w:position w:val="2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15161A"/>
          <w:spacing w:val="-11"/>
          <w:w w:val="100"/>
          <w:position w:val="2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servicios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408" w:val="left" w:leader="none"/>
        </w:tabs>
        <w:ind w:left="5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Courier New" w:hAnsi="Courier New" w:cs="Courier New" w:eastAsia="Courier New"/>
          <w:b/>
          <w:bCs/>
          <w:color w:val="15161A"/>
          <w:spacing w:val="0"/>
          <w:w w:val="90"/>
          <w:sz w:val="16"/>
          <w:szCs w:val="16"/>
        </w:rPr>
        <w:t>32</w:t>
      </w:r>
      <w:r>
        <w:rPr>
          <w:rFonts w:ascii="Courier New" w:hAnsi="Courier New" w:cs="Courier New" w:eastAsia="Courier New"/>
          <w:b/>
          <w:bCs/>
          <w:color w:val="15161A"/>
          <w:spacing w:val="-8"/>
          <w:w w:val="90"/>
          <w:sz w:val="16"/>
          <w:szCs w:val="16"/>
        </w:rPr>
        <w:t>0</w:t>
      </w:r>
      <w:r>
        <w:rPr>
          <w:rFonts w:ascii="Courier New" w:hAnsi="Courier New" w:cs="Courier New" w:eastAsia="Courier New"/>
          <w:b/>
          <w:bCs/>
          <w:color w:val="000000"/>
          <w:spacing w:val="0"/>
          <w:w w:val="90"/>
          <w:sz w:val="16"/>
          <w:szCs w:val="16"/>
        </w:rPr>
        <w:t>0</w:t>
      </w:r>
      <w:r>
        <w:rPr>
          <w:rFonts w:ascii="Courier New" w:hAnsi="Courier New" w:cs="Courier New" w:eastAsia="Courier New"/>
          <w:b/>
          <w:bCs/>
          <w:color w:val="000000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2"/>
          <w:sz w:val="14"/>
          <w:szCs w:val="14"/>
        </w:rPr>
        <w:t>SE</w:t>
      </w:r>
      <w:r>
        <w:rPr>
          <w:rFonts w:ascii="Arial" w:hAnsi="Arial" w:cs="Arial" w:eastAsia="Arial"/>
          <w:b/>
          <w:bCs/>
          <w:color w:val="15161A"/>
          <w:spacing w:val="5"/>
          <w:w w:val="90"/>
          <w:position w:val="2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position w:val="2"/>
          <w:sz w:val="14"/>
          <w:szCs w:val="14"/>
        </w:rPr>
        <w:t>V</w:t>
      </w:r>
      <w:r>
        <w:rPr>
          <w:rFonts w:ascii="Arial" w:hAnsi="Arial" w:cs="Arial" w:eastAsia="Arial"/>
          <w:b/>
          <w:bCs/>
          <w:color w:val="000000"/>
          <w:spacing w:val="6"/>
          <w:w w:val="90"/>
          <w:position w:val="2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15161A"/>
          <w:spacing w:val="3"/>
          <w:w w:val="90"/>
          <w:position w:val="2"/>
          <w:sz w:val="14"/>
          <w:szCs w:val="14"/>
        </w:rPr>
        <w:t>C</w:t>
      </w:r>
      <w:r>
        <w:rPr>
          <w:rFonts w:ascii="Arial" w:hAnsi="Arial" w:cs="Arial" w:eastAsia="Arial"/>
          <w:b/>
          <w:bCs/>
          <w:color w:val="000000"/>
          <w:spacing w:val="-6"/>
          <w:w w:val="90"/>
          <w:position w:val="2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2"/>
          <w:sz w:val="14"/>
          <w:szCs w:val="14"/>
        </w:rPr>
        <w:t>OS</w:t>
      </w:r>
      <w:r>
        <w:rPr>
          <w:rFonts w:ascii="Arial" w:hAnsi="Arial" w:cs="Arial" w:eastAsia="Arial"/>
          <w:b/>
          <w:bCs/>
          <w:color w:val="15161A"/>
          <w:spacing w:val="-5"/>
          <w:w w:val="90"/>
          <w:position w:val="2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2"/>
          <w:sz w:val="14"/>
          <w:szCs w:val="14"/>
        </w:rPr>
        <w:t>DE</w:t>
      </w:r>
      <w:r>
        <w:rPr>
          <w:rFonts w:ascii="Arial" w:hAnsi="Arial" w:cs="Arial" w:eastAsia="Arial"/>
          <w:b/>
          <w:bCs/>
          <w:color w:val="15161A"/>
          <w:spacing w:val="-14"/>
          <w:w w:val="90"/>
          <w:position w:val="2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10"/>
          <w:w w:val="90"/>
          <w:position w:val="2"/>
          <w:sz w:val="14"/>
          <w:szCs w:val="14"/>
        </w:rPr>
        <w:t>A</w:t>
      </w:r>
      <w:r>
        <w:rPr>
          <w:rFonts w:ascii="Arial" w:hAnsi="Arial" w:cs="Arial" w:eastAsia="Arial"/>
          <w:b/>
          <w:bCs/>
          <w:color w:val="000000"/>
          <w:spacing w:val="6"/>
          <w:w w:val="90"/>
          <w:position w:val="2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2"/>
          <w:sz w:val="14"/>
          <w:szCs w:val="14"/>
        </w:rPr>
        <w:t>REND</w:t>
      </w:r>
      <w:r>
        <w:rPr>
          <w:rFonts w:ascii="Arial" w:hAnsi="Arial" w:cs="Arial" w:eastAsia="Arial"/>
          <w:b/>
          <w:bCs/>
          <w:color w:val="15161A"/>
          <w:spacing w:val="9"/>
          <w:w w:val="90"/>
          <w:position w:val="2"/>
          <w:sz w:val="14"/>
          <w:szCs w:val="14"/>
        </w:rPr>
        <w:t>A</w:t>
      </w:r>
      <w:r>
        <w:rPr>
          <w:rFonts w:ascii="Arial" w:hAnsi="Arial" w:cs="Arial" w:eastAsia="Arial"/>
          <w:b/>
          <w:bCs/>
          <w:color w:val="000000"/>
          <w:spacing w:val="-3"/>
          <w:w w:val="90"/>
          <w:position w:val="2"/>
          <w:sz w:val="14"/>
          <w:szCs w:val="14"/>
        </w:rPr>
        <w:t>M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2"/>
          <w:sz w:val="14"/>
          <w:szCs w:val="14"/>
        </w:rPr>
        <w:t>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tabs>
          <w:tab w:pos="2318" w:val="left" w:leader="none"/>
        </w:tabs>
        <w:ind w:left="80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7"/>
          <w:w w:val="100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1"/>
          <w:w w:val="10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72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3"/>
          <w:w w:val="100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1"/>
          <w:w w:val="10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3"/>
          <w:w w:val="100"/>
          <w:position w:val="1"/>
          <w:sz w:val="15"/>
          <w:szCs w:val="15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0"/>
          <w:w w:val="100"/>
          <w:position w:val="1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435" w:val="left" w:leader="none"/>
        </w:tabs>
        <w:ind w:left="0" w:right="11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78.876099pt;margin-top:10.366456pt;width:109.5499pt;height:.1pt;mso-position-horizontal-relative:page;mso-position-vertical-relative:paragraph;z-index:-3679" coordorigin="9578,207" coordsize="2191,2">
            <v:shape style="position:absolute;left:9578;top:207;width:2191;height:2" coordorigin="9578,207" coordsize="2191,0" path="m9578,207l11769,207e" filled="f" stroked="t" strokeweight="1.386707pt" strokecolor="#1F232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7"/>
          <w:w w:val="10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77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10"/>
          <w:w w:val="10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6"/>
          <w:w w:val="10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-9"/>
          <w:w w:val="10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2"/>
          <w:w w:val="100"/>
          <w:position w:val="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24449"/>
          <w:spacing w:val="0"/>
          <w:w w:val="100"/>
          <w:position w:val="2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00" w:right="200"/>
          <w:cols w:num="2" w:equalWidth="0">
            <w:col w:w="3647" w:space="4432"/>
            <w:col w:w="3761"/>
          </w:cols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shape style="position:absolute;margin-left:117.120003pt;margin-top:52.799999pt;width:60.48pt;height:80.64pt;mso-position-horizontal-relative:page;mso-position-vertical-relative:page;z-index:-3671" type="#_x0000_t75">
            <v:imagedata r:id="rId31" o:title=""/>
          </v:shape>
        </w:pict>
      </w:r>
      <w:r>
        <w:rPr/>
        <w:pict>
          <v:shape style="position:absolute;margin-left:560.640015pt;margin-top:204.479996pt;width:45.12pt;height:86.4pt;mso-position-horizontal-relative:page;mso-position-vertical-relative:page;z-index:-3670" type="#_x0000_t75">
            <v:imagedata r:id="rId32" o:title=""/>
          </v:shape>
        </w:pict>
      </w:r>
      <w:r>
        <w:rPr/>
        <w:pict>
          <v:group style="position:absolute;margin-left:527.039978pt;margin-top:473.279999pt;width:64.320000pt;height:76.8pt;mso-position-horizontal-relative:page;mso-position-vertical-relative:page;z-index:-3669" coordorigin="10541,9466" coordsize="1286,1536">
            <v:shape style="position:absolute;left:10541;top:9466;width:1286;height:1536" type="#_x0000_t75">
              <v:imagedata r:id="rId33" o:title=""/>
            </v:shape>
            <v:group style="position:absolute;left:11131;top:9737;width:2;height:307" coordorigin="11131,9737" coordsize="2,307">
              <v:shape style="position:absolute;left:11131;top:9737;width:2;height:307" coordorigin="11131,9737" coordsize="0,307" path="m11131,10045l11131,9737e" filled="f" stroked="t" strokeweight="1.386707pt" strokecolor="#7077DB">
                <v:path arrowok="t"/>
              </v:shape>
            </v:group>
            <v:group style="position:absolute;left:11131;top:10082;width:2;height:232" coordorigin="11131,10082" coordsize="2,232">
              <v:shape style="position:absolute;left:11131;top:10082;width:2;height:232" coordorigin="11131,10082" coordsize="0,232" path="m11131,10314l11131,10082e" filled="f" stroked="t" strokeweight="1.848943pt" strokecolor="#5B60CC">
                <v:path arrowok="t"/>
              </v:shape>
            </v:group>
            <v:group style="position:absolute;left:11131;top:10347;width:2;height:218" coordorigin="11131,10347" coordsize="2,218">
              <v:shape style="position:absolute;left:11131;top:10347;width:2;height:218" coordorigin="11131,10347" coordsize="0,218" path="m11131,10565l11131,10347e" filled="f" stroked="t" strokeweight=".462236pt" strokecolor="#9797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9.520020pt;margin-top:583.679993pt;width:59.52pt;height:152.640pt;mso-position-horizontal-relative:page;mso-position-vertical-relative:page;z-index:-3668" coordorigin="10790,11674" coordsize="1190,3053">
            <v:shape style="position:absolute;left:10790;top:11674;width:1190;height:3053" type="#_x0000_t75">
              <v:imagedata r:id="rId34" o:title=""/>
            </v:shape>
            <v:group style="position:absolute;left:10950;top:13038;width:2;height:208" coordorigin="10950,13038" coordsize="2,208">
              <v:shape style="position:absolute;left:10950;top:13038;width:2;height:208" coordorigin="10950,13038" coordsize="0,208" path="m10950,13246l10950,13038e" filled="f" stroked="t" strokeweight="1.617825pt" strokecolor="#4F4FC3">
                <v:path arrowok="t"/>
              </v:shape>
            </v:group>
            <v:group style="position:absolute;left:10930;top:13156;width:2;height:430" coordorigin="10930,13156" coordsize="2,430">
              <v:shape style="position:absolute;left:10930;top:13156;width:2;height:430" coordorigin="10930,13156" coordsize="0,430" path="m10930,13587l10930,13156e" filled="f" stroked="t" strokeweight="1.848943pt" strokecolor="#5457C8">
                <v:path arrowok="t"/>
              </v:shape>
            </v:group>
            <v:group style="position:absolute;left:10950;top:13539;width:2;height:298" coordorigin="10950,13539" coordsize="2,298">
              <v:shape style="position:absolute;left:10950;top:13539;width:2;height:298" coordorigin="10950,13539" coordsize="0,298" path="m10950,13837l10950,13539e" filled="f" stroked="t" strokeweight="1.386707pt" strokecolor="#7C80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6.880005pt;margin-top:766.080017pt;width:86.4pt;height:71.040pt;mso-position-horizontal-relative:page;mso-position-vertical-relative:page;z-index:-3667" coordorigin="10138,15322" coordsize="1728,1421">
            <v:shape style="position:absolute;left:10138;top:15322;width:1728;height:250" type="#_x0000_t75">
              <v:imagedata r:id="rId35" o:title=""/>
            </v:shape>
            <v:shape style="position:absolute;left:10138;top:15725;width:1728;height:1018" type="#_x0000_t75">
              <v:imagedata r:id="rId36" o:title=""/>
            </v:shape>
            <v:group style="position:absolute;left:10738;top:15346;width:2;height:426" coordorigin="10738,15346" coordsize="2,426">
              <v:shape style="position:absolute;left:10738;top:15346;width:2;height:426" coordorigin="10738,15346" coordsize="0,426" path="m10738,15771l10738,15346e" filled="f" stroked="t" strokeweight=".462236pt" strokecolor="#747CDF">
                <v:path arrowok="t"/>
              </v:shape>
            </v:group>
            <v:group style="position:absolute;left:10738;top:15771;width:2;height:180" coordorigin="10738,15771" coordsize="2,180">
              <v:shape style="position:absolute;left:10738;top:15771;width:2;height:180" coordorigin="10738,15771" coordsize="0,180" path="m10738,15951l10738,15771e" filled="f" stroked="t" strokeweight=".46223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06.880005pt;margin-top:855.359985pt;width:86.4pt;height:22.08pt;mso-position-horizontal-relative:page;mso-position-vertical-relative:page;z-index:-3666" type="#_x0000_t75">
            <v:imagedata r:id="rId37" o:title=""/>
          </v:shape>
        </w:pict>
      </w:r>
      <w:r>
        <w:rPr/>
        <w:pict>
          <v:group style="position:absolute;margin-left:20.338369pt;margin-top:144.4729pt;width:569.47433pt;height:.1pt;mso-position-horizontal-relative:page;mso-position-vertical-relative:page;z-index:-3665" coordorigin="407,2889" coordsize="11389,2">
            <v:shape style="position:absolute;left:407;top:2889;width:11389;height:2" coordorigin="407,2889" coordsize="11389,0" path="m407,2889l11796,2889e" filled="f" stroked="t" strokeweight="1.386707pt" strokecolor="#181C23">
              <v:path arrowok="t"/>
            </v:shape>
            <w10:wrap type="none"/>
          </v:group>
        </w:pict>
      </w:r>
      <w:r>
        <w:rPr/>
        <w:pict>
          <v:group style="position:absolute;margin-left:522.326294pt;margin-top:676.734375pt;width:.462236pt;height:39.004136pt;mso-position-horizontal-relative:page;mso-position-vertical-relative:page;z-index:-3664" coordorigin="10447,13535" coordsize="9,780">
            <v:group style="position:absolute;left:10451;top:13539;width:2;height:298" coordorigin="10451,13539" coordsize="2,298">
              <v:shape style="position:absolute;left:10451;top:13539;width:2;height:298" coordorigin="10451,13539" coordsize="0,298" path="m10451,13837l10451,13539e" filled="f" stroked="t" strokeweight=".462236pt" strokecolor="#676BC8">
                <v:path arrowok="t"/>
              </v:shape>
            </v:group>
            <v:group style="position:absolute;left:10451;top:13837;width:2;height:473" coordorigin="10451,13837" coordsize="2,473">
              <v:shape style="position:absolute;left:10451;top:13837;width:2;height:473" coordorigin="10451,13837" coordsize="0,473" path="m10451,14310l10451,13837e" filled="f" stroked="t" strokeweight=".462236pt" strokecolor="#00000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4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single" w:sz="4" w:space="0" w:color="5B5770"/>
              <w:right w:val="single" w:sz="4" w:space="0" w:color="000000"/>
            </w:tcBorders>
          </w:tcPr>
          <w:p>
            <w:pPr>
              <w:pStyle w:val="TableParagraph"/>
              <w:spacing w:line="141" w:lineRule="exact"/>
              <w:ind w:left="376" w:right="483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321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4" w:space="0" w:color="000000"/>
              <w:bottom w:val="single" w:sz="4" w:space="0" w:color="485448"/>
              <w:right w:val="single" w:sz="4" w:space="0" w:color="000000"/>
            </w:tcBorders>
          </w:tcPr>
          <w:p>
            <w:pPr>
              <w:pStyle w:val="TableParagraph"/>
              <w:spacing w:line="153" w:lineRule="exact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Arrendamiento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terrenos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1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7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5"/>
                <w:w w:val="105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6"/>
                <w:w w:val="105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0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-1"/>
                <w:w w:val="105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2" w:lineRule="auto" w:before="45"/>
              <w:ind w:left="425" w:right="1383" w:firstLine="4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80" w:lineRule="exact" w:before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0" w:lineRule="exact" w:before="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06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1,77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2"/>
                <w:w w:val="1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6"/>
                <w:w w:val="100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"/>
                <w:w w:val="10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9"/>
                <w:w w:val="100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before="95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0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8,52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4"/>
                <w:w w:val="10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8"/>
                <w:w w:val="100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93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0"/>
                <w:w w:val="1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9"/>
                <w:w w:val="100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59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7" w:lineRule="auto" w:before="59"/>
              <w:ind w:left="450" w:right="127"/>
              <w:jc w:val="righ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80" w:lineRule="exact" w:before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8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135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8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0" w:lineRule="exact" w:before="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80" w:lineRule="exact" w:befor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42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79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8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1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33"/>
                <w:w w:val="11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10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77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1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10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9"/>
                <w:w w:val="11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0"/>
                <w:w w:val="110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0"/>
                <w:w w:val="105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722,252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25"/>
                <w:w w:val="105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6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59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87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4"/>
                <w:w w:val="8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0"/>
                <w:w w:val="85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52" w:type="dxa"/>
            <w:tcBorders>
              <w:top w:val="single" w:sz="4" w:space="0" w:color="5B5770"/>
              <w:left w:val="nil" w:sz="6" w:space="0" w:color="auto"/>
              <w:bottom w:val="single" w:sz="4" w:space="0" w:color="575464"/>
              <w:right w:val="single" w:sz="4" w:space="0" w:color="646064"/>
            </w:tcBorders>
          </w:tcPr>
          <w:p>
            <w:pPr>
              <w:pStyle w:val="TableParagraph"/>
              <w:spacing w:before="58"/>
              <w:ind w:left="352" w:right="484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322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485448"/>
              <w:left w:val="single" w:sz="4" w:space="0" w:color="646064"/>
              <w:bottom w:val="single" w:sz="4" w:space="0" w:color="3F4848"/>
              <w:right w:val="single" w:sz="4" w:space="0" w:color="4B4F60"/>
            </w:tcBorders>
          </w:tcPr>
          <w:p>
            <w:pPr>
              <w:pStyle w:val="TableParagraph"/>
              <w:spacing w:before="86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Arrendam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7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edificios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53" w:hRule="exact"/>
        </w:trPr>
        <w:tc>
          <w:tcPr>
            <w:tcW w:w="1152" w:type="dxa"/>
            <w:tcBorders>
              <w:top w:val="single" w:sz="4" w:space="0" w:color="575464"/>
              <w:left w:val="nil" w:sz="6" w:space="0" w:color="auto"/>
              <w:bottom w:val="single" w:sz="4" w:space="0" w:color="000000"/>
              <w:right w:val="single" w:sz="4" w:space="0" w:color="4F4F4F"/>
            </w:tcBorders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134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323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3F4848"/>
              <w:left w:val="single" w:sz="4" w:space="0" w:color="4F4F4F"/>
              <w:bottom w:val="single" w:sz="4" w:space="0" w:color="646464"/>
              <w:right w:val="nil" w:sz="6" w:space="0" w:color="auto"/>
            </w:tcBorders>
          </w:tcPr>
          <w:p>
            <w:pPr>
              <w:pStyle w:val="TableParagraph"/>
              <w:spacing w:line="278" w:lineRule="auto" w:before="43"/>
              <w:ind w:left="95" w:right="9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5"/>
                <w:sz w:val="14"/>
                <w:szCs w:val="14"/>
              </w:rPr>
              <w:t>Arrendamient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8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7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5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5"/>
                <w:sz w:val="14"/>
                <w:szCs w:val="14"/>
              </w:rPr>
              <w:t>mob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5"/>
                <w:w w:val="10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5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5"/>
                <w:sz w:val="14"/>
                <w:szCs w:val="14"/>
              </w:rPr>
              <w:t>iario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1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5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2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5"/>
                <w:sz w:val="14"/>
                <w:szCs w:val="14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adm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nistració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-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educaciona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recreat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7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vo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1152" w:type="dxa"/>
            <w:tcBorders>
              <w:top w:val="single" w:sz="4" w:space="0" w:color="000000"/>
              <w:left w:val="nil" w:sz="6" w:space="0" w:color="auto"/>
              <w:bottom w:val="single" w:sz="4" w:space="0" w:color="575764"/>
              <w:right w:val="single" w:sz="4" w:space="0" w:color="4F4F4F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63" w:right="509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324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646464"/>
              <w:left w:val="single" w:sz="4" w:space="0" w:color="4F4F4F"/>
              <w:bottom w:val="single" w:sz="4" w:space="0" w:color="4F575B"/>
              <w:right w:val="nil" w:sz="6" w:space="0" w:color="auto"/>
            </w:tcBorders>
          </w:tcPr>
          <w:p>
            <w:pPr>
              <w:pStyle w:val="TableParagraph"/>
              <w:spacing w:line="303" w:lineRule="auto" w:before="39"/>
              <w:ind w:left="95" w:right="163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Arrendamiento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instrumental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médico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laborator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0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11" w:hRule="exact"/>
        </w:trPr>
        <w:tc>
          <w:tcPr>
            <w:tcW w:w="1152" w:type="dxa"/>
            <w:tcBorders>
              <w:top w:val="single" w:sz="4" w:space="0" w:color="575764"/>
              <w:left w:val="nil" w:sz="6" w:space="0" w:color="auto"/>
              <w:bottom w:val="single" w:sz="4" w:space="0" w:color="4F4B60"/>
              <w:right w:val="single" w:sz="4" w:space="0" w:color="4F4F4F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63" w:right="509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325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4F575B"/>
              <w:left w:val="single" w:sz="4" w:space="0" w:color="4F4F4F"/>
              <w:bottom w:val="single" w:sz="4" w:space="0" w:color="544B67"/>
              <w:right w:val="single" w:sz="4" w:space="0" w:color="57575B"/>
            </w:tcBorders>
          </w:tcPr>
          <w:p>
            <w:pPr>
              <w:pStyle w:val="TableParagraph"/>
              <w:spacing w:line="282" w:lineRule="auto" w:before="48"/>
              <w:ind w:left="86" w:right="98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Arrendam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7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7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transporte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1152" w:type="dxa"/>
            <w:tcBorders>
              <w:top w:val="single" w:sz="4" w:space="0" w:color="4F4B60"/>
              <w:left w:val="nil" w:sz="6" w:space="0" w:color="auto"/>
              <w:bottom w:val="single" w:sz="4" w:space="0" w:color="646074"/>
              <w:right w:val="single" w:sz="4" w:space="0" w:color="4F4F54"/>
            </w:tcBorders>
          </w:tcPr>
          <w:p>
            <w:pPr>
              <w:pStyle w:val="TableParagraph"/>
              <w:spacing w:line="160" w:lineRule="exact" w:before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37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"/>
                <w:w w:val="105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5"/>
                <w:w w:val="10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44B67"/>
              <w:left w:val="single" w:sz="4" w:space="0" w:color="4F4F54"/>
              <w:bottom w:val="single" w:sz="4" w:space="0" w:color="444454"/>
              <w:right w:val="single" w:sz="4" w:space="0" w:color="57575B"/>
            </w:tcBorders>
          </w:tcPr>
          <w:p>
            <w:pPr>
              <w:pStyle w:val="TableParagraph"/>
              <w:spacing w:line="267" w:lineRule="auto" w:before="95"/>
              <w:ind w:left="82" w:right="20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Arrendamiento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maquinari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6"/>
                <w:w w:val="100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3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otros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3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equipos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herramientas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1152" w:type="dxa"/>
            <w:tcBorders>
              <w:top w:val="single" w:sz="4" w:space="0" w:color="646074"/>
              <w:left w:val="nil" w:sz="6" w:space="0" w:color="auto"/>
              <w:bottom w:val="single" w:sz="4" w:space="0" w:color="646774"/>
              <w:right w:val="single" w:sz="4" w:space="0" w:color="4F4F54"/>
            </w:tcBorders>
          </w:tcPr>
          <w:p>
            <w:pPr>
              <w:pStyle w:val="TableParagraph"/>
              <w:spacing w:before="58"/>
              <w:ind w:left="36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444454"/>
              <w:left w:val="single" w:sz="4" w:space="0" w:color="4F4F54"/>
              <w:bottom w:val="single" w:sz="4" w:space="0" w:color="747480"/>
              <w:right w:val="single" w:sz="4" w:space="0" w:color="575754"/>
            </w:tcBorders>
          </w:tcPr>
          <w:p>
            <w:pPr>
              <w:pStyle w:val="TableParagraph"/>
              <w:spacing w:before="86"/>
              <w:ind w:left="77" w:right="16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Arrendamiento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activos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intang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7" w:hRule="exact"/>
        </w:trPr>
        <w:tc>
          <w:tcPr>
            <w:tcW w:w="1152" w:type="dxa"/>
            <w:tcBorders>
              <w:top w:val="single" w:sz="4" w:space="0" w:color="646774"/>
              <w:left w:val="nil" w:sz="6" w:space="0" w:color="auto"/>
              <w:bottom w:val="single" w:sz="4" w:space="0" w:color="575467"/>
              <w:right w:val="single" w:sz="4" w:space="0" w:color="4F4F54"/>
            </w:tcBorders>
          </w:tcPr>
          <w:p>
            <w:pPr>
              <w:pStyle w:val="TableParagraph"/>
              <w:spacing w:before="61"/>
              <w:ind w:left="36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328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747480"/>
              <w:left w:val="single" w:sz="4" w:space="0" w:color="4F4F54"/>
              <w:bottom w:val="single" w:sz="4" w:space="0" w:color="575467"/>
              <w:right w:val="single" w:sz="4" w:space="0" w:color="575754"/>
            </w:tcBorders>
          </w:tcPr>
          <w:p>
            <w:pPr>
              <w:pStyle w:val="TableParagraph"/>
              <w:spacing w:before="88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Arrendamiento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financiero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1152" w:type="dxa"/>
            <w:tcBorders>
              <w:top w:val="single" w:sz="4" w:space="0" w:color="575467"/>
              <w:left w:val="nil" w:sz="6" w:space="0" w:color="auto"/>
              <w:bottom w:val="single" w:sz="4" w:space="0" w:color="575464"/>
              <w:right w:val="single" w:sz="4" w:space="0" w:color="4F4F54"/>
            </w:tcBorders>
          </w:tcPr>
          <w:p>
            <w:pPr>
              <w:pStyle w:val="TableParagraph"/>
              <w:spacing w:before="70"/>
              <w:ind w:left="36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329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75467"/>
              <w:left w:val="single" w:sz="4" w:space="0" w:color="4F4F54"/>
              <w:bottom w:val="single" w:sz="4" w:space="0" w:color="545464"/>
              <w:right w:val="single" w:sz="4" w:space="0" w:color="575754"/>
            </w:tcBorders>
          </w:tcPr>
          <w:p>
            <w:pPr>
              <w:pStyle w:val="TableParagraph"/>
              <w:spacing w:before="98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arrendamientos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05" w:hRule="exact"/>
        </w:trPr>
        <w:tc>
          <w:tcPr>
            <w:tcW w:w="1152" w:type="dxa"/>
            <w:tcBorders>
              <w:top w:val="single" w:sz="4" w:space="0" w:color="575464"/>
              <w:left w:val="nil" w:sz="6" w:space="0" w:color="auto"/>
              <w:bottom w:val="single" w:sz="4" w:space="0" w:color="5B5B67"/>
              <w:right w:val="single" w:sz="4" w:space="0" w:color="4F4F54"/>
            </w:tcBorders>
          </w:tcPr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323" w:right="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b/>
                <w:bCs/>
                <w:color w:val="13151A"/>
                <w:spacing w:val="0"/>
                <w:w w:val="80"/>
                <w:sz w:val="17"/>
                <w:szCs w:val="17"/>
              </w:rPr>
              <w:t>3300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597" w:type="dxa"/>
            <w:tcBorders>
              <w:top w:val="single" w:sz="4" w:space="0" w:color="545464"/>
              <w:left w:val="single" w:sz="4" w:space="0" w:color="4F4F54"/>
              <w:bottom w:val="single" w:sz="4" w:space="0" w:color="545760"/>
              <w:right w:val="single" w:sz="4" w:space="0" w:color="575754"/>
            </w:tcBorders>
          </w:tcPr>
          <w:p>
            <w:pPr>
              <w:pStyle w:val="TableParagraph"/>
              <w:spacing w:line="269" w:lineRule="auto" w:before="15"/>
              <w:ind w:left="68" w:right="418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SERV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-16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6"/>
                <w:w w:val="8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CIOS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26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4"/>
                <w:w w:val="8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0"/>
                <w:sz w:val="15"/>
                <w:szCs w:val="15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FESIONALE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6"/>
                <w:w w:val="80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0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143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CIENTfFICO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10"/>
                <w:w w:val="80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0"/>
                <w:sz w:val="15"/>
                <w:szCs w:val="15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16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TÉCNICOS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23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17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3"/>
                <w:w w:val="80"/>
                <w:sz w:val="15"/>
                <w:szCs w:val="15"/>
              </w:rPr>
              <w:t>T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8"/>
                <w:w w:val="8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OS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79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SE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4"/>
                <w:w w:val="8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0"/>
                <w:sz w:val="15"/>
                <w:szCs w:val="15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6"/>
                <w:w w:val="8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-2"/>
                <w:w w:val="8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7"/>
                <w:w w:val="80"/>
                <w:sz w:val="15"/>
                <w:szCs w:val="15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46" w:hRule="exact"/>
        </w:trPr>
        <w:tc>
          <w:tcPr>
            <w:tcW w:w="1152" w:type="dxa"/>
            <w:vMerge w:val="restart"/>
            <w:tcBorders>
              <w:top w:val="single" w:sz="4" w:space="0" w:color="5B5B67"/>
              <w:left w:val="nil" w:sz="6" w:space="0" w:color="auto"/>
              <w:right w:val="single" w:sz="4" w:space="0" w:color="4F4F54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6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331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45760"/>
              <w:left w:val="single" w:sz="4" w:space="0" w:color="4F4F54"/>
              <w:right w:val="single" w:sz="4" w:space="0" w:color="575754"/>
            </w:tcBorders>
          </w:tcPr>
          <w:p>
            <w:pPr>
              <w:pStyle w:val="TableParagraph"/>
              <w:spacing w:line="282" w:lineRule="auto" w:before="29"/>
              <w:ind w:left="72" w:right="0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7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egales,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contabilidad,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1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auditoría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relacionados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5B576B"/>
              <w:right w:val="single" w:sz="4" w:space="0" w:color="4F4F54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4F4F54"/>
              <w:bottom w:val="single" w:sz="4" w:space="0" w:color="5B576B"/>
              <w:right w:val="single" w:sz="4" w:space="0" w:color="575754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4"/>
              <w:ind w:left="11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7"/>
              <w:ind w:left="436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71,400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5"/>
                <w:w w:val="100"/>
                <w:sz w:val="15"/>
                <w:szCs w:val="15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5"/>
                <w:w w:val="100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3"/>
              <w:ind w:left="397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9"/>
                <w:szCs w:val="19"/>
              </w:rPr>
              <w:t>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7"/>
                <w:w w:val="95"/>
                <w:position w:val="1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1"/>
                <w:w w:val="95"/>
                <w:position w:val="1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position w:val="1"/>
                <w:sz w:val="15"/>
                <w:szCs w:val="15"/>
              </w:rPr>
              <w:t>384,40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9"/>
                <w:w w:val="95"/>
                <w:position w:val="1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95"/>
                <w:position w:val="1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position w:val="1"/>
                <w:sz w:val="15"/>
                <w:szCs w:val="15"/>
              </w:rPr>
              <w:t>63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7"/>
              <w:ind w:left="42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6,45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4"/>
                <w:w w:val="105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807.63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right="86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30"/>
                <w:w w:val="10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0"/>
                <w:w w:val="100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3" w:hRule="exact"/>
        </w:trPr>
        <w:tc>
          <w:tcPr>
            <w:tcW w:w="1152" w:type="dxa"/>
            <w:vMerge w:val="restart"/>
            <w:tcBorders>
              <w:top w:val="single" w:sz="4" w:space="0" w:color="5B576B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line="140" w:lineRule="exact"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36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332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B576B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before="73"/>
              <w:ind w:left="6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diseñ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3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arquitectura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33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9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ngeniería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8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6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relacion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9"/>
                <w:w w:val="95"/>
                <w:sz w:val="14"/>
                <w:szCs w:val="14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3"/>
                <w:w w:val="95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646470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575B67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B4F4B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9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4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1152" w:type="dxa"/>
            <w:vMerge w:val="restart"/>
            <w:tcBorders>
              <w:top w:val="single" w:sz="4" w:space="0" w:color="646470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333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75B67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line="288" w:lineRule="auto" w:before="29"/>
              <w:ind w:left="68" w:right="78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consultoría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administrativa,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1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técnica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tecno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0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ogías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1"/>
              <w:ind w:left="6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2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606067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606067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B4F4B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1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4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98" w:hRule="exact"/>
        </w:trPr>
        <w:tc>
          <w:tcPr>
            <w:tcW w:w="1152" w:type="dxa"/>
            <w:vMerge w:val="restart"/>
            <w:tcBorders>
              <w:top w:val="single" w:sz="4" w:space="0" w:color="606067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before="60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334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606067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before="78"/>
              <w:ind w:left="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8"/>
                <w:w w:val="95"/>
                <w:sz w:val="14"/>
                <w:szCs w:val="14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9"/>
                <w:w w:val="9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3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8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capac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8"/>
                <w:w w:val="95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8"/>
                <w:w w:val="95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4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575767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575767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B4F4B"/>
              <w:right w:val="nil" w:sz="6" w:space="0" w:color="auto"/>
            </w:tcBorders>
          </w:tcPr>
          <w:p>
            <w:pPr>
              <w:pStyle w:val="TableParagraph"/>
              <w:spacing w:before="28"/>
              <w:ind w:left="106" w:right="-1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6"/>
              <w:ind w:left="43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7"/>
                <w:w w:val="105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680.00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53" w:val="left" w:leader="none"/>
              </w:tabs>
              <w:spacing w:before="47"/>
              <w:ind w:left="397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5"/>
                <w:szCs w:val="15"/>
              </w:rPr>
              <w:t>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9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5"/>
                <w:szCs w:val="15"/>
              </w:rPr>
              <w:t>29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7"/>
                <w:w w:val="9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9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5"/>
                <w:szCs w:val="15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7"/>
              <w:ind w:left="4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0"/>
              <w:ind w:left="32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"/>
                <w:w w:val="105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97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1"/>
                <w:w w:val="10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9"/>
              <w:ind w:right="91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8"/>
                <w:w w:val="95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0"/>
                <w:w w:val="95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152" w:type="dxa"/>
            <w:vMerge w:val="restart"/>
            <w:tcBorders>
              <w:top w:val="single" w:sz="4" w:space="0" w:color="575767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36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335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75767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line="288" w:lineRule="auto" w:before="41"/>
              <w:ind w:left="68" w:right="0" w:hanging="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investigación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científica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8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desarr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10"/>
                <w:w w:val="95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6"/>
                <w:w w:val="95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95"/>
                <w:sz w:val="14"/>
                <w:szCs w:val="14"/>
              </w:rPr>
              <w:t>o</w:t>
            </w:r>
          </w:p>
        </w:tc>
        <w:tc>
          <w:tcPr>
            <w:tcW w:w="176" w:type="dxa"/>
            <w:vMerge/>
            <w:tcBorders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575764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575764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B4F4B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3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2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2" w:hRule="exact"/>
        </w:trPr>
        <w:tc>
          <w:tcPr>
            <w:tcW w:w="1152" w:type="dxa"/>
            <w:vMerge w:val="restart"/>
            <w:tcBorders>
              <w:top w:val="single" w:sz="4" w:space="0" w:color="575764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336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75764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before="82"/>
              <w:ind w:left="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apo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administrativo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before="28"/>
              <w:ind w:left="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traducción,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fotocopiado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impresión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4F4F64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4F4F5B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B4F4B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4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6" w:hRule="exact"/>
        </w:trPr>
        <w:tc>
          <w:tcPr>
            <w:tcW w:w="1152" w:type="dxa"/>
            <w:vMerge w:val="restart"/>
            <w:tcBorders>
              <w:top w:val="single" w:sz="4" w:space="0" w:color="4F4F64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before="51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337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4F4F5B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before="69"/>
              <w:ind w:left="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5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protección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8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seguridad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9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544F60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544F60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B4F4B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38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6"/>
              <w:ind w:left="4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90" w:hRule="exact"/>
        </w:trPr>
        <w:tc>
          <w:tcPr>
            <w:tcW w:w="1152" w:type="dxa"/>
            <w:vMerge w:val="restart"/>
            <w:tcBorders>
              <w:top w:val="single" w:sz="4" w:space="0" w:color="544F60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before="54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338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44F60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before="67"/>
              <w:ind w:left="5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9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vigilancia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9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2" w:space="0" w:color="545464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54545B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B4F4B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4"/>
              <w:ind w:left="3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4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34" w:hRule="exact"/>
        </w:trPr>
        <w:tc>
          <w:tcPr>
            <w:tcW w:w="1152" w:type="dxa"/>
            <w:vMerge w:val="restart"/>
            <w:tcBorders>
              <w:top w:val="single" w:sz="2" w:space="0" w:color="545464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172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339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94" w:lineRule="exact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5254"/>
                <w:spacing w:val="0"/>
                <w:w w:val="175"/>
                <w:sz w:val="19"/>
                <w:szCs w:val="19"/>
              </w:rPr>
              <w:t>------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4545B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line="303" w:lineRule="auto" w:before="22"/>
              <w:ind w:left="58" w:right="28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profesionales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3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-2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científicos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5"/>
                <w:sz w:val="14"/>
                <w:szCs w:val="14"/>
              </w:rPr>
              <w:t>técnicos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3"/>
                <w:w w:val="10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5"/>
                <w:sz w:val="14"/>
                <w:szCs w:val="14"/>
              </w:rPr>
              <w:t>integral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5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5"/>
                <w:sz w:val="14"/>
                <w:szCs w:val="14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105" w:lineRule="exact"/>
              <w:ind w:left="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3"/>
                <w:w w:val="8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1"/>
                <w:w w:val="8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-10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5"/>
                <w:w w:val="8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IOS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18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FINANCI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-14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5"/>
                <w:w w:val="8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OS,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21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8"/>
                <w:w w:val="8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6"/>
                <w:w w:val="80"/>
                <w:sz w:val="15"/>
                <w:szCs w:val="15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CA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10"/>
                <w:w w:val="8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11"/>
                <w:w w:val="8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76" w:type="dxa"/>
            <w:vMerge/>
            <w:tcBorders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08" w:hRule="exact"/>
        </w:trPr>
        <w:tc>
          <w:tcPr>
            <w:tcW w:w="1152" w:type="dxa"/>
            <w:vMerge/>
            <w:tcBorders>
              <w:left w:val="nil" w:sz="6" w:space="0" w:color="auto"/>
              <w:bottom w:val="nil" w:sz="6" w:space="0" w:color="auto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nil" w:sz="6" w:space="0" w:color="auto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tcBorders>
              <w:top w:val="nil" w:sz="6" w:space="0" w:color="auto"/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3"/>
              <w:ind w:left="39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8"/>
                <w:szCs w:val="18"/>
              </w:rPr>
              <w:t>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36"/>
                <w:w w:val="9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5"/>
                <w:szCs w:val="15"/>
              </w:rPr>
              <w:t>1,878,472.80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2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9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1,878,472.80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84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single" w:sz="4" w:space="0" w:color="545460"/>
              <w:right w:val="single" w:sz="4" w:space="0" w:color="545457"/>
            </w:tcBorders>
          </w:tcPr>
          <w:p>
            <w:pPr>
              <w:pStyle w:val="TableParagraph"/>
              <w:spacing w:line="177" w:lineRule="exact"/>
              <w:ind w:left="318" w:right="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b/>
                <w:bCs/>
                <w:color w:val="13151A"/>
                <w:spacing w:val="0"/>
                <w:w w:val="80"/>
                <w:sz w:val="17"/>
                <w:szCs w:val="17"/>
              </w:rPr>
              <w:t>3400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4" w:space="0" w:color="545457"/>
              <w:bottom w:val="single" w:sz="4" w:space="0" w:color="545460"/>
              <w:right w:val="single" w:sz="4" w:space="0" w:color="4B4F4B"/>
            </w:tcBorders>
          </w:tcPr>
          <w:p>
            <w:pPr>
              <w:pStyle w:val="TableParagraph"/>
              <w:spacing w:before="84"/>
              <w:ind w:left="5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18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-2"/>
                <w:w w:val="8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0"/>
                <w:sz w:val="15"/>
                <w:szCs w:val="15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5"/>
                <w:w w:val="80"/>
                <w:sz w:val="15"/>
                <w:szCs w:val="15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5"/>
                <w:w w:val="8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4"/>
                <w:w w:val="8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IAL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9"/>
                <w:w w:val="8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tabs>
                <w:tab w:pos="748" w:val="left" w:leader="none"/>
              </w:tabs>
              <w:spacing w:line="194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position w:val="1"/>
                <w:sz w:val="15"/>
                <w:szCs w:val="15"/>
              </w:rPr>
              <w:t>71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3"/>
                <w:w w:val="100"/>
                <w:position w:val="1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5"/>
                <w:w w:val="100"/>
                <w:position w:val="1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position w:val="1"/>
                <w:sz w:val="15"/>
                <w:szCs w:val="15"/>
              </w:rPr>
              <w:t>84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5"/>
                <w:w w:val="100"/>
                <w:position w:val="1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6"/>
                <w:w w:val="100"/>
                <w:position w:val="1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position w:val="1"/>
                <w:sz w:val="15"/>
                <w:szCs w:val="15"/>
              </w:rPr>
              <w:t>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189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71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71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05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84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5"/>
                <w:w w:val="105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6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66" w:lineRule="exact"/>
              <w:ind w:right="91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"/>
                <w:w w:val="9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0"/>
                <w:w w:val="90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3" w:hRule="exact"/>
        </w:trPr>
        <w:tc>
          <w:tcPr>
            <w:tcW w:w="1152" w:type="dxa"/>
            <w:tcBorders>
              <w:top w:val="single" w:sz="4" w:space="0" w:color="545460"/>
              <w:left w:val="nil" w:sz="6" w:space="0" w:color="auto"/>
              <w:bottom w:val="single" w:sz="4" w:space="0" w:color="545464"/>
              <w:right w:val="single" w:sz="4" w:space="0" w:color="545457"/>
            </w:tcBorders>
          </w:tcPr>
          <w:p>
            <w:pPr>
              <w:pStyle w:val="TableParagraph"/>
              <w:spacing w:before="56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341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45460"/>
              <w:left w:val="single" w:sz="4" w:space="0" w:color="545457"/>
              <w:bottom w:val="single" w:sz="4" w:space="0" w:color="545464"/>
              <w:right w:val="single" w:sz="4" w:space="0" w:color="4B4F4B"/>
            </w:tcBorders>
          </w:tcPr>
          <w:p>
            <w:pPr>
              <w:pStyle w:val="TableParagraph"/>
              <w:spacing w:before="69"/>
              <w:ind w:left="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financieros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5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2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bancarios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B4F4B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tabs>
                <w:tab w:pos="827" w:val="left" w:leader="none"/>
              </w:tabs>
              <w:ind w:left="39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sz w:val="19"/>
                <w:szCs w:val="19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position w:val="1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7"/>
                <w:w w:val="95"/>
                <w:position w:val="1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5"/>
                <w:w w:val="95"/>
                <w:position w:val="1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position w:val="1"/>
                <w:sz w:val="15"/>
                <w:szCs w:val="15"/>
              </w:rPr>
              <w:t>932.00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65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9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1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0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408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3"/>
                <w:w w:val="105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0"/>
                <w:w w:val="10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7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19" w:hRule="exact"/>
        </w:trPr>
        <w:tc>
          <w:tcPr>
            <w:tcW w:w="1152" w:type="dxa"/>
            <w:vMerge w:val="restart"/>
            <w:tcBorders>
              <w:top w:val="single" w:sz="4" w:space="0" w:color="545464"/>
              <w:left w:val="nil" w:sz="6" w:space="0" w:color="auto"/>
              <w:right w:val="single" w:sz="4" w:space="0" w:color="545457"/>
            </w:tcBorders>
          </w:tcPr>
          <w:p>
            <w:pPr>
              <w:pStyle w:val="TableParagraph"/>
              <w:spacing w:before="99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342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45464"/>
              <w:left w:val="single" w:sz="4" w:space="0" w:color="545457"/>
              <w:right w:val="single" w:sz="4" w:space="0" w:color="4B4F4B"/>
            </w:tcBorders>
          </w:tcPr>
          <w:p>
            <w:pPr>
              <w:pStyle w:val="TableParagraph"/>
              <w:spacing w:line="282" w:lineRule="auto" w:before="17"/>
              <w:ind w:left="63" w:right="28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cobranza,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nves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0"/>
                <w:w w:val="100"/>
                <w:sz w:val="14"/>
                <w:szCs w:val="14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gación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crediticia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sim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lar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5B6067"/>
              <w:right w:val="single" w:sz="4" w:space="0" w:color="545457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5B6067"/>
              <w:right w:val="single" w:sz="4" w:space="0" w:color="4B4F4B"/>
            </w:tcBorders>
          </w:tcPr>
          <w:p>
            <w:pPr/>
          </w:p>
        </w:tc>
        <w:tc>
          <w:tcPr>
            <w:tcW w:w="176" w:type="dxa"/>
            <w:tcBorders>
              <w:top w:val="nil" w:sz="6" w:space="0" w:color="auto"/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 w:before="75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 w:before="79"/>
              <w:ind w:left="4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0" w:hRule="exact"/>
        </w:trPr>
        <w:tc>
          <w:tcPr>
            <w:tcW w:w="1152" w:type="dxa"/>
            <w:tcBorders>
              <w:top w:val="single" w:sz="4" w:space="0" w:color="5B6067"/>
              <w:left w:val="nil" w:sz="6" w:space="0" w:color="auto"/>
              <w:bottom w:val="single" w:sz="4" w:space="0" w:color="575767"/>
              <w:right w:val="single" w:sz="4" w:space="0" w:color="545457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55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343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B6067"/>
              <w:left w:val="single" w:sz="4" w:space="0" w:color="545457"/>
              <w:bottom w:val="single" w:sz="4" w:space="0" w:color="575767"/>
              <w:right w:val="single" w:sz="4" w:space="0" w:color="4B4F4B"/>
            </w:tcBorders>
          </w:tcPr>
          <w:p>
            <w:pPr>
              <w:pStyle w:val="TableParagraph"/>
              <w:spacing w:line="288" w:lineRule="auto" w:before="22"/>
              <w:ind w:left="63" w:right="28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recaudación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3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5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tra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0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7"/>
                <w:w w:val="100"/>
                <w:sz w:val="14"/>
                <w:szCs w:val="1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ado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cust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6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8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valores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B4F4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96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92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19" w:hRule="exact"/>
        </w:trPr>
        <w:tc>
          <w:tcPr>
            <w:tcW w:w="1152" w:type="dxa"/>
            <w:tcBorders>
              <w:top w:val="single" w:sz="4" w:space="0" w:color="575767"/>
              <w:left w:val="nil" w:sz="6" w:space="0" w:color="auto"/>
              <w:bottom w:val="single" w:sz="4" w:space="0" w:color="545764"/>
              <w:right w:val="single" w:sz="4" w:space="0" w:color="545457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6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344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75767"/>
              <w:left w:val="single" w:sz="4" w:space="0" w:color="545457"/>
              <w:bottom w:val="single" w:sz="4" w:space="0" w:color="4F4F5B"/>
              <w:right w:val="single" w:sz="4" w:space="0" w:color="545760"/>
            </w:tcBorders>
          </w:tcPr>
          <w:p>
            <w:pPr>
              <w:pStyle w:val="TableParagraph"/>
              <w:spacing w:line="296" w:lineRule="auto" w:before="29"/>
              <w:ind w:left="72" w:right="165" w:hanging="1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Seguros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6"/>
                <w:w w:val="100"/>
                <w:sz w:val="14"/>
                <w:szCs w:val="14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responsabilidad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9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patrimonial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fianzas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54576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762" w:val="left" w:leader="none"/>
              </w:tabs>
              <w:spacing w:line="199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position w:val="1"/>
                <w:sz w:val="15"/>
                <w:szCs w:val="15"/>
              </w:rPr>
              <w:t>38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3"/>
                <w:w w:val="100"/>
                <w:position w:val="1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1"/>
                <w:w w:val="100"/>
                <w:position w:val="1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position w:val="1"/>
                <w:sz w:val="15"/>
                <w:szCs w:val="15"/>
              </w:rPr>
              <w:t>361.83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99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 w:befor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3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"/>
                <w:w w:val="105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6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361.83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152" w:type="dxa"/>
            <w:tcBorders>
              <w:top w:val="single" w:sz="4" w:space="0" w:color="545764"/>
              <w:left w:val="nil" w:sz="6" w:space="0" w:color="auto"/>
              <w:bottom w:val="single" w:sz="4" w:space="0" w:color="5B5767"/>
              <w:right w:val="single" w:sz="4" w:space="0" w:color="545457"/>
            </w:tcBorders>
          </w:tcPr>
          <w:p>
            <w:pPr>
              <w:pStyle w:val="TableParagraph"/>
              <w:spacing w:before="70"/>
              <w:ind w:left="36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345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4F4F5B"/>
              <w:left w:val="single" w:sz="4" w:space="0" w:color="545457"/>
              <w:bottom w:val="single" w:sz="4" w:space="0" w:color="5B5767"/>
              <w:right w:val="single" w:sz="4" w:space="0" w:color="4F4F54"/>
            </w:tcBorders>
          </w:tcPr>
          <w:p>
            <w:pPr>
              <w:pStyle w:val="TableParagraph"/>
              <w:spacing w:before="84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Seguro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bienes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patri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10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niales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tabs>
                <w:tab w:pos="762" w:val="left" w:leader="none"/>
              </w:tabs>
              <w:spacing w:line="204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position w:val="1"/>
                <w:sz w:val="15"/>
                <w:szCs w:val="15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05"/>
                <w:position w:val="1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6"/>
                <w:w w:val="105"/>
                <w:position w:val="1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position w:val="1"/>
                <w:sz w:val="15"/>
                <w:szCs w:val="15"/>
              </w:rPr>
              <w:t>55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05"/>
                <w:position w:val="1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0"/>
                <w:w w:val="105"/>
                <w:position w:val="1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position w:val="1"/>
                <w:sz w:val="15"/>
                <w:szCs w:val="15"/>
              </w:rPr>
              <w:t>86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43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05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55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05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5254"/>
                <w:spacing w:val="-6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86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1152" w:type="dxa"/>
            <w:tcBorders>
              <w:top w:val="single" w:sz="4" w:space="0" w:color="5B5767"/>
              <w:left w:val="nil" w:sz="6" w:space="0" w:color="auto"/>
              <w:bottom w:val="single" w:sz="4" w:space="0" w:color="575467"/>
              <w:right w:val="single" w:sz="4" w:space="0" w:color="545457"/>
            </w:tcBorders>
          </w:tcPr>
          <w:p>
            <w:pPr>
              <w:pStyle w:val="TableParagraph"/>
              <w:spacing w:before="70"/>
              <w:ind w:left="36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346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B5767"/>
              <w:left w:val="single" w:sz="4" w:space="0" w:color="545457"/>
              <w:bottom w:val="single" w:sz="4" w:space="0" w:color="575467"/>
              <w:right w:val="single" w:sz="4" w:space="0" w:color="4F4F54"/>
            </w:tcBorders>
          </w:tcPr>
          <w:p>
            <w:pPr>
              <w:pStyle w:val="TableParagraph"/>
              <w:spacing w:before="79"/>
              <w:ind w:left="7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Almacenaje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-2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envase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embalaje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1152" w:type="dxa"/>
            <w:tcBorders>
              <w:top w:val="single" w:sz="4" w:space="0" w:color="575467"/>
              <w:left w:val="nil" w:sz="6" w:space="0" w:color="auto"/>
              <w:bottom w:val="single" w:sz="4" w:space="0" w:color="544F64"/>
              <w:right w:val="single" w:sz="4" w:space="0" w:color="545457"/>
            </w:tcBorders>
          </w:tcPr>
          <w:p>
            <w:pPr>
              <w:pStyle w:val="TableParagraph"/>
              <w:spacing w:before="61"/>
              <w:ind w:left="36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347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75467"/>
              <w:left w:val="single" w:sz="4" w:space="0" w:color="545457"/>
              <w:bottom w:val="single" w:sz="4" w:space="0" w:color="544F64"/>
              <w:right w:val="single" w:sz="4" w:space="0" w:color="4F4F54"/>
            </w:tcBorders>
          </w:tcPr>
          <w:p>
            <w:pPr>
              <w:pStyle w:val="TableParagraph"/>
              <w:spacing w:before="69"/>
              <w:ind w:left="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Fletes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4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3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maniobras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 w:before="90"/>
              <w:ind w:left="40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0"/>
              <w:ind w:left="42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80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3" w:hRule="exact"/>
        </w:trPr>
        <w:tc>
          <w:tcPr>
            <w:tcW w:w="1152" w:type="dxa"/>
            <w:tcBorders>
              <w:top w:val="single" w:sz="4" w:space="0" w:color="544F64"/>
              <w:left w:val="nil" w:sz="6" w:space="0" w:color="auto"/>
              <w:bottom w:val="single" w:sz="4" w:space="0" w:color="575467"/>
              <w:right w:val="single" w:sz="4" w:space="0" w:color="545457"/>
            </w:tcBorders>
          </w:tcPr>
          <w:p>
            <w:pPr>
              <w:pStyle w:val="TableParagraph"/>
              <w:spacing w:before="54"/>
              <w:ind w:left="37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348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44F64"/>
              <w:left w:val="single" w:sz="4" w:space="0" w:color="545457"/>
              <w:bottom w:val="single" w:sz="4" w:space="0" w:color="575467"/>
              <w:right w:val="single" w:sz="4" w:space="0" w:color="4F4F54"/>
            </w:tcBorders>
          </w:tcPr>
          <w:p>
            <w:pPr>
              <w:pStyle w:val="TableParagraph"/>
              <w:spacing w:before="62"/>
              <w:ind w:left="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Comisiones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ventas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 w:before="82"/>
              <w:ind w:left="40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 w:before="78"/>
              <w:ind w:left="42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0" w:hRule="exact"/>
        </w:trPr>
        <w:tc>
          <w:tcPr>
            <w:tcW w:w="1152" w:type="dxa"/>
            <w:tcBorders>
              <w:top w:val="single" w:sz="4" w:space="0" w:color="575467"/>
              <w:left w:val="nil" w:sz="6" w:space="0" w:color="auto"/>
              <w:bottom w:val="single" w:sz="6" w:space="0" w:color="605B70"/>
              <w:right w:val="single" w:sz="4" w:space="0" w:color="545457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6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349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75467"/>
              <w:left w:val="single" w:sz="4" w:space="0" w:color="545457"/>
              <w:right w:val="single" w:sz="4" w:space="0" w:color="4F4F54"/>
            </w:tcBorders>
          </w:tcPr>
          <w:p>
            <w:pPr>
              <w:pStyle w:val="TableParagraph"/>
              <w:spacing w:line="282" w:lineRule="auto" w:before="15"/>
              <w:ind w:left="77" w:right="45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Servicios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financieros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-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bancarios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8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comerciales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integrales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76" w:lineRule="auto" w:before="15"/>
              <w:ind w:left="82" w:right="312" w:hanging="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95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10"/>
                <w:w w:val="9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95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7"/>
                <w:w w:val="95"/>
                <w:sz w:val="15"/>
                <w:szCs w:val="15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95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-4"/>
                <w:w w:val="95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95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8"/>
                <w:w w:val="95"/>
                <w:sz w:val="15"/>
                <w:szCs w:val="15"/>
              </w:rPr>
              <w:t>O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95"/>
                <w:sz w:val="15"/>
                <w:szCs w:val="15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9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5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130"/>
                <w:sz w:val="15"/>
                <w:szCs w:val="15"/>
              </w:rPr>
              <w:t>INSTALACI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15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5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4"/>
                <w:w w:val="8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14"/>
                <w:w w:val="85"/>
                <w:sz w:val="15"/>
                <w:szCs w:val="15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5"/>
                <w:sz w:val="15"/>
                <w:szCs w:val="15"/>
              </w:rPr>
              <w:t>ARACIÓN,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30"/>
                <w:w w:val="8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-11"/>
                <w:w w:val="85"/>
                <w:sz w:val="15"/>
                <w:szCs w:val="15"/>
              </w:rPr>
              <w:t>M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8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15"/>
                <w:w w:val="8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5"/>
                <w:sz w:val="15"/>
                <w:szCs w:val="15"/>
              </w:rPr>
              <w:t>NTENIMIENTO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16"/>
                <w:w w:val="8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5"/>
                <w:sz w:val="15"/>
                <w:szCs w:val="15"/>
              </w:rPr>
              <w:t>Y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8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95"/>
                <w:sz w:val="15"/>
                <w:szCs w:val="15"/>
              </w:rPr>
              <w:t>CONS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14"/>
                <w:w w:val="9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0"/>
                <w:w w:val="95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000000"/>
                <w:spacing w:val="-6"/>
                <w:w w:val="95"/>
                <w:sz w:val="15"/>
                <w:szCs w:val="15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13151A"/>
                <w:spacing w:val="0"/>
                <w:w w:val="95"/>
                <w:sz w:val="15"/>
                <w:szCs w:val="15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 w:before="7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1152" w:type="dxa"/>
            <w:tcBorders>
              <w:top w:val="single" w:sz="6" w:space="0" w:color="605B70"/>
              <w:left w:val="nil" w:sz="6" w:space="0" w:color="auto"/>
              <w:bottom w:val="single" w:sz="4" w:space="0" w:color="575764"/>
              <w:right w:val="single" w:sz="4" w:space="0" w:color="545457"/>
            </w:tcBorders>
          </w:tcPr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32" w:right="0"/>
              <w:jc w:val="left"/>
              <w:rPr>
                <w:rFonts w:ascii="Courier New" w:hAnsi="Courier New" w:cs="Courier New" w:eastAsia="Courier New"/>
                <w:sz w:val="17"/>
                <w:szCs w:val="17"/>
              </w:rPr>
            </w:pPr>
            <w:r>
              <w:rPr>
                <w:rFonts w:ascii="Courier New" w:hAnsi="Courier New" w:cs="Courier New" w:eastAsia="Courier New"/>
                <w:b/>
                <w:bCs/>
                <w:color w:val="13151A"/>
                <w:spacing w:val="0"/>
                <w:w w:val="80"/>
                <w:sz w:val="17"/>
                <w:szCs w:val="17"/>
              </w:rPr>
              <w:t>3500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597" w:type="dxa"/>
            <w:vMerge/>
            <w:tcBorders>
              <w:left w:val="single" w:sz="4" w:space="0" w:color="545457"/>
              <w:bottom w:val="single" w:sz="4" w:space="0" w:color="575764"/>
              <w:right w:val="single" w:sz="4" w:space="0" w:color="4F4F54"/>
            </w:tcBorders>
          </w:tcPr>
          <w:p>
            <w:pPr/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4" w:lineRule="exact"/>
              <w:ind w:right="-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8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4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1,5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4"/>
                <w:w w:val="105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8"/>
                <w:w w:val="105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,24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2"/>
                <w:w w:val="10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0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1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31"/>
                <w:w w:val="105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-7"/>
                <w:w w:val="105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0"/>
                <w:w w:val="105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-2"/>
                <w:w w:val="105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3,54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0"/>
                <w:w w:val="105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0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4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12,339,78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3"/>
                <w:w w:val="105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6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81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right="77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27"/>
                <w:w w:val="10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5"/>
                <w:w w:val="1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0"/>
                <w:w w:val="100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9" w:hRule="exact"/>
        </w:trPr>
        <w:tc>
          <w:tcPr>
            <w:tcW w:w="1152" w:type="dxa"/>
            <w:tcBorders>
              <w:top w:val="single" w:sz="4" w:space="0" w:color="575764"/>
              <w:left w:val="nil" w:sz="6" w:space="0" w:color="auto"/>
              <w:bottom w:val="single" w:sz="4" w:space="0" w:color="575464"/>
              <w:right w:val="single" w:sz="4" w:space="0" w:color="4F4F54"/>
            </w:tcBorders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7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10"/>
                <w:sz w:val="15"/>
                <w:szCs w:val="15"/>
              </w:rPr>
              <w:t>351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75764"/>
              <w:left w:val="single" w:sz="4" w:space="0" w:color="4F4F54"/>
              <w:bottom w:val="single" w:sz="4" w:space="0" w:color="575464"/>
              <w:right w:val="single" w:sz="4" w:space="0" w:color="4F4F54"/>
            </w:tcBorders>
          </w:tcPr>
          <w:p>
            <w:pPr>
              <w:pStyle w:val="TableParagraph"/>
              <w:spacing w:line="296" w:lineRule="auto" w:before="22"/>
              <w:ind w:left="82" w:right="85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5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nservación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mantenimiento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10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inmuebles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70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68" w:hRule="exact"/>
        </w:trPr>
        <w:tc>
          <w:tcPr>
            <w:tcW w:w="1152" w:type="dxa"/>
            <w:tcBorders>
              <w:top w:val="single" w:sz="4" w:space="0" w:color="575464"/>
              <w:left w:val="nil" w:sz="6" w:space="0" w:color="auto"/>
              <w:bottom w:val="single" w:sz="4" w:space="0" w:color="575467"/>
              <w:right w:val="single" w:sz="4" w:space="0" w:color="4F4F54"/>
            </w:tcBorders>
          </w:tcPr>
          <w:p>
            <w:pPr>
              <w:pStyle w:val="TableParagraph"/>
              <w:spacing w:line="280" w:lineRule="exact" w:before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37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352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75464"/>
              <w:left w:val="single" w:sz="4" w:space="0" w:color="4F4F54"/>
              <w:bottom w:val="single" w:sz="4" w:space="0" w:color="575467"/>
              <w:right w:val="single" w:sz="4" w:space="0" w:color="4F4F54"/>
            </w:tcBorders>
          </w:tcPr>
          <w:p>
            <w:pPr>
              <w:pStyle w:val="TableParagraph"/>
              <w:spacing w:line="279" w:lineRule="auto" w:before="20"/>
              <w:ind w:left="82" w:right="92" w:firstLine="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nstalac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2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0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reparación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mantenimiento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mobiliario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4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quipo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4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admin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4"/>
                <w:w w:val="100"/>
                <w:sz w:val="14"/>
                <w:szCs w:val="14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-3"/>
                <w:w w:val="100"/>
                <w:sz w:val="14"/>
                <w:szCs w:val="14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tración,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educacional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recreativo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tabs>
                <w:tab w:pos="767" w:val="left" w:leader="none"/>
              </w:tabs>
              <w:spacing w:line="216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position w:val="-1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position w:val="-1"/>
                <w:sz w:val="19"/>
                <w:szCs w:val="19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position w:val="0"/>
                <w:sz w:val="15"/>
                <w:szCs w:val="15"/>
              </w:rPr>
              <w:t>41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3"/>
                <w:w w:val="95"/>
                <w:position w:val="0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95"/>
                <w:position w:val="0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5"/>
                <w:position w:val="0"/>
                <w:sz w:val="15"/>
                <w:szCs w:val="15"/>
              </w:rPr>
              <w:t>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5"/>
                <w:w w:val="95"/>
                <w:position w:val="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9"/>
                <w:w w:val="95"/>
                <w:position w:val="0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"/>
                <w:w w:val="95"/>
                <w:position w:val="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95"/>
                <w:position w:val="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8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41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4"/>
                <w:w w:val="105"/>
                <w:sz w:val="15"/>
                <w:szCs w:val="15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0"/>
                <w:w w:val="105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1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72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"/>
                <w:w w:val="9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5254"/>
                <w:spacing w:val="0"/>
                <w:w w:val="90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1" w:hRule="exact"/>
        </w:trPr>
        <w:tc>
          <w:tcPr>
            <w:tcW w:w="1152" w:type="dxa"/>
            <w:vMerge w:val="restart"/>
            <w:tcBorders>
              <w:top w:val="single" w:sz="4" w:space="0" w:color="575467"/>
              <w:left w:val="nil" w:sz="6" w:space="0" w:color="auto"/>
              <w:right w:val="single" w:sz="4" w:space="0" w:color="4F4F54"/>
            </w:tcBorders>
          </w:tcPr>
          <w:p>
            <w:pPr>
              <w:pStyle w:val="TableParagraph"/>
              <w:spacing w:line="200" w:lineRule="exact"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7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353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vMerge w:val="restart"/>
            <w:tcBorders>
              <w:top w:val="single" w:sz="4" w:space="0" w:color="575467"/>
              <w:left w:val="single" w:sz="4" w:space="0" w:color="4F4F54"/>
              <w:right w:val="single" w:sz="4" w:space="0" w:color="4F4F54"/>
            </w:tcBorders>
          </w:tcPr>
          <w:p>
            <w:pPr>
              <w:pStyle w:val="TableParagraph"/>
              <w:spacing w:line="296" w:lineRule="auto" w:before="13"/>
              <w:ind w:left="77" w:right="85" w:firstLine="1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Instalació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0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F5254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F5254"/>
                <w:spacing w:val="-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reparación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mantenimiento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cómputo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2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-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tecnología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72" w:right="-11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151A"/>
                <w:spacing w:val="0"/>
                <w:w w:val="95"/>
                <w:sz w:val="18"/>
                <w:szCs w:val="18"/>
              </w:rPr>
              <w:t>MO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0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4" w:space="0" w:color="545467"/>
              <w:right w:val="single" w:sz="4" w:space="0" w:color="4F4F54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4" w:space="0" w:color="4F4F54"/>
              <w:bottom w:val="single" w:sz="4" w:space="0" w:color="545467"/>
              <w:right w:val="single" w:sz="4" w:space="0" w:color="4F4F54"/>
            </w:tcBorders>
          </w:tcPr>
          <w:p>
            <w:pPr/>
          </w:p>
        </w:tc>
        <w:tc>
          <w:tcPr>
            <w:tcW w:w="176" w:type="dxa"/>
            <w:vMerge w:val="restart"/>
            <w:tcBorders>
              <w:top w:val="nil" w:sz="6" w:space="0" w:color="auto"/>
              <w:left w:val="single" w:sz="4" w:space="0" w:color="4F4F54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-28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8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5"/>
              <w:ind w:left="44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0"/>
                <w:w w:val="10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0"/>
                <w:w w:val="105"/>
                <w:sz w:val="15"/>
                <w:szCs w:val="15"/>
              </w:rPr>
              <w:t>1,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2"/>
                <w:w w:val="105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4"/>
                <w:w w:val="105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5254"/>
                <w:spacing w:val="-10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199" w:lineRule="exact"/>
              <w:ind w:left="37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5254"/>
                <w:spacing w:val="3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0"/>
                <w:sz w:val="15"/>
                <w:szCs w:val="15"/>
              </w:rPr>
              <w:t>17,521.78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4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8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5"/>
              <w:ind w:left="523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6"/>
                <w:w w:val="105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93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05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6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22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"/>
              <w:ind w:left="72" w:right="-1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70"/>
                <w:sz w:val="14"/>
                <w:szCs w:val="14"/>
              </w:rPr>
              <w:t>PRE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603" w:hRule="exact"/>
        </w:trPr>
        <w:tc>
          <w:tcPr>
            <w:tcW w:w="1152" w:type="dxa"/>
            <w:tcBorders>
              <w:top w:val="single" w:sz="4" w:space="0" w:color="545467"/>
              <w:left w:val="nil" w:sz="6" w:space="0" w:color="auto"/>
              <w:bottom w:val="single" w:sz="4" w:space="0" w:color="5B576B"/>
              <w:right w:val="single" w:sz="4" w:space="0" w:color="4F4F54"/>
            </w:tcBorders>
          </w:tcPr>
          <w:p>
            <w:pPr>
              <w:pStyle w:val="TableParagraph"/>
              <w:spacing w:line="200" w:lineRule="exact" w:befor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7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354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45467"/>
              <w:left w:val="single" w:sz="4" w:space="0" w:color="4F4F54"/>
              <w:bottom w:val="single" w:sz="4" w:space="0" w:color="5B576B"/>
              <w:right w:val="single" w:sz="4" w:space="0" w:color="4F4F54"/>
            </w:tcBorders>
          </w:tcPr>
          <w:p>
            <w:pPr>
              <w:pStyle w:val="TableParagraph"/>
              <w:spacing w:line="296" w:lineRule="auto" w:before="22"/>
              <w:ind w:left="86" w:right="162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Instalació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8"/>
                <w:w w:val="100"/>
                <w:sz w:val="14"/>
                <w:szCs w:val="14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0"/>
                <w:w w:val="100"/>
                <w:sz w:val="14"/>
                <w:szCs w:val="14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A3B3D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reparación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9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mantenimiento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88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instrumental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médico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3"/>
                <w:w w:val="100"/>
                <w:sz w:val="14"/>
                <w:szCs w:val="14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10"/>
                <w:w w:val="100"/>
                <w:sz w:val="14"/>
                <w:szCs w:val="14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ratorio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vMerge/>
            <w:tcBorders>
              <w:left w:val="single" w:sz="4" w:space="0" w:color="4F4F54"/>
              <w:bottom w:val="single" w:sz="4" w:space="0" w:color="4B4F54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 w:before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8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14" w:hRule="exact"/>
        </w:trPr>
        <w:tc>
          <w:tcPr>
            <w:tcW w:w="1152" w:type="dxa"/>
            <w:tcBorders>
              <w:top w:val="single" w:sz="4" w:space="0" w:color="5B576B"/>
              <w:left w:val="nil" w:sz="6" w:space="0" w:color="auto"/>
              <w:bottom w:val="single" w:sz="13" w:space="0" w:color="181C23"/>
              <w:right w:val="single" w:sz="4" w:space="0" w:color="4F4F54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7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355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97" w:type="dxa"/>
            <w:tcBorders>
              <w:top w:val="single" w:sz="4" w:space="0" w:color="5B576B"/>
              <w:left w:val="single" w:sz="4" w:space="0" w:color="4F4F5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6" w:lineRule="auto" w:before="20"/>
              <w:ind w:left="86" w:right="496" w:firstLine="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Reparación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mantenimiento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51A"/>
                <w:spacing w:val="0"/>
                <w:w w:val="100"/>
                <w:sz w:val="14"/>
                <w:szCs w:val="14"/>
              </w:rPr>
              <w:t>transporte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6" w:type="dxa"/>
            <w:tcBorders>
              <w:top w:val="single" w:sz="4" w:space="0" w:color="4B4F54"/>
              <w:left w:val="nil" w:sz="6" w:space="0" w:color="auto"/>
              <w:bottom w:val="single" w:sz="13" w:space="0" w:color="1C1F28"/>
              <w:right w:val="nil" w:sz="6" w:space="0" w:color="auto"/>
            </w:tcBorders>
          </w:tcPr>
          <w:p>
            <w:pPr/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single" w:sz="13" w:space="0" w:color="1C1F28"/>
              <w:right w:val="nil" w:sz="6" w:space="0" w:color="auto"/>
            </w:tcBorders>
          </w:tcPr>
          <w:p>
            <w:pPr/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single" w:sz="13" w:space="0" w:color="1C1F28"/>
              <w:right w:val="nil" w:sz="6" w:space="0" w:color="auto"/>
            </w:tcBorders>
          </w:tcPr>
          <w:p>
            <w:pPr/>
          </w:p>
        </w:tc>
        <w:tc>
          <w:tcPr>
            <w:tcW w:w="1893" w:type="dxa"/>
            <w:tcBorders>
              <w:top w:val="nil" w:sz="6" w:space="0" w:color="auto"/>
              <w:left w:val="nil" w:sz="6" w:space="0" w:color="auto"/>
              <w:bottom w:val="single" w:sz="13" w:space="0" w:color="1C1F28"/>
              <w:right w:val="nil" w:sz="6" w:space="0" w:color="auto"/>
            </w:tcBorders>
          </w:tcPr>
          <w:p>
            <w:pPr>
              <w:pStyle w:val="TableParagraph"/>
              <w:spacing w:line="190" w:lineRule="exact" w:before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tabs>
                <w:tab w:pos="841" w:val="left" w:leader="none"/>
              </w:tabs>
              <w:spacing w:line="206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position w:val="1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2"/>
                <w:w w:val="105"/>
                <w:position w:val="1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6"/>
                <w:w w:val="105"/>
                <w:position w:val="1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position w:val="1"/>
                <w:sz w:val="15"/>
                <w:szCs w:val="15"/>
              </w:rPr>
              <w:t>91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05"/>
                <w:position w:val="1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-1"/>
                <w:w w:val="105"/>
                <w:position w:val="1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position w:val="1"/>
                <w:sz w:val="15"/>
                <w:szCs w:val="15"/>
              </w:rPr>
              <w:t>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657" w:type="dxa"/>
            <w:tcBorders>
              <w:top w:val="nil" w:sz="6" w:space="0" w:color="auto"/>
              <w:left w:val="nil" w:sz="6" w:space="0" w:color="auto"/>
              <w:bottom w:val="single" w:sz="13" w:space="0" w:color="1C1F28"/>
              <w:right w:val="nil" w:sz="6" w:space="0" w:color="auto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4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90"/>
                <w:sz w:val="18"/>
                <w:szCs w:val="18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single" w:sz="13" w:space="0" w:color="1C1F28"/>
              <w:right w:val="nil" w:sz="6" w:space="0" w:color="auto"/>
            </w:tcBorders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2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4"/>
                <w:w w:val="105"/>
                <w:sz w:val="15"/>
                <w:szCs w:val="15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2"/>
                <w:w w:val="105"/>
                <w:sz w:val="15"/>
                <w:szCs w:val="15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91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1"/>
                <w:w w:val="105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6067"/>
                <w:spacing w:val="-1"/>
                <w:w w:val="105"/>
                <w:sz w:val="15"/>
                <w:szCs w:val="1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0"/>
                <w:w w:val="105"/>
                <w:sz w:val="15"/>
                <w:szCs w:val="15"/>
              </w:rPr>
              <w:t>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single" w:sz="13" w:space="0" w:color="1C1F28"/>
              <w:right w:val="nil" w:sz="6" w:space="0" w:color="auto"/>
            </w:tcBorders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77"/>
              <w:jc w:val="righ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151A"/>
                <w:spacing w:val="-1"/>
                <w:w w:val="90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B3D"/>
                <w:spacing w:val="0"/>
                <w:w w:val="90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76" w:type="dxa"/>
            <w:tcBorders>
              <w:top w:val="nil" w:sz="6" w:space="0" w:color="auto"/>
              <w:left w:val="nil" w:sz="6" w:space="0" w:color="auto"/>
              <w:bottom w:val="single" w:sz="13" w:space="0" w:color="1C1F28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footerReference w:type="default" r:id="rId30"/>
          <w:pgSz w:w="12240" w:h="20160"/>
          <w:pgMar w:footer="1659" w:header="1711" w:top="2560" w:bottom="1840" w:left="260" w:right="20"/>
          <w:pgNumType w:start="5"/>
        </w:sectPr>
      </w:pPr>
    </w:p>
    <w:p>
      <w:pPr>
        <w:tabs>
          <w:tab w:pos="7947" w:val="left" w:leader="none"/>
          <w:tab w:pos="10147" w:val="left" w:leader="none"/>
        </w:tabs>
        <w:spacing w:line="360" w:lineRule="exact" w:before="65"/>
        <w:ind w:left="4873" w:right="1811" w:hanging="1614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0"/>
          <w:sz w:val="32"/>
          <w:szCs w:val="32"/>
        </w:rPr>
        <w:t>SESION</w:t>
      </w:r>
      <w:r>
        <w:rPr>
          <w:rFonts w:ascii="Times New Roman" w:hAnsi="Times New Roman" w:cs="Times New Roman" w:eastAsia="Times New Roman"/>
          <w:b/>
          <w:bCs/>
          <w:color w:val="0F1115"/>
          <w:spacing w:val="3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0"/>
          <w:sz w:val="32"/>
          <w:szCs w:val="32"/>
        </w:rPr>
        <w:t>ORDINARIA</w:t>
      </w:r>
      <w:r>
        <w:rPr>
          <w:rFonts w:ascii="Times New Roman" w:hAnsi="Times New Roman" w:cs="Times New Roman" w:eastAsia="Times New Roman"/>
          <w:b/>
          <w:bCs/>
          <w:color w:val="0F1115"/>
          <w:spacing w:val="14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/>
          <w:bCs/>
          <w:color w:val="0F1115"/>
          <w:spacing w:val="1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0"/>
          <w:sz w:val="32"/>
          <w:szCs w:val="32"/>
        </w:rPr>
        <w:t>COMISION</w:t>
      </w:r>
      <w:r>
        <w:rPr>
          <w:rFonts w:ascii="Times New Roman" w:hAnsi="Times New Roman" w:cs="Times New Roman" w:eastAsia="Times New Roman"/>
          <w:b/>
          <w:bCs/>
          <w:color w:val="0F1115"/>
          <w:spacing w:val="13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0"/>
          <w:sz w:val="32"/>
          <w:szCs w:val="32"/>
        </w:rPr>
        <w:t>TECNICA</w:t>
      </w:r>
      <w:r>
        <w:rPr>
          <w:rFonts w:ascii="Times New Roman" w:hAnsi="Times New Roman" w:cs="Times New Roman" w:eastAsia="Times New Roman"/>
          <w:b/>
          <w:bCs/>
          <w:color w:val="0F1115"/>
          <w:spacing w:val="17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1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0"/>
          <w:sz w:val="32"/>
          <w:szCs w:val="32"/>
        </w:rPr>
        <w:t>ADQUISICIONES.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100"/>
          <w:sz w:val="32"/>
          <w:szCs w:val="32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100"/>
          <w:sz w:val="32"/>
          <w:szCs w:val="32"/>
          <w:u w:val="thick" w:color="000000"/>
        </w:rPr>
        <w:tab/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100"/>
          <w:sz w:val="32"/>
          <w:szCs w:val="3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  <w:u w:val="none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365" w:val="left" w:leader="none"/>
        </w:tabs>
        <w:spacing w:line="228" w:lineRule="exact"/>
        <w:ind w:left="49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53.919983pt;margin-top:-.063276pt;width:58.08pt;height:45.12pt;mso-position-horizontal-relative:page;mso-position-vertical-relative:paragraph;z-index:-3662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7"/>
          <w:sz w:val="15"/>
          <w:szCs w:val="15"/>
        </w:rPr>
        <w:t>355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7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Reparación</w:t>
      </w:r>
      <w:r>
        <w:rPr>
          <w:rFonts w:ascii="Arial" w:hAnsi="Arial" w:cs="Arial" w:eastAsia="Arial"/>
          <w:b w:val="0"/>
          <w:bCs w:val="0"/>
          <w:color w:val="0F1115"/>
          <w:spacing w:val="28"/>
          <w:w w:val="9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6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mantenimiento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7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6177" w:val="left" w:leader="none"/>
          <w:tab w:pos="8095" w:val="left" w:leader="none"/>
        </w:tabs>
        <w:spacing w:line="248" w:lineRule="exact"/>
        <w:ind w:left="13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24"/>
          <w:spacing w:val="4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quipo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defensa</w:t>
      </w:r>
      <w:r>
        <w:rPr>
          <w:rFonts w:ascii="Arial" w:hAnsi="Arial" w:cs="Arial" w:eastAsia="Arial"/>
          <w:b w:val="0"/>
          <w:bCs w:val="0"/>
          <w:color w:val="0F1115"/>
          <w:spacing w:val="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seguridad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1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1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36" w:lineRule="exact"/>
        <w:ind w:left="136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Instalació</w:t>
      </w:r>
      <w:r>
        <w:rPr>
          <w:rFonts w:ascii="Arial" w:hAnsi="Arial" w:cs="Arial" w:eastAsia="Arial"/>
          <w:b w:val="0"/>
          <w:bCs w:val="0"/>
          <w:color w:val="0F1115"/>
          <w:spacing w:val="-3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48494D"/>
          <w:spacing w:val="5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reparación</w:t>
      </w:r>
      <w:r>
        <w:rPr>
          <w:rFonts w:ascii="Arial" w:hAnsi="Arial" w:cs="Arial" w:eastAsia="Arial"/>
          <w:b w:val="0"/>
          <w:bCs w:val="0"/>
          <w:color w:val="1F1F24"/>
          <w:spacing w:val="2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356" w:val="left" w:leader="none"/>
        </w:tabs>
        <w:spacing w:before="1"/>
        <w:ind w:left="48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2"/>
          <w:sz w:val="15"/>
          <w:szCs w:val="15"/>
        </w:rPr>
        <w:t>357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2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mantenimiento</w:t>
      </w:r>
      <w:r>
        <w:rPr>
          <w:rFonts w:ascii="Arial" w:hAnsi="Arial" w:cs="Arial" w:eastAsia="Arial"/>
          <w:b w:val="0"/>
          <w:bCs w:val="0"/>
          <w:color w:val="0F1115"/>
          <w:spacing w:val="3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13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maquinaria,</w:t>
      </w:r>
      <w:r>
        <w:rPr>
          <w:rFonts w:ascii="Arial" w:hAnsi="Arial" w:cs="Arial" w:eastAsia="Arial"/>
          <w:b w:val="0"/>
          <w:bCs w:val="0"/>
          <w:color w:val="0F1115"/>
          <w:spacing w:val="1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38"/>
          <w:footerReference w:type="default" r:id="rId39"/>
          <w:pgSz w:w="12240" w:h="20160"/>
          <w:pgMar w:header="0" w:footer="1659" w:top="1780" w:bottom="1840" w:left="280" w:right="0"/>
          <w:pgNumType w:start="6"/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sz w:val="15"/>
          <w:szCs w:val="15"/>
        </w:rPr>
        <w:t>358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47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sz w:val="15"/>
          <w:szCs w:val="15"/>
        </w:rPr>
        <w:t>359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135" w:lineRule="exact"/>
        <w:ind w:left="436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 w:hAnsi="Courier New" w:cs="Courier New" w:eastAsia="Courier New"/>
          <w:b/>
          <w:bCs/>
          <w:color w:val="0F1115"/>
          <w:spacing w:val="0"/>
          <w:w w:val="80"/>
          <w:sz w:val="16"/>
          <w:szCs w:val="16"/>
        </w:rPr>
        <w:t>3600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359" w:val="left" w:leader="none"/>
        </w:tabs>
        <w:spacing w:before="48"/>
        <w:ind w:left="4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8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85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354" w:val="left" w:leader="none"/>
        </w:tabs>
        <w:ind w:left="43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position w:val="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position w:val="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2350" w:val="left" w:leader="none"/>
          <w:tab w:pos="2789" w:val="left" w:leader="none"/>
          <w:tab w:pos="5225" w:val="left" w:leader="none"/>
        </w:tabs>
        <w:spacing w:before="90"/>
        <w:ind w:left="43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105.620796pt;margin-top:18.39496pt;width:90.82940pt;height:.1pt;mso-position-horizontal-relative:page;mso-position-vertical-relative:paragraph;z-index:-3658" coordorigin="2112,368" coordsize="1817,2">
            <v:shape style="position:absolute;left:2112;top:368;width:1817;height:2" coordorigin="2112,368" coordsize="1817,0" path="m2112,368l3929,368e" filled="f" stroked="t" strokeweight="1.848943pt" strokecolor="#2F2F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30"/>
          <w:w w:val="95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5"/>
          <w:szCs w:val="15"/>
        </w:rPr>
        <w:t>1,45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11"/>
          <w:w w:val="95"/>
          <w:position w:val="2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3"/>
          <w:w w:val="95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4"/>
          <w:w w:val="95"/>
          <w:position w:val="2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9"/>
          <w:w w:val="95"/>
          <w:position w:val="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D5D60"/>
          <w:spacing w:val="-9"/>
          <w:w w:val="95"/>
          <w:position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>1,457,882.00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2"/>
          <w:w w:val="95"/>
          <w:position w:val="-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0"/>
          <w:w w:val="95"/>
          <w:position w:val="-1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80" w:right="0"/>
          <w:cols w:num="2" w:equalWidth="0">
            <w:col w:w="760" w:space="4972"/>
            <w:col w:w="6228"/>
          </w:cols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10"/>
          <w:sz w:val="15"/>
          <w:szCs w:val="15"/>
        </w:rPr>
        <w:t>361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175" w:val="left" w:leader="none"/>
          <w:tab w:pos="2659" w:val="left" w:leader="none"/>
        </w:tabs>
        <w:spacing w:line="207" w:lineRule="exact"/>
        <w:ind w:left="4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3"/>
          <w:w w:val="95"/>
          <w:position w:val="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"/>
          <w:w w:val="95"/>
          <w:position w:val="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1"/>
          <w:w w:val="95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5"/>
          <w:szCs w:val="15"/>
        </w:rPr>
        <w:t>950.00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8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28"/>
        <w:ind w:left="23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sz w:val="15"/>
          <w:szCs w:val="15"/>
        </w:rPr>
        <w:t>42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3"/>
          <w:w w:val="10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2"/>
          <w:w w:val="1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sz w:val="15"/>
          <w:szCs w:val="15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8"/>
          <w:w w:val="105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12"/>
          <w:w w:val="105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046" w:val="left" w:leader="none"/>
          <w:tab w:pos="3274" w:val="left" w:leader="none"/>
        </w:tabs>
        <w:spacing w:before="18"/>
        <w:ind w:left="47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8"/>
          <w:w w:val="100"/>
          <w:position w:val="2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5"/>
          <w:w w:val="100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>07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5"/>
          <w:w w:val="100"/>
          <w:position w:val="2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5D5D60"/>
          <w:spacing w:val="-6"/>
          <w:w w:val="100"/>
          <w:position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>70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0"/>
          <w:position w:val="0"/>
          <w:sz w:val="15"/>
          <w:szCs w:val="15"/>
        </w:rPr>
        <w:t>32%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80" w:right="0"/>
          <w:cols w:num="4" w:equalWidth="0">
            <w:col w:w="724" w:space="2780"/>
            <w:col w:w="2740" w:space="40"/>
            <w:col w:w="945" w:space="375"/>
            <w:col w:w="4356"/>
          </w:cols>
        </w:sectPr>
      </w:pP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33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Difusión</w:t>
      </w:r>
      <w:r>
        <w:rPr>
          <w:rFonts w:ascii="Arial" w:hAnsi="Arial" w:cs="Arial" w:eastAsia="Arial"/>
          <w:b w:val="0"/>
          <w:bCs w:val="0"/>
          <w:color w:val="0F1115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por</w:t>
      </w:r>
      <w:r>
        <w:rPr>
          <w:rFonts w:ascii="Arial" w:hAnsi="Arial" w:cs="Arial" w:eastAsia="Arial"/>
          <w:b w:val="0"/>
          <w:bCs w:val="0"/>
          <w:color w:val="0F1115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radi</w:t>
      </w:r>
      <w:r>
        <w:rPr>
          <w:rFonts w:ascii="Arial" w:hAnsi="Arial" w:cs="Arial" w:eastAsia="Arial"/>
          <w:b w:val="0"/>
          <w:bCs w:val="0"/>
          <w:color w:val="0F1115"/>
          <w:spacing w:val="5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6383B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36383B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televisión</w:t>
      </w:r>
      <w:r>
        <w:rPr>
          <w:rFonts w:ascii="Arial" w:hAnsi="Arial" w:cs="Arial" w:eastAsia="Arial"/>
          <w:b w:val="0"/>
          <w:bCs w:val="0"/>
          <w:color w:val="1F1F24"/>
          <w:spacing w:val="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333" w:val="left" w:leader="none"/>
        </w:tabs>
        <w:spacing w:line="230" w:lineRule="exact" w:before="35"/>
        <w:ind w:left="4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7"/>
          <w:sz w:val="15"/>
          <w:szCs w:val="15"/>
        </w:rPr>
        <w:t>362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7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medios</w:t>
      </w:r>
      <w:r>
        <w:rPr>
          <w:rFonts w:ascii="Arial" w:hAnsi="Arial" w:cs="Arial" w:eastAsia="Arial"/>
          <w:b w:val="0"/>
          <w:bCs w:val="0"/>
          <w:color w:val="0F1115"/>
          <w:spacing w:val="-1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-6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mensajes</w:t>
      </w:r>
      <w:r>
        <w:rPr>
          <w:rFonts w:ascii="Arial" w:hAnsi="Arial" w:cs="Arial" w:eastAsia="Arial"/>
          <w:b w:val="0"/>
          <w:bCs w:val="0"/>
          <w:color w:val="0F1115"/>
          <w:spacing w:val="-7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comerciales</w:t>
      </w:r>
      <w:r>
        <w:rPr>
          <w:rFonts w:ascii="Arial" w:hAnsi="Arial" w:cs="Arial" w:eastAsia="Arial"/>
          <w:b w:val="0"/>
          <w:bCs w:val="0"/>
          <w:color w:val="0F1115"/>
          <w:spacing w:val="3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29" w:lineRule="exact"/>
        <w:ind w:left="133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promover</w:t>
      </w:r>
      <w:r>
        <w:rPr>
          <w:rFonts w:ascii="Arial" w:hAnsi="Arial" w:cs="Arial" w:eastAsia="Arial"/>
          <w:b w:val="0"/>
          <w:bCs w:val="0"/>
          <w:color w:val="0F1115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0F1115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venta</w:t>
      </w:r>
      <w:r>
        <w:rPr>
          <w:rFonts w:ascii="Arial" w:hAnsi="Arial" w:cs="Arial" w:eastAsia="Arial"/>
          <w:b w:val="0"/>
          <w:bCs w:val="0"/>
          <w:color w:val="0F1115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bienes</w:t>
      </w:r>
      <w:r>
        <w:rPr>
          <w:rFonts w:ascii="Arial" w:hAnsi="Arial" w:cs="Arial" w:eastAsia="Arial"/>
          <w:b w:val="0"/>
          <w:bCs w:val="0"/>
          <w:color w:val="0F1115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931" w:val="left" w:leader="none"/>
          <w:tab w:pos="2415" w:val="left" w:leader="none"/>
          <w:tab w:pos="2771" w:val="left" w:leader="none"/>
          <w:tab w:pos="4329" w:val="left" w:leader="none"/>
          <w:tab w:pos="4902" w:val="left" w:leader="none"/>
        </w:tabs>
        <w:spacing w:before="29"/>
        <w:ind w:left="22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4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6"/>
          <w:w w:val="100"/>
          <w:position w:val="4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4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4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4"/>
          <w:sz w:val="15"/>
          <w:szCs w:val="15"/>
        </w:rPr>
        <w:t>,9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7"/>
          <w:w w:val="100"/>
          <w:position w:val="4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position w:val="4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9"/>
          <w:w w:val="100"/>
          <w:position w:val="4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4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4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>42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2"/>
          <w:w w:val="100"/>
          <w:position w:val="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2"/>
          <w:w w:val="100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>115.70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5"/>
          <w:szCs w:val="15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3"/>
          <w:w w:val="100"/>
          <w:position w:val="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5"/>
          <w:w w:val="100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  <w:t>07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5"/>
          <w:w w:val="100"/>
          <w:position w:val="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5"/>
          <w:szCs w:val="15"/>
        </w:rPr>
        <w:t>.70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80" w:right="0"/>
          <w:cols w:num="2" w:equalWidth="0">
            <w:col w:w="3704" w:space="40"/>
            <w:col w:w="8216"/>
          </w:cols>
        </w:sectPr>
      </w:pPr>
    </w:p>
    <w:p>
      <w:pPr>
        <w:tabs>
          <w:tab w:pos="6154" w:val="left" w:leader="none"/>
          <w:tab w:pos="8067" w:val="left" w:leader="none"/>
        </w:tabs>
        <w:spacing w:line="240" w:lineRule="exact" w:before="33"/>
        <w:ind w:left="13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servicios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7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33" w:lineRule="exact"/>
        <w:ind w:left="132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Servicios</w:t>
      </w:r>
      <w:r>
        <w:rPr>
          <w:rFonts w:ascii="Arial" w:hAnsi="Arial" w:cs="Arial" w:eastAsia="Arial"/>
          <w:b w:val="0"/>
          <w:bCs w:val="0"/>
          <w:color w:val="0F1115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creativida</w:t>
      </w:r>
      <w:r>
        <w:rPr>
          <w:rFonts w:ascii="Arial" w:hAnsi="Arial" w:cs="Arial" w:eastAsia="Arial"/>
          <w:b w:val="0"/>
          <w:bCs w:val="0"/>
          <w:color w:val="1F1F24"/>
          <w:spacing w:val="9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48494D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333" w:val="left" w:leader="none"/>
        </w:tabs>
        <w:spacing w:before="14"/>
        <w:ind w:left="4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353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preproducción</w:t>
      </w:r>
      <w:r>
        <w:rPr>
          <w:rFonts w:ascii="Arial" w:hAnsi="Arial" w:cs="Arial" w:eastAsia="Arial"/>
          <w:b w:val="0"/>
          <w:bCs w:val="0"/>
          <w:color w:val="0F1115"/>
          <w:spacing w:val="8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8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producción</w:t>
      </w:r>
      <w:r>
        <w:rPr>
          <w:rFonts w:ascii="Arial" w:hAnsi="Arial" w:cs="Arial" w:eastAsia="Arial"/>
          <w:b w:val="0"/>
          <w:bCs w:val="0"/>
          <w:color w:val="0F1115"/>
          <w:spacing w:val="13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6149" w:val="left" w:leader="none"/>
          <w:tab w:pos="8067" w:val="left" w:leader="none"/>
        </w:tabs>
        <w:spacing w:before="44"/>
        <w:ind w:left="25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Internet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3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3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6149" w:val="left" w:leader="none"/>
          <w:tab w:pos="8067" w:val="left" w:leader="none"/>
        </w:tabs>
        <w:spacing w:before="2"/>
        <w:ind w:left="46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sz w:val="15"/>
          <w:szCs w:val="15"/>
        </w:rPr>
        <w:t>364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1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1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35" w:lineRule="exact" w:before="46"/>
        <w:ind w:left="45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5"/>
          <w:sz w:val="15"/>
          <w:szCs w:val="15"/>
        </w:rPr>
        <w:t>365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208" w:val="left" w:leader="none"/>
          <w:tab w:pos="1550" w:val="left" w:leader="none"/>
          <w:tab w:pos="2105" w:val="left" w:leader="none"/>
          <w:tab w:pos="6144" w:val="left" w:leader="none"/>
          <w:tab w:pos="8063" w:val="left" w:leader="none"/>
        </w:tabs>
        <w:spacing w:line="196" w:lineRule="exact"/>
        <w:ind w:left="10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67.359985pt;margin-top:-97.047798pt;width:44.64pt;height:102.72pt;mso-position-horizontal-relative:page;mso-position-vertical-relative:paragraph;z-index:-3661" coordorigin="11347,-1941" coordsize="893,2054">
            <v:shape style="position:absolute;left:11347;top:-1941;width:893;height:2054" type="#_x0000_t75">
              <v:imagedata r:id="rId41" o:title=""/>
            </v:shape>
            <v:group style="position:absolute;left:11417;top:-1707;width:2;height:199" coordorigin="11417,-1707" coordsize="2,199">
              <v:shape style="position:absolute;left:11417;top:-1707;width:2;height:199" coordorigin="11417,-1707" coordsize="0,199" path="m11417,-1509l11417,-1707e" filled="f" stroked="t" strokeweight="1.386707pt" strokecolor="#5454AC">
                <v:path arrowok="t"/>
              </v:shape>
            </v:group>
            <v:group style="position:absolute;left:11408;top:-1518;width:2;height:232" coordorigin="11408,-1518" coordsize="2,232">
              <v:shape style="position:absolute;left:11408;top:-1518;width:2;height:232" coordorigin="11408,-1518" coordsize="0,232" path="m11408,-1286l11408,-1518e" filled="f" stroked="t" strokeweight=".462236pt" strokecolor="#6460CC">
                <v:path arrowok="t"/>
              </v:shape>
            </v:group>
            <v:group style="position:absolute;left:11417;top:-1315;width:2;height:203" coordorigin="11417,-1315" coordsize="2,203">
              <v:shape style="position:absolute;left:11417;top:-1315;width:2;height:203" coordorigin="11417,-1315" coordsize="0,203" path="m11417,-1111l11417,-1315e" filled="f" stroked="t" strokeweight="1.386707pt" strokecolor="#5B64C8">
                <v:path arrowok="t"/>
              </v:shape>
            </v:group>
            <v:group style="position:absolute;left:11417;top:-1244;width:2;height:558" coordorigin="11417,-1244" coordsize="2,558">
              <v:shape style="position:absolute;left:11417;top:-1244;width:2;height:558" coordorigin="11417,-1244" coordsize="0,558" path="m11417,-686l11417,-1244e" filled="f" stroked="t" strokeweight="1.848943pt" strokecolor="#4F57BF">
                <v:path arrowok="t"/>
              </v:shape>
            </v:group>
            <v:group style="position:absolute;left:11417;top:-714;width:2;height:232" coordorigin="11417,-714" coordsize="2,232">
              <v:shape style="position:absolute;left:11417;top:-714;width:2;height:232" coordorigin="11417,-714" coordsize="0,232" path="m11417,-482l11417,-714e" filled="f" stroked="t" strokeweight=".693353pt" strokecolor="#6B74C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1115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0F1115"/>
          <w:sz w:val="10"/>
          <w:szCs w:val="10"/>
          <w:u w:val="single" w:color="57546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z w:val="10"/>
          <w:szCs w:val="10"/>
          <w:u w:val="single" w:color="57546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z w:val="10"/>
          <w:szCs w:val="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F1115"/>
          <w:sz w:val="10"/>
          <w:szCs w:val="1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80"/>
          <w:sz w:val="10"/>
          <w:szCs w:val="10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80"/>
          <w:sz w:val="10"/>
          <w:szCs w:val="10"/>
          <w:u w:val="none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90"/>
          <w:sz w:val="14"/>
          <w:szCs w:val="14"/>
          <w:u w:val="none"/>
        </w:rPr>
        <w:t>video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0"/>
          <w:sz w:val="14"/>
          <w:szCs w:val="1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position w:val="-3"/>
          <w:sz w:val="18"/>
          <w:szCs w:val="18"/>
          <w:u w:val="none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position w:val="-3"/>
          <w:sz w:val="18"/>
          <w:szCs w:val="1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position w:val="-4"/>
          <w:sz w:val="18"/>
          <w:szCs w:val="18"/>
          <w:u w:val="none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  <w:u w:val="none"/>
        </w:rPr>
      </w:r>
    </w:p>
    <w:p>
      <w:pPr>
        <w:spacing w:line="153" w:lineRule="exact"/>
        <w:ind w:left="13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Servicio</w:t>
      </w:r>
      <w:r>
        <w:rPr>
          <w:rFonts w:ascii="Arial" w:hAnsi="Arial" w:cs="Arial" w:eastAsia="Arial"/>
          <w:b w:val="0"/>
          <w:bCs w:val="0"/>
          <w:color w:val="1F1F24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1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creación</w:t>
      </w:r>
      <w:r>
        <w:rPr>
          <w:rFonts w:ascii="Arial" w:hAnsi="Arial" w:cs="Arial" w:eastAsia="Arial"/>
          <w:b w:val="0"/>
          <w:bCs w:val="0"/>
          <w:color w:val="1F1F24"/>
          <w:spacing w:val="1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difusión</w:t>
      </w:r>
      <w:r>
        <w:rPr>
          <w:rFonts w:ascii="Arial" w:hAnsi="Arial" w:cs="Arial" w:eastAsia="Arial"/>
          <w:b w:val="0"/>
          <w:bCs w:val="0"/>
          <w:color w:val="0F1115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319" w:val="left" w:leader="none"/>
        </w:tabs>
        <w:spacing w:before="11"/>
        <w:ind w:left="45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356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0"/>
          <w:sz w:val="14"/>
          <w:szCs w:val="14"/>
        </w:rPr>
        <w:t>contenido</w:t>
      </w:r>
      <w:r>
        <w:rPr>
          <w:rFonts w:ascii="Arial" w:hAnsi="Arial" w:cs="Arial" w:eastAsia="Arial"/>
          <w:b w:val="0"/>
          <w:bCs w:val="0"/>
          <w:color w:val="1F1F24"/>
          <w:spacing w:val="3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0"/>
          <w:sz w:val="14"/>
          <w:szCs w:val="14"/>
        </w:rPr>
        <w:t>exclusivamente</w:t>
      </w:r>
      <w:r>
        <w:rPr>
          <w:rFonts w:ascii="Arial" w:hAnsi="Arial" w:cs="Arial" w:eastAsia="Arial"/>
          <w:b w:val="0"/>
          <w:bCs w:val="0"/>
          <w:color w:val="1F1F24"/>
          <w:spacing w:val="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F1F24"/>
          <w:spacing w:val="23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0"/>
          <w:sz w:val="14"/>
          <w:szCs w:val="14"/>
        </w:rPr>
        <w:t>través</w:t>
      </w:r>
      <w:r>
        <w:rPr>
          <w:rFonts w:ascii="Arial" w:hAnsi="Arial" w:cs="Arial" w:eastAsia="Arial"/>
          <w:b w:val="0"/>
          <w:bCs w:val="0"/>
          <w:color w:val="1F1F24"/>
          <w:spacing w:val="4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6144" w:val="left" w:leader="none"/>
          <w:tab w:pos="8063" w:val="left" w:leader="none"/>
        </w:tabs>
        <w:spacing w:before="23"/>
        <w:ind w:left="132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Internet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4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319" w:val="left" w:leader="none"/>
          <w:tab w:pos="6144" w:val="left" w:leader="none"/>
          <w:tab w:pos="8058" w:val="left" w:leader="none"/>
        </w:tabs>
        <w:spacing w:before="10"/>
        <w:ind w:left="4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>359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0F1115"/>
          <w:spacing w:val="5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position w:val="0"/>
          <w:sz w:val="14"/>
          <w:szCs w:val="14"/>
        </w:rPr>
        <w:t>servicios</w:t>
      </w:r>
      <w:r>
        <w:rPr>
          <w:rFonts w:ascii="Arial" w:hAnsi="Arial" w:cs="Arial" w:eastAsia="Arial"/>
          <w:b w:val="0"/>
          <w:bCs w:val="0"/>
          <w:color w:val="1F1F24"/>
          <w:spacing w:val="9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1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position w:val="0"/>
          <w:sz w:val="14"/>
          <w:szCs w:val="14"/>
        </w:rPr>
        <w:t>infor</w:t>
      </w:r>
      <w:r>
        <w:rPr>
          <w:rFonts w:ascii="Arial" w:hAnsi="Arial" w:cs="Arial" w:eastAsia="Arial"/>
          <w:b w:val="0"/>
          <w:bCs w:val="0"/>
          <w:color w:val="000000"/>
          <w:spacing w:val="7"/>
          <w:w w:val="95"/>
          <w:position w:val="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position w:val="0"/>
          <w:sz w:val="14"/>
          <w:szCs w:val="14"/>
        </w:rPr>
        <w:t>ación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1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314" w:val="left" w:leader="none"/>
          <w:tab w:pos="3953" w:val="left" w:leader="none"/>
          <w:tab w:pos="4725" w:val="left" w:leader="none"/>
          <w:tab w:pos="6140" w:val="left" w:leader="none"/>
          <w:tab w:pos="6505" w:val="left" w:leader="none"/>
          <w:tab w:pos="8058" w:val="left" w:leader="none"/>
          <w:tab w:pos="8627" w:val="left" w:leader="none"/>
          <w:tab w:pos="10864" w:val="left" w:leader="none"/>
        </w:tabs>
        <w:spacing w:before="24"/>
        <w:ind w:left="41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 w:hAnsi="Courier New" w:cs="Courier New" w:eastAsia="Courier New"/>
          <w:b/>
          <w:bCs/>
          <w:color w:val="0F1115"/>
          <w:spacing w:val="0"/>
          <w:w w:val="95"/>
          <w:position w:val="1"/>
          <w:sz w:val="16"/>
          <w:szCs w:val="16"/>
        </w:rPr>
        <w:t>3700</w:t>
      </w:r>
      <w:r>
        <w:rPr>
          <w:rFonts w:ascii="Courier New" w:hAnsi="Courier New" w:cs="Courier New" w:eastAsia="Courier New"/>
          <w:b/>
          <w:bCs/>
          <w:color w:val="0F1115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0"/>
          <w:sz w:val="14"/>
          <w:szCs w:val="14"/>
        </w:rPr>
        <w:t>SERVICIOS</w:t>
      </w:r>
      <w:r>
        <w:rPr>
          <w:rFonts w:ascii="Arial" w:hAnsi="Arial" w:cs="Arial" w:eastAsia="Arial"/>
          <w:b/>
          <w:bCs/>
          <w:color w:val="0F1115"/>
          <w:spacing w:val="-5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0"/>
          <w:sz w:val="14"/>
          <w:szCs w:val="14"/>
        </w:rPr>
        <w:t>DE</w:t>
      </w:r>
      <w:r>
        <w:rPr>
          <w:rFonts w:ascii="Arial" w:hAnsi="Arial" w:cs="Arial" w:eastAsia="Arial"/>
          <w:b/>
          <w:bCs/>
          <w:color w:val="0F1115"/>
          <w:spacing w:val="-2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0"/>
          <w:sz w:val="14"/>
          <w:szCs w:val="14"/>
        </w:rPr>
        <w:t>TRASLADO</w:t>
      </w:r>
      <w:r>
        <w:rPr>
          <w:rFonts w:ascii="Arial" w:hAnsi="Arial" w:cs="Arial" w:eastAsia="Arial"/>
          <w:b/>
          <w:bCs/>
          <w:color w:val="0F1115"/>
          <w:spacing w:val="-14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0"/>
          <w:sz w:val="14"/>
          <w:szCs w:val="14"/>
        </w:rPr>
        <w:t>Y</w:t>
      </w:r>
      <w:r>
        <w:rPr>
          <w:rFonts w:ascii="Arial" w:hAnsi="Arial" w:cs="Arial" w:eastAsia="Arial"/>
          <w:b/>
          <w:bCs/>
          <w:color w:val="0F1115"/>
          <w:spacing w:val="-18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position w:val="0"/>
          <w:sz w:val="14"/>
          <w:szCs w:val="14"/>
        </w:rPr>
        <w:t>VIÁTICOS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7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7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7"/>
          <w:sz w:val="15"/>
          <w:szCs w:val="15"/>
        </w:rPr>
        <w:t>97,202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21"/>
          <w:w w:val="95"/>
          <w:position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95"/>
          <w:position w:val="-7"/>
          <w:sz w:val="15"/>
          <w:szCs w:val="15"/>
        </w:rPr>
        <w:t>.24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95"/>
          <w:position w:val="-7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5"/>
          <w:szCs w:val="15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1"/>
          <w:w w:val="95"/>
          <w:position w:val="-8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3"/>
          <w:w w:val="95"/>
          <w:position w:val="-8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95"/>
          <w:position w:val="-8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8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4"/>
          <w:w w:val="95"/>
          <w:position w:val="-8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9"/>
          <w:w w:val="95"/>
          <w:position w:val="-8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8"/>
          <w:sz w:val="15"/>
          <w:szCs w:val="15"/>
        </w:rPr>
        <w:t>90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8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9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9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5"/>
          <w:szCs w:val="15"/>
        </w:rPr>
        <w:t>70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3"/>
          <w:w w:val="95"/>
          <w:position w:val="-8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95"/>
          <w:position w:val="-8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1"/>
          <w:w w:val="95"/>
          <w:position w:val="-8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6"/>
          <w:w w:val="95"/>
          <w:position w:val="-8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1"/>
          <w:w w:val="95"/>
          <w:position w:val="-8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8"/>
          <w:sz w:val="15"/>
          <w:szCs w:val="15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8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10"/>
          <w:sz w:val="15"/>
          <w:szCs w:val="15"/>
        </w:rPr>
        <w:t>14%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23" w:val="left" w:leader="none"/>
          <w:tab w:pos="6140" w:val="left" w:leader="none"/>
          <w:tab w:pos="6570" w:val="left" w:leader="none"/>
          <w:tab w:pos="8054" w:val="left" w:leader="none"/>
          <w:tab w:pos="8696" w:val="left" w:leader="none"/>
          <w:tab w:pos="10933" w:val="left" w:leader="none"/>
        </w:tabs>
        <w:spacing w:before="19"/>
        <w:ind w:left="45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1"/>
          <w:sz w:val="15"/>
          <w:szCs w:val="15"/>
        </w:rPr>
        <w:t>371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1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10"/>
          <w:sz w:val="14"/>
          <w:szCs w:val="14"/>
        </w:rPr>
        <w:t>Pasajes</w:t>
      </w:r>
      <w:r>
        <w:rPr>
          <w:rFonts w:ascii="Arial" w:hAnsi="Arial" w:cs="Arial" w:eastAsia="Arial"/>
          <w:b w:val="0"/>
          <w:bCs w:val="0"/>
          <w:color w:val="0F1115"/>
          <w:spacing w:val="-3"/>
          <w:w w:val="100"/>
          <w:position w:val="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10"/>
          <w:sz w:val="14"/>
          <w:szCs w:val="14"/>
        </w:rPr>
        <w:t>aér</w:t>
      </w:r>
      <w:r>
        <w:rPr>
          <w:rFonts w:ascii="Arial" w:hAnsi="Arial" w:cs="Arial" w:eastAsia="Arial"/>
          <w:b w:val="0"/>
          <w:bCs w:val="0"/>
          <w:color w:val="1F1F24"/>
          <w:spacing w:val="7"/>
          <w:w w:val="100"/>
          <w:position w:val="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1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8"/>
          <w:w w:val="100"/>
          <w:position w:val="2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5"/>
          <w:w w:val="100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2"/>
          <w:sz w:val="15"/>
          <w:szCs w:val="15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9"/>
          <w:w w:val="100"/>
          <w:position w:val="2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6"/>
          <w:w w:val="100"/>
          <w:position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2"/>
          <w:sz w:val="15"/>
          <w:szCs w:val="15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2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4"/>
          <w:w w:val="100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3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092.80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1"/>
          <w:w w:val="100"/>
          <w:position w:val="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0"/>
          <w:position w:val="0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23" w:val="left" w:leader="none"/>
          <w:tab w:pos="6140" w:val="left" w:leader="none"/>
          <w:tab w:pos="6570" w:val="left" w:leader="none"/>
          <w:tab w:pos="8054" w:val="left" w:leader="none"/>
          <w:tab w:pos="8701" w:val="left" w:leader="none"/>
          <w:tab w:pos="10929" w:val="left" w:leader="none"/>
        </w:tabs>
        <w:spacing w:before="29"/>
        <w:ind w:left="45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9"/>
          <w:sz w:val="15"/>
          <w:szCs w:val="15"/>
        </w:rPr>
        <w:t>372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9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9"/>
          <w:sz w:val="14"/>
          <w:szCs w:val="14"/>
        </w:rPr>
        <w:t>Pasaj</w:t>
      </w:r>
      <w:r>
        <w:rPr>
          <w:rFonts w:ascii="Arial" w:hAnsi="Arial" w:cs="Arial" w:eastAsia="Arial"/>
          <w:b w:val="0"/>
          <w:bCs w:val="0"/>
          <w:color w:val="0F1115"/>
          <w:spacing w:val="8"/>
          <w:w w:val="100"/>
          <w:position w:val="9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36383B"/>
          <w:spacing w:val="0"/>
          <w:w w:val="100"/>
          <w:position w:val="9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6383B"/>
          <w:spacing w:val="-10"/>
          <w:w w:val="100"/>
          <w:position w:val="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9"/>
          <w:sz w:val="14"/>
          <w:szCs w:val="14"/>
        </w:rPr>
        <w:t>terrestres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9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2"/>
          <w:w w:val="100"/>
          <w:position w:val="1"/>
          <w:sz w:val="15"/>
          <w:szCs w:val="15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1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849.40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29,849.40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2"/>
          <w:w w:val="100"/>
          <w:position w:val="0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0"/>
          <w:w w:val="100"/>
          <w:position w:val="0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numPr>
          <w:ilvl w:val="0"/>
          <w:numId w:val="8"/>
        </w:numPr>
        <w:tabs>
          <w:tab w:pos="1323" w:val="left" w:leader="none"/>
          <w:tab w:pos="6140" w:val="left" w:leader="none"/>
          <w:tab w:pos="8054" w:val="left" w:leader="none"/>
        </w:tabs>
        <w:spacing w:before="24"/>
        <w:ind w:left="1323" w:right="0" w:hanging="86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Pasajes</w:t>
      </w:r>
      <w:r>
        <w:rPr>
          <w:rFonts w:ascii="Arial" w:hAnsi="Arial" w:cs="Arial" w:eastAsia="Arial"/>
          <w:b w:val="0"/>
          <w:bCs w:val="0"/>
          <w:color w:val="0F1115"/>
          <w:spacing w:val="1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marítimo</w:t>
      </w:r>
      <w:r>
        <w:rPr>
          <w:rFonts w:ascii="Arial" w:hAnsi="Arial" w:cs="Arial" w:eastAsia="Arial"/>
          <w:b w:val="0"/>
          <w:bCs w:val="0"/>
          <w:color w:val="0F1115"/>
          <w:spacing w:val="5"/>
          <w:w w:val="95"/>
          <w:position w:val="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6383B"/>
          <w:spacing w:val="0"/>
          <w:w w:val="95"/>
          <w:position w:val="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36383B"/>
          <w:spacing w:val="-19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position w:val="0"/>
          <w:sz w:val="14"/>
          <w:szCs w:val="14"/>
        </w:rPr>
        <w:t>lacustres</w:t>
      </w:r>
      <w:r>
        <w:rPr>
          <w:rFonts w:ascii="Arial" w:hAnsi="Arial" w:cs="Arial" w:eastAsia="Arial"/>
          <w:b w:val="0"/>
          <w:bCs w:val="0"/>
          <w:color w:val="1F1F24"/>
          <w:spacing w:val="2"/>
          <w:w w:val="9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1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>fluviales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7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7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8"/>
        </w:numPr>
        <w:tabs>
          <w:tab w:pos="1310" w:val="left" w:leader="none"/>
          <w:tab w:pos="6140" w:val="left" w:leader="none"/>
          <w:tab w:pos="8054" w:val="left" w:leader="none"/>
        </w:tabs>
        <w:spacing w:before="38"/>
        <w:ind w:left="1310" w:right="0" w:hanging="8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Autotransporte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7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7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8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310" w:val="left" w:leader="none"/>
          <w:tab w:pos="3949" w:val="left" w:leader="none"/>
          <w:tab w:pos="4725" w:val="left" w:leader="none"/>
          <w:tab w:pos="6140" w:val="left" w:leader="none"/>
          <w:tab w:pos="6496" w:val="left" w:leader="none"/>
          <w:tab w:pos="8054" w:val="left" w:leader="none"/>
          <w:tab w:pos="8622" w:val="left" w:leader="none"/>
          <w:tab w:pos="10859" w:val="left" w:leader="none"/>
        </w:tabs>
        <w:spacing w:before="38"/>
        <w:ind w:left="45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9"/>
          <w:sz w:val="15"/>
          <w:szCs w:val="15"/>
        </w:rPr>
        <w:t>375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9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9"/>
          <w:sz w:val="14"/>
          <w:szCs w:val="14"/>
        </w:rPr>
        <w:t>Viáticos</w:t>
      </w:r>
      <w:r>
        <w:rPr>
          <w:rFonts w:ascii="Arial" w:hAnsi="Arial" w:cs="Arial" w:eastAsia="Arial"/>
          <w:b w:val="0"/>
          <w:bCs w:val="0"/>
          <w:color w:val="1F1F24"/>
          <w:spacing w:val="10"/>
          <w:w w:val="100"/>
          <w:position w:val="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9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1F1F24"/>
          <w:spacing w:val="4"/>
          <w:w w:val="100"/>
          <w:position w:val="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9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1F1F24"/>
          <w:spacing w:val="2"/>
          <w:w w:val="100"/>
          <w:position w:val="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9"/>
          <w:sz w:val="14"/>
          <w:szCs w:val="14"/>
        </w:rPr>
        <w:t>país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9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89,660.24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424,252.80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5"/>
          <w:szCs w:val="15"/>
        </w:rPr>
        <w:t>51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3"/>
          <w:w w:val="100"/>
          <w:position w:val="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5D5D60"/>
          <w:spacing w:val="-5"/>
          <w:w w:val="100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5"/>
          <w:szCs w:val="15"/>
        </w:rPr>
        <w:t>913.04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0"/>
          <w:position w:val="0"/>
          <w:sz w:val="15"/>
          <w:szCs w:val="15"/>
        </w:rPr>
        <w:t>17%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10" w:val="left" w:leader="none"/>
          <w:tab w:pos="6140" w:val="left" w:leader="none"/>
          <w:tab w:pos="6565" w:val="left" w:leader="none"/>
          <w:tab w:pos="8054" w:val="left" w:leader="none"/>
          <w:tab w:pos="8696" w:val="left" w:leader="none"/>
          <w:tab w:pos="10929" w:val="left" w:leader="none"/>
        </w:tabs>
        <w:spacing w:before="48"/>
        <w:ind w:left="45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5"/>
          <w:sz w:val="15"/>
          <w:szCs w:val="15"/>
        </w:rPr>
        <w:t>376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5"/>
          <w:sz w:val="14"/>
          <w:szCs w:val="14"/>
        </w:rPr>
        <w:t>Viáticos</w:t>
      </w:r>
      <w:r>
        <w:rPr>
          <w:rFonts w:ascii="Arial" w:hAnsi="Arial" w:cs="Arial" w:eastAsia="Arial"/>
          <w:b w:val="0"/>
          <w:bCs w:val="0"/>
          <w:color w:val="0F1115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1F1F24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1F1F24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5"/>
          <w:sz w:val="14"/>
          <w:szCs w:val="14"/>
        </w:rPr>
        <w:t>extranjero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7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7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6"/>
          <w:sz w:val="15"/>
          <w:szCs w:val="15"/>
        </w:rPr>
        <w:t>80,37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6"/>
          <w:w w:val="105"/>
          <w:position w:val="-6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10"/>
          <w:w w:val="105"/>
          <w:position w:val="-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6"/>
          <w:sz w:val="15"/>
          <w:szCs w:val="15"/>
        </w:rPr>
        <w:t>90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6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8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8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7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8"/>
          <w:w w:val="105"/>
          <w:position w:val="-7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5"/>
          <w:position w:val="-7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9"/>
          <w:w w:val="105"/>
          <w:position w:val="-7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5"/>
          <w:position w:val="-7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5"/>
          <w:w w:val="105"/>
          <w:position w:val="-7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6"/>
          <w:w w:val="105"/>
          <w:position w:val="-7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7"/>
          <w:sz w:val="15"/>
          <w:szCs w:val="15"/>
        </w:rPr>
        <w:t>90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5"/>
          <w:position w:val="-7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5"/>
          <w:position w:val="-7"/>
          <w:sz w:val="15"/>
          <w:szCs w:val="15"/>
        </w:rPr>
        <w:t>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8058" w:val="left" w:leader="none"/>
        </w:tabs>
        <w:spacing w:before="76"/>
        <w:ind w:left="6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21.055115pt;margin-top:4.030552pt;width:77.984876pt;height:222.72pt;mso-position-horizontal-relative:page;mso-position-vertical-relative:paragraph;z-index:-3660" coordorigin="10421,81" coordsize="1560,4454">
            <v:shape style="position:absolute;left:10675;top:81;width:1306;height:4454" type="#_x0000_t75">
              <v:imagedata r:id="rId42" o:title=""/>
            </v:shape>
            <v:group style="position:absolute;left:11417;top:287;width:2;height:203" coordorigin="11417,287" coordsize="2,203">
              <v:shape style="position:absolute;left:11417;top:287;width:2;height:203" coordorigin="11417,287" coordsize="0,203" path="m11417,490l11417,287e" filled="f" stroked="t" strokeweight=".231118pt" strokecolor="#000000">
                <v:path arrowok="t"/>
              </v:shape>
            </v:group>
            <v:group style="position:absolute;left:11403;top:622;width:2;height:123" coordorigin="11403,622" coordsize="2,123">
              <v:shape style="position:absolute;left:11403;top:622;width:2;height:123" coordorigin="11403,622" coordsize="0,123" path="m11403,745l11403,622e" filled="f" stroked="t" strokeweight=".924471pt" strokecolor="#777CD8">
                <v:path arrowok="t"/>
              </v:shape>
            </v:group>
            <v:group style="position:absolute;left:11108;top:717;width:2;height:610" coordorigin="11108,717" coordsize="2,610">
              <v:shape style="position:absolute;left:11108;top:717;width:2;height:610" coordorigin="11108,717" coordsize="0,610" path="m11108,1327l11108,717e" filled="f" stroked="t" strokeweight=".693353pt" strokecolor="#7477D4">
                <v:path arrowok="t"/>
              </v:shape>
            </v:group>
            <v:group style="position:absolute;left:11417;top:585;width:2;height:340" coordorigin="11417,585" coordsize="2,340">
              <v:shape style="position:absolute;left:11417;top:585;width:2;height:340" coordorigin="11417,585" coordsize="0,340" path="m11417,925l11417,585e" filled="f" stroked="t" strokeweight="1.155589pt" strokecolor="#7780D8">
                <v:path arrowok="t"/>
              </v:shape>
            </v:group>
            <v:group style="position:absolute;left:11417;top:1015;width:2;height:312" coordorigin="11417,1015" coordsize="2,312">
              <v:shape style="position:absolute;left:11417;top:1015;width:2;height:312" coordorigin="11417,1015" coordsize="0,312" path="m11417,1327l11417,1015e" filled="f" stroked="t" strokeweight=".231118pt" strokecolor="#000000">
                <v:path arrowok="t"/>
              </v:shape>
            </v:group>
            <v:group style="position:absolute;left:11108;top:1327;width:2;height:582" coordorigin="11108,1327" coordsize="2,582">
              <v:shape style="position:absolute;left:11108;top:1327;width:2;height:582" coordorigin="11108,1327" coordsize="0,582" path="m11108,1909l11108,1327e" filled="f" stroked="t" strokeweight=".693353pt" strokecolor="#000000">
                <v:path arrowok="t"/>
              </v:shape>
            </v:group>
            <v:group style="position:absolute;left:10428;top:1899;width:684;height:2" coordorigin="10428,1899" coordsize="684,2">
              <v:shape style="position:absolute;left:10428;top:1899;width:684;height:2" coordorigin="10428,1899" coordsize="684,0" path="m10428,1899l11112,1899e" filled="f" stroked="t" strokeweight=".693353pt" strokecolor="#000000">
                <v:path arrowok="t"/>
              </v:shape>
            </v:group>
            <v:group style="position:absolute;left:10761;top:2864;width:2;height:307" coordorigin="10761,2864" coordsize="2,307">
              <v:shape style="position:absolute;left:10761;top:2864;width:2;height:307" coordorigin="10761,2864" coordsize="0,307" path="m10761,3171l10761,2864e" filled="f" stroked="t" strokeweight=".693353pt" strokecolor="#676BCF">
                <v:path arrowok="t"/>
              </v:shape>
            </v:group>
            <v:group style="position:absolute;left:10782;top:3261;width:2;height:279" coordorigin="10782,3261" coordsize="2,279">
              <v:shape style="position:absolute;left:10782;top:3261;width:2;height:279" coordorigin="10782,3261" coordsize="0,279" path="m10782,3540l10782,3261e" filled="f" stroked="t" strokeweight="1.155589pt" strokecolor="#5B60CC">
                <v:path arrowok="t"/>
              </v:shape>
            </v:group>
            <v:group style="position:absolute;left:10770;top:3446;width:2;height:350" coordorigin="10770,3446" coordsize="2,350">
              <v:shape style="position:absolute;left:10770;top:3446;width:2;height:350" coordorigin="10770,3446" coordsize="0,350" path="m10770,3796l10770,3446e" filled="f" stroked="t" strokeweight=".924471pt" strokecolor="#7C80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6140" w:val="left" w:leader="none"/>
          <w:tab w:pos="8058" w:val="left" w:leader="none"/>
        </w:tabs>
        <w:spacing w:before="76"/>
        <w:ind w:left="131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position w:val="2"/>
          <w:sz w:val="14"/>
          <w:szCs w:val="14"/>
        </w:rPr>
        <w:t>viáticos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position w:val="2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319" w:val="left" w:leader="none"/>
          <w:tab w:pos="6140" w:val="left" w:leader="none"/>
          <w:tab w:pos="8058" w:val="left" w:leader="none"/>
        </w:tabs>
        <w:spacing w:before="57"/>
        <w:ind w:left="4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>379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servic</w:t>
      </w:r>
      <w:r>
        <w:rPr>
          <w:rFonts w:ascii="Arial" w:hAnsi="Arial" w:cs="Arial" w:eastAsia="Arial"/>
          <w:b w:val="0"/>
          <w:bCs w:val="0"/>
          <w:color w:val="1F1F24"/>
          <w:spacing w:val="-2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1F1F24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traslado</w:t>
      </w:r>
      <w:r>
        <w:rPr>
          <w:rFonts w:ascii="Arial" w:hAnsi="Arial" w:cs="Arial" w:eastAsia="Arial"/>
          <w:b w:val="0"/>
          <w:bCs w:val="0"/>
          <w:color w:val="0F1115"/>
          <w:spacing w:val="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hospedaje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6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314" w:val="left" w:leader="none"/>
          <w:tab w:pos="3953" w:val="left" w:leader="none"/>
          <w:tab w:pos="4656" w:val="left" w:leader="none"/>
          <w:tab w:pos="6140" w:val="left" w:leader="none"/>
          <w:tab w:pos="8058" w:val="left" w:leader="none"/>
          <w:tab w:pos="8488" w:val="left" w:leader="none"/>
        </w:tabs>
        <w:spacing w:before="71"/>
        <w:ind w:left="41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Courier New" w:hAnsi="Courier New" w:cs="Courier New" w:eastAsia="Courier New"/>
          <w:b/>
          <w:bCs/>
          <w:color w:val="0F1115"/>
          <w:spacing w:val="0"/>
          <w:w w:val="95"/>
          <w:position w:val="6"/>
          <w:sz w:val="16"/>
          <w:szCs w:val="16"/>
        </w:rPr>
        <w:t>3800</w:t>
      </w:r>
      <w:r>
        <w:rPr>
          <w:rFonts w:ascii="Courier New" w:hAnsi="Courier New" w:cs="Courier New" w:eastAsia="Courier New"/>
          <w:b/>
          <w:bCs/>
          <w:color w:val="0F1115"/>
          <w:spacing w:val="0"/>
          <w:w w:val="95"/>
          <w:position w:val="6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6"/>
          <w:sz w:val="14"/>
          <w:szCs w:val="14"/>
        </w:rPr>
        <w:t>SERVICIOS</w:t>
      </w:r>
      <w:r>
        <w:rPr>
          <w:rFonts w:ascii="Arial" w:hAnsi="Arial" w:cs="Arial" w:eastAsia="Arial"/>
          <w:b/>
          <w:bCs/>
          <w:color w:val="0F1115"/>
          <w:spacing w:val="9"/>
          <w:w w:val="95"/>
          <w:position w:val="6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6"/>
          <w:sz w:val="14"/>
          <w:szCs w:val="14"/>
        </w:rPr>
        <w:t>OFICIALES</w:t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6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5"/>
          <w:szCs w:val="15"/>
        </w:rPr>
        <w:t>382,952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19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1"/>
          <w:w w:val="9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19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1"/>
          <w:sz w:val="15"/>
          <w:szCs w:val="15"/>
        </w:rPr>
        <w:t>3,574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5"/>
          <w:w w:val="9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1"/>
          <w:sz w:val="15"/>
          <w:szCs w:val="15"/>
        </w:rPr>
        <w:t>647.81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6"/>
          <w:w w:val="95"/>
          <w:position w:val="1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1"/>
          <w:w w:val="9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1"/>
          <w:sz w:val="15"/>
          <w:szCs w:val="15"/>
        </w:rPr>
        <w:t>95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1"/>
          <w:w w:val="95"/>
          <w:position w:val="1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9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5"/>
          <w:w w:val="95"/>
          <w:position w:val="1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4"/>
          <w:w w:val="95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9"/>
          <w:w w:val="95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1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19" w:val="left" w:leader="none"/>
          <w:tab w:pos="6144" w:val="left" w:leader="none"/>
          <w:tab w:pos="8058" w:val="left" w:leader="none"/>
        </w:tabs>
        <w:spacing w:before="62"/>
        <w:ind w:left="4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sz w:val="15"/>
          <w:szCs w:val="15"/>
        </w:rPr>
        <w:t>381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Gastos</w:t>
      </w:r>
      <w:r>
        <w:rPr>
          <w:rFonts w:ascii="Arial" w:hAnsi="Arial" w:cs="Arial" w:eastAsia="Arial"/>
          <w:b w:val="0"/>
          <w:bCs w:val="0"/>
          <w:color w:val="0F1115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ceremonial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6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319" w:val="left" w:leader="none"/>
          <w:tab w:pos="3953" w:val="left" w:leader="none"/>
          <w:tab w:pos="4656" w:val="left" w:leader="none"/>
          <w:tab w:pos="6144" w:val="left" w:leader="none"/>
          <w:tab w:pos="8058" w:val="left" w:leader="none"/>
          <w:tab w:pos="8488" w:val="left" w:leader="none"/>
        </w:tabs>
        <w:spacing w:before="54"/>
        <w:ind w:left="45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7"/>
          <w:sz w:val="15"/>
          <w:szCs w:val="15"/>
        </w:rPr>
        <w:t>382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7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6"/>
          <w:sz w:val="14"/>
          <w:szCs w:val="14"/>
        </w:rPr>
        <w:t>Gastos</w:t>
      </w:r>
      <w:r>
        <w:rPr>
          <w:rFonts w:ascii="Arial" w:hAnsi="Arial" w:cs="Arial" w:eastAsia="Arial"/>
          <w:b w:val="0"/>
          <w:bCs w:val="0"/>
          <w:color w:val="0F1115"/>
          <w:spacing w:val="-1"/>
          <w:w w:val="100"/>
          <w:position w:val="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6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-2"/>
          <w:w w:val="100"/>
          <w:position w:val="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10"/>
          <w:w w:val="100"/>
          <w:position w:val="6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6"/>
          <w:sz w:val="14"/>
          <w:szCs w:val="14"/>
        </w:rPr>
        <w:t>rden</w:t>
      </w:r>
      <w:r>
        <w:rPr>
          <w:rFonts w:ascii="Arial" w:hAnsi="Arial" w:cs="Arial" w:eastAsia="Arial"/>
          <w:b w:val="0"/>
          <w:bCs w:val="0"/>
          <w:color w:val="1F1F24"/>
          <w:spacing w:val="31"/>
          <w:w w:val="100"/>
          <w:position w:val="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6"/>
          <w:sz w:val="14"/>
          <w:szCs w:val="14"/>
        </w:rPr>
        <w:t>social</w:t>
      </w:r>
      <w:r>
        <w:rPr>
          <w:rFonts w:ascii="Arial" w:hAnsi="Arial" w:cs="Arial" w:eastAsia="Arial"/>
          <w:b w:val="0"/>
          <w:bCs w:val="0"/>
          <w:color w:val="1F1F24"/>
          <w:spacing w:val="3"/>
          <w:w w:val="100"/>
          <w:position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6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1"/>
          <w:w w:val="100"/>
          <w:position w:val="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6"/>
          <w:sz w:val="14"/>
          <w:szCs w:val="14"/>
        </w:rPr>
        <w:t>cultural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6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382,952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21"/>
          <w:w w:val="100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60"/>
          <w:spacing w:val="-1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3,574,647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23"/>
          <w:w w:val="100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9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81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6"/>
          <w:w w:val="100"/>
          <w:position w:val="1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1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95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1"/>
          <w:w w:val="100"/>
          <w:position w:val="1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5"/>
          <w:w w:val="100"/>
          <w:position w:val="1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4"/>
          <w:w w:val="100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9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numPr>
          <w:ilvl w:val="0"/>
          <w:numId w:val="9"/>
        </w:numPr>
        <w:tabs>
          <w:tab w:pos="1319" w:val="left" w:leader="none"/>
          <w:tab w:pos="6144" w:val="left" w:leader="none"/>
          <w:tab w:pos="8058" w:val="left" w:leader="none"/>
        </w:tabs>
        <w:spacing w:before="67"/>
        <w:ind w:left="1319" w:right="0" w:hanging="86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1F1F24"/>
          <w:spacing w:val="11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4"/>
          <w:w w:val="9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gresos</w:t>
      </w:r>
      <w:r>
        <w:rPr>
          <w:rFonts w:ascii="Arial" w:hAnsi="Arial" w:cs="Arial" w:eastAsia="Arial"/>
          <w:b w:val="0"/>
          <w:bCs w:val="0"/>
          <w:color w:val="1F1F24"/>
          <w:spacing w:val="7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convenciones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-6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9"/>
        </w:numPr>
        <w:tabs>
          <w:tab w:pos="1328" w:val="left" w:leader="none"/>
          <w:tab w:pos="6144" w:val="left" w:leader="none"/>
          <w:tab w:pos="8058" w:val="left" w:leader="none"/>
        </w:tabs>
        <w:spacing w:before="63"/>
        <w:ind w:left="1328" w:right="0" w:hanging="86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90"/>
          <w:sz w:val="14"/>
          <w:szCs w:val="14"/>
        </w:rPr>
        <w:t>Exposiciones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0"/>
          <w:position w:val="-6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0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9"/>
        </w:numPr>
        <w:tabs>
          <w:tab w:pos="1323" w:val="left" w:leader="none"/>
          <w:tab w:pos="6144" w:val="left" w:leader="none"/>
          <w:tab w:pos="8058" w:val="left" w:leader="none"/>
        </w:tabs>
        <w:spacing w:before="68"/>
        <w:ind w:left="1323" w:right="0" w:hanging="86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Gastos</w:t>
      </w:r>
      <w:r>
        <w:rPr>
          <w:rFonts w:ascii="Arial" w:hAnsi="Arial" w:cs="Arial" w:eastAsia="Arial"/>
          <w:b w:val="0"/>
          <w:bCs w:val="0"/>
          <w:color w:val="0F1115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representac</w:t>
      </w:r>
      <w:r>
        <w:rPr>
          <w:rFonts w:ascii="Arial" w:hAnsi="Arial" w:cs="Arial" w:eastAsia="Arial"/>
          <w:b w:val="0"/>
          <w:bCs w:val="0"/>
          <w:color w:val="1F1F24"/>
          <w:spacing w:val="-2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ón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4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323" w:val="left" w:leader="none"/>
          <w:tab w:pos="3958" w:val="left" w:leader="none"/>
          <w:tab w:pos="4661" w:val="left" w:leader="none"/>
          <w:tab w:pos="6144" w:val="left" w:leader="none"/>
          <w:tab w:pos="6505" w:val="left" w:leader="none"/>
          <w:tab w:pos="8058" w:val="left" w:leader="none"/>
          <w:tab w:pos="8497" w:val="left" w:leader="none"/>
        </w:tabs>
        <w:spacing w:before="69"/>
        <w:ind w:left="4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5"/>
          <w:position w:val="5"/>
          <w:sz w:val="14"/>
          <w:szCs w:val="14"/>
        </w:rPr>
        <w:t>3900</w:t>
      </w:r>
      <w:r>
        <w:rPr>
          <w:rFonts w:ascii="Times New Roman" w:hAnsi="Times New Roman" w:cs="Times New Roman" w:eastAsia="Times New Roman"/>
          <w:b/>
          <w:bCs/>
          <w:color w:val="0F1115"/>
          <w:spacing w:val="0"/>
          <w:w w:val="95"/>
          <w:position w:val="5"/>
          <w:sz w:val="14"/>
          <w:szCs w:val="14"/>
        </w:rPr>
        <w:tab/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6"/>
          <w:sz w:val="14"/>
          <w:szCs w:val="14"/>
        </w:rPr>
        <w:t>OTROS</w:t>
      </w:r>
      <w:r>
        <w:rPr>
          <w:rFonts w:ascii="Arial" w:hAnsi="Arial" w:cs="Arial" w:eastAsia="Arial"/>
          <w:b/>
          <w:bCs/>
          <w:color w:val="0F1115"/>
          <w:spacing w:val="-9"/>
          <w:w w:val="95"/>
          <w:position w:val="6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6"/>
          <w:sz w:val="14"/>
          <w:szCs w:val="14"/>
        </w:rPr>
        <w:t>SERVICIOS</w:t>
      </w:r>
      <w:r>
        <w:rPr>
          <w:rFonts w:ascii="Arial" w:hAnsi="Arial" w:cs="Arial" w:eastAsia="Arial"/>
          <w:b/>
          <w:bCs/>
          <w:color w:val="0F1115"/>
          <w:spacing w:val="-7"/>
          <w:w w:val="95"/>
          <w:position w:val="6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6"/>
          <w:sz w:val="14"/>
          <w:szCs w:val="14"/>
        </w:rPr>
        <w:t>GENERALES</w:t>
      </w:r>
      <w:r>
        <w:rPr>
          <w:rFonts w:ascii="Arial" w:hAnsi="Arial" w:cs="Arial" w:eastAsia="Arial"/>
          <w:b/>
          <w:bCs/>
          <w:color w:val="0F1115"/>
          <w:spacing w:val="0"/>
          <w:w w:val="95"/>
          <w:position w:val="6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5"/>
          <w:szCs w:val="15"/>
        </w:rPr>
        <w:t>33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3"/>
          <w:w w:val="95"/>
          <w:position w:val="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1"/>
          <w:w w:val="95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>65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5D5D60"/>
          <w:spacing w:val="-9"/>
          <w:w w:val="9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>674,146.56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2"/>
          <w:sz w:val="15"/>
          <w:szCs w:val="15"/>
        </w:rPr>
        <w:t>1,009,799.62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19" w:val="left" w:leader="none"/>
          <w:tab w:pos="3958" w:val="left" w:leader="none"/>
          <w:tab w:pos="4730" w:val="left" w:leader="none"/>
          <w:tab w:pos="6144" w:val="left" w:leader="none"/>
          <w:tab w:pos="6510" w:val="left" w:leader="none"/>
          <w:tab w:pos="8058" w:val="left" w:leader="none"/>
          <w:tab w:pos="8631" w:val="left" w:leader="none"/>
        </w:tabs>
        <w:spacing w:before="67"/>
        <w:ind w:left="45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515.97052pt;margin-top:1.960591pt;width:1.617835pt;height:48.698636pt;mso-position-horizontal-relative:page;mso-position-vertical-relative:paragraph;z-index:-3657" coordorigin="10319,39" coordsize="32,974">
            <v:group style="position:absolute;left:10322;top:42;width:2;height:303" coordorigin="10322,42" coordsize="2,303">
              <v:shape style="position:absolute;left:10322;top:42;width:2;height:303" coordorigin="10322,42" coordsize="0,303" path="m10322,344l10322,42e" filled="f" stroked="t" strokeweight=".231118pt" strokecolor="#000000">
                <v:path arrowok="t"/>
              </v:shape>
            </v:group>
            <v:group style="position:absolute;left:10345;top:335;width:2;height:672" coordorigin="10345,335" coordsize="2,672">
              <v:shape style="position:absolute;left:10345;top:335;width:2;height:672" coordorigin="10345,335" coordsize="0,672" path="m10345,1006l10345,335e" filled="f" stroked="t" strokeweight=".693353pt" strokecolor="#8387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>391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Servicios</w:t>
      </w:r>
      <w:r>
        <w:rPr>
          <w:rFonts w:ascii="Arial" w:hAnsi="Arial" w:cs="Arial" w:eastAsia="Arial"/>
          <w:b w:val="0"/>
          <w:bCs w:val="0"/>
          <w:color w:val="1F1F24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funerarios</w:t>
      </w:r>
      <w:r>
        <w:rPr>
          <w:rFonts w:ascii="Arial" w:hAnsi="Arial" w:cs="Arial" w:eastAsia="Arial"/>
          <w:b w:val="0"/>
          <w:bCs w:val="0"/>
          <w:color w:val="0F1115"/>
          <w:spacing w:val="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cementerios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4"/>
          <w:sz w:val="15"/>
          <w:szCs w:val="15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3"/>
          <w:w w:val="100"/>
          <w:position w:val="-4"/>
          <w:sz w:val="15"/>
          <w:szCs w:val="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3"/>
          <w:w w:val="100"/>
          <w:position w:val="-4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4"/>
          <w:sz w:val="15"/>
          <w:szCs w:val="15"/>
        </w:rPr>
        <w:t>312.00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4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4"/>
          <w:sz w:val="15"/>
          <w:szCs w:val="15"/>
        </w:rPr>
        <w:t>151,411.61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4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4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3"/>
          <w:sz w:val="15"/>
          <w:szCs w:val="15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3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1"/>
          <w:w w:val="100"/>
          <w:position w:val="-3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3"/>
          <w:sz w:val="15"/>
          <w:szCs w:val="15"/>
        </w:rPr>
        <w:t>72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3"/>
          <w:w w:val="100"/>
          <w:position w:val="-3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6"/>
          <w:w w:val="100"/>
          <w:position w:val="-3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3"/>
          <w:sz w:val="15"/>
          <w:szCs w:val="15"/>
        </w:rPr>
        <w:t>61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28" w:val="left" w:leader="none"/>
          <w:tab w:pos="3958" w:val="left" w:leader="none"/>
          <w:tab w:pos="4730" w:val="left" w:leader="none"/>
          <w:tab w:pos="6144" w:val="left" w:leader="none"/>
          <w:tab w:pos="6579" w:val="left" w:leader="none"/>
          <w:tab w:pos="8063" w:val="left" w:leader="none"/>
          <w:tab w:pos="8701" w:val="left" w:leader="none"/>
        </w:tabs>
        <w:spacing w:before="70"/>
        <w:ind w:left="45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6"/>
          <w:sz w:val="15"/>
          <w:szCs w:val="15"/>
        </w:rPr>
        <w:t>392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6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6"/>
          <w:sz w:val="14"/>
          <w:szCs w:val="14"/>
        </w:rPr>
        <w:t>Impuestos</w:t>
      </w:r>
      <w:r>
        <w:rPr>
          <w:rFonts w:ascii="Arial" w:hAnsi="Arial" w:cs="Arial" w:eastAsia="Arial"/>
          <w:b w:val="0"/>
          <w:bCs w:val="0"/>
          <w:color w:val="0F1115"/>
          <w:spacing w:val="-6"/>
          <w:w w:val="100"/>
          <w:position w:val="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6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0F1115"/>
          <w:spacing w:val="3"/>
          <w:w w:val="100"/>
          <w:position w:val="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6"/>
          <w:sz w:val="14"/>
          <w:szCs w:val="14"/>
        </w:rPr>
        <w:t>derechos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position w:val="6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5"/>
          <w:w w:val="100"/>
          <w:position w:val="1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1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9"/>
          <w:w w:val="100"/>
          <w:position w:val="1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5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13,79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4"/>
          <w:w w:val="100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-6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60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96,414.50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28" w:val="left" w:leader="none"/>
          <w:tab w:pos="6144" w:val="left" w:leader="none"/>
          <w:tab w:pos="8063" w:val="left" w:leader="none"/>
        </w:tabs>
        <w:spacing w:before="76"/>
        <w:ind w:left="4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sz w:val="15"/>
          <w:szCs w:val="15"/>
        </w:rPr>
        <w:t>393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Impuestos</w:t>
      </w:r>
      <w:r>
        <w:rPr>
          <w:rFonts w:ascii="Arial" w:hAnsi="Arial" w:cs="Arial" w:eastAsia="Arial"/>
          <w:b w:val="0"/>
          <w:bCs w:val="0"/>
          <w:color w:val="0F1115"/>
          <w:spacing w:val="-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derechos</w:t>
      </w:r>
      <w:r>
        <w:rPr>
          <w:rFonts w:ascii="Arial" w:hAnsi="Arial" w:cs="Arial" w:eastAsia="Arial"/>
          <w:b w:val="0"/>
          <w:bCs w:val="0"/>
          <w:color w:val="0F1115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importación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8067" w:val="left" w:leader="none"/>
        </w:tabs>
        <w:spacing w:before="81"/>
        <w:ind w:left="614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8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8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20160"/>
          <w:pgMar w:top="2460" w:bottom="1820" w:left="280" w:right="0"/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6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>395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80" w:lineRule="exact" w:before="5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tabs>
          <w:tab w:pos="5285" w:val="left" w:leader="none"/>
          <w:tab w:pos="7198" w:val="left" w:leader="none"/>
        </w:tabs>
        <w:ind w:left="46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04pt;margin-top:5.847337pt;width:65.28pt;height:79.680pt;mso-position-horizontal-relative:page;mso-position-vertical-relative:paragraph;z-index:-3659" coordorigin="10080,117" coordsize="1306,1594">
            <v:shape style="position:absolute;left:10080;top:117;width:1306;height:1594" type="#_x0000_t75">
              <v:imagedata r:id="rId43" o:title=""/>
            </v:shape>
            <v:group style="position:absolute;left:10435;top:258;width:2;height:322" coordorigin="10435,258" coordsize="2,322">
              <v:shape style="position:absolute;left:10435;top:258;width:2;height:322" coordorigin="10435,258" coordsize="0,322" path="m10435,580l10435,258e" filled="f" stroked="t" strokeweight=".693353pt" strokecolor="#8C90E4">
                <v:path arrowok="t"/>
              </v:shape>
            </v:group>
            <v:group style="position:absolute;left:10428;top:462;width:2;height:430" coordorigin="10428,462" coordsize="2,430">
              <v:shape style="position:absolute;left:10428;top:462;width:2;height:430" coordorigin="10428,462" coordsize="0,430" path="m10428,892l10428,462e" filled="f" stroked="t" strokeweight="1.617825pt" strokecolor="#8087D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actualizaciones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20160"/>
          <w:pgMar w:top="2460" w:bottom="1820" w:left="280" w:right="0"/>
          <w:cols w:num="2" w:equalWidth="0">
            <w:col w:w="699" w:space="166"/>
            <w:col w:w="11095"/>
          </w:cols>
        </w:sectPr>
      </w:pPr>
    </w:p>
    <w:p>
      <w:pPr>
        <w:numPr>
          <w:ilvl w:val="0"/>
          <w:numId w:val="10"/>
        </w:numPr>
        <w:tabs>
          <w:tab w:pos="1328" w:val="left" w:leader="none"/>
          <w:tab w:pos="6149" w:val="left" w:leader="none"/>
          <w:tab w:pos="8067" w:val="left" w:leader="none"/>
        </w:tabs>
        <w:spacing w:before="71"/>
        <w:ind w:left="1328" w:right="0" w:hanging="86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8.489422pt;margin-top:53.759998pt;width:346.310578pt;height:861.12pt;mso-position-horizontal-relative:page;mso-position-vertical-relative:page;z-index:-3663" coordorigin="370,1075" coordsize="6926,17222">
            <v:shape style="position:absolute;left:2342;top:1075;width:1210;height:1517" type="#_x0000_t75">
              <v:imagedata r:id="rId44" o:title=""/>
            </v:shape>
            <v:group style="position:absolute;left:2085;top:2558;width:2727;height:2" coordorigin="2085,2558" coordsize="2727,2">
              <v:shape style="position:absolute;left:2085;top:2558;width:2727;height:2" coordorigin="2085,2558" coordsize="2727,0" path="m2085,2558l4812,2558e" filled="f" stroked="t" strokeweight="1.386707pt" strokecolor="#18181F">
                <v:path arrowok="t"/>
              </v:shape>
            </v:group>
            <v:group style="position:absolute;left:2921;top:2570;width:1891;height:2" coordorigin="2921,2570" coordsize="1891,2">
              <v:shape style="position:absolute;left:2921;top:2570;width:1891;height:2" coordorigin="2921,2570" coordsize="1891,0" path="m2921,2570l4812,2570e" filled="f" stroked="t" strokeweight="1.617825pt" strokecolor="#181C23">
                <v:path arrowok="t"/>
              </v:shape>
            </v:group>
            <v:group style="position:absolute;left:2921;top:2580;width:3180;height:2" coordorigin="2921,2580" coordsize="3180,2">
              <v:shape style="position:absolute;left:2921;top:2580;width:3180;height:2" coordorigin="2921,2580" coordsize="3180,0" path="m2921,2580l6102,2580e" filled="f" stroked="t" strokeweight=".693353pt" strokecolor="#181C23">
                <v:path arrowok="t"/>
              </v:shape>
            </v:group>
            <v:group style="position:absolute;left:4100;top:2535;width:2;height:643" coordorigin="4100,2535" coordsize="2,643">
              <v:shape style="position:absolute;left:4100;top:2535;width:2;height:643" coordorigin="4100,2535" coordsize="0,643" path="m4100,3178l4100,2535e" filled="f" stroked="t" strokeweight=".231118pt" strokecolor="#1C282B">
                <v:path arrowok="t"/>
              </v:shape>
            </v:group>
            <v:group style="position:absolute;left:4100;top:3178;width:2;height:388" coordorigin="4100,3178" coordsize="2,388">
              <v:shape style="position:absolute;left:4100;top:3178;width:2;height:388" coordorigin="4100,3178" coordsize="0,388" path="m4100,3566l4100,3178e" filled="f" stroked="t" strokeweight=".231118pt" strokecolor="#5B607C">
                <v:path arrowok="t"/>
              </v:shape>
            </v:group>
            <v:group style="position:absolute;left:4100;top:3566;width:2;height:189" coordorigin="4100,3566" coordsize="2,189">
              <v:shape style="position:absolute;left:4100;top:3566;width:2;height:189" coordorigin="4100,3566" coordsize="0,189" path="m4100,3755l4100,3566e" filled="f" stroked="t" strokeweight=".231118pt" strokecolor="#000000">
                <v:path arrowok="t"/>
              </v:shape>
            </v:group>
            <v:group style="position:absolute;left:4100;top:3755;width:2;height:629" coordorigin="4100,3755" coordsize="2,629">
              <v:shape style="position:absolute;left:4100;top:3755;width:2;height:629" coordorigin="4100,3755" coordsize="0,629" path="m4100,4384l4100,3755e" filled="f" stroked="t" strokeweight=".231118pt" strokecolor="#675470">
                <v:path arrowok="t"/>
              </v:shape>
            </v:group>
            <v:group style="position:absolute;left:4100;top:4384;width:2;height:402" coordorigin="4100,4384" coordsize="2,402">
              <v:shape style="position:absolute;left:4100;top:4384;width:2;height:402" coordorigin="4100,4384" coordsize="0,402" path="m4100,4786l4100,4384e" filled="f" stroked="t" strokeweight=".231118pt" strokecolor="#909397">
                <v:path arrowok="t"/>
              </v:shape>
              <v:shape style="position:absolute;left:1555;top:3821;width:2323;height:211" type="#_x0000_t75">
                <v:imagedata r:id="rId45" o:title=""/>
              </v:shape>
              <v:shape style="position:absolute;left:1555;top:4262;width:2419;height:192" type="#_x0000_t75">
                <v:imagedata r:id="rId46" o:title=""/>
              </v:shape>
            </v:group>
            <v:group style="position:absolute;left:421;top:2809;width:2320;height:2" coordorigin="421,2809" coordsize="2320,2">
              <v:shape style="position:absolute;left:421;top:2809;width:2320;height:2" coordorigin="421,2809" coordsize="2320,0" path="m421,2809l2741,2809e" filled="f" stroked="t" strokeweight="1.386707pt" strokecolor="#18181F">
                <v:path arrowok="t"/>
              </v:shape>
            </v:group>
            <v:group style="position:absolute;left:1567;top:2800;width:2;height:407" coordorigin="1567,2800" coordsize="2,407">
              <v:shape style="position:absolute;left:1567;top:2800;width:2;height:407" coordorigin="1567,2800" coordsize="0,407" path="m1567,3206l1567,2800e" filled="f" stroked="t" strokeweight=".462236pt" strokecolor="#3F3F44">
                <v:path arrowok="t"/>
              </v:shape>
            </v:group>
            <v:group style="position:absolute;left:416;top:3327;width:2062;height:2" coordorigin="416,3327" coordsize="2062,2">
              <v:shape style="position:absolute;left:416;top:3327;width:2062;height:2" coordorigin="416,3327" coordsize="2062,0" path="m416,3327l2478,3327e" filled="f" stroked="t" strokeweight=".462236pt" strokecolor="#676774">
                <v:path arrowok="t"/>
              </v:shape>
            </v:group>
            <v:group style="position:absolute;left:1558;top:3064;width:2;height:1348" coordorigin="1558,3064" coordsize="2,1348">
              <v:shape style="position:absolute;left:1558;top:3064;width:2;height:1348" coordorigin="1558,3064" coordsize="0,1348" path="m1558,4412l1558,3064e" filled="f" stroked="t" strokeweight=".462236pt" strokecolor="#4F4F54">
                <v:path arrowok="t"/>
              </v:shape>
              <v:shape style="position:absolute;left:1555;top:4973;width:2496;height:211" type="#_x0000_t75">
                <v:imagedata r:id="rId47" o:title=""/>
              </v:shape>
            </v:group>
            <v:group style="position:absolute;left:1546;top:4355;width:2;height:1116" coordorigin="1546,4355" coordsize="2,1116">
              <v:shape style="position:absolute;left:1546;top:4355;width:2;height:1116" coordorigin="1546,4355" coordsize="0,1116" path="m1546,5472l1546,4355e" filled="f" stroked="t" strokeweight=".462236pt" strokecolor="#545454">
                <v:path arrowok="t"/>
              </v:shape>
            </v:group>
            <v:group style="position:absolute;left:4100;top:4757;width:2;height:166" coordorigin="4100,4757" coordsize="2,166">
              <v:shape style="position:absolute;left:4100;top:4757;width:2;height:166" coordorigin="4100,4757" coordsize="0,166" path="m4100,4923l4100,4757e" filled="f" stroked="t" strokeweight=".231118pt" strokecolor="#B8B8BF">
                <v:path arrowok="t"/>
              </v:shape>
            </v:group>
            <v:group style="position:absolute;left:4100;top:4923;width:2;height:260" coordorigin="4100,4923" coordsize="2,260">
              <v:shape style="position:absolute;left:4100;top:4923;width:2;height:260" coordorigin="4100,4923" coordsize="0,260" path="m4100,5183l4100,4923e" filled="f" stroked="t" strokeweight=".231118pt" strokecolor="#8C8C97">
                <v:path arrowok="t"/>
              </v:shape>
            </v:group>
            <v:group style="position:absolute;left:4100;top:5183;width:2;height:265" coordorigin="4100,5183" coordsize="2,265">
              <v:shape style="position:absolute;left:4100;top:5183;width:2;height:265" coordorigin="4100,5183" coordsize="0,265" path="m4100,5448l4100,5183e" filled="f" stroked="t" strokeweight=".231118pt" strokecolor="#000000">
                <v:path arrowok="t"/>
              </v:shape>
            </v:group>
            <v:group style="position:absolute;left:4100;top:5448;width:2;height:213" coordorigin="4100,5448" coordsize="2,213">
              <v:shape style="position:absolute;left:4100;top:5448;width:2;height:213" coordorigin="4100,5448" coordsize="0,213" path="m4100,5661l4100,5448e" filled="f" stroked="t" strokeweight=".231118pt" strokecolor="#57576B">
                <v:path arrowok="t"/>
              </v:shape>
            </v:group>
            <v:group style="position:absolute;left:4100;top:5661;width:2;height:591" coordorigin="4100,5661" coordsize="2,591">
              <v:shape style="position:absolute;left:4100;top:5661;width:2;height:591" coordorigin="4100,5661" coordsize="0,591" path="m4100,6252l4100,5661e" filled="f" stroked="t" strokeweight=".231118pt" strokecolor="#000000">
                <v:path arrowok="t"/>
              </v:shape>
            </v:group>
            <v:group style="position:absolute;left:4100;top:6252;width:2;height:407" coordorigin="4100,6252" coordsize="2,407">
              <v:shape style="position:absolute;left:4100;top:6252;width:2;height:407" coordorigin="4100,6252" coordsize="0,407" path="m4100,6659l4100,6252e" filled="f" stroked="t" strokeweight=".231118pt" strokecolor="#3F3F4B">
                <v:path arrowok="t"/>
              </v:shape>
              <v:shape style="position:absolute;left:1536;top:6970;width:1421;height:192" type="#_x0000_t75">
                <v:imagedata r:id="rId48" o:title=""/>
              </v:shape>
            </v:group>
            <v:group style="position:absolute;left:388;top:7016;width:1119;height:2" coordorigin="388,7016" coordsize="1119,2">
              <v:shape style="position:absolute;left:388;top:7016;width:1119;height:2" coordorigin="388,7016" coordsize="1119,0" path="m388,7016l1507,7016e" filled="f" stroked="t" strokeweight=".462236pt" strokecolor="#545464">
                <v:path arrowok="t"/>
              </v:shape>
              <v:shape style="position:absolute;left:1536;top:15168;width:1786;height:518" type="#_x0000_t75">
                <v:imagedata r:id="rId49" o:title=""/>
              </v:shape>
            </v:group>
            <v:group style="position:absolute;left:388;top:15407;width:1230;height:2" coordorigin="388,15407" coordsize="1230,2">
              <v:shape style="position:absolute;left:388;top:15407;width:1230;height:2" coordorigin="388,15407" coordsize="1230,0" path="m388,15407l1618,15407e" filled="f" stroked="t" strokeweight=".462236pt" strokecolor="#4B4F5B">
                <v:path arrowok="t"/>
              </v:shape>
            </v:group>
            <v:group style="position:absolute;left:393;top:5616;width:2136;height:2" coordorigin="393,5616" coordsize="2136,2">
              <v:shape style="position:absolute;left:393;top:5616;width:2136;height:2" coordorigin="393,5616" coordsize="2136,0" path="m393,5616l2528,5616e" filled="f" stroked="t" strokeweight=".462236pt" strokecolor="#676B77">
                <v:path arrowok="t"/>
              </v:shape>
            </v:group>
            <v:group style="position:absolute;left:388;top:6420;width:1461;height:2" coordorigin="388,6420" coordsize="1461,2">
              <v:shape style="position:absolute;left:388;top:6420;width:1461;height:2" coordorigin="388,6420" coordsize="1461,0" path="m388,6420l1849,6420e" filled="f" stroked="t" strokeweight=".462236pt" strokecolor="#575467">
                <v:path arrowok="t"/>
              </v:shape>
            </v:group>
            <v:group style="position:absolute;left:379;top:8304;width:1239;height:2" coordorigin="379,8304" coordsize="1239,2">
              <v:shape style="position:absolute;left:379;top:8304;width:1239;height:2" coordorigin="379,8304" coordsize="1239,0" path="m379,8304l1618,8304e" filled="f" stroked="t" strokeweight=".462236pt" strokecolor="#545460">
                <v:path arrowok="t"/>
              </v:shape>
            </v:group>
            <v:group style="position:absolute;left:374;top:10796;width:1225;height:2" coordorigin="374,10796" coordsize="1225,2">
              <v:shape style="position:absolute;left:374;top:10796;width:1225;height:2" coordorigin="374,10796" coordsize="1225,0" path="m374,10796l1599,10796e" filled="f" stroked="t" strokeweight=".462236pt" strokecolor="#60606B">
                <v:path arrowok="t"/>
              </v:shape>
            </v:group>
            <v:group style="position:absolute;left:379;top:11208;width:3499;height:2" coordorigin="379,11208" coordsize="3499,2">
              <v:shape style="position:absolute;left:379;top:11208;width:3499;height:2" coordorigin="379,11208" coordsize="3499,0" path="m379,11208l3878,11208e" filled="f" stroked="t" strokeweight=".462236pt" strokecolor="#575464">
                <v:path arrowok="t"/>
              </v:shape>
            </v:group>
            <v:group style="position:absolute;left:384;top:14998;width:1211;height:2" coordorigin="384,14998" coordsize="1211,2">
              <v:shape style="position:absolute;left:384;top:14998;width:1211;height:2" coordorigin="384,14998" coordsize="1211,0" path="m384,14998l1595,14998e" filled="f" stroked="t" strokeweight=".462236pt" strokecolor="#544F60">
                <v:path arrowok="t"/>
              </v:shape>
            </v:group>
            <v:group style="position:absolute;left:388;top:15809;width:1230;height:2" coordorigin="388,15809" coordsize="1230,2">
              <v:shape style="position:absolute;left:388;top:15809;width:1230;height:2" coordorigin="388,15809" coordsize="1230,0" path="m388,15809l1618,15809e" filled="f" stroked="t" strokeweight=".462236pt" strokecolor="#60606B">
                <v:path arrowok="t"/>
              </v:shape>
            </v:group>
            <v:group style="position:absolute;left:384;top:16405;width:1230;height:2" coordorigin="384,16405" coordsize="1230,2">
              <v:shape style="position:absolute;left:384;top:16405;width:1230;height:2" coordorigin="384,16405" coordsize="1230,0" path="m384,16405l1613,16405e" filled="f" stroked="t" strokeweight=".462236pt" strokecolor="#544F60">
                <v:path arrowok="t"/>
              </v:shape>
            </v:group>
            <v:group style="position:absolute;left:1535;top:5164;width:2;height:11950" coordorigin="1535,5164" coordsize="2,11950">
              <v:shape style="position:absolute;left:1535;top:5164;width:2;height:11950" coordorigin="1535,5164" coordsize="0,11950" path="m1535,17114l1535,5164e" filled="f" stroked="t" strokeweight=".462236pt" strokecolor="#545457">
                <v:path arrowok="t"/>
              </v:shape>
            </v:group>
            <v:group style="position:absolute;left:4128;top:6630;width:2;height:1807" coordorigin="4128,6630" coordsize="2,1807">
              <v:shape style="position:absolute;left:4128;top:6630;width:2;height:1807" coordorigin="4128,6630" coordsize="0,1807" path="m4128,8437l4128,6630e" filled="f" stroked="t" strokeweight=".462236pt" strokecolor="#4F544F">
                <v:path arrowok="t"/>
              </v:shape>
            </v:group>
            <v:group style="position:absolute;left:1525;top:5930;width:2;height:10995" coordorigin="1525,5930" coordsize="2,10995">
              <v:shape style="position:absolute;left:1525;top:5930;width:2;height:10995" coordorigin="1525,5930" coordsize="0,10995" path="m1525,16925l1525,5930e" filled="f" stroked="t" strokeweight=".462236pt" strokecolor="#545457">
                <v:path arrowok="t"/>
              </v:shape>
            </v:group>
            <v:group style="position:absolute;left:4123;top:8342;width:2;height:6417" coordorigin="4123,8342" coordsize="2,6417">
              <v:shape style="position:absolute;left:4123;top:8342;width:2;height:6417" coordorigin="4123,8342" coordsize="0,6417" path="m4123,14759l4123,8342e" filled="f" stroked="t" strokeweight=".462236pt" strokecolor="#4F5454">
                <v:path arrowok="t"/>
              </v:shape>
            </v:group>
            <v:group style="position:absolute;left:4130;top:14703;width:2;height:794" coordorigin="4130,14703" coordsize="2,794">
              <v:shape style="position:absolute;left:4130;top:14703;width:2;height:794" coordorigin="4130,14703" coordsize="0,794" path="m4130,15497l4130,14703e" filled="f" stroked="t" strokeweight=".462236pt" strokecolor="#484B4B">
                <v:path arrowok="t"/>
              </v:shape>
            </v:group>
            <v:group style="position:absolute;left:4100;top:15421;width:2;height:203" coordorigin="4100,15421" coordsize="2,203">
              <v:shape style="position:absolute;left:4100;top:15421;width:2;height:203" coordorigin="4100,15421" coordsize="0,203" path="m4100,15625l4100,15421e" filled="f" stroked="t" strokeweight=".231118pt" strokecolor="#000000">
                <v:path arrowok="t"/>
              </v:shape>
            </v:group>
            <v:group style="position:absolute;left:4130;top:15596;width:2;height:1381" coordorigin="4130,15596" coordsize="2,1381">
              <v:shape style="position:absolute;left:4130;top:15596;width:2;height:1381" coordorigin="4130,15596" coordsize="0,1381" path="m4130,16977l4130,15596e" filled="f" stroked="t" strokeweight=".462236pt" strokecolor="#4B4F4F">
                <v:path arrowok="t"/>
              </v:shape>
              <v:shape style="position:absolute;left:384;top:17472;width:6912;height:826" type="#_x0000_t75">
                <v:imagedata r:id="rId50" o:title=""/>
              </v:shape>
            </v:group>
            <v:group style="position:absolute;left:1532;top:16921;width:2;height:501" coordorigin="1532,16921" coordsize="2,501">
              <v:shape style="position:absolute;left:1532;top:16921;width:2;height:501" coordorigin="1532,16921" coordsize="0,501" path="m1532,17422l1532,16921e" filled="f" stroked="t" strokeweight=".693353pt" strokecolor="#3F3F48">
                <v:path arrowok="t"/>
              </v:shape>
            </v:group>
            <v:group style="position:absolute;left:4100;top:16921;width:2;height:426" coordorigin="4100,16921" coordsize="2,426">
              <v:shape style="position:absolute;left:4100;top:16921;width:2;height:426" coordorigin="4100,16921" coordsize="0,426" path="m4100,17346l4100,16921e" filled="f" stroked="t" strokeweight=".924471pt" strokecolor="#2B2F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1F1F24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gastos</w:t>
      </w:r>
      <w:r>
        <w:rPr>
          <w:rFonts w:ascii="Arial" w:hAnsi="Arial" w:cs="Arial" w:eastAsia="Arial"/>
          <w:b w:val="0"/>
          <w:bCs w:val="0"/>
          <w:color w:val="1F1F24"/>
          <w:spacing w:val="1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por</w:t>
      </w:r>
      <w:r>
        <w:rPr>
          <w:rFonts w:ascii="Arial" w:hAnsi="Arial" w:cs="Arial" w:eastAsia="Arial"/>
          <w:b w:val="0"/>
          <w:bCs w:val="0"/>
          <w:color w:val="0F1115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>responsabilidades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3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3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3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10"/>
        </w:numPr>
        <w:tabs>
          <w:tab w:pos="1333" w:val="left" w:leader="none"/>
          <w:tab w:pos="6149" w:val="left" w:leader="none"/>
          <w:tab w:pos="8063" w:val="left" w:leader="none"/>
        </w:tabs>
        <w:spacing w:before="69"/>
        <w:ind w:left="1333" w:right="0" w:hanging="87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>Utilidades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-4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73"/>
        <w:ind w:left="132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Impuesto</w:t>
      </w:r>
      <w:r>
        <w:rPr>
          <w:rFonts w:ascii="Arial" w:hAnsi="Arial" w:cs="Arial" w:eastAsia="Arial"/>
          <w:b w:val="0"/>
          <w:bCs w:val="0"/>
          <w:color w:val="0F1115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6383B"/>
          <w:spacing w:val="2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obre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nómina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F1115"/>
          <w:spacing w:val="9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36383B"/>
          <w:spacing w:val="6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0F1115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0F1115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6149" w:val="left" w:leader="none"/>
          <w:tab w:pos="8063" w:val="left" w:leader="none"/>
        </w:tabs>
        <w:spacing w:before="30"/>
        <w:ind w:left="132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deriven</w:t>
      </w:r>
      <w:r>
        <w:rPr>
          <w:rFonts w:ascii="Arial" w:hAnsi="Arial" w:cs="Arial" w:eastAsia="Arial"/>
          <w:b w:val="0"/>
          <w:bCs w:val="0"/>
          <w:color w:val="0F1115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F1115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una</w:t>
      </w:r>
      <w:r>
        <w:rPr>
          <w:rFonts w:ascii="Arial" w:hAnsi="Arial" w:cs="Arial" w:eastAsia="Arial"/>
          <w:b w:val="0"/>
          <w:bCs w:val="0"/>
          <w:color w:val="0F1115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relac</w:t>
      </w:r>
      <w:r>
        <w:rPr>
          <w:rFonts w:ascii="Arial" w:hAnsi="Arial" w:cs="Arial" w:eastAsia="Arial"/>
          <w:b w:val="0"/>
          <w:bCs w:val="0"/>
          <w:color w:val="1F1F24"/>
          <w:spacing w:val="-2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  <w:t>ió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F1F24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>laboral</w:t>
      </w:r>
      <w:r>
        <w:rPr>
          <w:rFonts w:ascii="Arial" w:hAnsi="Arial" w:cs="Arial" w:eastAsia="Arial"/>
          <w:b w:val="0"/>
          <w:bCs w:val="0"/>
          <w:color w:val="0F1115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-6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-6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323" w:val="left" w:leader="none"/>
          <w:tab w:pos="3963" w:val="left" w:leader="none"/>
          <w:tab w:pos="4670" w:val="left" w:leader="none"/>
          <w:tab w:pos="6149" w:val="left" w:leader="none"/>
          <w:tab w:pos="6510" w:val="left" w:leader="none"/>
          <w:tab w:pos="8067" w:val="left" w:leader="none"/>
          <w:tab w:pos="8636" w:val="left" w:leader="none"/>
          <w:tab w:pos="10869" w:val="left" w:leader="none"/>
        </w:tabs>
        <w:spacing w:before="64"/>
        <w:ind w:left="45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7"/>
          <w:sz w:val="15"/>
          <w:szCs w:val="15"/>
        </w:rPr>
        <w:t>399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7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7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7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7"/>
          <w:sz w:val="14"/>
          <w:szCs w:val="14"/>
        </w:rPr>
        <w:t>servicios</w:t>
      </w:r>
      <w:r>
        <w:rPr>
          <w:rFonts w:ascii="Arial" w:hAnsi="Arial" w:cs="Arial" w:eastAsia="Arial"/>
          <w:b w:val="0"/>
          <w:bCs w:val="0"/>
          <w:color w:val="1F1F24"/>
          <w:spacing w:val="5"/>
          <w:w w:val="100"/>
          <w:position w:val="7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7"/>
          <w:sz w:val="14"/>
          <w:szCs w:val="14"/>
        </w:rPr>
        <w:t>generales</w:t>
      </w:r>
      <w:r>
        <w:rPr>
          <w:rFonts w:ascii="Arial" w:hAnsi="Arial" w:cs="Arial" w:eastAsia="Arial"/>
          <w:b w:val="0"/>
          <w:bCs w:val="0"/>
          <w:color w:val="1F1F24"/>
          <w:spacing w:val="0"/>
          <w:w w:val="100"/>
          <w:position w:val="7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5"/>
          <w:szCs w:val="15"/>
        </w:rPr>
        <w:t>155,717.05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100"/>
          <w:position w:val="1"/>
          <w:sz w:val="15"/>
          <w:szCs w:val="15"/>
        </w:rPr>
        <w:t>508,94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9"/>
          <w:w w:val="100"/>
          <w:position w:val="1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0"/>
          <w:position w:val="1"/>
          <w:sz w:val="15"/>
          <w:szCs w:val="15"/>
        </w:rPr>
        <w:t>.35</w:t>
      </w:r>
      <w:r>
        <w:rPr>
          <w:rFonts w:ascii="Times New Roman" w:hAnsi="Times New Roman" w:cs="Times New Roman" w:eastAsia="Times New Roman"/>
          <w:b w:val="0"/>
          <w:bCs w:val="0"/>
          <w:color w:val="36383B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65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3"/>
          <w:w w:val="100"/>
          <w:position w:val="1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-1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561.41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100"/>
          <w:position w:val="1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1"/>
          <w:w w:val="100"/>
          <w:position w:val="1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0"/>
          <w:w w:val="100"/>
          <w:position w:val="1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6149" w:val="left" w:leader="none"/>
          <w:tab w:pos="8067" w:val="left" w:leader="none"/>
          <w:tab w:pos="10869" w:val="left" w:leader="none"/>
        </w:tabs>
        <w:ind w:left="453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>2,29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-8"/>
          <w:w w:val="95"/>
          <w:position w:val="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D5D60"/>
          <w:spacing w:val="-5"/>
          <w:w w:val="9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>955.15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25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>1,339,044.15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</w:rPr>
        <w:t>53%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8063" w:val="left" w:leader="none"/>
          <w:tab w:pos="8548" w:val="left" w:leader="none"/>
          <w:tab w:pos="10864" w:val="left" w:leader="none"/>
        </w:tabs>
        <w:ind w:left="667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F1115"/>
          <w:sz w:val="15"/>
          <w:szCs w:val="15"/>
        </w:rPr>
      </w:r>
      <w:r>
        <w:rPr>
          <w:rFonts w:ascii="Times New Roman" w:hAnsi="Times New Roman" w:cs="Times New Roman" w:eastAsia="Times New Roman"/>
          <w:b w:val="0"/>
          <w:bCs w:val="0"/>
          <w:color w:val="0F1115"/>
          <w:sz w:val="15"/>
          <w:szCs w:val="15"/>
          <w:u w:val="thick" w:color="181C2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-7"/>
          <w:sz w:val="15"/>
          <w:szCs w:val="15"/>
          <w:u w:val="thick" w:color="181C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sz w:val="15"/>
          <w:szCs w:val="15"/>
          <w:u w:val="thick" w:color="181C28"/>
        </w:rPr>
        <w:t>743.32</w:t>
      </w:r>
      <w:r>
        <w:rPr>
          <w:rFonts w:ascii="Times New Roman" w:hAnsi="Times New Roman" w:cs="Times New Roman" w:eastAsia="Times New Roman"/>
          <w:b w:val="0"/>
          <w:bCs w:val="0"/>
          <w:color w:val="0F1115"/>
          <w:spacing w:val="0"/>
          <w:w w:val="95"/>
          <w:sz w:val="15"/>
          <w:szCs w:val="15"/>
          <w:u w:val="thick" w:color="181C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sz w:val="18"/>
          <w:szCs w:val="18"/>
          <w:u w:val="thick" w:color="181C2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sz w:val="18"/>
          <w:szCs w:val="18"/>
          <w:u w:val="thick" w:color="181C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sz w:val="18"/>
          <w:szCs w:val="1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0"/>
          <w:w w:val="95"/>
          <w:position w:val="1"/>
          <w:sz w:val="15"/>
          <w:szCs w:val="15"/>
          <w:u w:val="none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F1F24"/>
          <w:spacing w:val="7"/>
          <w:w w:val="95"/>
          <w:position w:val="1"/>
          <w:sz w:val="15"/>
          <w:szCs w:val="15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8494D"/>
          <w:spacing w:val="0"/>
          <w:w w:val="95"/>
          <w:position w:val="1"/>
          <w:sz w:val="15"/>
          <w:szCs w:val="15"/>
          <w:u w:val="none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280" w:right="0"/>
        </w:sectPr>
      </w:pPr>
    </w:p>
    <w:p>
      <w:pPr>
        <w:spacing w:line="253" w:lineRule="auto" w:before="64"/>
        <w:ind w:left="4762" w:right="1797" w:hanging="1603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29"/>
          <w:szCs w:val="29"/>
        </w:rPr>
        <w:t>SESION</w:t>
      </w:r>
      <w:r>
        <w:rPr>
          <w:rFonts w:ascii="Times New Roman" w:hAnsi="Times New Roman" w:cs="Times New Roman" w:eastAsia="Times New Roman"/>
          <w:b/>
          <w:bCs/>
          <w:color w:val="15161A"/>
          <w:spacing w:val="-16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29"/>
          <w:szCs w:val="29"/>
        </w:rPr>
        <w:t>ORDINARIA</w:t>
      </w:r>
      <w:r>
        <w:rPr>
          <w:rFonts w:ascii="Times New Roman" w:hAnsi="Times New Roman" w:cs="Times New Roman" w:eastAsia="Times New Roman"/>
          <w:b/>
          <w:bCs/>
          <w:color w:val="15161A"/>
          <w:spacing w:val="-11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29"/>
          <w:szCs w:val="29"/>
        </w:rPr>
        <w:t>DE</w:t>
      </w:r>
      <w:r>
        <w:rPr>
          <w:rFonts w:ascii="Times New Roman" w:hAnsi="Times New Roman" w:cs="Times New Roman" w:eastAsia="Times New Roman"/>
          <w:b/>
          <w:bCs/>
          <w:color w:val="15161A"/>
          <w:spacing w:val="-20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29"/>
          <w:szCs w:val="29"/>
        </w:rPr>
        <w:t>COMISION</w:t>
      </w:r>
      <w:r>
        <w:rPr>
          <w:rFonts w:ascii="Times New Roman" w:hAnsi="Times New Roman" w:cs="Times New Roman" w:eastAsia="Times New Roman"/>
          <w:b/>
          <w:bCs/>
          <w:color w:val="15161A"/>
          <w:spacing w:val="-13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29"/>
          <w:szCs w:val="29"/>
        </w:rPr>
        <w:t>TECNICA</w:t>
      </w:r>
      <w:r>
        <w:rPr>
          <w:rFonts w:ascii="Times New Roman" w:hAnsi="Times New Roman" w:cs="Times New Roman" w:eastAsia="Times New Roman"/>
          <w:b/>
          <w:bCs/>
          <w:color w:val="15161A"/>
          <w:spacing w:val="-9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29"/>
          <w:szCs w:val="29"/>
        </w:rPr>
        <w:t>DE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29"/>
          <w:szCs w:val="29"/>
        </w:rPr>
        <w:t>ADQUISICIONES.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82"/>
        <w:ind w:left="129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spacing w:val="0"/>
          <w:w w:val="90"/>
          <w:sz w:val="14"/>
          <w:szCs w:val="14"/>
        </w:rPr>
        <w:t>AD</w:t>
      </w:r>
      <w:r>
        <w:rPr>
          <w:rFonts w:ascii="Arial" w:hAnsi="Arial" w:cs="Arial" w:eastAsia="Arial"/>
          <w:b/>
          <w:bCs/>
          <w:spacing w:val="7"/>
          <w:w w:val="90"/>
          <w:sz w:val="14"/>
          <w:szCs w:val="14"/>
        </w:rPr>
        <w:t>M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INISTRA</w:t>
      </w:r>
      <w:r>
        <w:rPr>
          <w:rFonts w:ascii="Arial" w:hAnsi="Arial" w:cs="Arial" w:eastAsia="Arial"/>
          <w:b/>
          <w:bCs/>
          <w:color w:val="15161A"/>
          <w:spacing w:val="17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-2"/>
          <w:w w:val="90"/>
          <w:sz w:val="14"/>
          <w:szCs w:val="14"/>
        </w:rPr>
        <w:t>C</w:t>
      </w:r>
      <w:r>
        <w:rPr>
          <w:rFonts w:ascii="Arial" w:hAnsi="Arial" w:cs="Arial" w:eastAsia="Arial"/>
          <w:b/>
          <w:bCs/>
          <w:color w:val="34383F"/>
          <w:spacing w:val="-8"/>
          <w:w w:val="90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306" w:val="left" w:leader="none"/>
          <w:tab w:pos="6068" w:val="left" w:leader="none"/>
          <w:tab w:pos="7004" w:val="left" w:leader="none"/>
          <w:tab w:pos="7958" w:val="left" w:leader="none"/>
          <w:tab w:pos="9145" w:val="left" w:leader="none"/>
          <w:tab w:pos="10359" w:val="left" w:leader="none"/>
        </w:tabs>
        <w:spacing w:line="313" w:lineRule="exact"/>
        <w:ind w:left="44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511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Muebl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oficina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34383F"/>
          <w:spacing w:val="-3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tantería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-4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-4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4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4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-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-3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4649BC"/>
          <w:spacing w:val="0"/>
          <w:w w:val="580"/>
          <w:position w:val="-8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83" w:lineRule="exact"/>
        <w:ind w:left="130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le</w:t>
      </w:r>
      <w:r>
        <w:rPr>
          <w:rFonts w:ascii="Arial" w:hAnsi="Arial" w:cs="Arial" w:eastAsia="Arial"/>
          <w:b w:val="0"/>
          <w:bCs w:val="0"/>
          <w:color w:val="15161A"/>
          <w:spacing w:val="-2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9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34383F"/>
          <w:spacing w:val="-1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excepto</w:t>
      </w:r>
      <w:r>
        <w:rPr>
          <w:rFonts w:ascii="Arial" w:hAnsi="Arial" w:cs="Arial" w:eastAsia="Arial"/>
          <w:b w:val="0"/>
          <w:bCs w:val="0"/>
          <w:color w:val="15161A"/>
          <w:spacing w:val="2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oficina</w:t>
      </w:r>
      <w:r>
        <w:rPr>
          <w:rFonts w:ascii="Arial" w:hAnsi="Arial" w:cs="Arial" w:eastAsia="Arial"/>
          <w:b w:val="0"/>
          <w:bCs w:val="0"/>
          <w:color w:val="15161A"/>
          <w:spacing w:val="2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83" w:lineRule="exact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51"/>
          <w:footerReference w:type="default" r:id="rId52"/>
          <w:pgSz w:w="12240" w:h="20160"/>
          <w:pgMar w:header="0" w:footer="1745" w:top="1820" w:bottom="1940" w:left="360" w:right="120"/>
          <w:pgNumType w:start="7"/>
        </w:sectPr>
      </w:pPr>
    </w:p>
    <w:p>
      <w:pPr>
        <w:spacing w:line="153" w:lineRule="exact"/>
        <w:ind w:left="44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512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5214" w:val="left" w:leader="none"/>
          <w:tab w:pos="6150" w:val="left" w:leader="none"/>
          <w:tab w:pos="7104" w:val="left" w:leader="none"/>
          <w:tab w:pos="8291" w:val="left" w:leader="none"/>
        </w:tabs>
        <w:spacing w:before="51"/>
        <w:ind w:left="44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estantería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0"/>
          <w:w w:val="105"/>
          <w:position w:val="3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20160"/>
          <w:pgMar w:top="2460" w:bottom="1820" w:left="360" w:right="120"/>
          <w:cols w:num="2" w:equalWidth="0">
            <w:col w:w="678" w:space="176"/>
            <w:col w:w="10906"/>
          </w:cols>
        </w:sectPr>
      </w:pPr>
    </w:p>
    <w:p>
      <w:pPr>
        <w:tabs>
          <w:tab w:pos="1306" w:val="left" w:leader="none"/>
        </w:tabs>
        <w:spacing w:line="231" w:lineRule="exact" w:before="22"/>
        <w:ind w:left="4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8"/>
          <w:sz w:val="15"/>
          <w:szCs w:val="15"/>
        </w:rPr>
        <w:t>513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8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Bienes</w:t>
      </w:r>
      <w:r>
        <w:rPr>
          <w:rFonts w:ascii="Arial" w:hAnsi="Arial" w:cs="Arial" w:eastAsia="Arial"/>
          <w:b w:val="0"/>
          <w:bCs w:val="0"/>
          <w:color w:val="15161A"/>
          <w:spacing w:val="-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artístico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position w:val="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3"/>
          <w:w w:val="100"/>
          <w:position w:val="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100"/>
          <w:position w:val="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position w:val="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tura</w:t>
      </w:r>
      <w:r>
        <w:rPr>
          <w:rFonts w:ascii="Arial" w:hAnsi="Arial" w:cs="Arial" w:eastAsia="Arial"/>
          <w:b w:val="0"/>
          <w:bCs w:val="0"/>
          <w:color w:val="15161A"/>
          <w:spacing w:val="-24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color w:val="15161A"/>
          <w:spacing w:val="-1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tabs>
          <w:tab w:pos="6068" w:val="left" w:leader="none"/>
          <w:tab w:pos="7004" w:val="left" w:leader="none"/>
          <w:tab w:pos="7958" w:val="left" w:leader="none"/>
          <w:tab w:pos="9145" w:val="left" w:leader="none"/>
        </w:tabs>
        <w:spacing w:line="147" w:lineRule="exact"/>
        <w:ind w:left="13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position w:val="2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position w:val="2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100"/>
          <w:position w:val="2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position w:val="2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tífi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100"/>
          <w:position w:val="2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2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2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606067"/>
          <w:spacing w:val="0"/>
          <w:w w:val="100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06067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4383F"/>
          <w:spacing w:val="0"/>
          <w:w w:val="100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301" w:val="left" w:leader="none"/>
          <w:tab w:pos="6068" w:val="left" w:leader="none"/>
          <w:tab w:pos="7004" w:val="left" w:leader="none"/>
          <w:tab w:pos="7958" w:val="left" w:leader="none"/>
          <w:tab w:pos="9145" w:val="left" w:leader="none"/>
        </w:tabs>
        <w:spacing w:before="70"/>
        <w:ind w:left="44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514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Obje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9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va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9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6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6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-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-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6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6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4383F"/>
          <w:spacing w:val="0"/>
          <w:w w:val="95"/>
          <w:position w:val="-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09" w:lineRule="exact" w:before="23"/>
        <w:ind w:left="13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Equi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9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cómputo</w:t>
      </w:r>
      <w:r>
        <w:rPr>
          <w:rFonts w:ascii="Arial" w:hAnsi="Arial" w:cs="Arial" w:eastAsia="Arial"/>
          <w:b w:val="0"/>
          <w:bCs w:val="0"/>
          <w:color w:val="15161A"/>
          <w:spacing w:val="2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tec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9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14"/>
          <w:szCs w:val="14"/>
        </w:rPr>
        <w:t>ol</w:t>
      </w:r>
      <w:r>
        <w:rPr>
          <w:rFonts w:ascii="Arial" w:hAnsi="Arial" w:cs="Arial" w:eastAsia="Arial"/>
          <w:b w:val="0"/>
          <w:bCs w:val="0"/>
          <w:color w:val="000000"/>
          <w:spacing w:val="6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gías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09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360" w:right="120"/>
        </w:sectPr>
      </w:pPr>
    </w:p>
    <w:p>
      <w:pPr>
        <w:spacing w:line="153" w:lineRule="exact"/>
        <w:ind w:left="45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3054" w:val="left" w:leader="none"/>
          <w:tab w:pos="3812" w:val="left" w:leader="none"/>
          <w:tab w:pos="5214" w:val="left" w:leader="none"/>
          <w:tab w:pos="5570" w:val="left" w:leader="none"/>
          <w:tab w:pos="7104" w:val="left" w:leader="none"/>
          <w:tab w:pos="7670" w:val="left" w:leader="none"/>
          <w:tab w:pos="9880" w:val="left" w:leader="none"/>
        </w:tabs>
        <w:spacing w:before="73"/>
        <w:ind w:left="45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-7"/>
          <w:w w:val="100"/>
          <w:position w:val="1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-5"/>
          <w:w w:val="100"/>
          <w:position w:val="1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formación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56,57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3"/>
          <w:w w:val="100"/>
          <w:position w:val="1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-6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36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236,59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8"/>
          <w:w w:val="100"/>
          <w:position w:val="1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-9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32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4"/>
          <w:w w:val="100"/>
          <w:position w:val="1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3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8"/>
          <w:w w:val="100"/>
          <w:position w:val="1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06067"/>
          <w:spacing w:val="-1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68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26"/>
          <w:w w:val="100"/>
          <w:position w:val="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2"/>
          <w:sz w:val="15"/>
          <w:szCs w:val="15"/>
        </w:rPr>
        <w:t>9%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20160"/>
          <w:pgMar w:top="2460" w:bottom="1820" w:left="360" w:right="120"/>
          <w:cols w:num="2" w:equalWidth="0">
            <w:col w:w="685" w:space="169"/>
            <w:col w:w="10906"/>
          </w:cols>
        </w:sectPr>
      </w:pPr>
    </w:p>
    <w:p>
      <w:pPr>
        <w:tabs>
          <w:tab w:pos="1306" w:val="left" w:leader="none"/>
        </w:tabs>
        <w:spacing w:line="207" w:lineRule="exact" w:before="27"/>
        <w:ind w:left="4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8"/>
          <w:sz w:val="15"/>
          <w:szCs w:val="15"/>
        </w:rPr>
        <w:t>519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8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-27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ro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100"/>
          <w:position w:val="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-4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mo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position w:val="0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lia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100"/>
          <w:position w:val="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15161A"/>
          <w:spacing w:val="-1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-2"/>
          <w:w w:val="10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equipos</w:t>
      </w:r>
      <w:r>
        <w:rPr>
          <w:rFonts w:ascii="Arial" w:hAnsi="Arial" w:cs="Arial" w:eastAsia="Arial"/>
          <w:b w:val="0"/>
          <w:bCs w:val="0"/>
          <w:color w:val="15161A"/>
          <w:spacing w:val="-3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3908" w:val="left" w:leader="none"/>
          <w:tab w:pos="4675" w:val="left" w:leader="none"/>
          <w:tab w:pos="6031" w:val="left" w:leader="none"/>
          <w:tab w:pos="6474" w:val="left" w:leader="none"/>
          <w:tab w:pos="7958" w:val="left" w:leader="none"/>
          <w:tab w:pos="9149" w:val="left" w:leader="none"/>
        </w:tabs>
        <w:spacing w:line="152" w:lineRule="exact"/>
        <w:ind w:left="130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admin</w:t>
      </w:r>
      <w:r>
        <w:rPr>
          <w:rFonts w:ascii="Arial" w:hAnsi="Arial" w:cs="Arial" w:eastAsia="Arial"/>
          <w:b w:val="0"/>
          <w:bCs w:val="0"/>
          <w:color w:val="15161A"/>
          <w:spacing w:val="-2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34383F"/>
          <w:spacing w:val="-3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tración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12,850.00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6"/>
          <w:szCs w:val="16"/>
        </w:rPr>
        <w:t>-$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3"/>
          <w:w w:val="100"/>
          <w:position w:val="1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-5"/>
          <w:w w:val="100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85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2"/>
          <w:w w:val="100"/>
          <w:position w:val="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-9"/>
          <w:w w:val="100"/>
          <w:position w:val="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152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20160"/>
          <w:pgMar w:top="2460" w:bottom="1820" w:left="360" w:right="120"/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0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15"/>
          <w:szCs w:val="15"/>
        </w:rPr>
        <w:t>5200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33"/>
        <w:ind w:left="10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06067"/>
          <w:spacing w:val="0"/>
          <w:w w:val="275"/>
          <w:sz w:val="11"/>
          <w:szCs w:val="11"/>
        </w:rPr>
        <w:t>---··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4871" w:val="left" w:leader="none"/>
          <w:tab w:pos="5807" w:val="left" w:leader="none"/>
          <w:tab w:pos="6766" w:val="left" w:leader="none"/>
          <w:tab w:pos="7949" w:val="left" w:leader="none"/>
          <w:tab w:pos="9889" w:val="left" w:leader="none"/>
        </w:tabs>
        <w:spacing w:line="558" w:lineRule="exact"/>
        <w:ind w:left="101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/>
          <w:bCs/>
          <w:spacing w:val="0"/>
          <w:w w:val="85"/>
          <w:sz w:val="14"/>
          <w:szCs w:val="14"/>
        </w:rPr>
        <w:t>Y</w:t>
      </w:r>
      <w:r>
        <w:rPr>
          <w:rFonts w:ascii="Arial" w:hAnsi="Arial" w:cs="Arial" w:eastAsia="Arial"/>
          <w:b/>
          <w:bCs/>
          <w:spacing w:val="13"/>
          <w:w w:val="8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sz w:val="14"/>
          <w:szCs w:val="14"/>
        </w:rPr>
        <w:t>RECRE</w:t>
      </w:r>
      <w:r>
        <w:rPr>
          <w:rFonts w:ascii="Arial" w:hAnsi="Arial" w:cs="Arial" w:eastAsia="Arial"/>
          <w:b/>
          <w:bCs/>
          <w:color w:val="15161A"/>
          <w:spacing w:val="5"/>
          <w:w w:val="85"/>
          <w:sz w:val="14"/>
          <w:szCs w:val="14"/>
        </w:rPr>
        <w:t>A</w:t>
      </w:r>
      <w:r>
        <w:rPr>
          <w:rFonts w:ascii="Arial" w:hAnsi="Arial" w:cs="Arial" w:eastAsia="Arial"/>
          <w:b/>
          <w:bCs/>
          <w:color w:val="000000"/>
          <w:spacing w:val="3"/>
          <w:w w:val="85"/>
          <w:sz w:val="14"/>
          <w:szCs w:val="14"/>
        </w:rPr>
        <w:t>T</w:t>
      </w:r>
      <w:r>
        <w:rPr>
          <w:rFonts w:ascii="Arial" w:hAnsi="Arial" w:cs="Arial" w:eastAsia="Arial"/>
          <w:b/>
          <w:bCs/>
          <w:color w:val="15161A"/>
          <w:spacing w:val="-9"/>
          <w:w w:val="85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sz w:val="14"/>
          <w:szCs w:val="14"/>
        </w:rPr>
        <w:t>VO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B4D52"/>
          <w:spacing w:val="0"/>
          <w:w w:val="85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4B4D52"/>
          <w:spacing w:val="0"/>
          <w:w w:val="8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4383F"/>
          <w:spacing w:val="0"/>
          <w:w w:val="85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85"/>
          <w:position w:val="1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7072D6"/>
          <w:spacing w:val="0"/>
          <w:w w:val="85"/>
          <w:position w:val="-16"/>
          <w:sz w:val="56"/>
          <w:szCs w:val="56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56"/>
          <w:szCs w:val="56"/>
        </w:rPr>
      </w:r>
    </w:p>
    <w:p>
      <w:pPr>
        <w:spacing w:after="0" w:line="558" w:lineRule="exact"/>
        <w:jc w:val="left"/>
        <w:rPr>
          <w:rFonts w:ascii="Arial" w:hAnsi="Arial" w:cs="Arial" w:eastAsia="Arial"/>
          <w:sz w:val="56"/>
          <w:szCs w:val="56"/>
        </w:rPr>
        <w:sectPr>
          <w:type w:val="continuous"/>
          <w:pgSz w:w="12240" w:h="20160"/>
          <w:pgMar w:top="2460" w:bottom="1820" w:left="360" w:right="120"/>
          <w:cols w:num="2" w:equalWidth="0">
            <w:col w:w="719" w:space="477"/>
            <w:col w:w="10564"/>
          </w:cols>
        </w:sectPr>
      </w:pPr>
    </w:p>
    <w:p>
      <w:pPr>
        <w:tabs>
          <w:tab w:pos="1301" w:val="left" w:leader="none"/>
          <w:tab w:pos="6072" w:val="left" w:leader="none"/>
          <w:tab w:pos="7008" w:val="left" w:leader="none"/>
          <w:tab w:pos="7962" w:val="left" w:leader="none"/>
          <w:tab w:pos="9149" w:val="left" w:leader="none"/>
          <w:tab w:pos="11159" w:val="right" w:leader="none"/>
        </w:tabs>
        <w:spacing w:line="606" w:lineRule="exact"/>
        <w:ind w:left="452" w:right="0" w:firstLine="0"/>
        <w:jc w:val="left"/>
        <w:rPr>
          <w:rFonts w:ascii="Times New Roman" w:hAnsi="Times New Roman" w:cs="Times New Roman" w:eastAsia="Times New Roman"/>
          <w:sz w:val="69"/>
          <w:szCs w:val="69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sz w:val="15"/>
          <w:szCs w:val="15"/>
        </w:rPr>
        <w:t>522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Aparatos</w:t>
      </w:r>
      <w:r>
        <w:rPr>
          <w:rFonts w:ascii="Arial" w:hAnsi="Arial" w:cs="Arial" w:eastAsia="Arial"/>
          <w:b w:val="0"/>
          <w:bCs w:val="0"/>
          <w:color w:val="15161A"/>
          <w:spacing w:val="1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9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9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rtiv</w:t>
      </w:r>
      <w:r>
        <w:rPr>
          <w:rFonts w:ascii="Arial" w:hAnsi="Arial" w:cs="Arial" w:eastAsia="Arial"/>
          <w:b w:val="0"/>
          <w:bCs w:val="0"/>
          <w:color w:val="000000"/>
          <w:spacing w:val="4"/>
          <w:w w:val="9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6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6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0"/>
          <w:w w:val="80"/>
          <w:position w:val="-6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0"/>
          <w:w w:val="80"/>
          <w:position w:val="-6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0"/>
          <w:position w:val="-4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072D6"/>
          <w:spacing w:val="0"/>
          <w:w w:val="90"/>
          <w:position w:val="-20"/>
          <w:sz w:val="69"/>
          <w:szCs w:val="69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072D6"/>
          <w:spacing w:val="0"/>
          <w:w w:val="90"/>
          <w:position w:val="-20"/>
          <w:sz w:val="69"/>
          <w:szCs w:val="6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2D6"/>
          <w:spacing w:val="0"/>
          <w:w w:val="80"/>
          <w:position w:val="-20"/>
          <w:sz w:val="69"/>
          <w:szCs w:val="6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69"/>
          <w:szCs w:val="69"/>
        </w:rPr>
      </w:r>
    </w:p>
    <w:p>
      <w:pPr>
        <w:spacing w:after="0" w:line="606" w:lineRule="exact"/>
        <w:jc w:val="left"/>
        <w:rPr>
          <w:rFonts w:ascii="Times New Roman" w:hAnsi="Times New Roman" w:cs="Times New Roman" w:eastAsia="Times New Roman"/>
          <w:sz w:val="69"/>
          <w:szCs w:val="69"/>
        </w:rPr>
        <w:sectPr>
          <w:type w:val="continuous"/>
          <w:pgSz w:w="12240" w:h="20160"/>
          <w:pgMar w:top="2460" w:bottom="1820" w:left="360" w:right="120"/>
        </w:sectPr>
      </w:pP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1306" w:val="left" w:leader="none"/>
        </w:tabs>
        <w:spacing w:line="219" w:lineRule="exact"/>
        <w:ind w:left="45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8"/>
          <w:sz w:val="15"/>
          <w:szCs w:val="15"/>
        </w:rPr>
        <w:t>529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8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Otro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mobiliario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10"/>
          <w:w w:val="10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equ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1"/>
          <w:w w:val="100"/>
          <w:position w:val="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educac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100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0"/>
          <w:position w:val="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nal</w:t>
      </w:r>
      <w:r>
        <w:rPr>
          <w:rFonts w:ascii="Arial" w:hAnsi="Arial" w:cs="Arial" w:eastAsia="Arial"/>
          <w:b w:val="0"/>
          <w:bCs w:val="0"/>
          <w:color w:val="15161A"/>
          <w:spacing w:val="-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tabs>
          <w:tab w:pos="6077" w:val="left" w:leader="none"/>
          <w:tab w:pos="7013" w:val="left" w:leader="none"/>
          <w:tab w:pos="7967" w:val="left" w:leader="none"/>
          <w:tab w:pos="9149" w:val="left" w:leader="none"/>
        </w:tabs>
        <w:spacing w:line="154" w:lineRule="exact"/>
        <w:ind w:left="13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recreativo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2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47" w:lineRule="exact"/>
        <w:ind w:left="131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15161A"/>
          <w:spacing w:val="-5"/>
          <w:w w:val="95"/>
          <w:sz w:val="14"/>
          <w:szCs w:val="14"/>
        </w:rPr>
        <w:t>E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14"/>
          <w:szCs w:val="14"/>
        </w:rPr>
        <w:t>Q</w:t>
      </w:r>
      <w:r>
        <w:rPr>
          <w:rFonts w:ascii="Arial" w:hAnsi="Arial" w:cs="Arial" w:eastAsia="Arial"/>
          <w:b/>
          <w:bCs/>
          <w:color w:val="000000"/>
          <w:spacing w:val="3"/>
          <w:w w:val="95"/>
          <w:sz w:val="14"/>
          <w:szCs w:val="14"/>
        </w:rPr>
        <w:t>U</w:t>
      </w:r>
      <w:r>
        <w:rPr>
          <w:rFonts w:ascii="Arial" w:hAnsi="Arial" w:cs="Arial" w:eastAsia="Arial"/>
          <w:b/>
          <w:bCs/>
          <w:color w:val="15161A"/>
          <w:spacing w:val="-12"/>
          <w:w w:val="95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-11"/>
          <w:w w:val="95"/>
          <w:sz w:val="14"/>
          <w:szCs w:val="14"/>
        </w:rPr>
        <w:t>P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15161A"/>
          <w:spacing w:val="-13"/>
          <w:w w:val="9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E</w:t>
      </w:r>
      <w:r>
        <w:rPr>
          <w:rFonts w:ascii="Arial" w:hAnsi="Arial" w:cs="Arial" w:eastAsia="Arial"/>
          <w:b/>
          <w:bCs/>
          <w:color w:val="15161A"/>
          <w:spacing w:val="-15"/>
          <w:w w:val="9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INS</w:t>
      </w:r>
      <w:r>
        <w:rPr>
          <w:rFonts w:ascii="Arial" w:hAnsi="Arial" w:cs="Arial" w:eastAsia="Arial"/>
          <w:b/>
          <w:bCs/>
          <w:color w:val="15161A"/>
          <w:spacing w:val="5"/>
          <w:w w:val="95"/>
          <w:sz w:val="14"/>
          <w:szCs w:val="14"/>
        </w:rPr>
        <w:t>T</w:t>
      </w:r>
      <w:r>
        <w:rPr>
          <w:rFonts w:ascii="Arial" w:hAnsi="Arial" w:cs="Arial" w:eastAsia="Arial"/>
          <w:b/>
          <w:bCs/>
          <w:color w:val="000000"/>
          <w:spacing w:val="2"/>
          <w:w w:val="95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15161A"/>
          <w:spacing w:val="-8"/>
          <w:w w:val="95"/>
          <w:sz w:val="14"/>
          <w:szCs w:val="14"/>
        </w:rPr>
        <w:t>U</w:t>
      </w:r>
      <w:r>
        <w:rPr>
          <w:rFonts w:ascii="Arial" w:hAnsi="Arial" w:cs="Arial" w:eastAsia="Arial"/>
          <w:b/>
          <w:bCs/>
          <w:color w:val="000000"/>
          <w:spacing w:val="-8"/>
          <w:w w:val="95"/>
          <w:sz w:val="14"/>
          <w:szCs w:val="14"/>
        </w:rPr>
        <w:t>M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ENTAL</w:t>
      </w:r>
      <w:r>
        <w:rPr>
          <w:rFonts w:ascii="Arial" w:hAnsi="Arial" w:cs="Arial" w:eastAsia="Arial"/>
          <w:b/>
          <w:bCs/>
          <w:color w:val="15161A"/>
          <w:spacing w:val="-13"/>
          <w:w w:val="9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M</w:t>
      </w:r>
      <w:r>
        <w:rPr>
          <w:rFonts w:ascii="Arial" w:hAnsi="Arial" w:cs="Arial" w:eastAsia="Arial"/>
          <w:b/>
          <w:bCs/>
          <w:color w:val="15161A"/>
          <w:spacing w:val="1"/>
          <w:w w:val="95"/>
          <w:sz w:val="14"/>
          <w:szCs w:val="14"/>
        </w:rPr>
        <w:t>É</w:t>
      </w:r>
      <w:r>
        <w:rPr>
          <w:rFonts w:ascii="Arial" w:hAnsi="Arial" w:cs="Arial" w:eastAsia="Arial"/>
          <w:b/>
          <w:bCs/>
          <w:color w:val="000000"/>
          <w:spacing w:val="0"/>
          <w:w w:val="95"/>
          <w:sz w:val="14"/>
          <w:szCs w:val="14"/>
        </w:rPr>
        <w:t>DICO</w:t>
      </w:r>
      <w:r>
        <w:rPr>
          <w:rFonts w:ascii="Arial" w:hAnsi="Arial" w:cs="Arial" w:eastAsia="Arial"/>
          <w:b/>
          <w:bCs/>
          <w:color w:val="000000"/>
          <w:spacing w:val="-1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310" w:val="left" w:leader="none"/>
        </w:tabs>
        <w:spacing w:line="209" w:lineRule="exact"/>
        <w:ind w:left="4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211.8918pt;margin-top:1.298128pt;width:376.285301pt;height:285.295311pt;mso-position-horizontal-relative:page;mso-position-vertical-relative:paragraph;z-index:-365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649" w:hRule="exact"/>
                    </w:trPr>
                    <w:tc>
                      <w:tcPr>
                        <w:tcW w:w="178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4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left="4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697" w:right="46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94"/>
                          <w:ind w:left="697" w:right="46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2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614" w:val="left" w:leader="none"/>
                          </w:tabs>
                          <w:ind w:left="4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-2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10"/>
                            <w:position w:val="-2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110"/>
                            <w:position w:val="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614" w:val="left" w:leader="none"/>
                          </w:tabs>
                          <w:spacing w:before="86"/>
                          <w:ind w:left="4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64" w:type="dxa"/>
                        <w:gridSpan w:val="5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1787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4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697" w:right="46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18" w:val="left" w:leader="none"/>
                          </w:tabs>
                          <w:spacing w:before="34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664" w:type="dxa"/>
                        <w:gridSpan w:val="5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178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4"/>
                            <w:szCs w:val="14"/>
                          </w:rPr>
                          <w:t>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01" w:val="left" w:leader="none"/>
                          </w:tabs>
                          <w:spacing w:before="19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6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531.80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-$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61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5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6"/>
                            <w:w w:val="10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-8"/>
                            <w:w w:val="105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56.80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5" w:val="left" w:leader="none"/>
                          </w:tabs>
                          <w:spacing w:before="14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31"/>
                            <w:w w:val="105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7"/>
                            <w:w w:val="105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604,9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105"/>
                            <w:position w:val="1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-10"/>
                            <w:w w:val="105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4"/>
                            <w:w w:val="100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100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6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61A"/>
                            <w:spacing w:val="0"/>
                            <w:w w:val="75"/>
                            <w:sz w:val="14"/>
                            <w:szCs w:val="14"/>
                          </w:rPr>
                          <w:t>PRE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01" w:val="left" w:leader="none"/>
                          </w:tabs>
                          <w:spacing w:before="69"/>
                          <w:ind w:left="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4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100"/>
                            <w:position w:val="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-5"/>
                            <w:w w:val="100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531.80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3"/>
                            <w:w w:val="95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61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1"/>
                            <w:w w:val="105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6"/>
                            <w:w w:val="10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55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10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10"/>
                            <w:w w:val="10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80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65" w:val="left" w:leader="none"/>
                          </w:tabs>
                          <w:spacing w:before="54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31"/>
                            <w:w w:val="105"/>
                            <w:position w:val="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1"/>
                            <w:w w:val="105"/>
                            <w:position w:val="1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604,975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9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-6"/>
                            <w:w w:val="105"/>
                            <w:position w:val="1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4"/>
                            <w:w w:val="100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100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4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4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23" w:val="left" w:leader="none"/>
                          </w:tabs>
                          <w:spacing w:before="31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4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689" w:right="442"/>
                          <w:jc w:val="center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7"/>
                            <w:spacing w:val="0"/>
                            <w:w w:val="12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23" w:val="left" w:leader="none"/>
                          </w:tabs>
                          <w:spacing w:before="29"/>
                          <w:ind w:left="4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1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4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5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12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23" w:val="left" w:leader="none"/>
                          </w:tabs>
                          <w:spacing w:before="26"/>
                          <w:ind w:left="4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90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1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right="129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5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23" w:val="left" w:leader="none"/>
                          </w:tabs>
                          <w:spacing w:before="49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7"/>
                            <w:szCs w:val="17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83F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3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131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6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27" w:val="left" w:leader="none"/>
                          </w:tabs>
                          <w:spacing w:before="38"/>
                          <w:ind w:left="4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-2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position w:val="-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105"/>
                            <w:position w:val="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right="125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704" w:right="433"/>
                          <w:jc w:val="center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13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27" w:val="left" w:leader="none"/>
                          </w:tabs>
                          <w:spacing w:before="35"/>
                          <w:ind w:left="44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83F"/>
                            <w:spacing w:val="0"/>
                            <w:w w:val="95"/>
                            <w:position w:val="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4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right="120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7"/>
                            <w:szCs w:val="17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702" w:right="42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32" w:val="left" w:leader="none"/>
                          </w:tabs>
                          <w:spacing w:before="34"/>
                          <w:ind w:left="4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85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 w:before="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5A7DD"/>
                            <w:spacing w:val="0"/>
                            <w:w w:val="280"/>
                            <w:sz w:val="13"/>
                            <w:szCs w:val="13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58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36" w:val="left" w:leader="none"/>
                          </w:tabs>
                          <w:spacing w:before="34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5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right="120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 w:before="2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right="120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5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94"/>
                          <w:ind w:right="116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31"/>
                            <w:w w:val="105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2"/>
                            <w:w w:val="10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732,857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3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6"/>
                            <w:w w:val="10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64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before="96"/>
                          <w:ind w:left="721" w:right="4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67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94"/>
                          <w:ind w:left="721" w:right="43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79" w:val="left" w:leader="none"/>
                          </w:tabs>
                          <w:spacing w:before="16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27"/>
                            <w:w w:val="100"/>
                            <w:position w:val="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1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2"/>
                            <w:w w:val="100"/>
                            <w:position w:val="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"/>
                            <w:w w:val="100"/>
                            <w:position w:val="2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5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85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4"/>
                            <w:w w:val="100"/>
                            <w:position w:val="2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6"/>
                            <w:w w:val="100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64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637" w:val="left" w:leader="none"/>
                          </w:tabs>
                          <w:spacing w:before="74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90"/>
                            <w:position w:val="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641" w:val="left" w:leader="none"/>
                          </w:tabs>
                          <w:spacing w:before="83"/>
                          <w:ind w:left="4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90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2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85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23" w:hRule="exact"/>
                    </w:trPr>
                    <w:tc>
                      <w:tcPr>
                        <w:tcW w:w="1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exact" w:before="7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345" w:val="left" w:leader="none"/>
                          </w:tabs>
                          <w:ind w:left="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right="116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5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0" w:lineRule="exact" w:before="1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8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712" w:right="41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1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221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7"/>
                            <w:w w:val="10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-2"/>
                            <w:w w:val="10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5"/>
                            <w:w w:val="105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10"/>
                            <w:w w:val="10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5"/>
                            <w:sz w:val="15"/>
                            <w:szCs w:val="15"/>
                          </w:rPr>
                          <w:t>80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1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41" w:val="left" w:leader="none"/>
                          </w:tabs>
                          <w:spacing w:before="46"/>
                          <w:ind w:left="4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9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D52"/>
                            <w:spacing w:val="0"/>
                            <w:w w:val="90"/>
                            <w:position w:val="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25" w:val="left" w:leader="none"/>
                          </w:tabs>
                          <w:ind w:left="4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22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-11"/>
                            <w:w w:val="100"/>
                            <w:position w:val="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5"/>
                            <w:w w:val="100"/>
                            <w:position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2"/>
                            <w:w w:val="100"/>
                            <w:position w:val="2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-6"/>
                            <w:w w:val="100"/>
                            <w:position w:val="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0"/>
                            <w:w w:val="100"/>
                            <w:position w:val="2"/>
                            <w:sz w:val="15"/>
                            <w:szCs w:val="15"/>
                          </w:rPr>
                          <w:t>80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 w:before="1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61A"/>
                            <w:spacing w:val="3"/>
                            <w:w w:val="8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83F"/>
                            <w:spacing w:val="0"/>
                            <w:w w:val="80"/>
                            <w:sz w:val="15"/>
                            <w:szCs w:val="15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90"/>
          <w:position w:val="9"/>
          <w:sz w:val="16"/>
          <w:szCs w:val="16"/>
        </w:rPr>
        <w:t>5</w:t>
      </w:r>
      <w:r>
        <w:rPr>
          <w:rFonts w:ascii="Courier New" w:hAnsi="Courier New" w:cs="Courier New" w:eastAsia="Courier New"/>
          <w:b/>
          <w:bCs/>
          <w:color w:val="15161A"/>
          <w:spacing w:val="-8"/>
          <w:w w:val="90"/>
          <w:position w:val="9"/>
          <w:sz w:val="16"/>
          <w:szCs w:val="16"/>
        </w:rPr>
        <w:t>3</w:t>
      </w:r>
      <w:r>
        <w:rPr>
          <w:rFonts w:ascii="Courier New" w:hAnsi="Courier New" w:cs="Courier New" w:eastAsia="Courier New"/>
          <w:b/>
          <w:bCs/>
          <w:color w:val="000000"/>
          <w:spacing w:val="-19"/>
          <w:w w:val="90"/>
          <w:position w:val="9"/>
          <w:sz w:val="16"/>
          <w:szCs w:val="16"/>
        </w:rPr>
        <w:t>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90"/>
          <w:position w:val="9"/>
          <w:sz w:val="16"/>
          <w:szCs w:val="16"/>
        </w:rPr>
        <w:t>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90"/>
          <w:position w:val="9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DE</w:t>
      </w:r>
      <w:r>
        <w:rPr>
          <w:rFonts w:ascii="Arial" w:hAnsi="Arial" w:cs="Arial" w:eastAsia="Arial"/>
          <w:b/>
          <w:bCs/>
          <w:color w:val="15161A"/>
          <w:spacing w:val="26"/>
          <w:w w:val="8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position w:val="0"/>
          <w:sz w:val="14"/>
          <w:szCs w:val="14"/>
        </w:rPr>
        <w:t>LA</w:t>
      </w:r>
      <w:r>
        <w:rPr>
          <w:rFonts w:ascii="Arial" w:hAnsi="Arial" w:cs="Arial" w:eastAsia="Arial"/>
          <w:b/>
          <w:bCs/>
          <w:color w:val="000000"/>
          <w:spacing w:val="4"/>
          <w:w w:val="85"/>
          <w:position w:val="0"/>
          <w:sz w:val="14"/>
          <w:szCs w:val="14"/>
        </w:rPr>
        <w:t>B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ORA</w:t>
      </w:r>
      <w:r>
        <w:rPr>
          <w:rFonts w:ascii="Arial" w:hAnsi="Arial" w:cs="Arial" w:eastAsia="Arial"/>
          <w:b/>
          <w:bCs/>
          <w:color w:val="15161A"/>
          <w:spacing w:val="2"/>
          <w:w w:val="85"/>
          <w:position w:val="0"/>
          <w:sz w:val="14"/>
          <w:szCs w:val="14"/>
        </w:rPr>
        <w:t>T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position w:val="0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000000"/>
          <w:spacing w:val="11"/>
          <w:w w:val="85"/>
          <w:position w:val="0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831" w:val="left" w:leader="none"/>
          <w:tab w:pos="1256" w:val="left" w:leader="none"/>
        </w:tabs>
        <w:spacing w:line="470" w:lineRule="exact"/>
        <w:ind w:left="4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60"/>
        </w:rPr>
        <w:br w:type="column"/>
      </w:r>
      <w:r>
        <w:rPr>
          <w:rFonts w:ascii="Arial" w:hAnsi="Arial" w:cs="Arial" w:eastAsia="Arial"/>
          <w:b w:val="0"/>
          <w:bCs w:val="0"/>
          <w:color w:val="7072D6"/>
          <w:spacing w:val="0"/>
          <w:w w:val="6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7072D6"/>
          <w:spacing w:val="0"/>
          <w:w w:val="60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color w:val="4649BC"/>
          <w:spacing w:val="0"/>
          <w:w w:val="60"/>
          <w:sz w:val="46"/>
          <w:szCs w:val="46"/>
        </w:rPr>
        <w:t>y</w:t>
      </w:r>
      <w:r>
        <w:rPr>
          <w:rFonts w:ascii="Arial" w:hAnsi="Arial" w:cs="Arial" w:eastAsia="Arial"/>
          <w:b w:val="0"/>
          <w:bCs w:val="0"/>
          <w:color w:val="4649BC"/>
          <w:spacing w:val="0"/>
          <w:w w:val="60"/>
          <w:sz w:val="46"/>
          <w:szCs w:val="46"/>
        </w:rPr>
        <w:tab/>
      </w:r>
      <w:r>
        <w:rPr>
          <w:rFonts w:ascii="Arial" w:hAnsi="Arial" w:cs="Arial" w:eastAsia="Arial"/>
          <w:b w:val="0"/>
          <w:bCs w:val="0"/>
          <w:i/>
          <w:color w:val="7072D6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470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20160"/>
          <w:pgMar w:top="2460" w:bottom="1820" w:left="360" w:right="120"/>
          <w:cols w:num="2" w:equalWidth="0">
            <w:col w:w="9200" w:space="762"/>
            <w:col w:w="1798"/>
          </w:cols>
        </w:sectPr>
      </w:pPr>
    </w:p>
    <w:p>
      <w:pPr>
        <w:tabs>
          <w:tab w:pos="3274" w:val="left" w:leader="none"/>
        </w:tabs>
        <w:spacing w:line="200" w:lineRule="exact"/>
        <w:ind w:left="10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606067"/>
          <w:spacing w:val="0"/>
          <w:w w:val="145"/>
          <w:sz w:val="18"/>
          <w:szCs w:val="18"/>
        </w:rPr>
        <w:t>-·---</w:t>
      </w:r>
      <w:r>
        <w:rPr>
          <w:rFonts w:ascii="Times New Roman" w:hAnsi="Times New Roman" w:cs="Times New Roman" w:eastAsia="Times New Roman"/>
          <w:b w:val="0"/>
          <w:bCs w:val="0"/>
          <w:color w:val="606067"/>
          <w:spacing w:val="0"/>
          <w:w w:val="14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5B1B8"/>
          <w:spacing w:val="0"/>
          <w:w w:val="145"/>
          <w:position w:val="8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1315" w:val="left" w:leader="none"/>
        </w:tabs>
        <w:spacing w:line="158" w:lineRule="exact"/>
        <w:ind w:left="4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531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médico</w:t>
      </w:r>
      <w:r>
        <w:rPr>
          <w:rFonts w:ascii="Arial" w:hAnsi="Arial" w:cs="Arial" w:eastAsia="Arial"/>
          <w:b w:val="0"/>
          <w:bCs w:val="0"/>
          <w:color w:val="15161A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laborator</w:t>
      </w:r>
      <w:r>
        <w:rPr>
          <w:rFonts w:ascii="Arial" w:hAnsi="Arial" w:cs="Arial" w:eastAsia="Arial"/>
          <w:b w:val="0"/>
          <w:bCs w:val="0"/>
          <w:color w:val="15161A"/>
          <w:spacing w:val="-2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858" w:val="left" w:leader="none"/>
        </w:tabs>
        <w:ind w:left="0" w:right="7677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532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-12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34383F"/>
          <w:spacing w:val="-3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trumental</w:t>
      </w:r>
      <w:r>
        <w:rPr>
          <w:rFonts w:ascii="Arial" w:hAnsi="Arial" w:cs="Arial" w:eastAsia="Arial"/>
          <w:b w:val="0"/>
          <w:bCs w:val="0"/>
          <w:color w:val="15161A"/>
          <w:spacing w:val="2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médico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10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100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ra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15161A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23" w:lineRule="exact" w:before="81"/>
        <w:ind w:left="0" w:right="761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VEHiCULOS</w:t>
      </w:r>
      <w:r>
        <w:rPr>
          <w:rFonts w:ascii="Arial" w:hAnsi="Arial" w:cs="Arial" w:eastAsia="Arial"/>
          <w:b/>
          <w:bCs/>
          <w:color w:val="15161A"/>
          <w:spacing w:val="-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/>
          <w:bCs/>
          <w:color w:val="15161A"/>
          <w:spacing w:val="-4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EQU</w:t>
      </w:r>
      <w:r>
        <w:rPr>
          <w:rFonts w:ascii="Arial" w:hAnsi="Arial" w:cs="Arial" w:eastAsia="Arial"/>
          <w:b/>
          <w:bCs/>
          <w:color w:val="15161A"/>
          <w:spacing w:val="1"/>
          <w:w w:val="95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-11"/>
          <w:w w:val="95"/>
          <w:sz w:val="14"/>
          <w:szCs w:val="14"/>
        </w:rPr>
        <w:t>P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15161A"/>
          <w:spacing w:val="-12"/>
          <w:w w:val="9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23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360" w:right="120"/>
        </w:sectPr>
      </w:pPr>
    </w:p>
    <w:p>
      <w:pPr>
        <w:spacing w:line="153" w:lineRule="exact"/>
        <w:ind w:left="41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/>
          <w:bCs/>
          <w:color w:val="15161A"/>
          <w:spacing w:val="0"/>
          <w:w w:val="100"/>
          <w:sz w:val="15"/>
          <w:szCs w:val="15"/>
        </w:rPr>
        <w:t>5400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83"/>
        <w:ind w:left="4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spacing w:val="0"/>
          <w:w w:val="90"/>
          <w:sz w:val="14"/>
          <w:szCs w:val="14"/>
        </w:rPr>
        <w:t>TR</w:t>
      </w:r>
      <w:r>
        <w:rPr>
          <w:rFonts w:ascii="Arial" w:hAnsi="Arial" w:cs="Arial" w:eastAsia="Arial"/>
          <w:b/>
          <w:bCs/>
          <w:spacing w:val="11"/>
          <w:w w:val="90"/>
          <w:sz w:val="14"/>
          <w:szCs w:val="14"/>
        </w:rPr>
        <w:t>A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N</w:t>
      </w:r>
      <w:r>
        <w:rPr>
          <w:rFonts w:ascii="Arial" w:hAnsi="Arial" w:cs="Arial" w:eastAsia="Arial"/>
          <w:b/>
          <w:bCs/>
          <w:color w:val="15161A"/>
          <w:spacing w:val="-4"/>
          <w:w w:val="90"/>
          <w:sz w:val="14"/>
          <w:szCs w:val="14"/>
        </w:rPr>
        <w:t>S</w:t>
      </w:r>
      <w:r>
        <w:rPr>
          <w:rFonts w:ascii="Arial" w:hAnsi="Arial" w:cs="Arial" w:eastAsia="Arial"/>
          <w:b/>
          <w:bCs/>
          <w:color w:val="000000"/>
          <w:spacing w:val="-10"/>
          <w:w w:val="90"/>
          <w:sz w:val="14"/>
          <w:szCs w:val="14"/>
        </w:rPr>
        <w:t>P</w:t>
      </w:r>
      <w:r>
        <w:rPr>
          <w:rFonts w:ascii="Arial" w:hAnsi="Arial" w:cs="Arial" w:eastAsia="Arial"/>
          <w:b/>
          <w:bCs/>
          <w:color w:val="15161A"/>
          <w:spacing w:val="-1"/>
          <w:w w:val="90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000000"/>
          <w:spacing w:val="-4"/>
          <w:w w:val="90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460" w:bottom="1820" w:left="360" w:right="120"/>
          <w:cols w:num="2" w:equalWidth="0">
            <w:col w:w="729" w:space="162"/>
            <w:col w:w="10869"/>
          </w:cols>
        </w:sectPr>
      </w:pPr>
    </w:p>
    <w:p>
      <w:pPr>
        <w:tabs>
          <w:tab w:pos="1310" w:val="left" w:leader="none"/>
        </w:tabs>
        <w:spacing w:before="89"/>
        <w:ind w:left="46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541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Vehícu</w:t>
      </w:r>
      <w:r>
        <w:rPr>
          <w:rFonts w:ascii="Arial" w:hAnsi="Arial" w:cs="Arial" w:eastAsia="Arial"/>
          <w:b w:val="0"/>
          <w:bCs w:val="0"/>
          <w:color w:val="15161A"/>
          <w:spacing w:val="-2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15161A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transp</w:t>
      </w:r>
      <w:r>
        <w:rPr>
          <w:rFonts w:ascii="Arial" w:hAnsi="Arial" w:cs="Arial" w:eastAsia="Arial"/>
          <w:b w:val="0"/>
          <w:bCs w:val="0"/>
          <w:color w:val="15161A"/>
          <w:spacing w:val="-2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rte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320" w:val="left" w:leader="none"/>
        </w:tabs>
        <w:ind w:left="4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542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Carrocerías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-1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rem</w:t>
      </w:r>
      <w:r>
        <w:rPr>
          <w:rFonts w:ascii="Arial" w:hAnsi="Arial" w:cs="Arial" w:eastAsia="Arial"/>
          <w:b w:val="0"/>
          <w:bCs w:val="0"/>
          <w:color w:val="15161A"/>
          <w:spacing w:val="1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ques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324" w:val="left" w:leader="none"/>
        </w:tabs>
        <w:spacing w:line="161" w:lineRule="exact"/>
        <w:ind w:left="4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543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aeroespacial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2" w:lineRule="exact"/>
        <w:ind w:left="0" w:right="6931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606067"/>
          <w:spacing w:val="0"/>
          <w:w w:val="12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324" w:val="left" w:leader="none"/>
        </w:tabs>
        <w:spacing w:line="170" w:lineRule="exact"/>
        <w:ind w:left="4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544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ferroviario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329" w:val="left" w:leader="none"/>
        </w:tabs>
        <w:ind w:left="4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545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Embarcacione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9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324" w:val="left" w:leader="none"/>
        </w:tabs>
        <w:ind w:left="4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549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Otr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transporte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329" w:val="left" w:leader="none"/>
        </w:tabs>
        <w:ind w:left="42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Courier New" w:hAnsi="Courier New" w:cs="Courier New" w:eastAsia="Courier New"/>
          <w:b/>
          <w:bCs/>
          <w:color w:val="15161A"/>
          <w:spacing w:val="0"/>
          <w:w w:val="90"/>
          <w:sz w:val="16"/>
          <w:szCs w:val="16"/>
        </w:rPr>
        <w:t>5</w:t>
      </w:r>
      <w:r>
        <w:rPr>
          <w:rFonts w:ascii="Courier New" w:hAnsi="Courier New" w:cs="Courier New" w:eastAsia="Courier New"/>
          <w:b/>
          <w:bCs/>
          <w:color w:val="15161A"/>
          <w:spacing w:val="-8"/>
          <w:w w:val="90"/>
          <w:sz w:val="16"/>
          <w:szCs w:val="16"/>
        </w:rPr>
        <w:t>5</w:t>
      </w:r>
      <w:r>
        <w:rPr>
          <w:rFonts w:ascii="Courier New" w:hAnsi="Courier New" w:cs="Courier New" w:eastAsia="Courier New"/>
          <w:b/>
          <w:bCs/>
          <w:color w:val="000000"/>
          <w:spacing w:val="-15"/>
          <w:w w:val="90"/>
          <w:sz w:val="16"/>
          <w:szCs w:val="16"/>
        </w:rPr>
        <w:t>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90"/>
          <w:sz w:val="16"/>
          <w:szCs w:val="16"/>
        </w:rPr>
        <w:t>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1"/>
          <w:sz w:val="14"/>
          <w:szCs w:val="14"/>
        </w:rPr>
        <w:t>EQUIPO</w:t>
      </w:r>
      <w:r>
        <w:rPr>
          <w:rFonts w:ascii="Arial" w:hAnsi="Arial" w:cs="Arial" w:eastAsia="Arial"/>
          <w:b/>
          <w:bCs/>
          <w:color w:val="15161A"/>
          <w:spacing w:val="-14"/>
          <w:w w:val="9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1"/>
          <w:sz w:val="14"/>
          <w:szCs w:val="14"/>
        </w:rPr>
        <w:t>DE</w:t>
      </w:r>
      <w:r>
        <w:rPr>
          <w:rFonts w:ascii="Arial" w:hAnsi="Arial" w:cs="Arial" w:eastAsia="Arial"/>
          <w:b/>
          <w:bCs/>
          <w:color w:val="15161A"/>
          <w:spacing w:val="-14"/>
          <w:w w:val="9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1"/>
          <w:sz w:val="14"/>
          <w:szCs w:val="14"/>
        </w:rPr>
        <w:t>DEFENSA</w:t>
      </w:r>
      <w:r>
        <w:rPr>
          <w:rFonts w:ascii="Arial" w:hAnsi="Arial" w:cs="Arial" w:eastAsia="Arial"/>
          <w:b/>
          <w:bCs/>
          <w:color w:val="15161A"/>
          <w:spacing w:val="-11"/>
          <w:w w:val="9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1"/>
          <w:sz w:val="14"/>
          <w:szCs w:val="14"/>
        </w:rPr>
        <w:t>Y</w:t>
      </w:r>
      <w:r>
        <w:rPr>
          <w:rFonts w:ascii="Arial" w:hAnsi="Arial" w:cs="Arial" w:eastAsia="Arial"/>
          <w:b/>
          <w:bCs/>
          <w:color w:val="15161A"/>
          <w:spacing w:val="-14"/>
          <w:w w:val="90"/>
          <w:position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1"/>
          <w:sz w:val="14"/>
          <w:szCs w:val="14"/>
        </w:rPr>
        <w:t>SE</w:t>
      </w:r>
      <w:r>
        <w:rPr>
          <w:rFonts w:ascii="Arial" w:hAnsi="Arial" w:cs="Arial" w:eastAsia="Arial"/>
          <w:b/>
          <w:bCs/>
          <w:color w:val="15161A"/>
          <w:spacing w:val="10"/>
          <w:w w:val="90"/>
          <w:position w:val="1"/>
          <w:sz w:val="14"/>
          <w:szCs w:val="14"/>
        </w:rPr>
        <w:t>G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position w:val="1"/>
          <w:sz w:val="14"/>
          <w:szCs w:val="14"/>
        </w:rPr>
        <w:t>URID</w:t>
      </w:r>
      <w:r>
        <w:rPr>
          <w:rFonts w:ascii="Arial" w:hAnsi="Arial" w:cs="Arial" w:eastAsia="Arial"/>
          <w:b/>
          <w:bCs/>
          <w:color w:val="000000"/>
          <w:spacing w:val="6"/>
          <w:w w:val="90"/>
          <w:position w:val="1"/>
          <w:sz w:val="14"/>
          <w:szCs w:val="14"/>
        </w:rPr>
        <w:t>A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position w:val="1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333" w:val="left" w:leader="none"/>
        </w:tabs>
        <w:ind w:left="47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>551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defensa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1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seguridad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1" w:lineRule="exact" w:before="90"/>
        <w:ind w:left="133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MAQU</w:t>
      </w:r>
      <w:r>
        <w:rPr>
          <w:rFonts w:ascii="Arial" w:hAnsi="Arial" w:cs="Arial" w:eastAsia="Arial"/>
          <w:b/>
          <w:bCs/>
          <w:color w:val="15161A"/>
          <w:spacing w:val="7"/>
          <w:w w:val="90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000000"/>
          <w:spacing w:val="-15"/>
          <w:w w:val="90"/>
          <w:sz w:val="14"/>
          <w:szCs w:val="14"/>
        </w:rPr>
        <w:t>N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ARIA</w:t>
      </w:r>
      <w:r>
        <w:rPr>
          <w:rFonts w:ascii="Arial" w:hAnsi="Arial" w:cs="Arial" w:eastAsia="Arial"/>
          <w:b/>
          <w:bCs/>
          <w:color w:val="15161A"/>
          <w:spacing w:val="-17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14"/>
          <w:szCs w:val="14"/>
        </w:rPr>
        <w:t>,</w:t>
      </w:r>
      <w:r>
        <w:rPr>
          <w:rFonts w:ascii="Arial" w:hAnsi="Arial" w:cs="Arial" w:eastAsia="Arial"/>
          <w:b/>
          <w:bCs/>
          <w:color w:val="000000"/>
          <w:spacing w:val="-17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OTROS</w:t>
      </w:r>
      <w:r>
        <w:rPr>
          <w:rFonts w:ascii="Arial" w:hAnsi="Arial" w:cs="Arial" w:eastAsia="Arial"/>
          <w:b/>
          <w:bCs/>
          <w:color w:val="15161A"/>
          <w:spacing w:val="25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15161A"/>
          <w:spacing w:val="0"/>
          <w:w w:val="90"/>
          <w:sz w:val="14"/>
          <w:szCs w:val="14"/>
        </w:rPr>
        <w:t>EQUIPOS</w:t>
      </w:r>
      <w:r>
        <w:rPr>
          <w:rFonts w:ascii="Arial" w:hAnsi="Arial" w:cs="Arial" w:eastAsia="Arial"/>
          <w:b/>
          <w:bCs/>
          <w:color w:val="15161A"/>
          <w:spacing w:val="11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333" w:val="left" w:leader="none"/>
        </w:tabs>
        <w:spacing w:line="217" w:lineRule="exact"/>
        <w:ind w:left="43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Courier New" w:hAnsi="Courier New" w:cs="Courier New" w:eastAsia="Courier New"/>
          <w:b/>
          <w:bCs/>
          <w:color w:val="15161A"/>
          <w:spacing w:val="0"/>
          <w:w w:val="85"/>
          <w:position w:val="9"/>
          <w:sz w:val="16"/>
          <w:szCs w:val="16"/>
        </w:rPr>
        <w:t>5600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85"/>
          <w:position w:val="9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5161A"/>
          <w:spacing w:val="-6"/>
          <w:w w:val="85"/>
          <w:position w:val="0"/>
          <w:sz w:val="14"/>
          <w:szCs w:val="14"/>
        </w:rPr>
        <w:t>H</w:t>
      </w:r>
      <w:r>
        <w:rPr>
          <w:rFonts w:ascii="Arial" w:hAnsi="Arial" w:cs="Arial" w:eastAsia="Arial"/>
          <w:b/>
          <w:bCs/>
          <w:color w:val="000000"/>
          <w:spacing w:val="0"/>
          <w:w w:val="85"/>
          <w:position w:val="0"/>
          <w:sz w:val="14"/>
          <w:szCs w:val="14"/>
        </w:rPr>
        <w:t>E</w:t>
      </w:r>
      <w:r>
        <w:rPr>
          <w:rFonts w:ascii="Arial" w:hAnsi="Arial" w:cs="Arial" w:eastAsia="Arial"/>
          <w:b/>
          <w:bCs/>
          <w:color w:val="000000"/>
          <w:spacing w:val="4"/>
          <w:w w:val="85"/>
          <w:position w:val="0"/>
          <w:sz w:val="14"/>
          <w:szCs w:val="14"/>
        </w:rPr>
        <w:t>R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RAMIENTAS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1338" w:val="left" w:leader="none"/>
        </w:tabs>
        <w:spacing w:before="88"/>
        <w:ind w:left="48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561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Maquinaria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-2"/>
          <w:w w:val="100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-3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agropecuari</w:t>
      </w:r>
      <w:r>
        <w:rPr>
          <w:rFonts w:ascii="Arial" w:hAnsi="Arial" w:cs="Arial" w:eastAsia="Arial"/>
          <w:b w:val="0"/>
          <w:bCs w:val="0"/>
          <w:color w:val="15161A"/>
          <w:spacing w:val="-23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1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338" w:val="left" w:leader="none"/>
        </w:tabs>
        <w:ind w:left="48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562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Maquinaria</w:t>
      </w:r>
      <w:r>
        <w:rPr>
          <w:rFonts w:ascii="Arial" w:hAnsi="Arial" w:cs="Arial" w:eastAsia="Arial"/>
          <w:b w:val="0"/>
          <w:bCs w:val="0"/>
          <w:color w:val="15161A"/>
          <w:spacing w:val="15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100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12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industrial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342" w:val="left" w:leader="none"/>
        </w:tabs>
        <w:spacing w:line="358" w:lineRule="auto"/>
        <w:ind w:left="1333" w:right="8141" w:hanging="85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563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Maquinaria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-2"/>
          <w:w w:val="100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-3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5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construcción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8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Sistemas</w:t>
      </w:r>
      <w:r>
        <w:rPr>
          <w:rFonts w:ascii="Arial" w:hAnsi="Arial" w:cs="Arial" w:eastAsia="Arial"/>
          <w:b w:val="0"/>
          <w:bCs w:val="0"/>
          <w:color w:val="15161A"/>
          <w:spacing w:val="-2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2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aire</w:t>
      </w:r>
      <w:r>
        <w:rPr>
          <w:rFonts w:ascii="Arial" w:hAnsi="Arial" w:cs="Arial" w:eastAsia="Arial"/>
          <w:b w:val="0"/>
          <w:bCs w:val="0"/>
          <w:color w:val="15161A"/>
          <w:spacing w:val="-2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acondic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100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9"/>
          <w:w w:val="100"/>
          <w:position w:val="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nado,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1338" w:val="left" w:leader="none"/>
        </w:tabs>
        <w:spacing w:line="123" w:lineRule="exact"/>
        <w:ind w:left="48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564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calefacc</w:t>
      </w:r>
      <w:r>
        <w:rPr>
          <w:rFonts w:ascii="Arial" w:hAnsi="Arial" w:cs="Arial" w:eastAsia="Arial"/>
          <w:b w:val="0"/>
          <w:bCs w:val="0"/>
          <w:color w:val="15161A"/>
          <w:spacing w:val="-2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100"/>
          <w:sz w:val="14"/>
          <w:szCs w:val="14"/>
        </w:rPr>
        <w:t>ó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2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refrigeración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29"/>
        <w:ind w:left="0" w:right="7758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industrial</w:t>
      </w:r>
      <w:r>
        <w:rPr>
          <w:rFonts w:ascii="Arial" w:hAnsi="Arial" w:cs="Arial" w:eastAsia="Arial"/>
          <w:b w:val="0"/>
          <w:bCs w:val="0"/>
          <w:color w:val="15161A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comercial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0259" w:val="left" w:leader="none"/>
        </w:tabs>
        <w:spacing w:line="136" w:lineRule="exact" w:before="29"/>
        <w:ind w:left="135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3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comunicación</w:t>
      </w:r>
      <w:r>
        <w:rPr>
          <w:rFonts w:ascii="Arial" w:hAnsi="Arial" w:cs="Arial" w:eastAsia="Arial"/>
          <w:b w:val="0"/>
          <w:bCs w:val="0"/>
          <w:color w:val="15161A"/>
          <w:spacing w:val="13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7072D6"/>
          <w:spacing w:val="0"/>
          <w:w w:val="75"/>
          <w:position w:val="-2"/>
          <w:sz w:val="19"/>
          <w:szCs w:val="19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 w:line="136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20160"/>
          <w:pgMar w:top="2460" w:bottom="1820" w:left="360" w:right="120"/>
        </w:sectPr>
      </w:pPr>
    </w:p>
    <w:p>
      <w:pPr>
        <w:spacing w:line="153" w:lineRule="exact"/>
        <w:ind w:left="0" w:right="6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565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566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3100" w:val="left" w:leader="none"/>
          <w:tab w:pos="4378" w:val="left" w:leader="none"/>
          <w:tab w:pos="5260" w:val="left" w:leader="none"/>
          <w:tab w:pos="7154" w:val="left" w:leader="none"/>
          <w:tab w:pos="7583" w:val="left" w:leader="none"/>
        </w:tabs>
        <w:spacing w:before="9"/>
        <w:ind w:left="49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position w:val="-2"/>
          <w:sz w:val="14"/>
          <w:szCs w:val="14"/>
        </w:rPr>
        <w:t>telecomunicación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position w:val="-2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0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4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27"/>
          <w:w w:val="90"/>
          <w:position w:val="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-5"/>
          <w:w w:val="90"/>
          <w:position w:val="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5"/>
          <w:szCs w:val="15"/>
        </w:rPr>
        <w:t>511,78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7"/>
          <w:w w:val="90"/>
          <w:position w:val="0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0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5"/>
          <w:szCs w:val="15"/>
        </w:rPr>
        <w:t>84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24"/>
          <w:w w:val="90"/>
          <w:position w:val="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6067"/>
          <w:spacing w:val="1"/>
          <w:w w:val="90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2"/>
          <w:sz w:val="15"/>
          <w:szCs w:val="15"/>
        </w:rPr>
        <w:t>51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-13"/>
          <w:w w:val="90"/>
          <w:position w:val="2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1"/>
          <w:w w:val="90"/>
          <w:position w:val="2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2"/>
          <w:sz w:val="15"/>
          <w:szCs w:val="15"/>
        </w:rPr>
        <w:t>78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6"/>
          <w:w w:val="90"/>
          <w:position w:val="2"/>
          <w:sz w:val="15"/>
          <w:szCs w:val="1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-9"/>
          <w:w w:val="90"/>
          <w:position w:val="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2"/>
          <w:sz w:val="15"/>
          <w:szCs w:val="15"/>
        </w:rPr>
        <w:t>84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before="96"/>
        <w:ind w:left="5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Equipo</w:t>
      </w:r>
      <w:r>
        <w:rPr>
          <w:rFonts w:ascii="Arial" w:hAnsi="Arial" w:cs="Arial" w:eastAsia="Arial"/>
          <w:b w:val="0"/>
          <w:bCs w:val="0"/>
          <w:color w:val="15161A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generación</w:t>
      </w:r>
      <w:r>
        <w:rPr>
          <w:rFonts w:ascii="Arial" w:hAnsi="Arial" w:cs="Arial" w:eastAsia="Arial"/>
          <w:b w:val="0"/>
          <w:bCs w:val="0"/>
          <w:color w:val="15161A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sz w:val="14"/>
          <w:szCs w:val="14"/>
        </w:rPr>
        <w:t>eléctrica</w:t>
      </w:r>
      <w:r>
        <w:rPr>
          <w:rFonts w:ascii="Arial" w:hAnsi="Arial" w:cs="Arial" w:eastAsia="Arial"/>
          <w:b w:val="0"/>
          <w:bCs w:val="0"/>
          <w:color w:val="15161A"/>
          <w:spacing w:val="-2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5264" w:val="left" w:leader="none"/>
          <w:tab w:pos="6200" w:val="left" w:leader="none"/>
          <w:tab w:pos="7154" w:val="left" w:leader="none"/>
          <w:tab w:pos="8341" w:val="left" w:leader="none"/>
          <w:tab w:pos="9588" w:val="left" w:leader="none"/>
        </w:tabs>
        <w:spacing w:line="233" w:lineRule="exact"/>
        <w:ind w:left="49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aparatos</w:t>
      </w:r>
      <w:r>
        <w:rPr>
          <w:rFonts w:ascii="Arial" w:hAnsi="Arial" w:cs="Arial" w:eastAsia="Arial"/>
          <w:b w:val="0"/>
          <w:bCs w:val="0"/>
          <w:color w:val="15161A"/>
          <w:spacing w:val="7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accesorio</w:t>
      </w:r>
      <w:r>
        <w:rPr>
          <w:rFonts w:ascii="Arial" w:hAnsi="Arial" w:cs="Arial" w:eastAsia="Arial"/>
          <w:b w:val="0"/>
          <w:bCs w:val="0"/>
          <w:color w:val="15161A"/>
          <w:spacing w:val="-22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9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5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eléctric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9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9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3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3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1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1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B4D52"/>
          <w:spacing w:val="0"/>
          <w:w w:val="90"/>
          <w:position w:val="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4B4D52"/>
          <w:spacing w:val="0"/>
          <w:w w:val="90"/>
          <w:position w:val="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7072D6"/>
          <w:spacing w:val="-50"/>
          <w:w w:val="90"/>
          <w:position w:val="-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649BC"/>
          <w:spacing w:val="0"/>
          <w:w w:val="90"/>
          <w:position w:val="-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 w:line="233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20160"/>
          <w:pgMar w:top="2460" w:bottom="1820" w:left="360" w:right="120"/>
          <w:cols w:num="2" w:equalWidth="0">
            <w:col w:w="733" w:space="116"/>
            <w:col w:w="10911"/>
          </w:cols>
        </w:sectPr>
      </w:pPr>
    </w:p>
    <w:p>
      <w:pPr>
        <w:tabs>
          <w:tab w:pos="1356" w:val="left" w:leader="none"/>
          <w:tab w:pos="6113" w:val="left" w:leader="none"/>
          <w:tab w:pos="7049" w:val="left" w:leader="none"/>
          <w:tab w:pos="8008" w:val="left" w:leader="none"/>
          <w:tab w:pos="9195" w:val="left" w:leader="none"/>
        </w:tabs>
        <w:spacing w:before="59"/>
        <w:ind w:left="49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>567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Herramienta</w:t>
      </w:r>
      <w:r>
        <w:rPr>
          <w:rFonts w:ascii="Arial" w:hAnsi="Arial" w:cs="Arial" w:eastAsia="Arial"/>
          <w:b w:val="0"/>
          <w:bCs w:val="0"/>
          <w:color w:val="15161A"/>
          <w:spacing w:val="-2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100"/>
          <w:position w:val="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-5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10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má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100"/>
          <w:position w:val="0"/>
          <w:sz w:val="14"/>
          <w:szCs w:val="14"/>
        </w:rPr>
        <w:t>q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0"/>
          <w:position w:val="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ina</w:t>
      </w:r>
      <w:r>
        <w:rPr>
          <w:rFonts w:ascii="Arial" w:hAnsi="Arial" w:cs="Arial" w:eastAsia="Arial"/>
          <w:b w:val="0"/>
          <w:bCs w:val="0"/>
          <w:color w:val="15161A"/>
          <w:spacing w:val="-5"/>
          <w:w w:val="100"/>
          <w:position w:val="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4"/>
          <w:w w:val="100"/>
          <w:position w:val="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herramienta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5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5"/>
          <w:position w:val="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20160"/>
          <w:pgMar w:top="2460" w:bottom="1820" w:left="360" w:right="120"/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351" w:val="left" w:leader="none"/>
          <w:tab w:pos="2502" w:val="left" w:leader="none"/>
        </w:tabs>
        <w:spacing w:line="312" w:lineRule="exact"/>
        <w:ind w:left="50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>569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Otr</w:t>
      </w:r>
      <w:r>
        <w:rPr>
          <w:rFonts w:ascii="Arial" w:hAnsi="Arial" w:cs="Arial" w:eastAsia="Arial"/>
          <w:b w:val="0"/>
          <w:bCs w:val="0"/>
          <w:color w:val="15161A"/>
          <w:spacing w:val="6"/>
          <w:w w:val="100"/>
          <w:position w:val="1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100"/>
          <w:position w:val="1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4383F"/>
          <w:spacing w:val="-3"/>
          <w:w w:val="100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>equipos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0"/>
          <w:w w:val="100"/>
          <w:position w:val="-13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tabs>
          <w:tab w:pos="1438" w:val="left" w:leader="none"/>
          <w:tab w:pos="2397" w:val="left" w:leader="none"/>
          <w:tab w:pos="3579" w:val="left" w:leader="none"/>
        </w:tabs>
        <w:spacing w:before="87"/>
        <w:ind w:left="5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8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8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606067"/>
          <w:spacing w:val="0"/>
          <w:w w:val="85"/>
          <w:position w:val="3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20160"/>
          <w:pgMar w:top="2460" w:bottom="1820" w:left="360" w:right="120"/>
          <w:cols w:num="2" w:equalWidth="0">
            <w:col w:w="2591" w:space="3024"/>
            <w:col w:w="6145"/>
          </w:cols>
        </w:sectPr>
      </w:pPr>
    </w:p>
    <w:p>
      <w:pPr>
        <w:tabs>
          <w:tab w:pos="1347" w:val="left" w:leader="none"/>
          <w:tab w:pos="6122" w:val="left" w:leader="none"/>
          <w:tab w:pos="7058" w:val="left" w:leader="none"/>
          <w:tab w:pos="8012" w:val="left" w:leader="none"/>
          <w:tab w:pos="9199" w:val="left" w:leader="none"/>
        </w:tabs>
        <w:spacing w:line="195" w:lineRule="exact"/>
        <w:ind w:left="46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18.080002pt;margin-top:55.68pt;width:60.48pt;height:80.64pt;mso-position-horizontal-relative:page;mso-position-vertical-relative:page;z-index:-3656" type="#_x0000_t75">
            <v:imagedata r:id="rId53" o:title=""/>
          </v:shape>
        </w:pict>
      </w:r>
      <w:r>
        <w:rPr/>
        <w:pict>
          <v:group style="position:absolute;margin-left:157.051804pt;margin-top:925.058777pt;width:357.4756pt;height:.1pt;mso-position-horizontal-relative:page;mso-position-vertical-relative:page;z-index:-3655" coordorigin="3141,18501" coordsize="7150,2">
            <v:shape style="position:absolute;left:3141;top:18501;width:7150;height:2" coordorigin="3141,18501" coordsize="7150,0" path="m3141,18501l10291,18501e" filled="f" stroked="t" strokeweight="1.369638pt" strokecolor="#1C1F28">
              <v:path arrowok="t"/>
            </v:shape>
            <w10:wrap type="none"/>
          </v:group>
        </w:pict>
      </w:r>
      <w:r>
        <w:rPr/>
        <w:pict>
          <v:group style="position:absolute;margin-left:126.463303pt;margin-top:947.294128pt;width:407.6956pt;height:.1pt;mso-position-horizontal-relative:page;mso-position-vertical-relative:page;z-index:-3654" coordorigin="2529,18946" coordsize="8154,2">
            <v:shape style="position:absolute;left:2529;top:18946;width:8154;height:2" coordorigin="2529,18946" coordsize="8154,0" path="m2529,18946l10683,18946e" filled="f" stroked="t" strokeweight="1.369638pt" strokecolor="#1C1F28">
              <v:path arrowok="t"/>
            </v:shape>
            <w10:wrap type="none"/>
          </v:group>
        </w:pict>
      </w:r>
      <w:r>
        <w:rPr/>
        <w:pict>
          <v:group style="position:absolute;margin-left:28.305861pt;margin-top:969.176514pt;width:196.99964pt;height:.1pt;mso-position-horizontal-relative:page;mso-position-vertical-relative:page;z-index:-3653" coordorigin="566,19384" coordsize="3940,2">
            <v:shape style="position:absolute;left:566;top:19384;width:3940;height:2" coordorigin="566,19384" coordsize="3940,0" path="m566,19384l4506,19384e" filled="f" stroked="t" strokeweight=".684819pt" strokecolor="#9C9CA0">
              <v:path arrowok="t"/>
            </v:shape>
            <w10:wrap type="none"/>
          </v:group>
        </w:pict>
      </w:r>
      <w:r>
        <w:rPr/>
        <w:pict>
          <v:group style="position:absolute;margin-left:22.142481pt;margin-top:144.007034pt;width:567.030265pt;height:741.861319pt;mso-position-horizontal-relative:page;mso-position-vertical-relative:page;z-index:-3652" coordorigin="443,2880" coordsize="11341,14837">
            <v:group style="position:absolute;left:457;top:2896;width:11236;height:2" coordorigin="457,2896" coordsize="11236,2">
              <v:shape style="position:absolute;left:457;top:2896;width:11236;height:2" coordorigin="457,2896" coordsize="11236,0" path="m457,2896l11692,2896e" filled="f" stroked="t" strokeweight="1.369638pt" strokecolor="#181C23">
                <v:path arrowok="t"/>
              </v:shape>
            </v:group>
            <v:group style="position:absolute;left:913;top:3212;width:3246;height:2" coordorigin="913,3212" coordsize="3246,2">
              <v:shape style="position:absolute;left:913;top:3212;width:3246;height:2" coordorigin="913,3212" coordsize="3246,0" path="m913,3212l4159,3212e" filled="f" stroked="t" strokeweight=".228273pt" strokecolor="#575764">
                <v:path arrowok="t"/>
              </v:shape>
            </v:group>
            <v:group style="position:absolute;left:1589;top:2885;width:2;height:3529" coordorigin="1589,2885" coordsize="2,3529">
              <v:shape style="position:absolute;left:1589;top:2885;width:2;height:3529" coordorigin="1589,2885" coordsize="0,3529" path="m1589,6414l1589,2885e" filled="f" stroked="t" strokeweight=".456546pt" strokecolor="#4F4F4F">
                <v:path arrowok="t"/>
              </v:shape>
            </v:group>
            <v:group style="position:absolute;left:4159;top:2885;width:2;height:3840" coordorigin="4159,2885" coordsize="2,3840">
              <v:shape style="position:absolute;left:4159;top:2885;width:2;height:3840" coordorigin="4159,2885" coordsize="0,3840" path="m4159,6725l4159,2885e" filled="f" stroked="t" strokeweight=".456546pt" strokecolor="#575757">
                <v:path arrowok="t"/>
              </v:shape>
            </v:group>
            <v:group style="position:absolute;left:452;top:3508;width:3712;height:2" coordorigin="452,3508" coordsize="3712,2">
              <v:shape style="position:absolute;left:452;top:3508;width:3712;height:2" coordorigin="452,3508" coordsize="3712,0" path="m452,3508l4164,3508e" filled="f" stroked="t" strokeweight=".228273pt" strokecolor="#4F4F60">
                <v:path arrowok="t"/>
              </v:shape>
            </v:group>
            <v:group style="position:absolute;left:452;top:3899;width:3237;height:2" coordorigin="452,3899" coordsize="3237,2">
              <v:shape style="position:absolute;left:452;top:3899;width:3237;height:2" coordorigin="452,3899" coordsize="3237,0" path="m452,3899l3689,3899e" filled="f" stroked="t" strokeweight=".228273pt" strokecolor="#4F4F64">
                <v:path arrowok="t"/>
              </v:shape>
            </v:group>
            <v:group style="position:absolute;left:457;top:4296;width:3707;height:2" coordorigin="457,4296" coordsize="3707,2">
              <v:shape style="position:absolute;left:457;top:4296;width:3707;height:2" coordorigin="457,4296" coordsize="3707,0" path="m457,4296l4164,4296e" filled="f" stroked="t" strokeweight=".228273pt" strokecolor="#575B67">
                <v:path arrowok="t"/>
              </v:shape>
            </v:group>
            <v:group style="position:absolute;left:457;top:4607;width:2369;height:2" coordorigin="457,4607" coordsize="2369,2">
              <v:shape style="position:absolute;left:457;top:4607;width:2369;height:2" coordorigin="457,4607" coordsize="2369,0" path="m457,4607l2826,4607e" filled="f" stroked="t" strokeweight=".228273pt" strokecolor="#545464">
                <v:path arrowok="t"/>
              </v:shape>
            </v:group>
            <v:group style="position:absolute;left:461;top:5014;width:1169;height:2" coordorigin="461,5014" coordsize="1169,2">
              <v:shape style="position:absolute;left:461;top:5014;width:1169;height:2" coordorigin="461,5014" coordsize="1169,0" path="m461,5014l1630,5014e" filled="f" stroked="t" strokeweight=".228273pt" strokecolor="#606470">
                <v:path arrowok="t"/>
              </v:shape>
            </v:group>
            <v:group style="position:absolute;left:1593;top:4984;width:2575;height:2" coordorigin="1593,4984" coordsize="2575,2">
              <v:shape style="position:absolute;left:1593;top:4984;width:2575;height:2" coordorigin="1593,4984" coordsize="2575,0" path="m1593,4984l4168,4984e" filled="f" stroked="t" strokeweight=".456546pt" strokecolor="#4F5454">
                <v:path arrowok="t"/>
              </v:shape>
            </v:group>
            <v:group style="position:absolute;left:1096;top:5409;width:3068;height:2" coordorigin="1096,5409" coordsize="3068,2">
              <v:shape style="position:absolute;left:1096;top:5409;width:3068;height:2" coordorigin="1096,5409" coordsize="3068,0" path="m1096,5409l4164,5409e" filled="f" stroked="t" strokeweight=".228273pt" strokecolor="#575464">
                <v:path arrowok="t"/>
              </v:shape>
            </v:group>
            <v:group style="position:absolute;left:447;top:5732;width:1155;height:2" coordorigin="447,5732" coordsize="1155,2">
              <v:shape style="position:absolute;left:447;top:5732;width:1155;height:2" coordorigin="447,5732" coordsize="1155,0" path="m447,5732l1602,5732e" filled="f" stroked="t" strokeweight=".456546pt" strokecolor="#A8A3A8">
                <v:path arrowok="t"/>
              </v:shape>
            </v:group>
            <v:group style="position:absolute;left:1593;top:5732;width:2575;height:2" coordorigin="1593,5732" coordsize="2575,2">
              <v:shape style="position:absolute;left:1593;top:5732;width:2575;height:2" coordorigin="1593,5732" coordsize="2575,0" path="m1593,5732l4168,5732e" filled="f" stroked="t" strokeweight=".456546pt" strokecolor="#545757">
                <v:path arrowok="t"/>
              </v:shape>
            </v:group>
            <v:group style="position:absolute;left:461;top:6099;width:3703;height:2" coordorigin="461,6099" coordsize="3703,2">
              <v:shape style="position:absolute;left:461;top:6099;width:3703;height:2" coordorigin="461,6099" coordsize="3703,0" path="m461,6099l4164,6099e" filled="f" stroked="t" strokeweight=".228273pt" strokecolor="#5B5B67">
                <v:path arrowok="t"/>
              </v:shape>
            </v:group>
            <v:group style="position:absolute;left:11204;top:5925;width:2;height:146" coordorigin="11204,5925" coordsize="2,146">
              <v:shape style="position:absolute;left:11204;top:5925;width:2;height:146" coordorigin="11204,5925" coordsize="0,146" path="m11204,6071l11204,5925e" filled="f" stroked="t" strokeweight=".456546pt" strokecolor="#000000">
                <v:path arrowok="t"/>
              </v:shape>
            </v:group>
            <v:group style="position:absolute;left:461;top:6409;width:3707;height:2" coordorigin="461,6409" coordsize="3707,2">
              <v:shape style="position:absolute;left:461;top:6409;width:3707;height:2" coordorigin="461,6409" coordsize="3707,0" path="m461,6409l4168,6409e" filled="f" stroked="t" strokeweight=".228273pt" strokecolor="#575B67">
                <v:path arrowok="t"/>
              </v:shape>
            </v:group>
            <v:group style="position:absolute;left:11226;top:5991;width:2;height:494" coordorigin="11226,5991" coordsize="2,494">
              <v:shape style="position:absolute;left:11226;top:5991;width:2;height:494" coordorigin="11226,5991" coordsize="0,494" path="m11226,6485l11226,5991e" filled="f" stroked="t" strokeweight=".913092pt" strokecolor="#4B4FBF">
                <v:path arrowok="t"/>
              </v:shape>
            </v:group>
            <v:group style="position:absolute;left:461;top:6720;width:3707;height:2" coordorigin="461,6720" coordsize="3707,2">
              <v:shape style="position:absolute;left:461;top:6720;width:3707;height:2" coordorigin="461,6720" coordsize="3707,0" path="m461,6720l4168,6720e" filled="f" stroked="t" strokeweight=".456546pt" strokecolor="#4F4F60">
                <v:path arrowok="t"/>
              </v:shape>
            </v:group>
            <v:group style="position:absolute;left:1598;top:6348;width:2;height:2386" coordorigin="1598,6348" coordsize="2,2386">
              <v:shape style="position:absolute;left:1598;top:6348;width:2;height:2386" coordorigin="1598,6348" coordsize="0,2386" path="m1598,8734l1598,6348e" filled="f" stroked="t" strokeweight=".456546pt" strokecolor="#545457">
                <v:path arrowok="t"/>
              </v:shape>
            </v:group>
            <v:group style="position:absolute;left:11204;top:6329;width:2;height:235" coordorigin="11204,6329" coordsize="2,235">
              <v:shape style="position:absolute;left:11204;top:6329;width:2;height:235" coordorigin="11204,6329" coordsize="0,235" path="m11204,6565l11204,6329e" filled="f" stroked="t" strokeweight="2.739276pt" strokecolor="#4448BC">
                <v:path arrowok="t"/>
              </v:shape>
            </v:group>
            <v:group style="position:absolute;left:4166;top:6635;width:2;height:2099" coordorigin="4166,6635" coordsize="2,2099">
              <v:shape style="position:absolute;left:4166;top:6635;width:2;height:2099" coordorigin="4166,6635" coordsize="0,2099" path="m4166,8734l4166,6635e" filled="f" stroked="t" strokeweight=".456546pt" strokecolor="#545757">
                <v:path arrowok="t"/>
              </v:shape>
            </v:group>
            <v:group style="position:absolute;left:466;top:7125;width:3707;height:2" coordorigin="466,7125" coordsize="3707,2">
              <v:shape style="position:absolute;left:466;top:7125;width:3707;height:2" coordorigin="466,7125" coordsize="3707,0" path="m466,7125l4173,7125e" filled="f" stroked="t" strokeweight=".456546pt" strokecolor="#5B606B">
                <v:path arrowok="t"/>
              </v:shape>
            </v:group>
            <v:group style="position:absolute;left:11204;top:6974;width:2;height:442" coordorigin="11204,6974" coordsize="2,442">
              <v:shape style="position:absolute;left:11204;top:6974;width:2;height:442" coordorigin="11204,6974" coordsize="0,442" path="m11204,7416l11204,6974e" filled="f" stroked="t" strokeweight=".456546pt" strokecolor="#4F4FBC">
                <v:path arrowok="t"/>
              </v:shape>
            </v:group>
            <v:group style="position:absolute;left:1082;top:7713;width:3086;height:2" coordorigin="1082,7713" coordsize="3086,2">
              <v:shape style="position:absolute;left:1082;top:7713;width:3086;height:2" coordorigin="1082,7713" coordsize="3086,0" path="m1082,7713l4168,7713e" filled="f" stroked="t" strokeweight=".228273pt" strokecolor="#545460">
                <v:path arrowok="t"/>
              </v:shape>
            </v:group>
            <v:group style="position:absolute;left:466;top:8019;width:3707;height:2" coordorigin="466,8019" coordsize="3707,2">
              <v:shape style="position:absolute;left:466;top:8019;width:3707;height:2" coordorigin="466,8019" coordsize="3707,0" path="m466,8019l4173,8019e" filled="f" stroked="t" strokeweight=".228273pt" strokecolor="#60606B">
                <v:path arrowok="t"/>
              </v:shape>
            </v:group>
            <v:group style="position:absolute;left:447;top:8268;width:3721;height:2" coordorigin="447,8268" coordsize="3721,2">
              <v:shape style="position:absolute;left:447;top:8268;width:3721;height:2" coordorigin="447,8268" coordsize="3721,0" path="m447,8268l4168,8268e" filled="f" stroked="t" strokeweight=".456546pt" strokecolor="#5B5B5B">
                <v:path arrowok="t"/>
              </v:shape>
            </v:group>
            <v:group style="position:absolute;left:470;top:8729;width:3707;height:2" coordorigin="470,8729" coordsize="3707,2">
              <v:shape style="position:absolute;left:470;top:8729;width:3707;height:2" coordorigin="470,8729" coordsize="3707,0" path="m470,8729l4177,8729e" filled="f" stroked="t" strokeweight=".456546pt" strokecolor="#575760">
                <v:path arrowok="t"/>
              </v:shape>
            </v:group>
            <v:group style="position:absolute;left:1607;top:8668;width:2;height:1920" coordorigin="1607,8668" coordsize="2,1920">
              <v:shape style="position:absolute;left:1607;top:8668;width:2;height:1920" coordorigin="1607,8668" coordsize="0,1920" path="m1607,10588l1607,8668e" filled="f" stroked="t" strokeweight=".456546pt" strokecolor="#4B4B4F">
                <v:path arrowok="t"/>
              </v:shape>
            </v:group>
            <v:group style="position:absolute;left:470;top:9042;width:3707;height:2" coordorigin="470,9042" coordsize="3707,2">
              <v:shape style="position:absolute;left:470;top:9042;width:3707;height:2" coordorigin="470,9042" coordsize="3707,0" path="m470,9042l4177,9042e" filled="f" stroked="t" strokeweight=".456546pt" strokecolor="#545460">
                <v:path arrowok="t"/>
              </v:shape>
            </v:group>
            <v:group style="position:absolute;left:4177;top:6678;width:2;height:4212" coordorigin="4177,6678" coordsize="2,4212">
              <v:shape style="position:absolute;left:4177;top:6678;width:2;height:4212" coordorigin="4177,6678" coordsize="0,4212" path="m4177,10889l4177,6678e" filled="f" stroked="t" strokeweight=".456546pt" strokecolor="#4B4F4F">
                <v:path arrowok="t"/>
              </v:shape>
            </v:group>
            <v:group style="position:absolute;left:475;top:9353;width:3703;height:2" coordorigin="475,9353" coordsize="3703,2">
              <v:shape style="position:absolute;left:475;top:9353;width:3703;height:2" coordorigin="475,9353" coordsize="3703,0" path="m475,9353l4177,9353e" filled="f" stroked="t" strokeweight=".456546pt" strokecolor="#4F4F60">
                <v:path arrowok="t"/>
              </v:shape>
            </v:group>
            <v:group style="position:absolute;left:447;top:9605;width:3721;height:2" coordorigin="447,9605" coordsize="3721,2">
              <v:shape style="position:absolute;left:447;top:9605;width:3721;height:2" coordorigin="447,9605" coordsize="3721,0" path="m447,9605l4168,9605e" filled="f" stroked="t" strokeweight=".456546pt" strokecolor="#575757">
                <v:path arrowok="t"/>
              </v:shape>
            </v:group>
            <v:group style="position:absolute;left:475;top:9958;width:1155;height:2" coordorigin="475,9958" coordsize="1155,2">
              <v:shape style="position:absolute;left:475;top:9958;width:1155;height:2" coordorigin="475,9958" coordsize="1155,0" path="m475,9958l1630,9958e" filled="f" stroked="t" strokeweight=".456546pt" strokecolor="#676774">
                <v:path arrowok="t"/>
              </v:shape>
            </v:group>
            <v:group style="position:absolute;left:475;top:9951;width:3707;height:2" coordorigin="475,9951" coordsize="3707,2">
              <v:shape style="position:absolute;left:475;top:9951;width:3707;height:2" coordorigin="475,9951" coordsize="3707,0" path="m475,9951l4182,9951e" filled="f" stroked="t" strokeweight=".456546pt" strokecolor="#606067">
                <v:path arrowok="t"/>
              </v:shape>
            </v:group>
            <v:group style="position:absolute;left:475;top:10266;width:1155;height:2" coordorigin="475,10266" coordsize="1155,2">
              <v:shape style="position:absolute;left:475;top:10266;width:1155;height:2" coordorigin="475,10266" coordsize="1155,0" path="m475,10266l1630,10266e" filled="f" stroked="t" strokeweight=".228273pt" strokecolor="#545464">
                <v:path arrowok="t"/>
              </v:shape>
            </v:group>
            <v:group style="position:absolute;left:1566;top:10261;width:2616;height:2" coordorigin="1566,10261" coordsize="2616,2">
              <v:shape style="position:absolute;left:1566;top:10261;width:2616;height:2" coordorigin="1566,10261" coordsize="2616,0" path="m1566,10261l4182,10261e" filled="f" stroked="t" strokeweight=".456546pt" strokecolor="#4F4F5B">
                <v:path arrowok="t"/>
              </v:shape>
            </v:group>
            <v:group style="position:absolute;left:479;top:10584;width:1150;height:2" coordorigin="479,10584" coordsize="1150,2">
              <v:shape style="position:absolute;left:479;top:10584;width:1150;height:2" coordorigin="479,10584" coordsize="1150,0" path="m479,10584l1630,10584e" filled="f" stroked="t" strokeweight=".456546pt" strokecolor="#5B5B67">
                <v:path arrowok="t"/>
              </v:shape>
            </v:group>
            <v:group style="position:absolute;left:1443;top:10579;width:2744;height:2" coordorigin="1443,10579" coordsize="2744,2">
              <v:shape style="position:absolute;left:1443;top:10579;width:2744;height:2" coordorigin="1443,10579" coordsize="2744,0" path="m1443,10579l4187,10579e" filled="f" stroked="t" strokeweight=".456546pt" strokecolor="#575760">
                <v:path arrowok="t"/>
              </v:shape>
            </v:group>
            <v:group style="position:absolute;left:4177;top:10146;width:2;height:475" coordorigin="4177,10146" coordsize="2,475">
              <v:shape style="position:absolute;left:4177;top:10146;width:2;height:475" coordorigin="4177,10146" coordsize="0,475" path="m4177,10621l4177,10146e" filled="f" stroked="t" strokeweight=".456546pt" strokecolor="#484B4B">
                <v:path arrowok="t"/>
              </v:shape>
            </v:group>
            <v:group style="position:absolute;left:1616;top:10522;width:2;height:1384" coordorigin="1616,10522" coordsize="2,1384">
              <v:shape style="position:absolute;left:1616;top:10522;width:2;height:1384" coordorigin="1616,10522" coordsize="0,1384" path="m1616,11906l1616,10522e" filled="f" stroked="t" strokeweight=".456546pt" strokecolor="#545457">
                <v:path arrowok="t"/>
              </v:shape>
            </v:group>
            <v:group style="position:absolute;left:479;top:10882;width:3707;height:2" coordorigin="479,10882" coordsize="3707,2">
              <v:shape style="position:absolute;left:479;top:10882;width:3707;height:2" coordorigin="479,10882" coordsize="3707,0" path="m479,10882l4187,10882e" filled="f" stroked="t" strokeweight=".456546pt" strokecolor="#575760">
                <v:path arrowok="t"/>
              </v:shape>
            </v:group>
            <v:group style="position:absolute;left:484;top:11200;width:1516;height:2" coordorigin="484,11200" coordsize="1516,2">
              <v:shape style="position:absolute;left:484;top:11200;width:1516;height:2" coordorigin="484,11200" coordsize="1516,0" path="m484,11200l2000,11200e" filled="f" stroked="t" strokeweight=".228273pt" strokecolor="#575464">
                <v:path arrowok="t"/>
              </v:shape>
            </v:group>
            <v:group style="position:absolute;left:1438;top:11195;width:2753;height:2" coordorigin="1438,11195" coordsize="2753,2">
              <v:shape style="position:absolute;left:1438;top:11195;width:2753;height:2" coordorigin="1438,11195" coordsize="2753,0" path="m1438,11195l4191,11195e" filled="f" stroked="t" strokeweight=".456546pt" strokecolor="#5B5B67">
                <v:path arrowok="t"/>
              </v:shape>
            </v:group>
            <v:group style="position:absolute;left:4187;top:8936;width:2;height:3346" coordorigin="4187,8936" coordsize="2,3346">
              <v:shape style="position:absolute;left:4187;top:8936;width:2;height:3346" coordorigin="4187,8936" coordsize="0,3346" path="m4187,12282l4187,8936e" filled="f" stroked="t" strokeweight=".456546pt" strokecolor="#545754">
                <v:path arrowok="t"/>
              </v:shape>
            </v:group>
            <v:group style="position:absolute;left:1616;top:11238;width:2;height:212" coordorigin="1616,11238" coordsize="2,212">
              <v:shape style="position:absolute;left:1616;top:11238;width:2;height:212" coordorigin="1616,11238" coordsize="0,212" path="m1616,11449l1616,11238e" filled="f" stroked="t" strokeweight=".684819pt" strokecolor="#606467">
                <v:path arrowok="t"/>
              </v:shape>
            </v:group>
            <v:group style="position:absolute;left:904;top:11602;width:726;height:2" coordorigin="904,11602" coordsize="726,2">
              <v:shape style="position:absolute;left:904;top:11602;width:726;height:2" coordorigin="904,11602" coordsize="726,0" path="m904,11602l1630,11602e" filled="f" stroked="t" strokeweight=".228273pt" strokecolor="#60646B">
                <v:path arrowok="t"/>
              </v:shape>
            </v:group>
            <v:group style="position:absolute;left:1566;top:11595;width:2625;height:2" coordorigin="1566,11595" coordsize="2625,2">
              <v:shape style="position:absolute;left:1566;top:11595;width:2625;height:2" coordorigin="1566,11595" coordsize="2625,0" path="m1566,11595l4191,11595e" filled="f" stroked="t" strokeweight=".228273pt" strokecolor="#54545B">
                <v:path arrowok="t"/>
              </v:shape>
            </v:group>
            <v:group style="position:absolute;left:484;top:11901;width:1461;height:2" coordorigin="484,11901" coordsize="1461,2">
              <v:shape style="position:absolute;left:484;top:11901;width:1461;height:2" coordorigin="484,11901" coordsize="1461,0" path="m484,11901l1945,11901e" filled="f" stroked="t" strokeweight=".456546pt" strokecolor="#605B70">
                <v:path arrowok="t"/>
              </v:shape>
            </v:group>
            <v:group style="position:absolute;left:890;top:11892;width:3301;height:2" coordorigin="890,11892" coordsize="3301,2">
              <v:shape style="position:absolute;left:890;top:11892;width:3301;height:2" coordorigin="890,11892" coordsize="3301,0" path="m890,11892l4191,11892e" filled="f" stroked="t" strokeweight=".456546pt" strokecolor="#545464">
                <v:path arrowok="t"/>
              </v:shape>
            </v:group>
            <v:group style="position:absolute;left:489;top:12207;width:1278;height:2" coordorigin="489,12207" coordsize="1278,2">
              <v:shape style="position:absolute;left:489;top:12207;width:1278;height:2" coordorigin="489,12207" coordsize="1278,0" path="m489,12207l1767,12207e" filled="f" stroked="t" strokeweight=".456546pt" strokecolor="#4F4F60">
                <v:path arrowok="t"/>
              </v:shape>
            </v:group>
            <v:group style="position:absolute;left:1623;top:11741;width:2;height:1901" coordorigin="1623,11741" coordsize="2,1901">
              <v:shape style="position:absolute;left:1623;top:11741;width:2;height:1901" coordorigin="1623,11741" coordsize="0,1901" path="m1623,13642l1623,11741e" filled="f" stroked="t" strokeweight=".456546pt" strokecolor="#4F4F54">
                <v:path arrowok="t"/>
              </v:shape>
            </v:group>
            <v:group style="position:absolute;left:1479;top:12193;width:2716;height:2" coordorigin="1479,12193" coordsize="2716,2">
              <v:shape style="position:absolute;left:1479;top:12193;width:2716;height:2" coordorigin="1479,12193" coordsize="2716,0" path="m1479,12193l4196,12193e" filled="f" stroked="t" strokeweight=".456546pt" strokecolor="#4B4B57">
                <v:path arrowok="t"/>
              </v:shape>
            </v:group>
            <v:group style="position:absolute;left:489;top:12508;width:1141;height:2" coordorigin="489,12508" coordsize="1141,2">
              <v:shape style="position:absolute;left:489;top:12508;width:1141;height:2" coordorigin="489,12508" coordsize="1141,0" path="m489,12508l1630,12508e" filled="f" stroked="t" strokeweight=".228273pt" strokecolor="#605B6B">
                <v:path arrowok="t"/>
              </v:shape>
            </v:group>
            <v:group style="position:absolute;left:1571;top:12499;width:2625;height:2" coordorigin="1571,12499" coordsize="2625,2">
              <v:shape style="position:absolute;left:1571;top:12499;width:2625;height:2" coordorigin="1571,12499" coordsize="2625,0" path="m1571,12499l4196,12499e" filled="f" stroked="t" strokeweight=".456546pt" strokecolor="#544F60">
                <v:path arrowok="t"/>
              </v:shape>
            </v:group>
            <v:group style="position:absolute;left:4191;top:10739;width:2;height:2179" coordorigin="4191,10739" coordsize="2,2179">
              <v:shape style="position:absolute;left:4191;top:10739;width:2;height:2179" coordorigin="4191,10739" coordsize="0,2179" path="m4191,12918l4191,10739e" filled="f" stroked="t" strokeweight=".228273pt" strokecolor="#5B5B57">
                <v:path arrowok="t"/>
              </v:shape>
            </v:group>
            <v:group style="position:absolute;left:498;top:13111;width:1132;height:2" coordorigin="498,13111" coordsize="1132,2">
              <v:shape style="position:absolute;left:498;top:13111;width:1132;height:2" coordorigin="498,13111" coordsize="1132,0" path="m498,13111l1630,13111e" filled="f" stroked="t" strokeweight=".456546pt" strokecolor="#60606B">
                <v:path arrowok="t"/>
              </v:shape>
            </v:group>
            <v:group style="position:absolute;left:1628;top:12861;width:2;height:659" coordorigin="1628,12861" coordsize="2,659">
              <v:shape style="position:absolute;left:1628;top:12861;width:2;height:659" coordorigin="1628,12861" coordsize="0,659" path="m1628,13520l1628,12861e" filled="f" stroked="t" strokeweight=".456546pt" strokecolor="#4F4F54">
                <v:path arrowok="t"/>
              </v:shape>
            </v:group>
            <v:group style="position:absolute;left:1351;top:13101;width:2844;height:2" coordorigin="1351,13101" coordsize="2844,2">
              <v:shape style="position:absolute;left:1351;top:13101;width:2844;height:2" coordorigin="1351,13101" coordsize="2844,0" path="m1351,13101l4196,13101e" filled="f" stroked="t" strokeweight=".456546pt" strokecolor="#575B67">
                <v:path arrowok="t"/>
              </v:shape>
            </v:group>
            <v:group style="position:absolute;left:4164;top:12889;width:2;height:198" coordorigin="4164,12889" coordsize="2,198">
              <v:shape style="position:absolute;left:4164;top:12889;width:2;height:198" coordorigin="4164,12889" coordsize="0,198" path="m4164,13087l4164,12889e" filled="f" stroked="t" strokeweight=".456546pt" strokecolor="#606774">
                <v:path arrowok="t"/>
              </v:shape>
            </v:group>
            <v:group style="position:absolute;left:10884;top:12889;width:2;height:193" coordorigin="10884,12889" coordsize="2,193">
              <v:shape style="position:absolute;left:10884;top:12889;width:2;height:193" coordorigin="10884,12889" coordsize="0,193" path="m10884,13082l10884,12889e" filled="f" stroked="t" strokeweight=".456546pt" strokecolor="#5757C3">
                <v:path arrowok="t"/>
              </v:shape>
            </v:group>
            <v:group style="position:absolute;left:502;top:13515;width:1128;height:2" coordorigin="502,13515" coordsize="1128,2">
              <v:shape style="position:absolute;left:502;top:13515;width:1128;height:2" coordorigin="502,13515" coordsize="1128,0" path="m502,13515l1630,13515e" filled="f" stroked="t" strokeweight=".228273pt" strokecolor="#646474">
                <v:path arrowok="t"/>
              </v:shape>
            </v:group>
            <v:group style="position:absolute;left:4164;top:13078;width:2;height:226" coordorigin="4164,13078" coordsize="2,226">
              <v:shape style="position:absolute;left:4164;top:13078;width:2;height:226" coordorigin="4164,13078" coordsize="0,226" path="m4164,13304l4164,13078e" filled="f" stroked="t" strokeweight=".456546pt" strokecolor="#4B5460">
                <v:path arrowok="t"/>
              </v:shape>
            </v:group>
            <v:group style="position:absolute;left:10886;top:12979;width:2;height:800" coordorigin="10886,12979" coordsize="2,800">
              <v:shape style="position:absolute;left:10886;top:12979;width:2;height:800" coordorigin="10886,12979" coordsize="0,800" path="m10886,13779l10886,12979e" filled="f" stroked="t" strokeweight="1.597911pt" strokecolor="#5B60CC">
                <v:path arrowok="t"/>
              </v:shape>
            </v:group>
            <v:group style="position:absolute;left:1182;top:13508;width:2716;height:2" coordorigin="1182,13508" coordsize="2716,2">
              <v:shape style="position:absolute;left:1182;top:13508;width:2716;height:2" coordorigin="1182,13508" coordsize="2716,0" path="m1182,13508l3899,13508e" filled="f" stroked="t" strokeweight=".228273pt" strokecolor="#605B6B">
                <v:path arrowok="t"/>
              </v:shape>
            </v:group>
            <v:group style="position:absolute;left:4164;top:13304;width:2;height:188" coordorigin="4164,13304" coordsize="2,188">
              <v:shape style="position:absolute;left:4164;top:13304;width:2;height:188" coordorigin="4164,13304" coordsize="0,188" path="m4164,13492l4164,13304e" filled="f" stroked="t" strokeweight=".456546pt" strokecolor="#383444">
                <v:path arrowok="t"/>
              </v:shape>
            </v:group>
            <v:group style="position:absolute;left:1598;top:13482;width:2;height:287" coordorigin="1598,13482" coordsize="2,287">
              <v:shape style="position:absolute;left:1598;top:13482;width:2;height:287" coordorigin="1598,13482" coordsize="0,287" path="m1598,13769l1598,13482e" filled="f" stroked="t" strokeweight=".456546pt" strokecolor="#544F60">
                <v:path arrowok="t"/>
              </v:shape>
            </v:group>
            <v:group style="position:absolute;left:4164;top:13482;width:2;height:1181" coordorigin="4164,13482" coordsize="2,1181">
              <v:shape style="position:absolute;left:4164;top:13482;width:2;height:1181" coordorigin="4164,13482" coordsize="0,1181" path="m4164,14664l4164,13482e" filled="f" stroked="t" strokeweight=".456546pt" strokecolor="#545760">
                <v:path arrowok="t"/>
              </v:shape>
            </v:group>
            <v:group style="position:absolute;left:516;top:14019;width:1114;height:2" coordorigin="516,14019" coordsize="1114,2">
              <v:shape style="position:absolute;left:516;top:14019;width:1114;height:2" coordorigin="516,14019" coordsize="1114,0" path="m516,14019l1630,14019e" filled="f" stroked="t" strokeweight=".228273pt" strokecolor="#646074">
                <v:path arrowok="t"/>
              </v:shape>
            </v:group>
            <v:group style="position:absolute;left:1598;top:13769;width:2;height:226" coordorigin="1598,13769" coordsize="2,226">
              <v:shape style="position:absolute;left:1598;top:13769;width:2;height:226" coordorigin="1598,13769" coordsize="0,226" path="m1598,13995l1598,13769e" filled="f" stroked="t" strokeweight=".456546pt" strokecolor="#000000">
                <v:path arrowok="t"/>
              </v:shape>
            </v:group>
            <v:group style="position:absolute;left:1365;top:14009;width:2831;height:2" coordorigin="1365,14009" coordsize="2831,2">
              <v:shape style="position:absolute;left:1365;top:14009;width:2831;height:2" coordorigin="1365,14009" coordsize="2831,0" path="m1365,14009l4196,14009e" filled="f" stroked="t" strokeweight=".228273pt" strokecolor="#544F64">
                <v:path arrowok="t"/>
              </v:shape>
            </v:group>
            <v:group style="position:absolute;left:507;top:14320;width:1123;height:2" coordorigin="507,14320" coordsize="1123,2">
              <v:shape style="position:absolute;left:507;top:14320;width:1123;height:2" coordorigin="507,14320" coordsize="1123,0" path="m507,14320l1630,14320e" filled="f" stroked="t" strokeweight=".456546pt" strokecolor="#646770">
                <v:path arrowok="t"/>
              </v:shape>
            </v:group>
            <v:group style="position:absolute;left:1598;top:13986;width:2;height:311" coordorigin="1598,13986" coordsize="2,311">
              <v:shape style="position:absolute;left:1598;top:13986;width:2;height:311" coordorigin="1598,13986" coordsize="0,311" path="m1598,14296l1598,13986e" filled="f" stroked="t" strokeweight=".456546pt" strokecolor="#676477">
                <v:path arrowok="t"/>
              </v:shape>
            </v:group>
            <v:group style="position:absolute;left:507;top:14308;width:3689;height:2" coordorigin="507,14308" coordsize="3689,2">
              <v:shape style="position:absolute;left:507;top:14308;width:3689;height:2" coordorigin="507,14308" coordsize="3689,0" path="m507,14308l4196,14308e" filled="f" stroked="t" strokeweight=".456546pt" strokecolor="#5B6067">
                <v:path arrowok="t"/>
              </v:shape>
            </v:group>
            <v:group style="position:absolute;left:10418;top:13887;width:2;height:565" coordorigin="10418,13887" coordsize="2,565">
              <v:shape style="position:absolute;left:10418;top:13887;width:2;height:565" coordorigin="10418,13887" coordsize="0,565" path="m10418,14452l10418,13887e" filled="f" stroked="t" strokeweight=".684819pt" strokecolor="#7C7CD4">
                <v:path arrowok="t"/>
              </v:shape>
            </v:group>
            <v:group style="position:absolute;left:447;top:14565;width:1155;height:2" coordorigin="447,14565" coordsize="1155,2">
              <v:shape style="position:absolute;left:447;top:14565;width:1155;height:2" coordorigin="447,14565" coordsize="1155,0" path="m447,14565l1602,14565e" filled="f" stroked="t" strokeweight=".456546pt" strokecolor="#000000">
                <v:path arrowok="t"/>
              </v:shape>
            </v:group>
            <v:group style="position:absolute;left:1598;top:14287;width:2;height:282" coordorigin="1598,14287" coordsize="2,282">
              <v:shape style="position:absolute;left:1598;top:14287;width:2;height:282" coordorigin="1598,14287" coordsize="0,282" path="m1598,14569l1598,14287e" filled="f" stroked="t" strokeweight=".456546pt" strokecolor="#544F6B">
                <v:path arrowok="t"/>
              </v:shape>
            </v:group>
            <v:group style="position:absolute;left:10437;top:13722;width:2;height:866" coordorigin="10437,13722" coordsize="2,866">
              <v:shape style="position:absolute;left:10437;top:13722;width:2;height:866" coordorigin="10437,13722" coordsize="0,866" path="m10437,14588l10437,13722e" filled="f" stroked="t" strokeweight=".684819pt" strokecolor="#7777CF">
                <v:path arrowok="t"/>
              </v:shape>
            </v:group>
            <v:group style="position:absolute;left:1598;top:14560;width:2;height:104" coordorigin="1598,14560" coordsize="2,104">
              <v:shape style="position:absolute;left:1598;top:14560;width:2;height:104" coordorigin="1598,14560" coordsize="0,104" path="m1598,14664l1598,14560e" filled="f" stroked="t" strokeweight=".456546pt" strokecolor="#6B7480">
                <v:path arrowok="t"/>
              </v:shape>
            </v:group>
            <v:group style="position:absolute;left:516;top:14934;width:1114;height:2" coordorigin="516,14934" coordsize="1114,2">
              <v:shape style="position:absolute;left:516;top:14934;width:1114;height:2" coordorigin="516,14934" coordsize="1114,0" path="m516,14934l1630,14934e" filled="f" stroked="t" strokeweight=".456546pt" strokecolor="#5B576B">
                <v:path arrowok="t"/>
              </v:shape>
            </v:group>
            <v:group style="position:absolute;left:1598;top:14664;width:2;height:249" coordorigin="1598,14664" coordsize="2,249">
              <v:shape style="position:absolute;left:1598;top:14664;width:2;height:249" coordorigin="1598,14664" coordsize="0,249" path="m1598,14913l1598,14664e" filled="f" stroked="t" strokeweight=".456546pt" strokecolor="#AFB3B8">
                <v:path arrowok="t"/>
              </v:shape>
            </v:group>
            <v:group style="position:absolute;left:1566;top:14920;width:2630;height:2" coordorigin="1566,14920" coordsize="2630,2">
              <v:shape style="position:absolute;left:1566;top:14920;width:2630;height:2" coordorigin="1566,14920" coordsize="2630,0" path="m1566,14920l4196,14920e" filled="f" stroked="t" strokeweight=".456546pt" strokecolor="#5B5767">
                <v:path arrowok="t"/>
              </v:shape>
            </v:group>
            <v:group style="position:absolute;left:4164;top:14664;width:2;height:249" coordorigin="4164,14664" coordsize="2,249">
              <v:shape style="position:absolute;left:4164;top:14664;width:2;height:249" coordorigin="4164,14664" coordsize="0,249" path="m4164,14913l4164,14664e" filled="f" stroked="t" strokeweight=".456546pt" strokecolor="#A3A3AF">
                <v:path arrowok="t"/>
              </v:shape>
            </v:group>
            <v:group style="position:absolute;left:516;top:15249;width:1114;height:2" coordorigin="516,15249" coordsize="1114,2">
              <v:shape style="position:absolute;left:516;top:15249;width:1114;height:2" coordorigin="516,15249" coordsize="1114,0" path="m516,15249l1630,15249e" filled="f" stroked="t" strokeweight=".456546pt" strokecolor="#606470">
                <v:path arrowok="t"/>
              </v:shape>
            </v:group>
            <v:group style="position:absolute;left:1598;top:14904;width:2;height:1544" coordorigin="1598,14904" coordsize="2,1544">
              <v:shape style="position:absolute;left:1598;top:14904;width:2;height:1544" coordorigin="1598,14904" coordsize="0,1544" path="m1598,16447l1598,14904e" filled="f" stroked="t" strokeweight=".456546pt" strokecolor="#48485B">
                <v:path arrowok="t"/>
              </v:shape>
            </v:group>
            <v:group style="position:absolute;left:516;top:15238;width:3680;height:2" coordorigin="516,15238" coordsize="3680,2">
              <v:shape style="position:absolute;left:516;top:15238;width:3680;height:2" coordorigin="516,15238" coordsize="3680,0" path="m516,15238l4196,15238e" filled="f" stroked="t" strokeweight=".456546pt" strokecolor="#5B5B67">
                <v:path arrowok="t"/>
              </v:shape>
            </v:group>
            <v:group style="position:absolute;left:4164;top:14904;width:2;height:2466" coordorigin="4164,14904" coordsize="2,2466">
              <v:shape style="position:absolute;left:4164;top:14904;width:2;height:2466" coordorigin="4164,14904" coordsize="0,2466" path="m4164,17369l4164,14904e" filled="f" stroked="t" strokeweight=".456546pt" strokecolor="#5B5B6B">
                <v:path arrowok="t"/>
              </v:shape>
            </v:group>
            <v:group style="position:absolute;left:520;top:15562;width:1109;height:2" coordorigin="520,15562" coordsize="1109,2">
              <v:shape style="position:absolute;left:520;top:15562;width:1109;height:2" coordorigin="520,15562" coordsize="1109,0" path="m520,15562l1630,15562e" filled="f" stroked="t" strokeweight=".456546pt" strokecolor="#545460">
                <v:path arrowok="t"/>
              </v:shape>
            </v:group>
            <v:group style="position:absolute;left:1548;top:15551;width:2648;height:2" coordorigin="1548,15551" coordsize="2648,2">
              <v:shape style="position:absolute;left:1548;top:15551;width:2648;height:2" coordorigin="1548,15551" coordsize="2648,0" path="m1548,15551l4196,15551e" filled="f" stroked="t" strokeweight=".456546pt" strokecolor="#545464">
                <v:path arrowok="t"/>
              </v:shape>
            </v:group>
            <v:group style="position:absolute;left:520;top:15873;width:1109;height:2" coordorigin="520,15873" coordsize="1109,2">
              <v:shape style="position:absolute;left:520;top:15873;width:1109;height:2" coordorigin="520,15873" coordsize="1109,0" path="m520,15873l1630,15873e" filled="f" stroked="t" strokeweight=".228273pt" strokecolor="#545467">
                <v:path arrowok="t"/>
              </v:shape>
            </v:group>
            <v:group style="position:absolute;left:1456;top:15856;width:2739;height:2" coordorigin="1456,15856" coordsize="2739,2">
              <v:shape style="position:absolute;left:1456;top:15856;width:2739;height:2" coordorigin="1456,15856" coordsize="2739,0" path="m1456,15856l4196,15856e" filled="f" stroked="t" strokeweight=".456546pt" strokecolor="#575467">
                <v:path arrowok="t"/>
              </v:shape>
            </v:group>
            <v:group style="position:absolute;left:10697;top:15534;width:2;height:311" coordorigin="10697,15534" coordsize="2,311">
              <v:shape style="position:absolute;left:10697;top:15534;width:2;height:311" coordorigin="10697,15534" coordsize="0,311" path="m10697,15845l10697,15534e" filled="f" stroked="t" strokeweight=".456546pt" strokecolor="#7C7CE4">
                <v:path arrowok="t"/>
              </v:shape>
            </v:group>
            <v:group style="position:absolute;left:612;top:16167;width:1018;height:2" coordorigin="612,16167" coordsize="1018,2">
              <v:shape style="position:absolute;left:612;top:16167;width:1018;height:2" coordorigin="612,16167" coordsize="1018,0" path="m612,16167l1630,16167e" filled="f" stroked="t" strokeweight=".228273pt" strokecolor="#4F4F5B">
                <v:path arrowok="t"/>
              </v:shape>
            </v:group>
            <v:group style="position:absolute;left:1593;top:16136;width:2575;height:2" coordorigin="1593,16136" coordsize="2575,2">
              <v:shape style="position:absolute;left:1593;top:16136;width:2575;height:2" coordorigin="1593,16136" coordsize="2575,0" path="m1593,16136l4168,16136e" filled="f" stroked="t" strokeweight=".456546pt" strokecolor="#5B576B">
                <v:path arrowok="t"/>
              </v:shape>
            </v:group>
            <v:group style="position:absolute;left:10722;top:15821;width:2;height:475" coordorigin="10722,15821" coordsize="2,475">
              <v:shape style="position:absolute;left:10722;top:15821;width:2;height:475" coordorigin="10722,15821" coordsize="0,475" path="m10722,16296l10722,15821e" filled="f" stroked="t" strokeweight=".684819pt" strokecolor="#8087DF">
                <v:path arrowok="t"/>
              </v:shape>
            </v:group>
            <v:group style="position:absolute;left:525;top:16468;width:1105;height:2" coordorigin="525,16468" coordsize="1105,2">
              <v:shape style="position:absolute;left:525;top:16468;width:1105;height:2" coordorigin="525,16468" coordsize="1105,0" path="m525,16468l1630,16468e" filled="f" stroked="t" strokeweight=".456546pt" strokecolor="#575767">
                <v:path arrowok="t"/>
              </v:shape>
            </v:group>
            <v:group style="position:absolute;left:1593;top:16442;width:2575;height:2" coordorigin="1593,16442" coordsize="2575,2">
              <v:shape style="position:absolute;left:1593;top:16442;width:2575;height:2" coordorigin="1593,16442" coordsize="2575,0" path="m1593,16442l4168,16442e" filled="f" stroked="t" strokeweight=".456546pt" strokecolor="#545464">
                <v:path arrowok="t"/>
              </v:shape>
            </v:group>
            <v:group style="position:absolute;left:10697;top:16136;width:2;height:306" coordorigin="10697,16136" coordsize="2,306">
              <v:shape style="position:absolute;left:10697;top:16136;width:2;height:306" coordorigin="10697,16136" coordsize="0,306" path="m10697,16442l10697,16136e" filled="f" stroked="t" strokeweight=".456546pt" strokecolor="#8380E4">
                <v:path arrowok="t"/>
              </v:shape>
            </v:group>
            <v:group style="position:absolute;left:530;top:16769;width:1119;height:2" coordorigin="530,16769" coordsize="1119,2">
              <v:shape style="position:absolute;left:530;top:16769;width:1119;height:2" coordorigin="530,16769" coordsize="1119,0" path="m530,16769l1648,16769e" filled="f" stroked="t" strokeweight=".456546pt" strokecolor="#544F64">
                <v:path arrowok="t"/>
              </v:shape>
            </v:group>
            <v:group style="position:absolute;left:1598;top:16438;width:2;height:311" coordorigin="1598,16438" coordsize="2,311">
              <v:shape style="position:absolute;left:1598;top:16438;width:2;height:311" coordorigin="1598,16438" coordsize="0,311" path="m1598,16748l1598,16438e" filled="f" stroked="t" strokeweight=".456546pt" strokecolor="#605770">
                <v:path arrowok="t"/>
              </v:shape>
            </v:group>
            <v:group style="position:absolute;left:1470;top:16755;width:2726;height:2" coordorigin="1470,16755" coordsize="2726,2">
              <v:shape style="position:absolute;left:1470;top:16755;width:2726;height:2" coordorigin="1470,16755" coordsize="2726,0" path="m1470,16755l4196,16755e" filled="f" stroked="t" strokeweight=".456546pt" strokecolor="#4F4F60">
                <v:path arrowok="t"/>
              </v:shape>
            </v:group>
            <v:group style="position:absolute;left:530;top:17078;width:1100;height:2" coordorigin="530,17078" coordsize="1100,2">
              <v:shape style="position:absolute;left:530;top:17078;width:1100;height:2" coordorigin="530,17078" coordsize="1100,0" path="m530,17078l1630,17078e" filled="f" stroked="t" strokeweight=".228273pt" strokecolor="#605B6B">
                <v:path arrowok="t"/>
              </v:shape>
            </v:group>
            <v:group style="position:absolute;left:1598;top:16739;width:2;height:631" coordorigin="1598,16739" coordsize="2,631">
              <v:shape style="position:absolute;left:1598;top:16739;width:2;height:631" coordorigin="1598,16739" coordsize="0,631" path="m1598,17369l1598,16739e" filled="f" stroked="t" strokeweight=".456546pt" strokecolor="#4B4857">
                <v:path arrowok="t"/>
              </v:shape>
            </v:group>
            <v:group style="position:absolute;left:1456;top:17066;width:2739;height:2" coordorigin="1456,17066" coordsize="2739,2">
              <v:shape style="position:absolute;left:1456;top:17066;width:2739;height:2" coordorigin="1456,17066" coordsize="2739,0" path="m1456,17066l4196,17066e" filled="f" stroked="t" strokeweight=".456546pt" strokecolor="#5B5767">
                <v:path arrowok="t"/>
              </v:shape>
            </v:group>
            <v:group style="position:absolute;left:534;top:17391;width:1096;height:2" coordorigin="534,17391" coordsize="1096,2">
              <v:shape style="position:absolute;left:534;top:17391;width:1096;height:2" coordorigin="534,17391" coordsize="1096,0" path="m534,17391l1630,17391e" filled="f" stroked="t" strokeweight=".456546pt" strokecolor="#6B6B77">
                <v:path arrowok="t"/>
              </v:shape>
            </v:group>
            <v:group style="position:absolute;left:534;top:17379;width:3661;height:2" coordorigin="534,17379" coordsize="3661,2">
              <v:shape style="position:absolute;left:534;top:17379;width:3661;height:2" coordorigin="534,17379" coordsize="3661,0" path="m534,17379l4196,17379e" filled="f" stroked="t" strokeweight=".456546pt" strokecolor="#606470">
                <v:path arrowok="t"/>
              </v:shape>
            </v:group>
            <v:group style="position:absolute;left:539;top:17708;width:1091;height:2" coordorigin="539,17708" coordsize="1091,2">
              <v:shape style="position:absolute;left:539;top:17708;width:1091;height:2" coordorigin="539,17708" coordsize="1091,0" path="m539,17708l1630,17708e" filled="f" stroked="t" strokeweight=".913092pt" strokecolor="#282834">
                <v:path arrowok="t"/>
              </v:shape>
            </v:group>
            <v:group style="position:absolute;left:1598;top:17360;width:2;height:329" coordorigin="1598,17360" coordsize="2,329">
              <v:shape style="position:absolute;left:1598;top:17360;width:2;height:329" coordorigin="1598,17360" coordsize="0,329" path="m1598,17689l1598,17360e" filled="f" stroked="t" strokeweight=".456546pt" strokecolor="#6B6B67">
                <v:path arrowok="t"/>
              </v:shape>
            </v:group>
            <v:group style="position:absolute;left:4164;top:17360;width:2;height:329" coordorigin="4164,17360" coordsize="2,329">
              <v:shape style="position:absolute;left:4164;top:17360;width:2;height:329" coordorigin="4164,17360" coordsize="0,329" path="m4164,17689l4164,17360e" filled="f" stroked="t" strokeweight=".456546pt" strokecolor="#3F3B48">
                <v:path arrowok="t"/>
              </v:shape>
            </v:group>
            <v:group style="position:absolute;left:1164;top:17694;width:6570;height:2" coordorigin="1164,17694" coordsize="6570,2">
              <v:shape style="position:absolute;left:1164;top:17694;width:6570;height:2" coordorigin="1164,17694" coordsize="6570,0" path="m1164,17694l7734,17694e" filled="f" stroked="t" strokeweight="1.597911pt" strokecolor="#181C23">
                <v:path arrowok="t"/>
              </v:shape>
            </v:group>
            <v:group style="position:absolute;left:5328;top:17675;width:4698;height:2" coordorigin="5328,17675" coordsize="4698,2">
              <v:shape style="position:absolute;left:5328;top:17675;width:4698;height:2" coordorigin="5328,17675" coordsize="4698,0" path="m5328,17675l10026,17675e" filled="f" stroked="t" strokeweight="1.597911pt" strokecolor="#181C23">
                <v:path arrowok="t"/>
              </v:shape>
            </v:group>
            <v:group style="position:absolute;left:7738;top:17656;width:3913;height:2" coordorigin="7738,17656" coordsize="3913,2">
              <v:shape style="position:absolute;left:7738;top:17656;width:3913;height:2" coordorigin="7738,17656" coordsize="3913,0" path="m7738,17656l11651,17656e" filled="f" stroked="t" strokeweight="1.597911pt" strokecolor="#1F232B">
                <v:path arrowok="t"/>
              </v:shape>
            </v:group>
            <v:group style="position:absolute;left:10765;top:17645;width:689;height:2" coordorigin="10765,17645" coordsize="689,2">
              <v:shape style="position:absolute;left:10765;top:17645;width:689;height:2" coordorigin="10765,17645" coordsize="689,0" path="m10765,17645l11455,17645e" filled="f" stroked="t" strokeweight="1.141365pt" strokecolor="#282B34">
                <v:path arrowok="t"/>
              </v:shape>
            </v:group>
            <v:group style="position:absolute;left:11400;top:17642;width:374;height:2" coordorigin="11400,17642" coordsize="374,2">
              <v:shape style="position:absolute;left:11400;top:17642;width:374;height:2" coordorigin="11400,17642" coordsize="374,0" path="m11400,17642l11774,17642e" filled="f" stroked="t" strokeweight=".913092pt" strokecolor="#4F5457">
                <v:path arrowok="t"/>
              </v:shape>
            </v:group>
            <v:group style="position:absolute;left:3628;top:7579;width:90;height:133" coordorigin="3628,7579" coordsize="90,133">
              <v:shape style="position:absolute;left:3628;top:7579;width:90;height:133" coordorigin="3628,7579" coordsize="90,133" path="m3628,7579l3718,7579,3718,7712,3628,7712,3628,7579xe" filled="t" fillcolor="#DBDFD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85"/>
          <w:position w:val="0"/>
          <w:sz w:val="16"/>
          <w:szCs w:val="16"/>
        </w:rPr>
        <w:t>5700</w:t>
      </w:r>
      <w:r>
        <w:rPr>
          <w:rFonts w:ascii="Courier New" w:hAnsi="Courier New" w:cs="Courier New" w:eastAsia="Courier New"/>
          <w:b/>
          <w:bCs/>
          <w:color w:val="15161A"/>
          <w:spacing w:val="0"/>
          <w:w w:val="85"/>
          <w:position w:val="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ACT</w:t>
      </w:r>
      <w:r>
        <w:rPr>
          <w:rFonts w:ascii="Arial" w:hAnsi="Arial" w:cs="Arial" w:eastAsia="Arial"/>
          <w:b/>
          <w:bCs/>
          <w:color w:val="15161A"/>
          <w:spacing w:val="-21"/>
          <w:w w:val="8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-11"/>
          <w:w w:val="85"/>
          <w:position w:val="0"/>
          <w:sz w:val="14"/>
          <w:szCs w:val="14"/>
        </w:rPr>
        <w:t>I</w:t>
      </w:r>
      <w:r>
        <w:rPr>
          <w:rFonts w:ascii="Arial" w:hAnsi="Arial" w:cs="Arial" w:eastAsia="Arial"/>
          <w:b/>
          <w:bCs/>
          <w:color w:val="15161A"/>
          <w:spacing w:val="11"/>
          <w:w w:val="85"/>
          <w:position w:val="0"/>
          <w:sz w:val="14"/>
          <w:szCs w:val="14"/>
        </w:rPr>
        <w:t>V</w:t>
      </w:r>
      <w:r>
        <w:rPr>
          <w:rFonts w:ascii="Arial" w:hAnsi="Arial" w:cs="Arial" w:eastAsia="Arial"/>
          <w:b/>
          <w:bCs/>
          <w:color w:val="000000"/>
          <w:spacing w:val="-9"/>
          <w:w w:val="85"/>
          <w:position w:val="0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S</w:t>
      </w:r>
      <w:r>
        <w:rPr>
          <w:rFonts w:ascii="Arial" w:hAnsi="Arial" w:cs="Arial" w:eastAsia="Arial"/>
          <w:b/>
          <w:bCs/>
          <w:color w:val="15161A"/>
          <w:spacing w:val="11"/>
          <w:w w:val="85"/>
          <w:position w:val="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00000"/>
          <w:spacing w:val="5"/>
          <w:w w:val="85"/>
          <w:position w:val="0"/>
          <w:sz w:val="14"/>
          <w:szCs w:val="14"/>
        </w:rPr>
        <w:t>B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>IOLÓGICOS</w:t>
      </w:r>
      <w:r>
        <w:rPr>
          <w:rFonts w:ascii="Arial" w:hAnsi="Arial" w:cs="Arial" w:eastAsia="Arial"/>
          <w:b/>
          <w:bCs/>
          <w:color w:val="15161A"/>
          <w:spacing w:val="0"/>
          <w:w w:val="85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-2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-2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85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8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85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B4D52"/>
          <w:spacing w:val="0"/>
          <w:w w:val="85"/>
          <w:position w:val="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numPr>
          <w:ilvl w:val="0"/>
          <w:numId w:val="11"/>
        </w:numPr>
        <w:tabs>
          <w:tab w:pos="1365" w:val="left" w:leader="none"/>
          <w:tab w:pos="6127" w:val="left" w:leader="none"/>
          <w:tab w:pos="7063" w:val="left" w:leader="none"/>
          <w:tab w:pos="8017" w:val="left" w:leader="none"/>
          <w:tab w:pos="9204" w:val="left" w:leader="none"/>
        </w:tabs>
        <w:spacing w:before="97"/>
        <w:ind w:left="1365" w:right="0" w:hanging="85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>Bovinos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0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4383F"/>
          <w:spacing w:val="0"/>
          <w:w w:val="90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numPr>
          <w:ilvl w:val="0"/>
          <w:numId w:val="11"/>
        </w:numPr>
        <w:tabs>
          <w:tab w:pos="1370" w:val="left" w:leader="none"/>
          <w:tab w:pos="6127" w:val="left" w:leader="none"/>
          <w:tab w:pos="7067" w:val="left" w:leader="none"/>
          <w:tab w:pos="8022" w:val="left" w:leader="none"/>
          <w:tab w:pos="9204" w:val="left" w:leader="none"/>
        </w:tabs>
        <w:spacing w:before="83"/>
        <w:ind w:left="1370" w:right="0" w:hanging="85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>Porcinos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606067"/>
          <w:spacing w:val="0"/>
          <w:w w:val="95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numPr>
          <w:ilvl w:val="0"/>
          <w:numId w:val="11"/>
        </w:numPr>
        <w:tabs>
          <w:tab w:pos="1361" w:val="left" w:leader="none"/>
          <w:tab w:pos="6132" w:val="left" w:leader="none"/>
          <w:tab w:pos="7067" w:val="left" w:leader="none"/>
          <w:tab w:pos="8026" w:val="left" w:leader="none"/>
          <w:tab w:pos="9209" w:val="left" w:leader="none"/>
        </w:tabs>
        <w:spacing w:before="82"/>
        <w:ind w:left="1361" w:right="0" w:hanging="85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position w:val="2"/>
          <w:sz w:val="14"/>
          <w:szCs w:val="14"/>
        </w:rPr>
        <w:t>Aves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position w:val="2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2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4383F"/>
          <w:spacing w:val="0"/>
          <w:w w:val="90"/>
          <w:position w:val="4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numPr>
          <w:ilvl w:val="0"/>
          <w:numId w:val="11"/>
        </w:numPr>
        <w:tabs>
          <w:tab w:pos="1365" w:val="left" w:leader="none"/>
          <w:tab w:pos="6136" w:val="left" w:leader="none"/>
          <w:tab w:pos="7067" w:val="left" w:leader="none"/>
          <w:tab w:pos="8026" w:val="left" w:leader="none"/>
          <w:tab w:pos="9213" w:val="left" w:leader="none"/>
        </w:tabs>
        <w:spacing w:before="56"/>
        <w:ind w:left="1365" w:right="0" w:hanging="85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Ovinos</w:t>
      </w:r>
      <w:r>
        <w:rPr>
          <w:rFonts w:ascii="Arial" w:hAnsi="Arial" w:cs="Arial" w:eastAsia="Arial"/>
          <w:b w:val="0"/>
          <w:bCs w:val="0"/>
          <w:color w:val="15161A"/>
          <w:spacing w:val="-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2"/>
          <w:w w:val="10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caprinos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0"/>
          <w:w w:val="105"/>
          <w:position w:val="1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0"/>
          <w:w w:val="105"/>
          <w:position w:val="1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6067"/>
          <w:spacing w:val="0"/>
          <w:w w:val="10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11"/>
        </w:numPr>
        <w:tabs>
          <w:tab w:pos="1374" w:val="left" w:leader="none"/>
          <w:tab w:pos="6136" w:val="left" w:leader="none"/>
          <w:tab w:pos="7067" w:val="left" w:leader="none"/>
          <w:tab w:pos="8026" w:val="left" w:leader="none"/>
          <w:tab w:pos="9213" w:val="left" w:leader="none"/>
        </w:tabs>
        <w:spacing w:before="87"/>
        <w:ind w:left="1374" w:right="0" w:hanging="85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Peces</w:t>
      </w:r>
      <w:r>
        <w:rPr>
          <w:rFonts w:ascii="Arial" w:hAnsi="Arial" w:cs="Arial" w:eastAsia="Arial"/>
          <w:b w:val="0"/>
          <w:bCs w:val="0"/>
          <w:color w:val="15161A"/>
          <w:spacing w:val="-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1"/>
          <w:w w:val="10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acuicult</w:t>
      </w:r>
      <w:r>
        <w:rPr>
          <w:rFonts w:ascii="Arial" w:hAnsi="Arial" w:cs="Arial" w:eastAsia="Arial"/>
          <w:b w:val="0"/>
          <w:bCs w:val="0"/>
          <w:color w:val="15161A"/>
          <w:spacing w:val="-21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5"/>
          <w:w w:val="100"/>
          <w:position w:val="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ra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5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5"/>
          <w:position w:val="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4B4D52"/>
          <w:spacing w:val="0"/>
          <w:w w:val="100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numPr>
          <w:ilvl w:val="0"/>
          <w:numId w:val="11"/>
        </w:numPr>
        <w:tabs>
          <w:tab w:pos="1374" w:val="left" w:leader="none"/>
          <w:tab w:pos="6136" w:val="left" w:leader="none"/>
          <w:tab w:pos="7072" w:val="left" w:leader="none"/>
          <w:tab w:pos="8031" w:val="left" w:leader="none"/>
          <w:tab w:pos="9218" w:val="left" w:leader="none"/>
        </w:tabs>
        <w:spacing w:before="69"/>
        <w:ind w:left="1374" w:right="0" w:hanging="85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position w:val="0"/>
          <w:sz w:val="14"/>
          <w:szCs w:val="14"/>
        </w:rPr>
        <w:t>Equinos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0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-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4383F"/>
          <w:spacing w:val="0"/>
          <w:w w:val="90"/>
          <w:position w:val="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34383F"/>
          <w:spacing w:val="0"/>
          <w:w w:val="90"/>
          <w:position w:val="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0"/>
          <w:w w:val="9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11"/>
        </w:numPr>
        <w:tabs>
          <w:tab w:pos="1379" w:val="left" w:leader="none"/>
          <w:tab w:pos="6141" w:val="left" w:leader="none"/>
          <w:tab w:pos="7077" w:val="left" w:leader="none"/>
          <w:tab w:pos="8035" w:val="left" w:leader="none"/>
          <w:tab w:pos="9218" w:val="left" w:leader="none"/>
        </w:tabs>
        <w:spacing w:before="89"/>
        <w:ind w:left="1379" w:right="0" w:hanging="859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Especies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menores</w:t>
      </w:r>
      <w:r>
        <w:rPr>
          <w:rFonts w:ascii="Arial" w:hAnsi="Arial" w:cs="Arial" w:eastAsia="Arial"/>
          <w:b w:val="0"/>
          <w:bCs w:val="0"/>
          <w:color w:val="15161A"/>
          <w:spacing w:val="-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4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15161A"/>
          <w:spacing w:val="5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>zoológico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2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2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4D52"/>
          <w:spacing w:val="0"/>
          <w:w w:val="105"/>
          <w:position w:val="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numPr>
          <w:ilvl w:val="0"/>
          <w:numId w:val="11"/>
        </w:numPr>
        <w:tabs>
          <w:tab w:pos="1374" w:val="left" w:leader="none"/>
          <w:tab w:pos="6145" w:val="left" w:leader="none"/>
          <w:tab w:pos="7081" w:val="left" w:leader="none"/>
          <w:tab w:pos="8035" w:val="left" w:leader="none"/>
          <w:tab w:pos="9222" w:val="left" w:leader="none"/>
        </w:tabs>
        <w:spacing w:before="77"/>
        <w:ind w:left="1374" w:right="0" w:hanging="85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Árboles</w:t>
      </w:r>
      <w:r>
        <w:rPr>
          <w:rFonts w:ascii="Arial" w:hAnsi="Arial" w:cs="Arial" w:eastAsia="Arial"/>
          <w:b w:val="0"/>
          <w:bCs w:val="0"/>
          <w:color w:val="15161A"/>
          <w:spacing w:val="9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15161A"/>
          <w:spacing w:val="11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>plantas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95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1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1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95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9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11"/>
        </w:numPr>
        <w:tabs>
          <w:tab w:pos="1379" w:val="left" w:leader="none"/>
          <w:tab w:pos="6145" w:val="left" w:leader="none"/>
          <w:tab w:pos="7081" w:val="left" w:leader="none"/>
          <w:tab w:pos="8035" w:val="left" w:leader="none"/>
          <w:tab w:pos="9222" w:val="left" w:leader="none"/>
        </w:tabs>
        <w:spacing w:before="84"/>
        <w:ind w:left="1379" w:right="0" w:hanging="85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Otros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activos</w:t>
      </w:r>
      <w:r>
        <w:rPr>
          <w:rFonts w:ascii="Arial" w:hAnsi="Arial" w:cs="Arial" w:eastAsia="Arial"/>
          <w:b w:val="0"/>
          <w:bCs w:val="0"/>
          <w:color w:val="15161A"/>
          <w:spacing w:val="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>biológicos</w:t>
      </w:r>
      <w:r>
        <w:rPr>
          <w:rFonts w:ascii="Arial" w:hAnsi="Arial" w:cs="Arial" w:eastAsia="Arial"/>
          <w:b w:val="0"/>
          <w:bCs w:val="0"/>
          <w:color w:val="15161A"/>
          <w:spacing w:val="0"/>
          <w:w w:val="100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2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-2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83F"/>
          <w:spacing w:val="0"/>
          <w:w w:val="100"/>
          <w:position w:val="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5161A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4383F"/>
          <w:spacing w:val="0"/>
          <w:w w:val="100"/>
          <w:position w:val="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20160"/>
          <w:pgMar w:top="2460" w:bottom="1820" w:left="360" w:right="120"/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0"/>
        <w:ind w:left="3239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18.080002pt;margin-top:-32.572277pt;width:60.48pt;height:79.680pt;mso-position-horizontal-relative:page;mso-position-vertical-relative:paragraph;z-index:-3650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-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-10"/>
          <w:w w:val="10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31"/>
          <w:szCs w:val="31"/>
        </w:rPr>
        <w:t>RDINARIA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-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31"/>
          <w:szCs w:val="3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-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31"/>
          <w:szCs w:val="31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-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7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tabs>
          <w:tab w:pos="10311" w:val="left" w:leader="none"/>
        </w:tabs>
        <w:spacing w:line="376" w:lineRule="exact"/>
        <w:ind w:left="4857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20.916168pt;margin-top:35.563747pt;width:571.901058pt;height:235.823405pt;mso-position-horizontal-relative:page;mso-position-vertical-relative:paragraph;z-index:-364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00" w:hRule="exact"/>
                    </w:trPr>
                    <w:tc>
                      <w:tcPr>
                        <w:tcW w:w="1160" w:type="dxa"/>
                        <w:tcBorders>
                          <w:top w:val="single" w:sz="13" w:space="0" w:color="1C1C23"/>
                          <w:left w:val="nil" w:sz="6" w:space="0" w:color="auto"/>
                          <w:bottom w:val="single" w:sz="4" w:space="0" w:color="54546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3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5800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13" w:space="0" w:color="1C1F28"/>
                          <w:left w:val="single" w:sz="4" w:space="0" w:color="4B4B4F"/>
                          <w:bottom w:val="single" w:sz="4" w:space="0" w:color="54546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85"/>
                            <w:sz w:val="15"/>
                            <w:szCs w:val="15"/>
                          </w:rPr>
                          <w:t>BIENES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6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85"/>
                            <w:sz w:val="15"/>
                            <w:szCs w:val="15"/>
                          </w:rPr>
                          <w:t>INMUEBLES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63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545460"/>
                          <w:left w:val="nil" w:sz="6" w:space="0" w:color="auto"/>
                          <w:bottom w:val="single" w:sz="4" w:space="0" w:color="544F64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A1C21"/>
                            <w:spacing w:val="0"/>
                            <w:w w:val="105"/>
                            <w:sz w:val="16"/>
                            <w:szCs w:val="16"/>
                          </w:rPr>
                          <w:t>581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545460"/>
                          <w:left w:val="single" w:sz="4" w:space="0" w:color="4B4B4F"/>
                          <w:bottom w:val="single" w:sz="4" w:space="0" w:color="4B4B5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95"/>
                            <w:sz w:val="14"/>
                            <w:szCs w:val="14"/>
                          </w:rPr>
                          <w:t>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-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"/>
                            <w:w w:val="9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4"/>
                            <w:w w:val="9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4"/>
                            <w:w w:val="9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9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544F64"/>
                          <w:left w:val="nil" w:sz="6" w:space="0" w:color="auto"/>
                          <w:bottom w:val="single" w:sz="4" w:space="0" w:color="00000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6"/>
                            <w:szCs w:val="16"/>
                          </w:rPr>
                          <w:t>582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4B4B5B"/>
                          <w:left w:val="single" w:sz="4" w:space="0" w:color="4B4B4F"/>
                          <w:bottom w:val="single" w:sz="4" w:space="0" w:color="5B5B5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0"/>
                            <w:w w:val="95"/>
                            <w:sz w:val="14"/>
                            <w:szCs w:val="14"/>
                          </w:rPr>
                          <w:t>Viviendas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00000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6"/>
                            <w:szCs w:val="16"/>
                          </w:rPr>
                          <w:t>583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5B5B5B"/>
                          <w:left w:val="single" w:sz="4" w:space="0" w:color="4B4B4F"/>
                          <w:bottom w:val="single" w:sz="4" w:space="0" w:color="34383B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Edificios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0"/>
                            <w:w w:val="100"/>
                            <w:sz w:val="14"/>
                            <w:szCs w:val="14"/>
                          </w:rPr>
                          <w:t>residenciales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B8B8BC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line="174" w:lineRule="exact" w:before="11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6"/>
                            <w:szCs w:val="16"/>
                          </w:rPr>
                          <w:t>589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646E"/>
                            <w:spacing w:val="0"/>
                            <w:w w:val="125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34383B"/>
                          <w:left w:val="single" w:sz="4" w:space="0" w:color="4B4B4F"/>
                          <w:bottom w:val="single" w:sz="4" w:space="0" w:color="B8B8BC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Otr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5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bien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4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inmuebles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B8B8BC"/>
                          <w:left w:val="nil" w:sz="6" w:space="0" w:color="auto"/>
                          <w:bottom w:val="single" w:sz="4" w:space="0" w:color="00000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line="158" w:lineRule="exact" w:before="6"/>
                          <w:ind w:left="32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5900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134" w:lineRule="exact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77583"/>
                            <w:spacing w:val="0"/>
                            <w:w w:val="100"/>
                            <w:sz w:val="14"/>
                            <w:szCs w:val="14"/>
                          </w:rPr>
                          <w:t>-·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B8B8BC"/>
                          <w:left w:val="single" w:sz="4" w:space="0" w:color="4B4B4F"/>
                          <w:bottom w:val="single" w:sz="4" w:space="0" w:color="4F4F4F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85"/>
                            <w:sz w:val="15"/>
                            <w:szCs w:val="15"/>
                          </w:rPr>
                          <w:t>ACTIVOS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-6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85"/>
                            <w:sz w:val="15"/>
                            <w:szCs w:val="15"/>
                          </w:rPr>
                          <w:t>INTANGIBLES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4" w:space="0" w:color="5B5B67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A1C21"/>
                            <w:spacing w:val="0"/>
                            <w:w w:val="100"/>
                            <w:sz w:val="16"/>
                            <w:szCs w:val="16"/>
                          </w:rPr>
                          <w:t>591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4F4F4F"/>
                          <w:left w:val="single" w:sz="4" w:space="0" w:color="4B4B4F"/>
                          <w:bottom w:val="single" w:sz="4" w:space="0" w:color="5B5B67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Software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5B5B67"/>
                          <w:left w:val="nil" w:sz="6" w:space="0" w:color="auto"/>
                          <w:bottom w:val="single" w:sz="4" w:space="0" w:color="80808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A1C21"/>
                            <w:spacing w:val="0"/>
                            <w:w w:val="95"/>
                            <w:sz w:val="16"/>
                            <w:szCs w:val="16"/>
                          </w:rPr>
                          <w:t>592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5B5B67"/>
                          <w:left w:val="single" w:sz="4" w:space="0" w:color="4B4B4F"/>
                          <w:bottom w:val="single" w:sz="4" w:space="0" w:color="6B6B6B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Paten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5"/>
                            <w:w w:val="9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95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808080"/>
                          <w:left w:val="nil" w:sz="6" w:space="0" w:color="auto"/>
                          <w:bottom w:val="single" w:sz="4" w:space="0" w:color="5B577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A1C21"/>
                            <w:spacing w:val="0"/>
                            <w:w w:val="100"/>
                            <w:sz w:val="16"/>
                            <w:szCs w:val="16"/>
                          </w:rPr>
                          <w:t>593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6B6B6B"/>
                          <w:left w:val="single" w:sz="4" w:space="0" w:color="4B4B4F"/>
                          <w:bottom w:val="single" w:sz="4" w:space="0" w:color="4F4B5B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Marc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0"/>
                            <w:w w:val="9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9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5B5770"/>
                          <w:left w:val="nil" w:sz="6" w:space="0" w:color="auto"/>
                          <w:bottom w:val="single" w:sz="4" w:space="0" w:color="57605B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A1C21"/>
                            <w:spacing w:val="0"/>
                            <w:w w:val="100"/>
                            <w:sz w:val="16"/>
                            <w:szCs w:val="16"/>
                          </w:rPr>
                          <w:t>594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4F4B5B"/>
                          <w:left w:val="single" w:sz="4" w:space="0" w:color="4B4B4F"/>
                          <w:bottom w:val="single" w:sz="4" w:space="0" w:color="57605B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Derechos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57605B"/>
                          <w:left w:val="nil" w:sz="6" w:space="0" w:color="auto"/>
                          <w:bottom w:val="single" w:sz="4" w:space="0" w:color="544F64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6"/>
                            <w:szCs w:val="16"/>
                          </w:rPr>
                          <w:t>595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57605B"/>
                          <w:left w:val="single" w:sz="4" w:space="0" w:color="4B4B4F"/>
                          <w:bottom w:val="single" w:sz="4" w:space="0" w:color="544F64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Concesiones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544F64"/>
                          <w:left w:val="nil" w:sz="6" w:space="0" w:color="auto"/>
                          <w:bottom w:val="single" w:sz="4" w:space="0" w:color="4F4F6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6"/>
                            <w:szCs w:val="16"/>
                          </w:rPr>
                          <w:t>596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544F64"/>
                          <w:left w:val="single" w:sz="4" w:space="0" w:color="4B4B4F"/>
                          <w:bottom w:val="single" w:sz="4" w:space="0" w:color="4B4B5B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Franquicias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4F4F60"/>
                          <w:left w:val="nil" w:sz="6" w:space="0" w:color="auto"/>
                          <w:bottom w:val="single" w:sz="4" w:space="0" w:color="64607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A1C21"/>
                            <w:spacing w:val="0"/>
                            <w:w w:val="100"/>
                            <w:sz w:val="16"/>
                            <w:szCs w:val="16"/>
                          </w:rPr>
                          <w:t>597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4B4B5B"/>
                          <w:left w:val="single" w:sz="4" w:space="0" w:color="4B4B4F"/>
                          <w:bottom w:val="single" w:sz="4" w:space="0" w:color="574F64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"/>
                            <w:w w:val="10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4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informáticas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-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intelectuales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8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646070"/>
                          <w:left w:val="nil" w:sz="6" w:space="0" w:color="auto"/>
                          <w:bottom w:val="single" w:sz="4" w:space="0" w:color="4F4B60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3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6"/>
                            <w:szCs w:val="16"/>
                          </w:rPr>
                          <w:t>598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574F64"/>
                          <w:left w:val="single" w:sz="4" w:space="0" w:color="4B4B4F"/>
                          <w:bottom w:val="single" w:sz="4" w:space="0" w:color="4F4B60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Licencia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21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9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23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industria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"/>
                            <w:w w:val="9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95"/>
                            <w:sz w:val="14"/>
                            <w:szCs w:val="14"/>
                          </w:rPr>
                          <w:t>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15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comerciales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6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before="28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14"/>
                            <w:szCs w:val="14"/>
                          </w:rPr>
                          <w:t>otra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19"/>
                            <w:w w:val="9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9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1160" w:type="dxa"/>
                        <w:tcBorders>
                          <w:top w:val="single" w:sz="4" w:space="0" w:color="4F4B60"/>
                          <w:left w:val="nil" w:sz="6" w:space="0" w:color="auto"/>
                          <w:bottom w:val="single" w:sz="4" w:space="0" w:color="575464"/>
                          <w:right w:val="single" w:sz="4" w:space="0" w:color="4B4B4F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3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A1C21"/>
                            <w:spacing w:val="0"/>
                            <w:w w:val="100"/>
                            <w:sz w:val="16"/>
                            <w:szCs w:val="16"/>
                          </w:rPr>
                          <w:t>599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single" w:sz="4" w:space="0" w:color="4F4B60"/>
                          <w:left w:val="single" w:sz="4" w:space="0" w:color="4B4B4F"/>
                          <w:bottom w:val="single" w:sz="4" w:space="0" w:color="575464"/>
                          <w:right w:val="single" w:sz="4" w:space="0" w:color="54544F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Otr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5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-1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12"/>
                            <w:w w:val="1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ctivos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inta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"/>
                            <w:w w:val="1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1"/>
                            <w:w w:val="10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100"/>
                            <w:sz w:val="14"/>
                            <w:szCs w:val="14"/>
                          </w:rPr>
                          <w:t>ibl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63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34"/>
          <w:szCs w:val="34"/>
        </w:rPr>
        <w:t>ADQUISICIONES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-21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10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10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9C9EE4"/>
          <w:spacing w:val="-58"/>
          <w:w w:val="290"/>
          <w:sz w:val="35"/>
          <w:szCs w:val="35"/>
        </w:rPr>
        <w:t>t</w:t>
      </w:r>
      <w:r>
        <w:rPr>
          <w:rFonts w:ascii="Arial" w:hAnsi="Arial" w:cs="Arial" w:eastAsia="Arial"/>
          <w:b w:val="0"/>
          <w:bCs w:val="0"/>
          <w:i/>
          <w:color w:val="9C9EE4"/>
          <w:spacing w:val="-255"/>
          <w:w w:val="290"/>
          <w:sz w:val="35"/>
          <w:szCs w:val="35"/>
        </w:rPr>
        <w:t>/</w:t>
      </w:r>
      <w:r>
        <w:rPr>
          <w:rFonts w:ascii="Arial" w:hAnsi="Arial" w:cs="Arial" w:eastAsia="Arial"/>
          <w:b w:val="0"/>
          <w:bCs w:val="0"/>
          <w:i w:val="0"/>
          <w:color w:val="9C9EE4"/>
          <w:spacing w:val="0"/>
          <w:w w:val="290"/>
          <w:sz w:val="35"/>
          <w:szCs w:val="35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7126" w:val="left" w:leader="none"/>
          <w:tab w:pos="8092" w:val="left" w:leader="none"/>
          <w:tab w:pos="9289" w:val="left" w:leader="none"/>
        </w:tabs>
        <w:ind w:left="61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9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4565B"/>
          <w:spacing w:val="0"/>
          <w:w w:val="9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47" w:lineRule="exact" w:before="14"/>
        <w:ind w:left="0" w:right="564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6264C8"/>
          <w:spacing w:val="0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6264C8"/>
          <w:spacing w:val="1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264C8"/>
          <w:spacing w:val="0"/>
          <w:w w:val="95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7121" w:val="left" w:leader="none"/>
          <w:tab w:pos="8087" w:val="left" w:leader="none"/>
          <w:tab w:pos="9289" w:val="left" w:leader="none"/>
        </w:tabs>
        <w:spacing w:line="142" w:lineRule="exact"/>
        <w:ind w:left="617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1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B3B41"/>
          <w:spacing w:val="0"/>
          <w:w w:val="110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3B3B41"/>
          <w:spacing w:val="0"/>
          <w:w w:val="11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1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1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115"/>
          <w:position w:val="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7121" w:val="left" w:leader="none"/>
          <w:tab w:pos="8092" w:val="left" w:leader="none"/>
          <w:tab w:pos="9289" w:val="left" w:leader="none"/>
        </w:tabs>
        <w:ind w:left="61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A2A31"/>
          <w:spacing w:val="0"/>
          <w:w w:val="100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2A2A31"/>
          <w:spacing w:val="0"/>
          <w:w w:val="100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A2A31"/>
          <w:spacing w:val="0"/>
          <w:w w:val="100"/>
          <w:position w:val="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7121" w:val="left" w:leader="none"/>
          <w:tab w:pos="8087" w:val="left" w:leader="none"/>
          <w:tab w:pos="9289" w:val="left" w:leader="none"/>
        </w:tabs>
        <w:spacing w:before="99"/>
        <w:ind w:left="617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68.434326pt;margin-top:3.921373pt;width:.1pt;height:18.2069pt;mso-position-horizontal-relative:page;mso-position-vertical-relative:paragraph;z-index:-3643" coordorigin="11369,78" coordsize="2,364">
            <v:shape style="position:absolute;left:11369;top:78;width:2;height:364" coordorigin="11369,78" coordsize="0,364" path="m11369,443l11369,78e" filled="f" stroked="t" strokeweight=".924471pt" strokecolor="#575BB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9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9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9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A2A31"/>
          <w:spacing w:val="0"/>
          <w:w w:val="95"/>
          <w:position w:val="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7121" w:val="left" w:leader="none"/>
          <w:tab w:pos="8087" w:val="left" w:leader="none"/>
          <w:tab w:pos="9289" w:val="left" w:leader="none"/>
        </w:tabs>
        <w:spacing w:before="99"/>
        <w:ind w:left="617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9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100"/>
          <w:position w:val="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tabs>
          <w:tab w:pos="7121" w:val="left" w:leader="none"/>
          <w:tab w:pos="8087" w:val="left" w:leader="none"/>
          <w:tab w:pos="9289" w:val="left" w:leader="none"/>
        </w:tabs>
        <w:spacing w:before="90"/>
        <w:ind w:left="61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8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8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85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7117" w:val="left" w:leader="none"/>
          <w:tab w:pos="8083" w:val="left" w:leader="none"/>
          <w:tab w:pos="9285" w:val="left" w:leader="none"/>
        </w:tabs>
        <w:ind w:left="61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B3B41"/>
          <w:spacing w:val="0"/>
          <w:w w:val="95"/>
          <w:position w:val="1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3B3B41"/>
          <w:spacing w:val="0"/>
          <w:w w:val="9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B3B41"/>
          <w:spacing w:val="0"/>
          <w:w w:val="95"/>
          <w:position w:val="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7117" w:val="left" w:leader="none"/>
          <w:tab w:pos="8083" w:val="left" w:leader="none"/>
          <w:tab w:pos="9285" w:val="left" w:leader="none"/>
        </w:tabs>
        <w:spacing w:before="91"/>
        <w:ind w:left="61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4565B"/>
          <w:spacing w:val="0"/>
          <w:w w:val="9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7117" w:val="left" w:leader="none"/>
          <w:tab w:pos="8083" w:val="left" w:leader="none"/>
          <w:tab w:pos="9285" w:val="left" w:leader="none"/>
        </w:tabs>
        <w:spacing w:before="85"/>
        <w:ind w:left="616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10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10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100"/>
          <w:position w:val="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tabs>
          <w:tab w:pos="7117" w:val="left" w:leader="none"/>
          <w:tab w:pos="8083" w:val="left" w:leader="none"/>
          <w:tab w:pos="9285" w:val="left" w:leader="none"/>
        </w:tabs>
        <w:spacing w:before="94"/>
        <w:ind w:left="61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position w:val="0"/>
          <w:sz w:val="16"/>
          <w:szCs w:val="16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4565B"/>
          <w:spacing w:val="0"/>
          <w:w w:val="90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7117" w:val="left" w:leader="none"/>
          <w:tab w:pos="8083" w:val="left" w:leader="none"/>
          <w:tab w:pos="9285" w:val="left" w:leader="none"/>
        </w:tabs>
        <w:spacing w:before="100"/>
        <w:ind w:left="61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0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8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8087" w:val="left" w:leader="none"/>
          <w:tab w:pos="9285" w:val="left" w:leader="none"/>
        </w:tabs>
        <w:ind w:left="61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2A2A31"/>
          <w:spacing w:val="0"/>
          <w:w w:val="9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7117" w:val="left" w:leader="none"/>
          <w:tab w:pos="8083" w:val="left" w:leader="none"/>
          <w:tab w:pos="9285" w:val="left" w:leader="none"/>
        </w:tabs>
        <w:spacing w:before="95"/>
        <w:ind w:left="61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8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8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8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7117" w:val="left" w:leader="none"/>
          <w:tab w:pos="8083" w:val="left" w:leader="none"/>
          <w:tab w:pos="9285" w:val="left" w:leader="none"/>
        </w:tabs>
        <w:ind w:left="616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4565B"/>
          <w:spacing w:val="0"/>
          <w:w w:val="100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565B"/>
          <w:spacing w:val="0"/>
          <w:w w:val="100"/>
          <w:position w:val="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position w:val="-1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100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100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tabs>
          <w:tab w:pos="7117" w:val="left" w:leader="none"/>
          <w:tab w:pos="8083" w:val="left" w:leader="none"/>
          <w:tab w:pos="9285" w:val="left" w:leader="none"/>
        </w:tabs>
        <w:spacing w:before="89"/>
        <w:ind w:left="616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8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8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8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8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0"/>
          <w:w w:val="85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4"/>
          <w:footerReference w:type="default" r:id="rId55"/>
          <w:pgSz w:w="12240" w:h="20160"/>
          <w:pgMar w:header="0" w:footer="1745" w:top="980" w:bottom="1940" w:left="320" w:right="0"/>
          <w:pgNumType w:start="8"/>
        </w:sectPr>
      </w:pPr>
    </w:p>
    <w:p>
      <w:pPr>
        <w:spacing w:before="82"/>
        <w:ind w:left="0" w:right="17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A1C21"/>
          <w:spacing w:val="0"/>
          <w:w w:val="85"/>
          <w:sz w:val="14"/>
          <w:szCs w:val="14"/>
        </w:rPr>
        <w:t>COMPRAS</w:t>
      </w:r>
      <w:r>
        <w:rPr>
          <w:rFonts w:ascii="Arial" w:hAnsi="Arial" w:cs="Arial" w:eastAsia="Arial"/>
          <w:b w:val="0"/>
          <w:bCs w:val="0"/>
          <w:color w:val="1A1C21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A1C21"/>
          <w:spacing w:val="1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A1C21"/>
          <w:spacing w:val="0"/>
          <w:w w:val="85"/>
          <w:sz w:val="14"/>
          <w:szCs w:val="14"/>
        </w:rPr>
        <w:t>ENE-ABR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3978" w:val="left" w:leader="none"/>
          <w:tab w:pos="4477" w:val="left" w:leader="none"/>
        </w:tabs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C21"/>
          <w:spacing w:val="0"/>
          <w:w w:val="95"/>
          <w:position w:val="3"/>
          <w:sz w:val="14"/>
          <w:szCs w:val="14"/>
        </w:rPr>
        <w:t>lTALES</w:t>
      </w:r>
      <w:r>
        <w:rPr>
          <w:rFonts w:ascii="Arial" w:hAnsi="Arial" w:cs="Arial" w:eastAsia="Arial"/>
          <w:b w:val="0"/>
          <w:bCs w:val="0"/>
          <w:color w:val="1A1C21"/>
          <w:spacing w:val="0"/>
          <w:w w:val="95"/>
          <w:position w:val="3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95"/>
          <w:position w:val="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position w:val="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6"/>
          <w:w w:val="95"/>
          <w:position w:val="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5"/>
          <w:position w:val="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5"/>
          <w:position w:val="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position w:val="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-13"/>
          <w:w w:val="95"/>
          <w:position w:val="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0"/>
          <w:w w:val="95"/>
          <w:position w:val="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-7"/>
          <w:w w:val="95"/>
          <w:position w:val="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position w:val="0"/>
          <w:sz w:val="16"/>
          <w:szCs w:val="16"/>
        </w:rPr>
        <w:t>89</w:t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-6"/>
          <w:w w:val="95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position w:val="0"/>
          <w:sz w:val="16"/>
          <w:szCs w:val="16"/>
        </w:rPr>
        <w:t>32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91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07080A"/>
          <w:spacing w:val="0"/>
          <w:w w:val="90"/>
          <w:sz w:val="14"/>
          <w:szCs w:val="14"/>
        </w:rPr>
        <w:t>MAYO</w:t>
      </w:r>
      <w:r>
        <w:rPr>
          <w:rFonts w:ascii="Arial" w:hAnsi="Arial" w:cs="Arial" w:eastAsia="Arial"/>
          <w:b w:val="0"/>
          <w:bCs w:val="0"/>
          <w:color w:val="07080A"/>
          <w:spacing w:val="-1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7080A"/>
          <w:spacing w:val="0"/>
          <w:w w:val="9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07080A"/>
          <w:spacing w:val="17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7080A"/>
          <w:spacing w:val="0"/>
          <w:w w:val="90"/>
          <w:sz w:val="14"/>
          <w:szCs w:val="14"/>
        </w:rPr>
        <w:t>DIC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4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-15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1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909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1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92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6"/>
          <w:w w:val="9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1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88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96"/>
        <w:ind w:left="12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07080A"/>
          <w:spacing w:val="0"/>
          <w:w w:val="85"/>
          <w:sz w:val="14"/>
          <w:szCs w:val="14"/>
        </w:rPr>
        <w:t>PRESUPUESTADO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414" w:val="left" w:leader="none"/>
        </w:tabs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-12"/>
          <w:w w:val="95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3B3B41"/>
          <w:spacing w:val="-5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32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1"/>
          <w:w w:val="9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A2A31"/>
          <w:spacing w:val="1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7080A"/>
          <w:spacing w:val="0"/>
          <w:w w:val="95"/>
          <w:sz w:val="16"/>
          <w:szCs w:val="16"/>
        </w:rPr>
        <w:t>315.20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96"/>
        <w:ind w:left="11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1A1C21"/>
          <w:spacing w:val="0"/>
          <w:w w:val="90"/>
          <w:sz w:val="14"/>
          <w:szCs w:val="14"/>
        </w:rPr>
        <w:t>CUMPLIMIENTO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2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A1C21"/>
          <w:spacing w:val="0"/>
          <w:w w:val="85"/>
          <w:sz w:val="16"/>
          <w:szCs w:val="16"/>
        </w:rPr>
        <w:t>23%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20160"/>
          <w:pgMar w:top="2460" w:bottom="1820" w:left="320" w:right="0"/>
          <w:cols w:num="4" w:equalWidth="0">
            <w:col w:w="5372" w:space="647"/>
            <w:col w:w="1204" w:space="742"/>
            <w:col w:w="1388" w:space="642"/>
            <w:col w:w="192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22.723602pt;margin-top:927.014771pt;width:412.77640pt;height:.1pt;mso-position-horizontal-relative:page;mso-position-vertical-relative:page;z-index:-3646" coordorigin="2454,18540" coordsize="8256,2">
            <v:shape style="position:absolute;left:2454;top:18540;width:8256;height:2" coordorigin="2454,18540" coordsize="8256,0" path="m2454,18540l10710,18540e" filled="f" stroked="t" strokeweight="1.386707pt" strokecolor="#1C1C28">
              <v:path arrowok="t"/>
            </v:shape>
            <w10:wrap type="none"/>
          </v:group>
        </w:pict>
      </w:r>
      <w:r>
        <w:rPr/>
        <w:pict>
          <v:group style="position:absolute;margin-left:122.723602pt;margin-top:949.359619pt;width:412.77640pt;height:.1pt;mso-position-horizontal-relative:page;mso-position-vertical-relative:page;z-index:-3645" coordorigin="2454,18987" coordsize="8256,2">
            <v:shape style="position:absolute;left:2454;top:18987;width:8256;height:2" coordorigin="2454,18987" coordsize="8256,0" path="m2454,18987l10710,18987e" filled="f" stroked="t" strokeweight="1.386707pt" strokecolor="#1C1C28">
              <v:path arrowok="t"/>
            </v:shape>
            <w10:wrap type="none"/>
          </v:group>
        </w:pict>
      </w:r>
      <w:r>
        <w:rPr/>
        <w:pict>
          <v:group style="position:absolute;margin-left:21.493959pt;margin-top:970.16748pt;width:177.96074pt;height:.1pt;mso-position-horizontal-relative:page;mso-position-vertical-relative:page;z-index:-3644" coordorigin="430,19403" coordsize="3559,2">
            <v:shape style="position:absolute;left:430;top:19403;width:3559;height:2" coordorigin="430,19403" coordsize="3559,0" path="m430,19403l3989,19403e" filled="f" stroked="t" strokeweight=".693353pt" strokecolor="#9C9CA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3299" w:val="left" w:leader="none"/>
        </w:tabs>
        <w:spacing w:line="236" w:lineRule="auto" w:before="75"/>
        <w:ind w:left="1824" w:right="1540" w:hanging="10"/>
        <w:jc w:val="left"/>
      </w:pPr>
      <w:r>
        <w:rPr/>
        <w:pict>
          <v:shape style="position:absolute;margin-left:534.719971pt;margin-top:18.689489pt;width:77.28pt;height:171.84pt;mso-position-horizontal-relative:page;mso-position-vertical-relative:paragraph;z-index:-3649" type="#_x0000_t75">
            <v:imagedata r:id="rId57" o:title=""/>
          </v:shape>
        </w:pict>
      </w:r>
      <w:r>
        <w:rPr/>
        <w:pict>
          <v:group style="position:absolute;margin-left:22.187309pt;margin-top:-50.047413pt;width:568.54989pt;height:.1pt;mso-position-horizontal-relative:page;mso-position-vertical-relative:paragraph;z-index:-3647" coordorigin="444,-1001" coordsize="11371,2">
            <v:shape style="position:absolute;left:444;top:-1001;width:11371;height:2" coordorigin="444,-1001" coordsize="11371,0" path="m444,-1001l11815,-1001e" filled="f" stroked="t" strokeweight="1.617825pt" strokecolor="#1C1C23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07080A"/>
          <w:spacing w:val="0"/>
          <w:w w:val="95"/>
        </w:rPr>
        <w:t>Acuerdo.-</w:t>
      </w:r>
      <w:r>
        <w:rPr>
          <w:rFonts w:ascii="Arial" w:hAnsi="Arial" w:cs="Arial" w:eastAsia="Arial"/>
          <w:b/>
          <w:bCs/>
          <w:color w:val="07080A"/>
          <w:spacing w:val="0"/>
          <w:w w:val="95"/>
        </w:rPr>
        <w:tab/>
      </w:r>
      <w:r>
        <w:rPr>
          <w:b w:val="0"/>
          <w:bCs w:val="0"/>
          <w:color w:val="07080A"/>
          <w:spacing w:val="0"/>
          <w:w w:val="95"/>
        </w:rPr>
        <w:t>Con</w:t>
      </w:r>
      <w:r>
        <w:rPr>
          <w:b w:val="0"/>
          <w:bCs w:val="0"/>
          <w:color w:val="07080A"/>
          <w:spacing w:val="5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6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votos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20"/>
          <w:w w:val="95"/>
        </w:rPr>
        <w:t> </w:t>
      </w:r>
      <w:r>
        <w:rPr>
          <w:b w:val="0"/>
          <w:bCs w:val="0"/>
          <w:color w:val="1A1C21"/>
          <w:spacing w:val="0"/>
          <w:w w:val="95"/>
        </w:rPr>
        <w:t>a</w:t>
      </w:r>
      <w:r>
        <w:rPr>
          <w:b w:val="0"/>
          <w:bCs w:val="0"/>
          <w:color w:val="1A1C21"/>
          <w:spacing w:val="0"/>
          <w:w w:val="95"/>
        </w:rPr>
        <w:t> </w:t>
      </w:r>
      <w:r>
        <w:rPr>
          <w:b w:val="0"/>
          <w:bCs w:val="0"/>
          <w:color w:val="1A1C21"/>
          <w:spacing w:val="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favor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2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se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autoriza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1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el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del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1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Programa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1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anual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compras</w:t>
      </w:r>
      <w:r>
        <w:rPr>
          <w:b w:val="0"/>
          <w:bCs w:val="0"/>
          <w:color w:val="07080A"/>
          <w:spacing w:val="-33"/>
          <w:w w:val="95"/>
        </w:rPr>
        <w:t> </w:t>
      </w:r>
      <w:r>
        <w:rPr>
          <w:b w:val="0"/>
          <w:bCs w:val="0"/>
          <w:color w:val="2A2A31"/>
          <w:spacing w:val="0"/>
          <w:w w:val="95"/>
        </w:rPr>
        <w:t>,</w:t>
      </w:r>
      <w:r>
        <w:rPr>
          <w:b w:val="0"/>
          <w:bCs w:val="0"/>
          <w:color w:val="2A2A31"/>
          <w:spacing w:val="0"/>
          <w:w w:val="96"/>
        </w:rPr>
        <w:t> </w:t>
      </w:r>
      <w:r>
        <w:rPr>
          <w:b w:val="0"/>
          <w:bCs w:val="0"/>
          <w:color w:val="07080A"/>
          <w:spacing w:val="0"/>
          <w:w w:val="95"/>
        </w:rPr>
        <w:t>adquisiciones,</w:t>
      </w:r>
      <w:r>
        <w:rPr>
          <w:b w:val="0"/>
          <w:bCs w:val="0"/>
          <w:color w:val="07080A"/>
          <w:spacing w:val="5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arrendamiento</w:t>
      </w:r>
      <w:r>
        <w:rPr>
          <w:b w:val="0"/>
          <w:bCs w:val="0"/>
          <w:color w:val="07080A"/>
          <w:spacing w:val="-35"/>
          <w:w w:val="95"/>
        </w:rPr>
        <w:t> </w:t>
      </w:r>
      <w:r>
        <w:rPr>
          <w:b w:val="0"/>
          <w:bCs w:val="0"/>
          <w:color w:val="2A2A31"/>
          <w:spacing w:val="0"/>
          <w:w w:val="95"/>
        </w:rPr>
        <w:t>s</w:t>
      </w:r>
      <w:r>
        <w:rPr>
          <w:b w:val="0"/>
          <w:bCs w:val="0"/>
          <w:color w:val="2A2A31"/>
          <w:spacing w:val="1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y</w:t>
      </w:r>
      <w:r>
        <w:rPr>
          <w:b w:val="0"/>
          <w:bCs w:val="0"/>
          <w:color w:val="07080A"/>
          <w:spacing w:val="2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servicios</w:t>
      </w:r>
      <w:r>
        <w:rPr>
          <w:b w:val="0"/>
          <w:bCs w:val="0"/>
          <w:color w:val="07080A"/>
          <w:spacing w:val="3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2019</w:t>
      </w:r>
      <w:r>
        <w:rPr>
          <w:b w:val="0"/>
          <w:bCs w:val="0"/>
          <w:color w:val="07080A"/>
          <w:spacing w:val="1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del</w:t>
      </w:r>
      <w:r>
        <w:rPr>
          <w:b w:val="0"/>
          <w:bCs w:val="0"/>
          <w:color w:val="07080A"/>
          <w:spacing w:val="21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Municipio</w:t>
      </w:r>
      <w:r>
        <w:rPr>
          <w:b w:val="0"/>
          <w:bCs w:val="0"/>
          <w:color w:val="07080A"/>
          <w:spacing w:val="1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1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San</w:t>
      </w:r>
      <w:r>
        <w:rPr>
          <w:b w:val="0"/>
          <w:bCs w:val="0"/>
          <w:color w:val="07080A"/>
          <w:spacing w:val="1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Juan</w:t>
      </w:r>
      <w:r>
        <w:rPr>
          <w:b w:val="0"/>
          <w:bCs w:val="0"/>
          <w:color w:val="07080A"/>
          <w:spacing w:val="2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2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los</w:t>
      </w:r>
      <w:r>
        <w:rPr>
          <w:b w:val="0"/>
          <w:bCs w:val="0"/>
          <w:color w:val="07080A"/>
          <w:spacing w:val="2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Lago</w:t>
      </w:r>
      <w:r>
        <w:rPr>
          <w:b w:val="0"/>
          <w:bCs w:val="0"/>
          <w:color w:val="07080A"/>
          <w:spacing w:val="14"/>
          <w:w w:val="95"/>
        </w:rPr>
        <w:t>s</w:t>
      </w:r>
      <w:r>
        <w:rPr>
          <w:b w:val="0"/>
          <w:bCs w:val="0"/>
          <w:color w:val="2A2A31"/>
          <w:spacing w:val="0"/>
          <w:w w:val="95"/>
        </w:rPr>
        <w:t>,</w:t>
      </w:r>
      <w:r>
        <w:rPr>
          <w:b w:val="0"/>
          <w:bCs w:val="0"/>
          <w:color w:val="2A2A31"/>
          <w:spacing w:val="0"/>
          <w:w w:val="96"/>
        </w:rPr>
        <w:t> </w:t>
      </w:r>
      <w:r>
        <w:rPr>
          <w:b w:val="0"/>
          <w:bCs w:val="0"/>
          <w:color w:val="07080A"/>
          <w:spacing w:val="0"/>
          <w:w w:val="95"/>
        </w:rPr>
        <w:t>como</w:t>
      </w:r>
      <w:r>
        <w:rPr>
          <w:b w:val="0"/>
          <w:bCs w:val="0"/>
          <w:color w:val="07080A"/>
          <w:spacing w:val="1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instrumento</w:t>
      </w:r>
      <w:r>
        <w:rPr>
          <w:b w:val="0"/>
          <w:bCs w:val="0"/>
          <w:color w:val="07080A"/>
          <w:spacing w:val="2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1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planeac</w:t>
      </w:r>
      <w:r>
        <w:rPr>
          <w:b w:val="0"/>
          <w:bCs w:val="0"/>
          <w:color w:val="07080A"/>
          <w:spacing w:val="7"/>
          <w:w w:val="95"/>
        </w:rPr>
        <w:t>i</w:t>
      </w:r>
      <w:r>
        <w:rPr>
          <w:b w:val="0"/>
          <w:bCs w:val="0"/>
          <w:color w:val="2A2A31"/>
          <w:spacing w:val="6"/>
          <w:w w:val="95"/>
        </w:rPr>
        <w:t>ó</w:t>
      </w:r>
      <w:r>
        <w:rPr>
          <w:b w:val="0"/>
          <w:bCs w:val="0"/>
          <w:color w:val="07080A"/>
          <w:spacing w:val="0"/>
          <w:w w:val="95"/>
        </w:rPr>
        <w:t>n</w:t>
      </w:r>
      <w:r>
        <w:rPr>
          <w:b w:val="0"/>
          <w:bCs w:val="0"/>
          <w:color w:val="07080A"/>
          <w:spacing w:val="-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del</w:t>
      </w:r>
      <w:r>
        <w:rPr>
          <w:b w:val="0"/>
          <w:bCs w:val="0"/>
          <w:color w:val="07080A"/>
          <w:spacing w:val="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gasto</w:t>
      </w:r>
      <w:r>
        <w:rPr>
          <w:b w:val="0"/>
          <w:bCs w:val="0"/>
          <w:color w:val="07080A"/>
          <w:spacing w:val="-34"/>
          <w:w w:val="95"/>
        </w:rPr>
        <w:t> </w:t>
      </w:r>
      <w:r>
        <w:rPr>
          <w:b w:val="0"/>
          <w:bCs w:val="0"/>
          <w:color w:val="2A2A31"/>
          <w:spacing w:val="0"/>
          <w:w w:val="95"/>
        </w:rPr>
        <w:t>,</w:t>
      </w:r>
      <w:r>
        <w:rPr>
          <w:b w:val="0"/>
          <w:bCs w:val="0"/>
          <w:color w:val="2A2A31"/>
          <w:spacing w:val="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ajustado</w:t>
      </w:r>
      <w:r>
        <w:rPr>
          <w:b w:val="0"/>
          <w:bCs w:val="0"/>
          <w:color w:val="07080A"/>
          <w:spacing w:val="2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</w:t>
      </w:r>
      <w:r>
        <w:rPr>
          <w:b w:val="0"/>
          <w:bCs w:val="0"/>
          <w:color w:val="07080A"/>
          <w:spacing w:val="1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las</w:t>
      </w:r>
      <w:r>
        <w:rPr>
          <w:b w:val="0"/>
          <w:bCs w:val="0"/>
          <w:color w:val="07080A"/>
          <w:spacing w:val="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variables</w:t>
      </w:r>
      <w:r>
        <w:rPr>
          <w:b w:val="0"/>
          <w:bCs w:val="0"/>
          <w:color w:val="07080A"/>
          <w:spacing w:val="2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futuras</w:t>
      </w:r>
      <w:r>
        <w:rPr>
          <w:b w:val="0"/>
          <w:bCs w:val="0"/>
          <w:color w:val="07080A"/>
          <w:spacing w:val="2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tal</w:t>
      </w:r>
      <w:r>
        <w:rPr>
          <w:b w:val="0"/>
          <w:bCs w:val="0"/>
          <w:color w:val="07080A"/>
          <w:spacing w:val="1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y</w:t>
      </w:r>
      <w:r>
        <w:rPr>
          <w:b w:val="0"/>
          <w:bCs w:val="0"/>
          <w:color w:val="07080A"/>
          <w:spacing w:val="2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como</w:t>
      </w:r>
      <w:r>
        <w:rPr>
          <w:b w:val="0"/>
          <w:bCs w:val="0"/>
          <w:color w:val="07080A"/>
          <w:spacing w:val="1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modificaciones</w:t>
      </w:r>
      <w:r>
        <w:rPr>
          <w:b w:val="0"/>
          <w:bCs w:val="0"/>
          <w:color w:val="07080A"/>
          <w:spacing w:val="2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</w:t>
      </w:r>
      <w:r>
        <w:rPr>
          <w:b w:val="0"/>
          <w:bCs w:val="0"/>
          <w:color w:val="07080A"/>
          <w:spacing w:val="-4"/>
          <w:w w:val="95"/>
        </w:rPr>
        <w:t>e</w:t>
      </w:r>
      <w:r>
        <w:rPr>
          <w:b w:val="0"/>
          <w:bCs w:val="0"/>
          <w:color w:val="2A2A31"/>
          <w:spacing w:val="-6"/>
          <w:w w:val="95"/>
        </w:rPr>
        <w:t>r</w:t>
      </w:r>
      <w:r>
        <w:rPr>
          <w:b w:val="0"/>
          <w:bCs w:val="0"/>
          <w:color w:val="07080A"/>
          <w:spacing w:val="0"/>
          <w:w w:val="95"/>
        </w:rPr>
        <w:t>cepciones</w:t>
      </w:r>
      <w:r>
        <w:rPr>
          <w:b w:val="0"/>
          <w:bCs w:val="0"/>
          <w:color w:val="07080A"/>
          <w:spacing w:val="1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en</w:t>
      </w:r>
      <w:r>
        <w:rPr>
          <w:b w:val="0"/>
          <w:bCs w:val="0"/>
          <w:color w:val="07080A"/>
          <w:spacing w:val="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los</w:t>
      </w:r>
      <w:r>
        <w:rPr>
          <w:b w:val="0"/>
          <w:bCs w:val="0"/>
          <w:color w:val="07080A"/>
          <w:spacing w:val="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ingresos</w:t>
      </w:r>
      <w:r>
        <w:rPr>
          <w:b w:val="0"/>
          <w:bCs w:val="0"/>
          <w:color w:val="07080A"/>
          <w:spacing w:val="1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municipales</w:t>
      </w:r>
      <w:r>
        <w:rPr>
          <w:b w:val="0"/>
          <w:bCs w:val="0"/>
          <w:color w:val="07080A"/>
          <w:spacing w:val="-34"/>
          <w:w w:val="95"/>
        </w:rPr>
        <w:t> </w:t>
      </w:r>
      <w:r>
        <w:rPr>
          <w:b w:val="0"/>
          <w:bCs w:val="0"/>
          <w:color w:val="2A2A3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824" w:right="1549" w:hanging="10"/>
        <w:jc w:val="left"/>
      </w:pPr>
      <w:r>
        <w:rPr>
          <w:rFonts w:ascii="Arial" w:hAnsi="Arial" w:cs="Arial" w:eastAsia="Arial"/>
          <w:b/>
          <w:bCs/>
          <w:color w:val="07080A"/>
          <w:spacing w:val="0"/>
          <w:w w:val="95"/>
          <w:sz w:val="21"/>
          <w:szCs w:val="21"/>
        </w:rPr>
        <w:t>4-</w:t>
      </w:r>
      <w:r>
        <w:rPr>
          <w:rFonts w:ascii="Arial" w:hAnsi="Arial" w:cs="Arial" w:eastAsia="Arial"/>
          <w:b/>
          <w:bCs/>
          <w:color w:val="07080A"/>
          <w:spacing w:val="36"/>
          <w:w w:val="95"/>
          <w:sz w:val="21"/>
          <w:szCs w:val="21"/>
        </w:rPr>
        <w:t> </w:t>
      </w:r>
      <w:r>
        <w:rPr>
          <w:b w:val="0"/>
          <w:bCs w:val="0"/>
          <w:color w:val="07080A"/>
          <w:spacing w:val="0"/>
          <w:w w:val="95"/>
        </w:rPr>
        <w:t>Informe</w:t>
      </w:r>
      <w:r>
        <w:rPr>
          <w:b w:val="0"/>
          <w:bCs w:val="0"/>
          <w:color w:val="07080A"/>
          <w:spacing w:val="1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General</w:t>
      </w:r>
      <w:r>
        <w:rPr>
          <w:b w:val="0"/>
          <w:bCs w:val="0"/>
          <w:color w:val="07080A"/>
          <w:spacing w:val="2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2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comp</w:t>
      </w:r>
      <w:r>
        <w:rPr>
          <w:b w:val="0"/>
          <w:bCs w:val="0"/>
          <w:color w:val="07080A"/>
          <w:spacing w:val="17"/>
          <w:w w:val="95"/>
        </w:rPr>
        <w:t>r</w:t>
      </w:r>
      <w:r>
        <w:rPr>
          <w:b w:val="0"/>
          <w:bCs w:val="0"/>
          <w:color w:val="2A2A31"/>
          <w:spacing w:val="0"/>
          <w:w w:val="95"/>
        </w:rPr>
        <w:t>as</w:t>
      </w:r>
      <w:r>
        <w:rPr>
          <w:b w:val="0"/>
          <w:bCs w:val="0"/>
          <w:color w:val="2A2A31"/>
          <w:spacing w:val="3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por</w:t>
      </w:r>
      <w:r>
        <w:rPr>
          <w:b w:val="0"/>
          <w:bCs w:val="0"/>
          <w:color w:val="07080A"/>
          <w:spacing w:val="2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parte</w:t>
      </w:r>
      <w:r>
        <w:rPr>
          <w:b w:val="0"/>
          <w:bCs w:val="0"/>
          <w:color w:val="07080A"/>
          <w:spacing w:val="1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3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</w:t>
      </w:r>
      <w:r>
        <w:rPr>
          <w:b w:val="0"/>
          <w:bCs w:val="0"/>
          <w:color w:val="07080A"/>
          <w:spacing w:val="2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UNIDAD</w:t>
      </w:r>
      <w:r>
        <w:rPr>
          <w:b w:val="0"/>
          <w:bCs w:val="0"/>
          <w:color w:val="07080A"/>
          <w:spacing w:val="2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CENTRAL</w:t>
      </w:r>
      <w:r>
        <w:rPr>
          <w:b w:val="0"/>
          <w:bCs w:val="0"/>
          <w:color w:val="07080A"/>
          <w:spacing w:val="4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1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COMPRAS</w:t>
      </w:r>
      <w:r>
        <w:rPr>
          <w:b w:val="0"/>
          <w:bCs w:val="0"/>
          <w:color w:val="07080A"/>
          <w:spacing w:val="4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DEL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MUNICIPIO</w:t>
      </w:r>
      <w:r>
        <w:rPr>
          <w:b w:val="0"/>
          <w:bCs w:val="0"/>
          <w:color w:val="07080A"/>
          <w:spacing w:val="1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-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SAN</w:t>
      </w:r>
      <w:r>
        <w:rPr>
          <w:b w:val="0"/>
          <w:bCs w:val="0"/>
          <w:color w:val="07080A"/>
          <w:spacing w:val="-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JUAN</w:t>
      </w:r>
      <w:r>
        <w:rPr>
          <w:b w:val="0"/>
          <w:bCs w:val="0"/>
          <w:color w:val="07080A"/>
          <w:spacing w:val="11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-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LOS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LAGOS.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auto"/>
        <w:ind w:left="1824" w:right="1989" w:firstLine="4"/>
        <w:jc w:val="left"/>
      </w:pPr>
      <w:r>
        <w:rPr/>
        <w:pict>
          <v:shape style="position:absolute;margin-left:101.460686pt;margin-top:37.988159pt;width:434.906042pt;height:151.792336pt;mso-position-horizontal-relative:page;mso-position-vertical-relative:paragraph;z-index:-364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65" w:hRule="exact"/>
                    </w:trPr>
                    <w:tc>
                      <w:tcPr>
                        <w:tcW w:w="2887" w:type="dxa"/>
                        <w:tcBorders>
                          <w:top w:val="single" w:sz="4" w:space="0" w:color="383844"/>
                          <w:left w:val="single" w:sz="4" w:space="0" w:color="383B3B"/>
                          <w:bottom w:val="nil" w:sz="6" w:space="0" w:color="auto"/>
                          <w:right w:val="single" w:sz="4" w:space="0" w:color="3B3F3F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Articulo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891" w:type="dxa"/>
                        <w:tcBorders>
                          <w:top w:val="single" w:sz="4" w:space="0" w:color="383844"/>
                          <w:left w:val="single" w:sz="4" w:space="0" w:color="3B3F3F"/>
                          <w:bottom w:val="single" w:sz="4" w:space="0" w:color="3F3B4F"/>
                          <w:right w:val="single" w:sz="6" w:space="0" w:color="484848"/>
                        </w:tcBorders>
                      </w:tcPr>
                      <w:p>
                        <w:pPr>
                          <w:pStyle w:val="TableParagraph"/>
                          <w:spacing w:line="249" w:lineRule="exact" w:before="6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A2A31"/>
                            <w:spacing w:val="1"/>
                            <w:w w:val="95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ostos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902" w:type="dxa"/>
                        <w:tcBorders>
                          <w:top w:val="single" w:sz="4" w:space="0" w:color="383844"/>
                          <w:left w:val="single" w:sz="6" w:space="0" w:color="484848"/>
                          <w:bottom w:val="single" w:sz="4" w:space="0" w:color="3F3B4F"/>
                          <w:right w:val="single" w:sz="6" w:space="0" w:color="57575B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Observaciones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1764" w:hRule="exact"/>
                    </w:trPr>
                    <w:tc>
                      <w:tcPr>
                        <w:tcW w:w="2887" w:type="dxa"/>
                        <w:tcBorders>
                          <w:top w:val="nil" w:sz="6" w:space="0" w:color="auto"/>
                          <w:left w:val="single" w:sz="4" w:space="0" w:color="383B3B"/>
                          <w:bottom w:val="single" w:sz="4" w:space="0" w:color="383444"/>
                          <w:right w:val="single" w:sz="4" w:space="0" w:color="3B3F3F"/>
                        </w:tcBorders>
                      </w:tcPr>
                      <w:p>
                        <w:pPr>
                          <w:pStyle w:val="TableParagraph"/>
                          <w:spacing w:line="240" w:lineRule="exact" w:before="1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38" w:lineRule="auto"/>
                          <w:ind w:left="97" w:right="89" w:firstLine="4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Vehículo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4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destino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traslado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carne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Dirección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4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0"/>
                            <w:w w:val="95"/>
                            <w:sz w:val="22"/>
                            <w:szCs w:val="22"/>
                          </w:rPr>
                          <w:t>Rastro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Municipal.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Desc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0"/>
                            <w:w w:val="9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-9"/>
                            <w:w w:val="9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pción: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MARCA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Ford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MODELO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350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AÑO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2019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891" w:type="dxa"/>
                        <w:tcBorders>
                          <w:top w:val="single" w:sz="4" w:space="0" w:color="3F3B4F"/>
                          <w:left w:val="single" w:sz="4" w:space="0" w:color="3B3F3F"/>
                          <w:bottom w:val="single" w:sz="4" w:space="0" w:color="3F3B4F"/>
                          <w:right w:val="single" w:sz="6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exact" w:before="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0"/>
                            <w:w w:val="95"/>
                            <w:sz w:val="22"/>
                            <w:szCs w:val="22"/>
                          </w:rPr>
                          <w:t>Costo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-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$587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4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3"/>
                            <w:w w:val="9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85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1"/>
                            <w:w w:val="95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B3B41"/>
                            <w:spacing w:val="-12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902" w:type="dxa"/>
                        <w:tcBorders>
                          <w:top w:val="single" w:sz="4" w:space="0" w:color="3F3B4F"/>
                          <w:left w:val="single" w:sz="6" w:space="0" w:color="484848"/>
                          <w:bottom w:val="single" w:sz="4" w:space="0" w:color="3F3B4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104" w:right="103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0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51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0"/>
                            <w:sz w:val="22"/>
                            <w:szCs w:val="22"/>
                          </w:rPr>
                          <w:t>AUTOR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-2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A2A31"/>
                            <w:spacing w:val="-14"/>
                            <w:w w:val="9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0"/>
                            <w:sz w:val="22"/>
                            <w:szCs w:val="22"/>
                          </w:rPr>
                          <w:t>ZA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0"/>
                            <w:sz w:val="22"/>
                            <w:szCs w:val="22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13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0"/>
                            <w:sz w:val="22"/>
                            <w:szCs w:val="22"/>
                          </w:rPr>
                          <w:t>GASTO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-29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4565B"/>
                            <w:spacing w:val="0"/>
                            <w:w w:val="9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46" w:lineRule="exact" w:before="12"/>
                          <w:ind w:left="99" w:right="94" w:firstLine="9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Nota: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4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0"/>
                            <w:w w:val="95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5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genere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resguardo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5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4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encargado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patrimonio.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998" w:hRule="exact"/>
                    </w:trPr>
                    <w:tc>
                      <w:tcPr>
                        <w:tcW w:w="2887" w:type="dxa"/>
                        <w:tcBorders>
                          <w:top w:val="single" w:sz="4" w:space="0" w:color="383444"/>
                          <w:left w:val="single" w:sz="4" w:space="0" w:color="383B3B"/>
                          <w:bottom w:val="nil" w:sz="6" w:space="0" w:color="auto"/>
                          <w:right w:val="single" w:sz="4" w:space="0" w:color="2B2B2B"/>
                        </w:tcBorders>
                      </w:tcPr>
                      <w:p>
                        <w:pPr>
                          <w:pStyle w:val="TableParagraph"/>
                          <w:spacing w:line="231" w:lineRule="auto" w:before="19"/>
                          <w:ind w:left="101" w:right="87" w:firstLine="9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Caja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1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refrigeración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traslado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4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carnes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Rastro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Municipal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891" w:type="dxa"/>
                        <w:tcBorders>
                          <w:top w:val="single" w:sz="4" w:space="0" w:color="3F3B4F"/>
                          <w:left w:val="single" w:sz="4" w:space="0" w:color="2B2B2B"/>
                          <w:bottom w:val="single" w:sz="4" w:space="0" w:color="443F54"/>
                          <w:right w:val="single" w:sz="6" w:space="0" w:color="484848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C21"/>
                            <w:spacing w:val="0"/>
                            <w:w w:val="95"/>
                            <w:sz w:val="22"/>
                            <w:szCs w:val="22"/>
                          </w:rPr>
                          <w:t>$170,000.00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46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31"/>
                            <w:spacing w:val="8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proximadamente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902" w:type="dxa"/>
                        <w:tcBorders>
                          <w:top w:val="single" w:sz="4" w:space="0" w:color="3F3B4F"/>
                          <w:left w:val="single" w:sz="6" w:space="0" w:color="484848"/>
                          <w:bottom w:val="single" w:sz="4" w:space="0" w:color="443F54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08" w:right="104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AUTORIZA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3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GASTO.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31" w:lineRule="auto"/>
                          <w:ind w:left="108" w:right="92" w:firstLine="4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Nota: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presentara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informe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sobre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cantidad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3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exacta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2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-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próxima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80A"/>
                            <w:spacing w:val="0"/>
                            <w:w w:val="95"/>
                            <w:sz w:val="22"/>
                            <w:szCs w:val="22"/>
                          </w:rPr>
                          <w:t>sesión.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07080A"/>
          <w:spacing w:val="0"/>
          <w:w w:val="95"/>
        </w:rPr>
        <w:t>En</w:t>
      </w:r>
      <w:r>
        <w:rPr>
          <w:b w:val="0"/>
          <w:bCs w:val="0"/>
          <w:color w:val="07080A"/>
          <w:spacing w:val="4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uso</w:t>
      </w:r>
      <w:r>
        <w:rPr>
          <w:b w:val="0"/>
          <w:bCs w:val="0"/>
          <w:color w:val="07080A"/>
          <w:spacing w:val="5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5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</w:t>
      </w:r>
      <w:r>
        <w:rPr>
          <w:b w:val="0"/>
          <w:bCs w:val="0"/>
          <w:color w:val="07080A"/>
          <w:spacing w:val="4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voz,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el</w:t>
      </w:r>
      <w:r>
        <w:rPr>
          <w:b w:val="0"/>
          <w:bCs w:val="0"/>
          <w:color w:val="07080A"/>
          <w:spacing w:val="4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titular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5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</w:t>
      </w:r>
      <w:r>
        <w:rPr>
          <w:b w:val="0"/>
          <w:bCs w:val="0"/>
          <w:color w:val="07080A"/>
          <w:spacing w:val="5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Unidad</w:t>
      </w:r>
      <w:r>
        <w:rPr>
          <w:b w:val="0"/>
          <w:bCs w:val="0"/>
          <w:color w:val="07080A"/>
          <w:spacing w:val="5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Central</w:t>
      </w:r>
      <w:r>
        <w:rPr>
          <w:b w:val="0"/>
          <w:bCs w:val="0"/>
          <w:color w:val="07080A"/>
          <w:spacing w:val="5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5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Compras,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presenta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asuntos</w:t>
      </w:r>
      <w:r>
        <w:rPr>
          <w:b w:val="0"/>
          <w:bCs w:val="0"/>
          <w:color w:val="07080A"/>
          <w:spacing w:val="0"/>
          <w:w w:val="93"/>
        </w:rPr>
        <w:t> </w:t>
      </w:r>
      <w:r>
        <w:rPr>
          <w:b w:val="0"/>
          <w:bCs w:val="0"/>
          <w:color w:val="07080A"/>
          <w:spacing w:val="0"/>
          <w:w w:val="95"/>
        </w:rPr>
        <w:t>aprobar</w:t>
      </w:r>
      <w:r>
        <w:rPr>
          <w:b w:val="0"/>
          <w:bCs w:val="0"/>
          <w:color w:val="07080A"/>
          <w:spacing w:val="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con</w:t>
      </w:r>
      <w:r>
        <w:rPr>
          <w:b w:val="0"/>
          <w:bCs w:val="0"/>
          <w:color w:val="07080A"/>
          <w:spacing w:val="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los</w:t>
      </w:r>
      <w:r>
        <w:rPr>
          <w:b w:val="0"/>
          <w:bCs w:val="0"/>
          <w:color w:val="07080A"/>
          <w:spacing w:val="-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siguientes</w:t>
      </w:r>
      <w:r>
        <w:rPr>
          <w:b w:val="0"/>
          <w:bCs w:val="0"/>
          <w:color w:val="07080A"/>
          <w:spacing w:val="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gas</w:t>
      </w:r>
      <w:r>
        <w:rPr>
          <w:b w:val="0"/>
          <w:bCs w:val="0"/>
          <w:color w:val="2A2A31"/>
          <w:spacing w:val="8"/>
          <w:w w:val="95"/>
        </w:rPr>
        <w:t>t</w:t>
      </w:r>
      <w:r>
        <w:rPr>
          <w:b w:val="0"/>
          <w:bCs w:val="0"/>
          <w:color w:val="07080A"/>
          <w:spacing w:val="0"/>
          <w:w w:val="95"/>
        </w:rPr>
        <w:t>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1073"/>
        <w:jc w:val="right"/>
        <w:rPr>
          <w:rFonts w:ascii="Arial" w:hAnsi="Arial" w:cs="Arial" w:eastAsia="Arial"/>
        </w:rPr>
      </w:pPr>
      <w:r>
        <w:rPr/>
        <w:pict>
          <v:shape style="position:absolute;margin-left:555.840027pt;margin-top:-42.820141pt;width:56.16pt;height:135.360pt;mso-position-horizontal-relative:page;mso-position-vertical-relative:paragraph;z-index:-3648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6264C8"/>
          <w:spacing w:val="0"/>
          <w:w w:val="45"/>
        </w:rPr>
        <w:t>""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9" w:lineRule="auto" w:before="72"/>
        <w:ind w:left="1829" w:right="1547"/>
        <w:jc w:val="both"/>
      </w:pPr>
      <w:r>
        <w:rPr>
          <w:rFonts w:ascii="Arial" w:hAnsi="Arial" w:cs="Arial" w:eastAsia="Arial"/>
          <w:b/>
          <w:bCs/>
          <w:color w:val="07080A"/>
          <w:spacing w:val="0"/>
          <w:w w:val="95"/>
        </w:rPr>
        <w:t>5.-</w:t>
      </w:r>
      <w:r>
        <w:rPr>
          <w:rFonts w:ascii="Arial" w:hAnsi="Arial" w:cs="Arial" w:eastAsia="Arial"/>
          <w:b/>
          <w:bCs/>
          <w:color w:val="07080A"/>
          <w:spacing w:val="1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Señores</w:t>
      </w:r>
      <w:r>
        <w:rPr>
          <w:b w:val="0"/>
          <w:bCs w:val="0"/>
          <w:color w:val="07080A"/>
          <w:spacing w:val="2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integrantes</w:t>
      </w:r>
      <w:r>
        <w:rPr>
          <w:b w:val="0"/>
          <w:bCs w:val="0"/>
          <w:color w:val="07080A"/>
          <w:spacing w:val="20"/>
          <w:w w:val="95"/>
        </w:rPr>
        <w:t> </w:t>
      </w:r>
      <w:r>
        <w:rPr>
          <w:b w:val="0"/>
          <w:bCs w:val="0"/>
          <w:color w:val="1A1C21"/>
          <w:spacing w:val="0"/>
          <w:w w:val="95"/>
        </w:rPr>
        <w:t>de</w:t>
      </w:r>
      <w:r>
        <w:rPr>
          <w:b w:val="0"/>
          <w:bCs w:val="0"/>
          <w:color w:val="1A1C21"/>
          <w:spacing w:val="21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</w:t>
      </w:r>
      <w:r>
        <w:rPr>
          <w:b w:val="0"/>
          <w:bCs w:val="0"/>
          <w:color w:val="07080A"/>
          <w:spacing w:val="8"/>
          <w:w w:val="95"/>
        </w:rPr>
        <w:t> </w:t>
      </w:r>
      <w:r>
        <w:rPr>
          <w:b w:val="0"/>
          <w:bCs w:val="0"/>
          <w:color w:val="1A1C21"/>
          <w:spacing w:val="0"/>
          <w:w w:val="95"/>
        </w:rPr>
        <w:t>dicha</w:t>
      </w:r>
      <w:r>
        <w:rPr>
          <w:b w:val="0"/>
          <w:bCs w:val="0"/>
          <w:color w:val="1A1C21"/>
          <w:spacing w:val="2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Comisión,</w:t>
      </w:r>
      <w:r>
        <w:rPr>
          <w:b w:val="0"/>
          <w:bCs w:val="0"/>
          <w:color w:val="07080A"/>
          <w:spacing w:val="2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en</w:t>
      </w:r>
      <w:r>
        <w:rPr>
          <w:b w:val="0"/>
          <w:bCs w:val="0"/>
          <w:color w:val="07080A"/>
          <w:spacing w:val="1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virtud</w:t>
      </w:r>
      <w:r>
        <w:rPr>
          <w:b w:val="0"/>
          <w:bCs w:val="0"/>
          <w:color w:val="07080A"/>
          <w:spacing w:val="19"/>
          <w:w w:val="95"/>
        </w:rPr>
        <w:t> </w:t>
      </w:r>
      <w:r>
        <w:rPr>
          <w:b w:val="0"/>
          <w:bCs w:val="0"/>
          <w:color w:val="1A1C21"/>
          <w:spacing w:val="0"/>
          <w:w w:val="95"/>
        </w:rPr>
        <w:t>que</w:t>
      </w:r>
      <w:r>
        <w:rPr>
          <w:b w:val="0"/>
          <w:bCs w:val="0"/>
          <w:color w:val="1A1C21"/>
          <w:spacing w:val="2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ha</w:t>
      </w:r>
      <w:r>
        <w:rPr>
          <w:b w:val="0"/>
          <w:bCs w:val="0"/>
          <w:color w:val="07080A"/>
          <w:spacing w:val="1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sido</w:t>
      </w:r>
      <w:r>
        <w:rPr>
          <w:b w:val="0"/>
          <w:bCs w:val="0"/>
          <w:color w:val="07080A"/>
          <w:spacing w:val="2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agotado</w:t>
      </w:r>
      <w:r>
        <w:rPr>
          <w:b w:val="0"/>
          <w:bCs w:val="0"/>
          <w:color w:val="07080A"/>
          <w:spacing w:val="3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el</w:t>
      </w:r>
      <w:r>
        <w:rPr>
          <w:b w:val="0"/>
          <w:bCs w:val="0"/>
          <w:color w:val="07080A"/>
          <w:spacing w:val="1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orden</w:t>
      </w:r>
      <w:r>
        <w:rPr>
          <w:b w:val="0"/>
          <w:bCs w:val="0"/>
          <w:color w:val="07080A"/>
          <w:spacing w:val="1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del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día,</w:t>
      </w:r>
      <w:r>
        <w:rPr>
          <w:b w:val="0"/>
          <w:bCs w:val="0"/>
          <w:color w:val="07080A"/>
          <w:spacing w:val="3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se</w:t>
      </w:r>
      <w:r>
        <w:rPr>
          <w:b w:val="0"/>
          <w:bCs w:val="0"/>
          <w:color w:val="07080A"/>
          <w:spacing w:val="2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declara</w:t>
      </w:r>
      <w:r>
        <w:rPr>
          <w:b w:val="0"/>
          <w:bCs w:val="0"/>
          <w:color w:val="07080A"/>
          <w:spacing w:val="41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concluida</w:t>
      </w:r>
      <w:r>
        <w:rPr>
          <w:b w:val="0"/>
          <w:bCs w:val="0"/>
          <w:color w:val="07080A"/>
          <w:spacing w:val="4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</w:t>
      </w:r>
      <w:r>
        <w:rPr>
          <w:b w:val="0"/>
          <w:bCs w:val="0"/>
          <w:color w:val="07080A"/>
          <w:spacing w:val="2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presente</w:t>
      </w:r>
      <w:r>
        <w:rPr>
          <w:b w:val="0"/>
          <w:bCs w:val="0"/>
          <w:color w:val="07080A"/>
          <w:spacing w:val="31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sesión</w:t>
      </w:r>
      <w:r>
        <w:rPr>
          <w:b w:val="0"/>
          <w:bCs w:val="0"/>
          <w:color w:val="07080A"/>
          <w:spacing w:val="-38"/>
          <w:w w:val="95"/>
        </w:rPr>
        <w:t> </w:t>
      </w:r>
      <w:r>
        <w:rPr>
          <w:b w:val="0"/>
          <w:bCs w:val="0"/>
          <w:color w:val="2A2A31"/>
          <w:spacing w:val="0"/>
          <w:w w:val="95"/>
        </w:rPr>
        <w:t>,</w:t>
      </w:r>
      <w:r>
        <w:rPr>
          <w:b w:val="0"/>
          <w:bCs w:val="0"/>
          <w:color w:val="2A2A31"/>
          <w:spacing w:val="1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</w:t>
      </w:r>
      <w:r>
        <w:rPr>
          <w:b w:val="0"/>
          <w:bCs w:val="0"/>
          <w:color w:val="07080A"/>
          <w:spacing w:val="2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las</w:t>
      </w:r>
      <w:r>
        <w:rPr>
          <w:b w:val="0"/>
          <w:bCs w:val="0"/>
          <w:color w:val="07080A"/>
          <w:spacing w:val="3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15</w:t>
      </w:r>
      <w:r>
        <w:rPr>
          <w:b w:val="0"/>
          <w:bCs w:val="0"/>
          <w:color w:val="07080A"/>
          <w:spacing w:val="1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ho</w:t>
      </w:r>
      <w:r>
        <w:rPr>
          <w:b w:val="0"/>
          <w:bCs w:val="0"/>
          <w:color w:val="3B3B41"/>
          <w:spacing w:val="-1"/>
          <w:w w:val="95"/>
        </w:rPr>
        <w:t>r</w:t>
      </w:r>
      <w:r>
        <w:rPr>
          <w:b w:val="0"/>
          <w:bCs w:val="0"/>
          <w:color w:val="07080A"/>
          <w:spacing w:val="0"/>
          <w:w w:val="95"/>
        </w:rPr>
        <w:t>as</w:t>
      </w:r>
      <w:r>
        <w:rPr>
          <w:b w:val="0"/>
          <w:bCs w:val="0"/>
          <w:color w:val="07080A"/>
          <w:spacing w:val="2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con</w:t>
      </w:r>
      <w:r>
        <w:rPr>
          <w:b w:val="0"/>
          <w:bCs w:val="0"/>
          <w:color w:val="07080A"/>
          <w:spacing w:val="3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50</w:t>
      </w:r>
      <w:r>
        <w:rPr>
          <w:b w:val="0"/>
          <w:bCs w:val="0"/>
          <w:color w:val="07080A"/>
          <w:spacing w:val="2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minutos</w:t>
      </w:r>
      <w:r>
        <w:rPr>
          <w:b w:val="0"/>
          <w:bCs w:val="0"/>
          <w:color w:val="07080A"/>
          <w:spacing w:val="4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del</w:t>
      </w:r>
      <w:r>
        <w:rPr>
          <w:b w:val="0"/>
          <w:bCs w:val="0"/>
          <w:color w:val="07080A"/>
          <w:spacing w:val="2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día</w:t>
      </w:r>
      <w:r>
        <w:rPr>
          <w:b w:val="0"/>
          <w:bCs w:val="0"/>
          <w:color w:val="07080A"/>
          <w:spacing w:val="2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hoy,</w:t>
      </w:r>
      <w:r>
        <w:rPr>
          <w:b w:val="0"/>
          <w:bCs w:val="0"/>
          <w:color w:val="07080A"/>
          <w:spacing w:val="3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citando</w:t>
      </w:r>
      <w:r>
        <w:rPr>
          <w:b w:val="0"/>
          <w:bCs w:val="0"/>
          <w:color w:val="07080A"/>
          <w:spacing w:val="4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</w:t>
      </w:r>
      <w:r>
        <w:rPr>
          <w:b w:val="0"/>
          <w:bCs w:val="0"/>
          <w:color w:val="07080A"/>
          <w:spacing w:val="3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sesión</w:t>
      </w:r>
      <w:r>
        <w:rPr>
          <w:b w:val="0"/>
          <w:bCs w:val="0"/>
          <w:color w:val="07080A"/>
          <w:spacing w:val="3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ordinaria</w:t>
      </w:r>
      <w:r>
        <w:rPr>
          <w:b w:val="0"/>
          <w:bCs w:val="0"/>
          <w:color w:val="07080A"/>
          <w:spacing w:val="3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3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Comisión</w:t>
      </w:r>
      <w:r>
        <w:rPr>
          <w:b w:val="0"/>
          <w:bCs w:val="0"/>
          <w:color w:val="07080A"/>
          <w:spacing w:val="-38"/>
          <w:w w:val="95"/>
        </w:rPr>
        <w:t> </w:t>
      </w:r>
      <w:r>
        <w:rPr>
          <w:b w:val="0"/>
          <w:bCs w:val="0"/>
          <w:color w:val="2A2A31"/>
          <w:spacing w:val="0"/>
          <w:w w:val="95"/>
        </w:rPr>
        <w:t>,</w:t>
      </w:r>
      <w:r>
        <w:rPr>
          <w:b w:val="0"/>
          <w:bCs w:val="0"/>
          <w:color w:val="2A2A31"/>
          <w:spacing w:val="2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por</w:t>
      </w:r>
      <w:r>
        <w:rPr>
          <w:b w:val="0"/>
          <w:bCs w:val="0"/>
          <w:color w:val="07080A"/>
          <w:spacing w:val="3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instrucciones</w:t>
      </w:r>
      <w:r>
        <w:rPr>
          <w:b w:val="0"/>
          <w:bCs w:val="0"/>
          <w:color w:val="07080A"/>
          <w:spacing w:val="3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del</w:t>
      </w:r>
      <w:r>
        <w:rPr>
          <w:b w:val="0"/>
          <w:bCs w:val="0"/>
          <w:color w:val="07080A"/>
          <w:spacing w:val="36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Presidente</w:t>
      </w:r>
      <w:r>
        <w:rPr>
          <w:b w:val="0"/>
          <w:bCs w:val="0"/>
          <w:color w:val="07080A"/>
          <w:spacing w:val="48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Municipal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LIC.</w:t>
      </w:r>
      <w:r>
        <w:rPr>
          <w:b w:val="0"/>
          <w:bCs w:val="0"/>
          <w:color w:val="07080A"/>
          <w:spacing w:val="0"/>
          <w:w w:val="95"/>
        </w:rPr>
        <w:t> </w:t>
      </w:r>
      <w:r>
        <w:rPr>
          <w:b w:val="0"/>
          <w:bCs w:val="0"/>
          <w:color w:val="07080A"/>
          <w:spacing w:val="1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Jesús</w:t>
      </w:r>
      <w:r>
        <w:rPr>
          <w:b w:val="0"/>
          <w:bCs w:val="0"/>
          <w:color w:val="07080A"/>
          <w:spacing w:val="2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Ubaldo</w:t>
      </w:r>
      <w:r>
        <w:rPr>
          <w:b w:val="0"/>
          <w:bCs w:val="0"/>
          <w:color w:val="07080A"/>
          <w:spacing w:val="13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Medina</w:t>
      </w:r>
      <w:r>
        <w:rPr>
          <w:b w:val="0"/>
          <w:bCs w:val="0"/>
          <w:color w:val="07080A"/>
          <w:spacing w:val="2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Bri</w:t>
      </w:r>
      <w:r>
        <w:rPr>
          <w:b w:val="0"/>
          <w:bCs w:val="0"/>
          <w:color w:val="07080A"/>
          <w:spacing w:val="-3"/>
          <w:w w:val="95"/>
        </w:rPr>
        <w:t>s</w:t>
      </w:r>
      <w:r>
        <w:rPr>
          <w:b w:val="0"/>
          <w:bCs w:val="0"/>
          <w:color w:val="2A2A31"/>
          <w:spacing w:val="3"/>
          <w:w w:val="95"/>
        </w:rPr>
        <w:t>e</w:t>
      </w:r>
      <w:r>
        <w:rPr>
          <w:b w:val="0"/>
          <w:bCs w:val="0"/>
          <w:color w:val="07080A"/>
          <w:spacing w:val="0"/>
          <w:w w:val="95"/>
        </w:rPr>
        <w:t>ñ</w:t>
      </w:r>
      <w:r>
        <w:rPr>
          <w:b w:val="0"/>
          <w:bCs w:val="0"/>
          <w:color w:val="07080A"/>
          <w:spacing w:val="4"/>
          <w:w w:val="95"/>
        </w:rPr>
        <w:t>o</w:t>
      </w:r>
      <w:r>
        <w:rPr>
          <w:b w:val="0"/>
          <w:bCs w:val="0"/>
          <w:color w:val="2A2A31"/>
          <w:spacing w:val="0"/>
          <w:w w:val="95"/>
        </w:rPr>
        <w:t>,</w:t>
      </w:r>
      <w:r>
        <w:rPr>
          <w:b w:val="0"/>
          <w:bCs w:val="0"/>
          <w:color w:val="2A2A31"/>
          <w:spacing w:val="0"/>
          <w:w w:val="95"/>
        </w:rPr>
        <w:t> </w:t>
      </w:r>
      <w:r>
        <w:rPr>
          <w:b w:val="0"/>
          <w:bCs w:val="0"/>
          <w:color w:val="2A2A31"/>
          <w:spacing w:val="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y</w:t>
      </w:r>
      <w:r>
        <w:rPr>
          <w:b w:val="0"/>
          <w:bCs w:val="0"/>
          <w:color w:val="07080A"/>
          <w:spacing w:val="1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se</w:t>
      </w:r>
      <w:r>
        <w:rPr>
          <w:b w:val="0"/>
          <w:bCs w:val="0"/>
          <w:color w:val="07080A"/>
          <w:spacing w:val="9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convoca</w:t>
      </w:r>
      <w:r>
        <w:rPr>
          <w:b w:val="0"/>
          <w:bCs w:val="0"/>
          <w:color w:val="07080A"/>
          <w:spacing w:val="2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a</w:t>
      </w:r>
      <w:r>
        <w:rPr>
          <w:b w:val="0"/>
          <w:bCs w:val="0"/>
          <w:color w:val="07080A"/>
          <w:spacing w:val="2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nueva</w:t>
      </w:r>
      <w:r>
        <w:rPr>
          <w:b w:val="0"/>
          <w:bCs w:val="0"/>
          <w:color w:val="07080A"/>
          <w:spacing w:val="1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reunión</w:t>
      </w:r>
      <w:r>
        <w:rPr>
          <w:b w:val="0"/>
          <w:bCs w:val="0"/>
          <w:color w:val="07080A"/>
          <w:spacing w:val="15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el</w:t>
      </w:r>
      <w:r>
        <w:rPr>
          <w:b w:val="0"/>
          <w:bCs w:val="0"/>
          <w:color w:val="07080A"/>
          <w:spacing w:val="-1"/>
          <w:w w:val="95"/>
        </w:rPr>
        <w:t> </w:t>
      </w:r>
      <w:r>
        <w:rPr>
          <w:b w:val="0"/>
          <w:bCs w:val="0"/>
          <w:color w:val="07080A"/>
          <w:spacing w:val="4"/>
          <w:w w:val="95"/>
        </w:rPr>
        <w:t>d</w:t>
      </w:r>
      <w:r>
        <w:rPr>
          <w:b w:val="0"/>
          <w:bCs w:val="0"/>
          <w:color w:val="2A2A31"/>
          <w:spacing w:val="-6"/>
          <w:w w:val="95"/>
        </w:rPr>
        <w:t>í</w:t>
      </w:r>
      <w:r>
        <w:rPr>
          <w:b w:val="0"/>
          <w:bCs w:val="0"/>
          <w:color w:val="07080A"/>
          <w:spacing w:val="0"/>
          <w:w w:val="95"/>
        </w:rPr>
        <w:t>a</w:t>
      </w:r>
      <w:r>
        <w:rPr>
          <w:b w:val="0"/>
          <w:bCs w:val="0"/>
          <w:color w:val="07080A"/>
          <w:spacing w:val="20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30</w:t>
      </w:r>
      <w:r>
        <w:rPr>
          <w:b w:val="0"/>
          <w:bCs w:val="0"/>
          <w:color w:val="07080A"/>
          <w:spacing w:val="4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</w:t>
      </w:r>
      <w:r>
        <w:rPr>
          <w:b w:val="0"/>
          <w:bCs w:val="0"/>
          <w:color w:val="07080A"/>
          <w:spacing w:val="17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mayo</w:t>
      </w:r>
      <w:r>
        <w:rPr>
          <w:b w:val="0"/>
          <w:bCs w:val="0"/>
          <w:color w:val="07080A"/>
          <w:spacing w:val="12"/>
          <w:w w:val="95"/>
        </w:rPr>
        <w:t> </w:t>
      </w:r>
      <w:r>
        <w:rPr>
          <w:b w:val="0"/>
          <w:bCs w:val="0"/>
          <w:color w:val="07080A"/>
          <w:spacing w:val="0"/>
          <w:w w:val="9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9" w:lineRule="auto"/>
        <w:jc w:val="both"/>
        <w:sectPr>
          <w:type w:val="continuous"/>
          <w:pgSz w:w="12240" w:h="20160"/>
          <w:pgMar w:top="2460" w:bottom="1820" w:left="320" w:right="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910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5.8pt;height:45.57pt;mso-position-horizontal-relative:char;mso-position-vertical-relative:line" type="#_x0000_t75">
            <v:imagedata r:id="rId6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27" w:lineRule="exact"/>
        <w:ind w:left="182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17.120003pt;margin-top:-36.93pt;width:61.44pt;height:78.72pt;mso-position-horizontal-relative:page;mso-position-vertical-relative:paragraph;z-index:-3640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0"/>
          <w:w w:val="95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37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0"/>
          <w:w w:val="95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57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35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0"/>
          <w:w w:val="95"/>
          <w:sz w:val="31"/>
          <w:szCs w:val="3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59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0"/>
          <w:w w:val="95"/>
          <w:sz w:val="31"/>
          <w:szCs w:val="31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44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C0F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16"/>
        <w:ind w:left="344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0A0C0F"/>
          <w:spacing w:val="0"/>
          <w:w w:val="95"/>
          <w:sz w:val="31"/>
          <w:szCs w:val="31"/>
        </w:rPr>
        <w:t>ADQUISICIONES.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6" w:lineRule="auto"/>
        <w:ind w:left="422" w:right="1435"/>
        <w:jc w:val="both"/>
      </w:pPr>
      <w:r>
        <w:rPr/>
        <w:pict>
          <v:shape style="position:absolute;margin-left:325.440002pt;margin-top:60.610332pt;width:229.44pt;height:81.6pt;mso-position-horizontal-relative:page;mso-position-vertical-relative:paragraph;z-index:-3638" type="#_x0000_t75">
            <v:imagedata r:id="rId63" o:title=""/>
          </v:shape>
        </w:pict>
      </w:r>
      <w:r>
        <w:rPr>
          <w:b w:val="0"/>
          <w:bCs w:val="0"/>
          <w:color w:val="0A0C0F"/>
          <w:spacing w:val="0"/>
          <w:w w:val="95"/>
        </w:rPr>
        <w:t>2019,</w:t>
      </w:r>
      <w:r>
        <w:rPr>
          <w:b w:val="0"/>
          <w:bCs w:val="0"/>
          <w:color w:val="0A0C0F"/>
          <w:spacing w:val="38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a</w:t>
      </w:r>
      <w:r>
        <w:rPr>
          <w:b w:val="0"/>
          <w:bCs w:val="0"/>
          <w:color w:val="0A0C0F"/>
          <w:spacing w:val="2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las</w:t>
      </w:r>
      <w:r>
        <w:rPr>
          <w:b w:val="0"/>
          <w:bCs w:val="0"/>
          <w:color w:val="0A0C0F"/>
          <w:spacing w:val="3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15:00</w:t>
      </w:r>
      <w:r>
        <w:rPr>
          <w:b w:val="0"/>
          <w:bCs w:val="0"/>
          <w:color w:val="0A0C0F"/>
          <w:spacing w:val="19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horas,</w:t>
      </w:r>
      <w:r>
        <w:rPr>
          <w:b w:val="0"/>
          <w:bCs w:val="0"/>
          <w:color w:val="0A0C0F"/>
          <w:spacing w:val="2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en</w:t>
      </w:r>
      <w:r>
        <w:rPr>
          <w:b w:val="0"/>
          <w:bCs w:val="0"/>
          <w:color w:val="0A0C0F"/>
          <w:spacing w:val="21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el</w:t>
      </w:r>
      <w:r>
        <w:rPr>
          <w:b w:val="0"/>
          <w:bCs w:val="0"/>
          <w:color w:val="0A0C0F"/>
          <w:spacing w:val="2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salón</w:t>
      </w:r>
      <w:r>
        <w:rPr>
          <w:b w:val="0"/>
          <w:bCs w:val="0"/>
          <w:color w:val="0A0C0F"/>
          <w:spacing w:val="29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2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sesiones</w:t>
      </w:r>
      <w:r>
        <w:rPr>
          <w:b w:val="0"/>
          <w:bCs w:val="0"/>
          <w:color w:val="0A0C0F"/>
          <w:spacing w:val="3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1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Ayuntamiento,</w:t>
      </w:r>
      <w:r>
        <w:rPr>
          <w:b w:val="0"/>
          <w:bCs w:val="0"/>
          <w:color w:val="0A0C0F"/>
          <w:spacing w:val="4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firmando</w:t>
      </w:r>
      <w:r>
        <w:rPr>
          <w:b w:val="0"/>
          <w:bCs w:val="0"/>
          <w:color w:val="0A0C0F"/>
          <w:spacing w:val="4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los</w:t>
      </w:r>
      <w:r>
        <w:rPr>
          <w:b w:val="0"/>
          <w:bCs w:val="0"/>
          <w:color w:val="0A0C0F"/>
          <w:spacing w:val="1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que</w:t>
      </w:r>
      <w:r>
        <w:rPr>
          <w:b w:val="0"/>
          <w:bCs w:val="0"/>
          <w:color w:val="0A0C0F"/>
          <w:spacing w:val="2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en</w:t>
      </w:r>
      <w:r>
        <w:rPr>
          <w:b w:val="0"/>
          <w:bCs w:val="0"/>
          <w:color w:val="0A0C0F"/>
          <w:spacing w:val="0"/>
          <w:w w:val="94"/>
        </w:rPr>
        <w:t> </w:t>
      </w:r>
      <w:r>
        <w:rPr>
          <w:b w:val="0"/>
          <w:bCs w:val="0"/>
          <w:color w:val="0A0C0F"/>
          <w:spacing w:val="0"/>
          <w:w w:val="95"/>
        </w:rPr>
        <w:t>ella</w:t>
      </w:r>
      <w:r>
        <w:rPr>
          <w:b w:val="0"/>
          <w:bCs w:val="0"/>
          <w:color w:val="0A0C0F"/>
          <w:spacing w:val="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interviniero</w:t>
      </w:r>
      <w:r>
        <w:rPr>
          <w:b w:val="0"/>
          <w:bCs w:val="0"/>
          <w:color w:val="0A0C0F"/>
          <w:spacing w:val="18"/>
          <w:w w:val="95"/>
        </w:rPr>
        <w:t>n</w:t>
      </w:r>
      <w:r>
        <w:rPr>
          <w:b w:val="0"/>
          <w:bCs w:val="0"/>
          <w:color w:val="333438"/>
          <w:spacing w:val="0"/>
          <w:w w:val="95"/>
        </w:rPr>
        <w:t>,</w:t>
      </w:r>
      <w:r>
        <w:rPr>
          <w:b w:val="0"/>
          <w:bCs w:val="0"/>
          <w:color w:val="333438"/>
          <w:spacing w:val="3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quisieron</w:t>
      </w:r>
      <w:r>
        <w:rPr>
          <w:b w:val="0"/>
          <w:bCs w:val="0"/>
          <w:color w:val="0A0C0F"/>
          <w:spacing w:val="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y</w:t>
      </w:r>
      <w:r>
        <w:rPr>
          <w:b w:val="0"/>
          <w:bCs w:val="0"/>
          <w:color w:val="0A0C0F"/>
          <w:spacing w:val="5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supieron</w:t>
      </w:r>
      <w:r>
        <w:rPr>
          <w:b w:val="0"/>
          <w:bCs w:val="0"/>
          <w:color w:val="0A0C0F"/>
          <w:spacing w:val="7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hacerlo</w:t>
      </w:r>
      <w:r>
        <w:rPr>
          <w:b w:val="0"/>
          <w:bCs w:val="0"/>
          <w:color w:val="0A0C0F"/>
          <w:spacing w:val="5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por</w:t>
      </w:r>
      <w:r>
        <w:rPr>
          <w:b w:val="0"/>
          <w:bCs w:val="0"/>
          <w:color w:val="0A0C0F"/>
          <w:spacing w:val="4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y</w:t>
      </w:r>
      <w:r>
        <w:rPr>
          <w:b w:val="0"/>
          <w:bCs w:val="0"/>
          <w:color w:val="0A0C0F"/>
          <w:spacing w:val="5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ante</w:t>
      </w:r>
      <w:r>
        <w:rPr>
          <w:b w:val="0"/>
          <w:bCs w:val="0"/>
          <w:color w:val="0A0C0F"/>
          <w:spacing w:val="51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el</w:t>
      </w:r>
      <w:r>
        <w:rPr>
          <w:b w:val="0"/>
          <w:bCs w:val="0"/>
          <w:color w:val="0A0C0F"/>
          <w:spacing w:val="4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pre</w:t>
      </w:r>
      <w:r>
        <w:rPr>
          <w:b w:val="0"/>
          <w:bCs w:val="0"/>
          <w:color w:val="0A0C0F"/>
          <w:spacing w:val="8"/>
          <w:w w:val="95"/>
        </w:rPr>
        <w:t>s</w:t>
      </w:r>
      <w:r>
        <w:rPr>
          <w:b w:val="0"/>
          <w:bCs w:val="0"/>
          <w:color w:val="333438"/>
          <w:spacing w:val="-13"/>
          <w:w w:val="95"/>
        </w:rPr>
        <w:t>i</w:t>
      </w:r>
      <w:r>
        <w:rPr>
          <w:b w:val="0"/>
          <w:bCs w:val="0"/>
          <w:color w:val="0A0C0F"/>
          <w:spacing w:val="0"/>
          <w:w w:val="95"/>
        </w:rPr>
        <w:t>dente</w:t>
      </w:r>
      <w:r>
        <w:rPr>
          <w:b w:val="0"/>
          <w:bCs w:val="0"/>
          <w:color w:val="0A0C0F"/>
          <w:spacing w:val="1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municipal</w:t>
      </w:r>
      <w:r>
        <w:rPr>
          <w:b w:val="0"/>
          <w:bCs w:val="0"/>
          <w:color w:val="0A0C0F"/>
          <w:spacing w:val="5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que</w:t>
      </w:r>
      <w:r>
        <w:rPr>
          <w:b w:val="0"/>
          <w:bCs w:val="0"/>
          <w:color w:val="0A0C0F"/>
          <w:spacing w:val="0"/>
          <w:w w:val="94"/>
        </w:rPr>
        <w:t> </w:t>
      </w:r>
      <w:r>
        <w:rPr>
          <w:b w:val="0"/>
          <w:bCs w:val="0"/>
          <w:color w:val="0A0C0F"/>
          <w:spacing w:val="0"/>
          <w:w w:val="95"/>
        </w:rPr>
        <w:t>actúa</w:t>
      </w:r>
      <w:r>
        <w:rPr>
          <w:b w:val="0"/>
          <w:bCs w:val="0"/>
          <w:color w:val="0A0C0F"/>
          <w:spacing w:val="4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en</w:t>
      </w:r>
      <w:r>
        <w:rPr>
          <w:b w:val="0"/>
          <w:bCs w:val="0"/>
          <w:color w:val="0A0C0F"/>
          <w:spacing w:val="3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unión</w:t>
      </w:r>
      <w:r>
        <w:rPr>
          <w:b w:val="0"/>
          <w:bCs w:val="0"/>
          <w:color w:val="0A0C0F"/>
          <w:spacing w:val="27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del</w:t>
      </w:r>
      <w:r>
        <w:rPr>
          <w:b w:val="0"/>
          <w:bCs w:val="0"/>
          <w:color w:val="0A0C0F"/>
          <w:spacing w:val="3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serv</w:t>
      </w:r>
      <w:r>
        <w:rPr>
          <w:b w:val="0"/>
          <w:bCs w:val="0"/>
          <w:color w:val="0A0C0F"/>
          <w:spacing w:val="5"/>
          <w:w w:val="95"/>
        </w:rPr>
        <w:t>i</w:t>
      </w:r>
      <w:r>
        <w:rPr>
          <w:b w:val="0"/>
          <w:bCs w:val="0"/>
          <w:color w:val="333438"/>
          <w:spacing w:val="-3"/>
          <w:w w:val="95"/>
        </w:rPr>
        <w:t>d</w:t>
      </w:r>
      <w:r>
        <w:rPr>
          <w:b w:val="0"/>
          <w:bCs w:val="0"/>
          <w:color w:val="0A0C0F"/>
          <w:spacing w:val="0"/>
          <w:w w:val="95"/>
        </w:rPr>
        <w:t>or</w:t>
      </w:r>
      <w:r>
        <w:rPr>
          <w:b w:val="0"/>
          <w:bCs w:val="0"/>
          <w:color w:val="0A0C0F"/>
          <w:spacing w:val="37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público</w:t>
      </w:r>
      <w:r>
        <w:rPr>
          <w:b w:val="0"/>
          <w:bCs w:val="0"/>
          <w:color w:val="0A0C0F"/>
          <w:spacing w:val="4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encargado</w:t>
      </w:r>
      <w:r>
        <w:rPr>
          <w:b w:val="0"/>
          <w:bCs w:val="0"/>
          <w:color w:val="0A0C0F"/>
          <w:spacing w:val="5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3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la</w:t>
      </w:r>
      <w:r>
        <w:rPr>
          <w:b w:val="0"/>
          <w:bCs w:val="0"/>
          <w:color w:val="0A0C0F"/>
          <w:spacing w:val="3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Secretaria</w:t>
      </w:r>
      <w:r>
        <w:rPr>
          <w:b w:val="0"/>
          <w:bCs w:val="0"/>
          <w:color w:val="0A0C0F"/>
          <w:spacing w:val="4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Técnica</w:t>
      </w:r>
      <w:r>
        <w:rPr>
          <w:b w:val="0"/>
          <w:bCs w:val="0"/>
          <w:color w:val="0A0C0F"/>
          <w:spacing w:val="4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3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este</w:t>
      </w:r>
      <w:r>
        <w:rPr>
          <w:b w:val="0"/>
          <w:bCs w:val="0"/>
          <w:color w:val="0A0C0F"/>
          <w:spacing w:val="0"/>
          <w:w w:val="94"/>
        </w:rPr>
        <w:t> </w:t>
      </w:r>
      <w:r>
        <w:rPr>
          <w:b w:val="0"/>
          <w:bCs w:val="0"/>
          <w:color w:val="0A0C0F"/>
          <w:spacing w:val="0"/>
          <w:w w:val="95"/>
        </w:rPr>
        <w:t>ayuntamiento</w:t>
      </w:r>
      <w:r>
        <w:rPr>
          <w:b w:val="0"/>
          <w:bCs w:val="0"/>
          <w:color w:val="0A0C0F"/>
          <w:spacing w:val="29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que</w:t>
      </w:r>
      <w:r>
        <w:rPr>
          <w:b w:val="0"/>
          <w:bCs w:val="0"/>
          <w:color w:val="0A0C0F"/>
          <w:spacing w:val="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autoriza</w:t>
      </w:r>
      <w:r>
        <w:rPr>
          <w:b w:val="0"/>
          <w:bCs w:val="0"/>
          <w:color w:val="0A0C0F"/>
          <w:spacing w:val="1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y</w:t>
      </w:r>
      <w:r>
        <w:rPr>
          <w:b w:val="0"/>
          <w:bCs w:val="0"/>
          <w:color w:val="0A0C0F"/>
          <w:spacing w:val="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da</w:t>
      </w:r>
      <w:r>
        <w:rPr>
          <w:b w:val="0"/>
          <w:bCs w:val="0"/>
          <w:color w:val="0A0C0F"/>
          <w:spacing w:val="-1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f</w:t>
      </w:r>
      <w:r>
        <w:rPr>
          <w:b w:val="0"/>
          <w:bCs w:val="0"/>
          <w:color w:val="0A0C0F"/>
          <w:spacing w:val="14"/>
          <w:w w:val="95"/>
        </w:rPr>
        <w:t>e</w:t>
      </w:r>
      <w:r>
        <w:rPr>
          <w:b w:val="0"/>
          <w:bCs w:val="0"/>
          <w:color w:val="333438"/>
          <w:spacing w:val="0"/>
          <w:w w:val="95"/>
        </w:rPr>
        <w:t>,</w:t>
      </w:r>
      <w:r>
        <w:rPr>
          <w:b w:val="0"/>
          <w:bCs w:val="0"/>
          <w:color w:val="333438"/>
          <w:spacing w:val="-7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en</w:t>
      </w:r>
      <w:r>
        <w:rPr>
          <w:b w:val="0"/>
          <w:bCs w:val="0"/>
          <w:color w:val="0A0C0F"/>
          <w:spacing w:val="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cumplimiento</w:t>
      </w:r>
      <w:r>
        <w:rPr>
          <w:b w:val="0"/>
          <w:bCs w:val="0"/>
          <w:color w:val="0A0C0F"/>
          <w:spacing w:val="2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a</w:t>
      </w:r>
      <w:r>
        <w:rPr>
          <w:b w:val="0"/>
          <w:bCs w:val="0"/>
          <w:color w:val="0A0C0F"/>
          <w:spacing w:val="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lo</w:t>
      </w:r>
      <w:r>
        <w:rPr>
          <w:b w:val="0"/>
          <w:bCs w:val="0"/>
          <w:color w:val="0A0C0F"/>
          <w:spacing w:val="-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dispuesto</w:t>
      </w:r>
      <w:r>
        <w:rPr>
          <w:b w:val="0"/>
          <w:bCs w:val="0"/>
          <w:color w:val="0A0C0F"/>
          <w:spacing w:val="1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en</w:t>
      </w:r>
      <w:r>
        <w:rPr>
          <w:b w:val="0"/>
          <w:bCs w:val="0"/>
          <w:color w:val="0A0C0F"/>
          <w:spacing w:val="-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el</w:t>
      </w:r>
      <w:r>
        <w:rPr>
          <w:b w:val="0"/>
          <w:bCs w:val="0"/>
          <w:color w:val="0A0C0F"/>
          <w:spacing w:val="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Reglamento</w:t>
      </w:r>
      <w:r>
        <w:rPr>
          <w:b w:val="0"/>
          <w:bCs w:val="0"/>
          <w:color w:val="0A0C0F"/>
          <w:spacing w:val="1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7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la</w:t>
      </w:r>
      <w:r>
        <w:rPr>
          <w:b w:val="0"/>
          <w:bCs w:val="0"/>
          <w:color w:val="0A0C0F"/>
          <w:spacing w:val="0"/>
          <w:w w:val="92"/>
        </w:rPr>
        <w:t> </w:t>
      </w:r>
      <w:r>
        <w:rPr>
          <w:b w:val="0"/>
          <w:bCs w:val="0"/>
          <w:color w:val="0A0C0F"/>
          <w:spacing w:val="0"/>
          <w:w w:val="95"/>
        </w:rPr>
        <w:t>Comisión.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7" w:lineRule="auto"/>
        <w:ind w:left="565" w:right="5909" w:hanging="11"/>
        <w:jc w:val="center"/>
      </w:pPr>
      <w:r>
        <w:rPr/>
        <w:pict>
          <v:group style="position:absolute;margin-left:111.063301pt;margin-top:-.177095pt;width:200.6972pt;height:.1pt;mso-position-horizontal-relative:page;mso-position-vertical-relative:paragraph;z-index:-3637" coordorigin="2221,-4" coordsize="4014,2">
            <v:shape style="position:absolute;left:2221;top:-4;width:4014;height:2" coordorigin="2221,-4" coordsize="4014,0" path="m2221,-4l6235,-4e" filled="f" stroked="t" strokeweight=".921687pt" strokecolor="#23232B">
              <v:path arrowok="t"/>
            </v:shape>
            <w10:wrap type="none"/>
          </v:group>
        </w:pict>
      </w:r>
      <w:r>
        <w:rPr>
          <w:b w:val="0"/>
          <w:bCs w:val="0"/>
          <w:color w:val="0A0C0F"/>
          <w:spacing w:val="0"/>
          <w:w w:val="95"/>
        </w:rPr>
        <w:t>LCI.</w:t>
      </w:r>
      <w:r>
        <w:rPr>
          <w:b w:val="0"/>
          <w:bCs w:val="0"/>
          <w:color w:val="0A0C0F"/>
          <w:spacing w:val="-8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Jesús</w:t>
      </w:r>
      <w:r>
        <w:rPr>
          <w:b w:val="0"/>
          <w:bCs w:val="0"/>
          <w:color w:val="0A0C0F"/>
          <w:spacing w:val="11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Ubaldo</w:t>
      </w:r>
      <w:r>
        <w:rPr>
          <w:b w:val="0"/>
          <w:bCs w:val="0"/>
          <w:color w:val="0A0C0F"/>
          <w:spacing w:val="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Med</w:t>
      </w:r>
      <w:r>
        <w:rPr>
          <w:b w:val="0"/>
          <w:bCs w:val="0"/>
          <w:color w:val="0A0C0F"/>
          <w:spacing w:val="3"/>
          <w:w w:val="95"/>
        </w:rPr>
        <w:t>i</w:t>
      </w:r>
      <w:r>
        <w:rPr>
          <w:b w:val="0"/>
          <w:bCs w:val="0"/>
          <w:color w:val="333438"/>
          <w:spacing w:val="-5"/>
          <w:w w:val="95"/>
        </w:rPr>
        <w:t>n</w:t>
      </w:r>
      <w:r>
        <w:rPr>
          <w:b w:val="0"/>
          <w:bCs w:val="0"/>
          <w:color w:val="0A0C0F"/>
          <w:spacing w:val="0"/>
          <w:w w:val="95"/>
        </w:rPr>
        <w:t>a</w:t>
      </w:r>
      <w:r>
        <w:rPr>
          <w:b w:val="0"/>
          <w:bCs w:val="0"/>
          <w:color w:val="0A0C0F"/>
          <w:spacing w:val="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Briseño</w:t>
      </w:r>
      <w:r>
        <w:rPr>
          <w:b w:val="0"/>
          <w:bCs w:val="0"/>
          <w:color w:val="0A0C0F"/>
          <w:spacing w:val="0"/>
          <w:w w:val="93"/>
        </w:rPr>
        <w:t> </w:t>
      </w:r>
      <w:r>
        <w:rPr>
          <w:b w:val="0"/>
          <w:bCs w:val="0"/>
          <w:color w:val="0A0C0F"/>
          <w:spacing w:val="0"/>
          <w:w w:val="95"/>
        </w:rPr>
        <w:t>Presidente</w:t>
      </w:r>
      <w:r>
        <w:rPr>
          <w:b w:val="0"/>
          <w:bCs w:val="0"/>
          <w:color w:val="0A0C0F"/>
          <w:spacing w:val="1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Municipal</w:t>
      </w:r>
      <w:r>
        <w:rPr>
          <w:b w:val="0"/>
          <w:bCs w:val="0"/>
          <w:color w:val="0A0C0F"/>
          <w:spacing w:val="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S</w:t>
      </w:r>
      <w:r>
        <w:rPr>
          <w:b w:val="0"/>
          <w:bCs w:val="0"/>
          <w:color w:val="0A0C0F"/>
          <w:spacing w:val="9"/>
          <w:w w:val="95"/>
        </w:rPr>
        <w:t>a</w:t>
      </w:r>
      <w:r>
        <w:rPr>
          <w:b w:val="0"/>
          <w:bCs w:val="0"/>
          <w:color w:val="333438"/>
          <w:spacing w:val="0"/>
          <w:w w:val="95"/>
        </w:rPr>
        <w:t>n</w:t>
      </w:r>
      <w:r>
        <w:rPr>
          <w:b w:val="0"/>
          <w:bCs w:val="0"/>
          <w:color w:val="333438"/>
          <w:spacing w:val="-1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Juan</w:t>
      </w:r>
      <w:r>
        <w:rPr>
          <w:b w:val="0"/>
          <w:bCs w:val="0"/>
          <w:color w:val="0A0C0F"/>
          <w:spacing w:val="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1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Los</w:t>
      </w:r>
      <w:r>
        <w:rPr>
          <w:b w:val="0"/>
          <w:bCs w:val="0"/>
          <w:color w:val="0A0C0F"/>
          <w:spacing w:val="0"/>
          <w:w w:val="94"/>
        </w:rPr>
        <w:t> </w:t>
      </w:r>
      <w:r>
        <w:rPr>
          <w:b w:val="0"/>
          <w:bCs w:val="0"/>
          <w:color w:val="0A0C0F"/>
          <w:spacing w:val="0"/>
          <w:w w:val="95"/>
        </w:rPr>
        <w:t>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59"/>
          <w:footerReference w:type="default" r:id="rId60"/>
          <w:pgSz w:w="12240" w:h="20160"/>
          <w:pgMar w:header="0" w:footer="1709" w:top="800" w:bottom="1900" w:left="1720" w:right="140"/>
          <w:pgNumType w:start="9"/>
        </w:sectPr>
      </w:pPr>
    </w:p>
    <w:p>
      <w:pPr>
        <w:pStyle w:val="BodyText"/>
        <w:spacing w:before="72"/>
        <w:ind w:left="482" w:right="0"/>
        <w:jc w:val="center"/>
      </w:pPr>
      <w:r>
        <w:rPr/>
        <w:pict>
          <v:group style="position:absolute;margin-left:111.293701pt;margin-top:2.935655pt;width:200.4668pt;height:.1pt;mso-position-horizontal-relative:page;mso-position-vertical-relative:paragraph;z-index:-3636" coordorigin="2226,59" coordsize="4009,2">
            <v:shape style="position:absolute;left:2226;top:59;width:4009;height:2" coordorigin="2226,59" coordsize="4009,0" path="m2226,59l6235,59e" filled="f" stroked="t" strokeweight=".921687pt" strokecolor="#232328">
              <v:path arrowok="t"/>
            </v:shape>
            <w10:wrap type="none"/>
          </v:group>
        </w:pict>
      </w:r>
      <w:r>
        <w:rPr/>
        <w:pict>
          <v:group style="position:absolute;margin-left:138.713898pt;margin-top:925.456421pt;width:395.4036pt;height:.1pt;mso-position-horizontal-relative:page;mso-position-vertical-relative:page;z-index:-3633" coordorigin="2774,18509" coordsize="7908,2">
            <v:shape style="position:absolute;left:2774;top:18509;width:7908;height:2" coordorigin="2774,18509" coordsize="7908,0" path="m2774,18509l10682,18509e" filled="f" stroked="t" strokeweight="1.38253pt" strokecolor="#1C1F28">
              <v:path arrowok="t"/>
            </v:shape>
            <w10:wrap type="none"/>
          </v:group>
        </w:pict>
      </w:r>
      <w:r>
        <w:rPr/>
        <w:pict>
          <v:group style="position:absolute;margin-left:23.50301pt;margin-top:968.7948pt;width:155.07379pt;height:.1pt;mso-position-horizontal-relative:page;mso-position-vertical-relative:page;z-index:-3632" coordorigin="470,19376" coordsize="3101,2">
            <v:shape style="position:absolute;left:470;top:19376;width:3101;height:2" coordorigin="470,19376" coordsize="3101,0" path="m470,19376l3572,19376e" filled="f" stroked="t" strokeweight=".691265pt" strokecolor="#97979C">
              <v:path arrowok="t"/>
            </v:shape>
            <w10:wrap type="none"/>
          </v:group>
        </w:pict>
      </w:r>
      <w:r>
        <w:rPr/>
        <w:pict>
          <v:group style="position:absolute;margin-left:122.584297pt;margin-top:947.538879pt;width:411.7636pt;height:.1pt;mso-position-horizontal-relative:page;mso-position-vertical-relative:page;z-index:-3631" coordorigin="2452,18951" coordsize="8235,2">
            <v:shape style="position:absolute;left:2452;top:18951;width:8235;height:2" coordorigin="2452,18951" coordsize="8235,0" path="m2452,18951l10687,18951e" filled="f" stroked="t" strokeweight="1.38253pt" strokecolor="#1C1F28">
              <v:path arrowok="t"/>
            </v:shape>
            <w10:wrap type="none"/>
          </v:group>
        </w:pict>
      </w:r>
      <w:r>
        <w:rPr>
          <w:b w:val="0"/>
          <w:bCs w:val="0"/>
          <w:color w:val="0A0C0F"/>
          <w:spacing w:val="0"/>
          <w:w w:val="95"/>
        </w:rPr>
        <w:t>C.</w:t>
      </w:r>
      <w:r>
        <w:rPr>
          <w:b w:val="0"/>
          <w:bCs w:val="0"/>
          <w:color w:val="0A0C0F"/>
          <w:spacing w:val="-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LIC.</w:t>
      </w:r>
      <w:r>
        <w:rPr>
          <w:b w:val="0"/>
          <w:bCs w:val="0"/>
          <w:color w:val="0A0C0F"/>
          <w:spacing w:val="-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DENIS</w:t>
      </w:r>
      <w:r>
        <w:rPr>
          <w:b w:val="0"/>
          <w:bCs w:val="0"/>
          <w:color w:val="0A0C0F"/>
          <w:spacing w:val="-19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ALEJANDRA</w:t>
      </w:r>
      <w:r>
        <w:rPr>
          <w:b w:val="0"/>
          <w:bCs w:val="0"/>
          <w:color w:val="0A0C0F"/>
          <w:spacing w:val="1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PLASCENCIA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08" w:right="0"/>
        <w:jc w:val="center"/>
      </w:pPr>
      <w:r>
        <w:rPr/>
        <w:pict>
          <v:group style="position:absolute;margin-left:115.199997pt;margin-top:20.769953pt;width:413.732954pt;height:248.64pt;mso-position-horizontal-relative:page;mso-position-vertical-relative:paragraph;z-index:-3639" coordorigin="2304,415" coordsize="8275,4973">
            <v:shape style="position:absolute;left:2304;top:415;width:4205;height:4973" type="#_x0000_t75">
              <v:imagedata r:id="rId64" o:title=""/>
            </v:shape>
            <v:group style="position:absolute;left:6539;top:1533;width:4028;height:2" coordorigin="6539,1533" coordsize="4028,2">
              <v:shape style="position:absolute;left:6539;top:1533;width:4028;height:2" coordorigin="6539,1533" coordsize="4028,0" path="m6539,1533l10567,1533e" filled="f" stroked="t" strokeweight=".921687pt" strokecolor="#23232F">
                <v:path arrowok="t"/>
              </v:shape>
            </v:group>
            <v:group style="position:absolute;left:6544;top:3120;width:4023;height:2" coordorigin="6544,3120" coordsize="4023,2">
              <v:shape style="position:absolute;left:6544;top:3120;width:4023;height:2" coordorigin="6544,3120" coordsize="4023,0" path="m6544,3120l10567,3120e" filled="f" stroked="t" strokeweight="1.152108pt" strokecolor="#282B34">
                <v:path arrowok="t"/>
              </v:shape>
            </v:group>
            <v:group style="position:absolute;left:6544;top:4684;width:4023;height:2" coordorigin="6544,4684" coordsize="4023,2">
              <v:shape style="position:absolute;left:6544;top:4684;width:4023;height:2" coordorigin="6544,4684" coordsize="4023,0" path="m6544,4684l10567,4684e" filled="f" stroked="t" strokeweight=".921687pt" strokecolor="#28283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A0C0F"/>
          <w:spacing w:val="0"/>
          <w:w w:val="9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02" w:right="0"/>
        <w:jc w:val="center"/>
      </w:pPr>
      <w:r>
        <w:rPr>
          <w:b w:val="0"/>
          <w:bCs w:val="0"/>
          <w:color w:val="0A0C0F"/>
          <w:spacing w:val="0"/>
          <w:w w:val="95"/>
        </w:rPr>
        <w:t>Regidor</w:t>
      </w:r>
      <w:r>
        <w:rPr>
          <w:b w:val="0"/>
          <w:bCs w:val="0"/>
          <w:color w:val="0A0C0F"/>
          <w:spacing w:val="-1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representante</w:t>
      </w:r>
      <w:r>
        <w:rPr>
          <w:b w:val="0"/>
          <w:bCs w:val="0"/>
          <w:color w:val="0A0C0F"/>
          <w:spacing w:val="1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1" w:lineRule="auto"/>
        <w:ind w:left="547" w:right="49" w:hanging="5"/>
        <w:jc w:val="center"/>
      </w:pPr>
      <w:r>
        <w:rPr/>
        <w:pict>
          <v:group style="position:absolute;margin-left:111.293701pt;margin-top:-1.376122pt;width:200.2364pt;height:.1pt;mso-position-horizontal-relative:page;mso-position-vertical-relative:paragraph;z-index:-3635" coordorigin="2226,-28" coordsize="4005,2">
            <v:shape style="position:absolute;left:2226;top:-28;width:4005;height:2" coordorigin="2226,-28" coordsize="4005,0" path="m2226,-28l6231,-28e" filled="f" stroked="t" strokeweight=".921687pt" strokecolor="#23232B">
              <v:path arrowok="t"/>
            </v:shape>
            <w10:wrap type="none"/>
          </v:group>
        </w:pict>
      </w:r>
      <w:r>
        <w:rPr>
          <w:b w:val="0"/>
          <w:bCs w:val="0"/>
          <w:color w:val="0A0C0F"/>
          <w:spacing w:val="0"/>
          <w:w w:val="105"/>
          <w:sz w:val="23"/>
          <w:szCs w:val="23"/>
        </w:rPr>
        <w:t>C.</w:t>
      </w:r>
      <w:r>
        <w:rPr>
          <w:b w:val="0"/>
          <w:bCs w:val="0"/>
          <w:color w:val="0A0C0F"/>
          <w:spacing w:val="-7"/>
          <w:w w:val="105"/>
          <w:sz w:val="23"/>
          <w:szCs w:val="23"/>
        </w:rPr>
        <w:t> </w:t>
      </w:r>
      <w:r>
        <w:rPr>
          <w:b w:val="0"/>
          <w:bCs w:val="0"/>
          <w:color w:val="0A0C0F"/>
          <w:spacing w:val="0"/>
          <w:w w:val="105"/>
        </w:rPr>
        <w:t>Miguel</w:t>
      </w:r>
      <w:r>
        <w:rPr>
          <w:b w:val="0"/>
          <w:bCs w:val="0"/>
          <w:color w:val="0A0C0F"/>
          <w:spacing w:val="-20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Angel</w:t>
      </w:r>
      <w:r>
        <w:rPr>
          <w:b w:val="0"/>
          <w:bCs w:val="0"/>
          <w:color w:val="0A0C0F"/>
          <w:spacing w:val="7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Marquez</w:t>
      </w:r>
      <w:r>
        <w:rPr>
          <w:b w:val="0"/>
          <w:bCs w:val="0"/>
          <w:color w:val="0A0C0F"/>
          <w:spacing w:val="-10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de</w:t>
      </w:r>
      <w:r>
        <w:rPr>
          <w:b w:val="0"/>
          <w:bCs w:val="0"/>
          <w:color w:val="0A0C0F"/>
          <w:spacing w:val="-18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Alba</w:t>
      </w:r>
      <w:r>
        <w:rPr>
          <w:b w:val="0"/>
          <w:bCs w:val="0"/>
          <w:color w:val="0A0C0F"/>
          <w:spacing w:val="0"/>
          <w:w w:val="103"/>
        </w:rPr>
        <w:t> </w:t>
      </w:r>
      <w:r>
        <w:rPr>
          <w:b w:val="0"/>
          <w:bCs w:val="0"/>
          <w:color w:val="0A0C0F"/>
          <w:spacing w:val="0"/>
          <w:w w:val="105"/>
        </w:rPr>
        <w:t>Representante</w:t>
      </w:r>
      <w:r>
        <w:rPr>
          <w:b w:val="0"/>
          <w:bCs w:val="0"/>
          <w:color w:val="0A0C0F"/>
          <w:spacing w:val="-12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Del</w:t>
      </w:r>
      <w:r>
        <w:rPr>
          <w:b w:val="0"/>
          <w:bCs w:val="0"/>
          <w:color w:val="0A0C0F"/>
          <w:spacing w:val="-29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Sector</w:t>
      </w:r>
      <w:r>
        <w:rPr>
          <w:b w:val="0"/>
          <w:bCs w:val="0"/>
          <w:color w:val="0A0C0F"/>
          <w:spacing w:val="-15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Empresarial</w:t>
      </w:r>
      <w:r>
        <w:rPr>
          <w:b w:val="0"/>
          <w:bCs w:val="0"/>
          <w:color w:val="0A0C0F"/>
          <w:spacing w:val="0"/>
          <w:w w:val="102"/>
        </w:rPr>
        <w:t> </w:t>
      </w:r>
      <w:r>
        <w:rPr>
          <w:b w:val="0"/>
          <w:bCs w:val="0"/>
          <w:color w:val="0A0C0F"/>
          <w:spacing w:val="0"/>
          <w:w w:val="105"/>
        </w:rPr>
        <w:t>CAMARA</w:t>
      </w:r>
      <w:r>
        <w:rPr>
          <w:b w:val="0"/>
          <w:bCs w:val="0"/>
          <w:color w:val="0A0C0F"/>
          <w:spacing w:val="-8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DE</w:t>
      </w:r>
      <w:r>
        <w:rPr>
          <w:b w:val="0"/>
          <w:bCs w:val="0"/>
          <w:color w:val="0A0C0F"/>
          <w:spacing w:val="-30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COMERCIO</w:t>
      </w:r>
      <w:r>
        <w:rPr>
          <w:b w:val="0"/>
          <w:bCs w:val="0"/>
          <w:color w:val="0A0C0F"/>
          <w:spacing w:val="-46"/>
          <w:w w:val="105"/>
        </w:rPr>
        <w:t> </w:t>
      </w:r>
      <w:r>
        <w:rPr>
          <w:b w:val="0"/>
          <w:bCs w:val="0"/>
          <w:color w:val="33343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10" w:val="left" w:leader="none"/>
        </w:tabs>
        <w:spacing w:before="76"/>
        <w:ind w:right="1247"/>
        <w:jc w:val="center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0A0C0F"/>
          <w:spacing w:val="0"/>
          <w:w w:val="95"/>
        </w:rPr>
        <w:t>LCP</w:t>
      </w:r>
      <w:r>
        <w:rPr>
          <w:b w:val="0"/>
          <w:bCs w:val="0"/>
          <w:color w:val="0A0C0F"/>
          <w:spacing w:val="0"/>
          <w:w w:val="95"/>
        </w:rPr>
        <w:tab/>
      </w:r>
      <w:r>
        <w:rPr>
          <w:b w:val="0"/>
          <w:bCs w:val="0"/>
          <w:color w:val="0A0C0F"/>
          <w:spacing w:val="0"/>
          <w:w w:val="9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exact" w:before="16"/>
        <w:ind w:left="430" w:right="1692"/>
        <w:jc w:val="center"/>
      </w:pPr>
      <w:r>
        <w:rPr>
          <w:b w:val="0"/>
          <w:bCs w:val="0"/>
          <w:color w:val="0A0C0F"/>
          <w:spacing w:val="0"/>
          <w:w w:val="95"/>
        </w:rPr>
        <w:t>Tesorero</w:t>
      </w:r>
      <w:r>
        <w:rPr>
          <w:b w:val="0"/>
          <w:bCs w:val="0"/>
          <w:color w:val="0A0C0F"/>
          <w:spacing w:val="2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Municipal</w:t>
      </w:r>
      <w:r>
        <w:rPr>
          <w:b w:val="0"/>
          <w:bCs w:val="0"/>
          <w:color w:val="0A0C0F"/>
          <w:spacing w:val="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7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San</w:t>
      </w:r>
      <w:r>
        <w:rPr>
          <w:b w:val="0"/>
          <w:bCs w:val="0"/>
          <w:color w:val="0A0C0F"/>
          <w:spacing w:val="2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Juan</w:t>
      </w:r>
      <w:r>
        <w:rPr>
          <w:b w:val="0"/>
          <w:bCs w:val="0"/>
          <w:color w:val="0A0C0F"/>
          <w:spacing w:val="8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7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los</w:t>
      </w:r>
      <w:r>
        <w:rPr>
          <w:b w:val="0"/>
          <w:bCs w:val="0"/>
          <w:color w:val="0A0C0F"/>
          <w:spacing w:val="0"/>
          <w:w w:val="94"/>
        </w:rPr>
        <w:t> </w:t>
      </w:r>
      <w:r>
        <w:rPr>
          <w:b w:val="0"/>
          <w:bCs w:val="0"/>
          <w:color w:val="0A0C0F"/>
          <w:spacing w:val="0"/>
          <w:w w:val="95"/>
        </w:rPr>
        <w:t>Lagos.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4" w:lineRule="auto"/>
        <w:ind w:left="420" w:right="1691"/>
        <w:jc w:val="center"/>
      </w:pPr>
      <w:r>
        <w:rPr>
          <w:b w:val="0"/>
          <w:bCs w:val="0"/>
          <w:color w:val="0A0C0F"/>
          <w:spacing w:val="0"/>
          <w:w w:val="105"/>
        </w:rPr>
        <w:t>LIC.</w:t>
      </w:r>
      <w:r>
        <w:rPr>
          <w:b w:val="0"/>
          <w:bCs w:val="0"/>
          <w:color w:val="0A0C0F"/>
          <w:spacing w:val="-2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IVAN</w:t>
      </w:r>
      <w:r>
        <w:rPr>
          <w:b w:val="0"/>
          <w:bCs w:val="0"/>
          <w:color w:val="0A0C0F"/>
          <w:spacing w:val="-19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JOSE</w:t>
      </w:r>
      <w:r>
        <w:rPr>
          <w:b w:val="0"/>
          <w:bCs w:val="0"/>
          <w:color w:val="0A0C0F"/>
          <w:spacing w:val="1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DE</w:t>
      </w:r>
      <w:r>
        <w:rPr>
          <w:b w:val="0"/>
          <w:bCs w:val="0"/>
          <w:color w:val="0A0C0F"/>
          <w:spacing w:val="-18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JESUS</w:t>
      </w:r>
      <w:r>
        <w:rPr>
          <w:b w:val="0"/>
          <w:bCs w:val="0"/>
          <w:color w:val="0A0C0F"/>
          <w:spacing w:val="-4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VELOZ</w:t>
      </w:r>
      <w:r>
        <w:rPr>
          <w:b w:val="0"/>
          <w:bCs w:val="0"/>
          <w:color w:val="0A0C0F"/>
          <w:spacing w:val="0"/>
          <w:w w:val="103"/>
        </w:rPr>
        <w:t> </w:t>
      </w:r>
      <w:r>
        <w:rPr>
          <w:b w:val="0"/>
          <w:bCs w:val="0"/>
          <w:color w:val="0A0C0F"/>
          <w:spacing w:val="0"/>
          <w:w w:val="105"/>
        </w:rPr>
        <w:t>MUÑOZ.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5" w:lineRule="exact"/>
        <w:ind w:right="1267"/>
        <w:jc w:val="center"/>
      </w:pPr>
      <w:r>
        <w:rPr>
          <w:b w:val="0"/>
          <w:bCs w:val="0"/>
          <w:color w:val="0A0C0F"/>
          <w:spacing w:val="0"/>
          <w:w w:val="95"/>
        </w:rPr>
        <w:t>Regidor</w:t>
      </w:r>
      <w:r>
        <w:rPr>
          <w:b w:val="0"/>
          <w:bCs w:val="0"/>
          <w:color w:val="0A0C0F"/>
          <w:spacing w:val="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representante</w:t>
      </w:r>
      <w:r>
        <w:rPr>
          <w:b w:val="0"/>
          <w:bCs w:val="0"/>
          <w:color w:val="0A0C0F"/>
          <w:spacing w:val="8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5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278"/>
        <w:jc w:val="center"/>
      </w:pPr>
      <w:r>
        <w:rPr>
          <w:b w:val="0"/>
          <w:bCs w:val="0"/>
          <w:color w:val="0A0C0F"/>
          <w:spacing w:val="0"/>
          <w:w w:val="95"/>
        </w:rPr>
        <w:t>C.</w:t>
      </w:r>
      <w:r>
        <w:rPr>
          <w:b w:val="0"/>
          <w:bCs w:val="0"/>
          <w:color w:val="0A0C0F"/>
          <w:spacing w:val="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MTRA</w:t>
      </w:r>
      <w:r>
        <w:rPr>
          <w:b w:val="0"/>
          <w:bCs w:val="0"/>
          <w:color w:val="0A0C0F"/>
          <w:spacing w:val="-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OLIVIA</w:t>
      </w:r>
      <w:r>
        <w:rPr>
          <w:b w:val="0"/>
          <w:bCs w:val="0"/>
          <w:color w:val="0A0C0F"/>
          <w:spacing w:val="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GUILLEN</w:t>
      </w:r>
      <w:r>
        <w:rPr>
          <w:b w:val="0"/>
          <w:bCs w:val="0"/>
          <w:color w:val="0A0C0F"/>
          <w:spacing w:val="9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PADILLA.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right="1257"/>
        <w:jc w:val="center"/>
      </w:pPr>
      <w:r>
        <w:rPr>
          <w:b w:val="0"/>
          <w:bCs w:val="0"/>
          <w:color w:val="0A0C0F"/>
          <w:spacing w:val="0"/>
          <w:w w:val="95"/>
        </w:rPr>
        <w:t>Regidor</w:t>
      </w:r>
      <w:r>
        <w:rPr>
          <w:b w:val="0"/>
          <w:bCs w:val="0"/>
          <w:color w:val="0A0C0F"/>
          <w:spacing w:val="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representante</w:t>
      </w:r>
      <w:r>
        <w:rPr>
          <w:b w:val="0"/>
          <w:bCs w:val="0"/>
          <w:color w:val="0A0C0F"/>
          <w:spacing w:val="9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</w:t>
      </w:r>
      <w:r>
        <w:rPr>
          <w:b w:val="0"/>
          <w:bCs w:val="0"/>
          <w:color w:val="0A0C0F"/>
          <w:spacing w:val="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PARTIDO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0" w:lineRule="exact"/>
        <w:ind w:left="462" w:right="1720" w:firstLine="10"/>
        <w:jc w:val="center"/>
      </w:pPr>
      <w:r>
        <w:rPr>
          <w:b w:val="0"/>
          <w:bCs w:val="0"/>
          <w:color w:val="0A0C0F"/>
          <w:spacing w:val="0"/>
          <w:w w:val="95"/>
        </w:rPr>
        <w:t>C.</w:t>
      </w:r>
      <w:r>
        <w:rPr>
          <w:b w:val="0"/>
          <w:bCs w:val="0"/>
          <w:color w:val="0A0C0F"/>
          <w:spacing w:val="4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Jose</w:t>
      </w:r>
      <w:r>
        <w:rPr>
          <w:b w:val="0"/>
          <w:bCs w:val="0"/>
          <w:color w:val="0A0C0F"/>
          <w:spacing w:val="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Guadalupe</w:t>
      </w:r>
      <w:r>
        <w:rPr>
          <w:b w:val="0"/>
          <w:bCs w:val="0"/>
          <w:color w:val="0A0C0F"/>
          <w:spacing w:val="1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Campos</w:t>
      </w:r>
      <w:r>
        <w:rPr>
          <w:b w:val="0"/>
          <w:bCs w:val="0"/>
          <w:color w:val="0A0C0F"/>
          <w:spacing w:val="-37"/>
          <w:w w:val="95"/>
        </w:rPr>
        <w:t> </w:t>
      </w:r>
      <w:r>
        <w:rPr>
          <w:b w:val="0"/>
          <w:bCs w:val="0"/>
          <w:color w:val="333438"/>
          <w:spacing w:val="0"/>
          <w:w w:val="95"/>
        </w:rPr>
        <w:t>.</w:t>
      </w:r>
      <w:r>
        <w:rPr>
          <w:b w:val="0"/>
          <w:bCs w:val="0"/>
          <w:color w:val="333438"/>
          <w:spacing w:val="0"/>
          <w:w w:val="102"/>
        </w:rPr>
        <w:t> </w:t>
      </w:r>
      <w:r>
        <w:rPr>
          <w:b w:val="0"/>
          <w:bCs w:val="0"/>
          <w:color w:val="0A0C0F"/>
          <w:spacing w:val="0"/>
          <w:w w:val="95"/>
        </w:rPr>
        <w:t>Representante</w:t>
      </w:r>
      <w:r>
        <w:rPr>
          <w:b w:val="0"/>
          <w:bCs w:val="0"/>
          <w:color w:val="0A0C0F"/>
          <w:spacing w:val="13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Del</w:t>
      </w:r>
      <w:r>
        <w:rPr>
          <w:b w:val="0"/>
          <w:bCs w:val="0"/>
          <w:color w:val="0A0C0F"/>
          <w:spacing w:val="-8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Sector</w:t>
      </w:r>
      <w:r>
        <w:rPr>
          <w:b w:val="0"/>
          <w:bCs w:val="0"/>
          <w:color w:val="0A0C0F"/>
          <w:spacing w:val="16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Empresa</w:t>
      </w:r>
      <w:r>
        <w:rPr>
          <w:b w:val="0"/>
          <w:bCs w:val="0"/>
          <w:color w:val="0A0C0F"/>
          <w:spacing w:val="11"/>
          <w:w w:val="95"/>
        </w:rPr>
        <w:t>r</w:t>
      </w:r>
      <w:r>
        <w:rPr>
          <w:b w:val="0"/>
          <w:bCs w:val="0"/>
          <w:color w:val="333438"/>
          <w:spacing w:val="-13"/>
          <w:w w:val="95"/>
        </w:rPr>
        <w:t>i</w:t>
      </w:r>
      <w:r>
        <w:rPr>
          <w:b w:val="0"/>
          <w:bCs w:val="0"/>
          <w:color w:val="0A0C0F"/>
          <w:spacing w:val="0"/>
          <w:w w:val="95"/>
        </w:rPr>
        <w:t>al</w:t>
      </w:r>
      <w:r>
        <w:rPr>
          <w:b w:val="0"/>
          <w:bCs w:val="0"/>
          <w:color w:val="0A0C0F"/>
          <w:spacing w:val="0"/>
          <w:w w:val="95"/>
        </w:rPr>
        <w:t> </w:t>
      </w:r>
      <w:r>
        <w:rPr>
          <w:b w:val="0"/>
          <w:bCs w:val="0"/>
          <w:color w:val="0A0C0F"/>
          <w:spacing w:val="0"/>
          <w:w w:val="95"/>
        </w:rPr>
        <w:t>COPARMEX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1274"/>
        <w:jc w:val="center"/>
      </w:pPr>
      <w:r>
        <w:rPr/>
        <w:pict>
          <v:group style="position:absolute;margin-left:329.963898pt;margin-top:-.493066pt;width:195.628pt;height:.1pt;mso-position-horizontal-relative:page;mso-position-vertical-relative:paragraph;z-index:-3634" coordorigin="6599,-10" coordsize="3913,2">
            <v:shape style="position:absolute;left:6599;top:-10;width:3913;height:2" coordorigin="6599,-10" coordsize="3913,0" path="m6599,-10l10512,-10e" filled="f" stroked="t" strokeweight=".921687pt" strokecolor="#23232B">
              <v:path arrowok="t"/>
            </v:shape>
            <w10:wrap type="none"/>
          </v:group>
        </w:pict>
      </w:r>
      <w:r>
        <w:rPr>
          <w:b w:val="0"/>
          <w:bCs w:val="0"/>
          <w:color w:val="0A0C0F"/>
          <w:spacing w:val="0"/>
          <w:w w:val="95"/>
        </w:rPr>
        <w:t>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"/>
        <w:ind w:left="429" w:right="1692"/>
        <w:jc w:val="center"/>
      </w:pPr>
      <w:r>
        <w:rPr>
          <w:b w:val="0"/>
          <w:bCs w:val="0"/>
          <w:color w:val="0A0C0F"/>
          <w:spacing w:val="0"/>
          <w:w w:val="105"/>
        </w:rPr>
        <w:t>Director</w:t>
      </w:r>
      <w:r>
        <w:rPr>
          <w:b w:val="0"/>
          <w:bCs w:val="0"/>
          <w:color w:val="0A0C0F"/>
          <w:spacing w:val="-9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de</w:t>
      </w:r>
      <w:r>
        <w:rPr>
          <w:b w:val="0"/>
          <w:bCs w:val="0"/>
          <w:color w:val="0A0C0F"/>
          <w:spacing w:val="0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Unidad</w:t>
      </w:r>
      <w:r>
        <w:rPr>
          <w:b w:val="0"/>
          <w:bCs w:val="0"/>
          <w:color w:val="0A0C0F"/>
          <w:spacing w:val="-11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de</w:t>
      </w:r>
      <w:r>
        <w:rPr>
          <w:b w:val="0"/>
          <w:bCs w:val="0"/>
          <w:color w:val="0A0C0F"/>
          <w:spacing w:val="-11"/>
          <w:w w:val="105"/>
        </w:rPr>
        <w:t> </w:t>
      </w:r>
      <w:r>
        <w:rPr>
          <w:b w:val="0"/>
          <w:bCs w:val="0"/>
          <w:color w:val="0A0C0F"/>
          <w:spacing w:val="0"/>
          <w:w w:val="105"/>
        </w:rPr>
        <w:t>Compras.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right="1271"/>
        <w:jc w:val="center"/>
      </w:pPr>
      <w:r>
        <w:rPr>
          <w:b w:val="0"/>
          <w:bCs w:val="0"/>
          <w:color w:val="0A0C0F"/>
          <w:spacing w:val="0"/>
          <w:w w:val="100"/>
        </w:rPr>
        <w:t>LIC.</w:t>
      </w:r>
      <w:r>
        <w:rPr>
          <w:b w:val="0"/>
          <w:bCs w:val="0"/>
          <w:color w:val="0A0C0F"/>
          <w:spacing w:val="22"/>
          <w:w w:val="100"/>
        </w:rPr>
        <w:t> </w:t>
      </w:r>
      <w:r>
        <w:rPr>
          <w:b w:val="0"/>
          <w:bCs w:val="0"/>
          <w:color w:val="0A0C0F"/>
          <w:spacing w:val="0"/>
          <w:w w:val="100"/>
        </w:rPr>
        <w:t>YOLANDA</w:t>
      </w:r>
      <w:r>
        <w:rPr>
          <w:b w:val="0"/>
          <w:bCs w:val="0"/>
          <w:color w:val="0A0C0F"/>
          <w:spacing w:val="0"/>
          <w:w w:val="100"/>
        </w:rPr>
        <w:t> </w:t>
      </w:r>
      <w:r>
        <w:rPr>
          <w:b w:val="0"/>
          <w:bCs w:val="0"/>
          <w:color w:val="0A0C0F"/>
          <w:spacing w:val="15"/>
          <w:w w:val="100"/>
        </w:rPr>
        <w:t> </w:t>
      </w:r>
      <w:r>
        <w:rPr>
          <w:b w:val="0"/>
          <w:bCs w:val="0"/>
          <w:color w:val="0A0C0F"/>
          <w:spacing w:val="0"/>
          <w:w w:val="100"/>
        </w:rPr>
        <w:t>GONZALEZ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20160"/>
      <w:pgMar w:top="2460" w:bottom="1820" w:left="1720" w:right="140"/>
      <w:cols w:num="2" w:equalWidth="0">
        <w:col w:w="4530" w:space="40"/>
        <w:col w:w="58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68.570007pt;margin-top:910.967896pt;width:66.437pt;height:18.41997pt;mso-position-horizontal-relative:page;mso-position-vertical-relative:page;z-index:-3710" type="#_x0000_t202" filled="f" stroked="f">
          <v:textbox inset="0,0,0,0">
            <w:txbxContent>
              <w:p>
                <w:pPr>
                  <w:spacing w:before="75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5"/>
                    <w:sz w:val="23"/>
                    <w:szCs w:val="23"/>
                  </w:rPr>
                  <w:t>Pági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14"/>
                    <w:w w:val="105"/>
                    <w:sz w:val="23"/>
                    <w:szCs w:val="23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0"/>
                    <w:w w:val="105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3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3"/>
                    <w:w w:val="105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5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8"/>
                    <w:w w:val="105"/>
                    <w:sz w:val="23"/>
                    <w:szCs w:val="23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0"/>
                    <w:w w:val="105"/>
                    <w:sz w:val="23"/>
                    <w:szCs w:val="23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-7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5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0.871094pt;margin-top:931.721191pt;width:167.605001pt;height:17.0pt;mso-position-horizontal-relative:page;mso-position-vertical-relative:page;z-index:-3709" type="#_x0000_t202" filled="f" stroked="f">
          <v:textbox inset="0,0,0,0">
            <w:txbxContent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-18"/>
                    <w:w w:val="100"/>
                    <w:sz w:val="30"/>
                    <w:szCs w:val="3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0"/>
                    <w:w w:val="100"/>
                    <w:sz w:val="30"/>
                    <w:szCs w:val="3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10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0"/>
                    <w:szCs w:val="3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27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0"/>
                    <w:szCs w:val="30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35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0"/>
                    <w:szCs w:val="30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16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0"/>
                    <w:szCs w:val="30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32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12"/>
                    <w:w w:val="100"/>
                    <w:sz w:val="30"/>
                    <w:szCs w:val="3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0"/>
                    <w:szCs w:val="30"/>
                  </w:rPr>
                  <w:t>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19.181297pt;margin-top:909.383301pt;width:416.1631pt;height:37.814928pt;mso-position-horizontal-relative:page;mso-position-vertical-relative:page;z-index:-3708" type="#_x0000_t202" filled="f" stroked="f">
          <v:textbox inset="0,0,0,0">
            <w:txbxContent>
              <w:p>
                <w:pPr>
                  <w:spacing w:line="265" w:lineRule="exact"/>
                  <w:ind w:left="0" w:right="71" w:firstLine="0"/>
                  <w:jc w:val="righ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61A"/>
                    <w:spacing w:val="0"/>
                    <w:w w:val="95"/>
                    <w:sz w:val="24"/>
                    <w:szCs w:val="24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5161A"/>
                    <w:spacing w:val="16"/>
                    <w:w w:val="9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5"/>
                    <w:sz w:val="23"/>
                    <w:szCs w:val="23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8"/>
                    <w:w w:val="9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4"/>
                    <w:w w:val="9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5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tabs>
                    <w:tab w:pos="2523" w:val="left" w:leader="none"/>
                    <w:tab w:pos="8283" w:val="left" w:leader="none"/>
                  </w:tabs>
                  <w:spacing w:before="88"/>
                  <w:ind w:left="0" w:right="20" w:firstLine="0"/>
                  <w:jc w:val="right"/>
                  <w:rPr>
                    <w:rFonts w:ascii="Times New Roman" w:hAnsi="Times New Roman" w:cs="Times New Roman" w:eastAsia="Times New Roman"/>
                    <w:sz w:val="33"/>
                    <w:szCs w:val="33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z w:val="33"/>
                    <w:szCs w:val="33"/>
                  </w:rPr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z w:val="33"/>
                    <w:szCs w:val="33"/>
                    <w:u w:val="thick" w:color="1C1F2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z w:val="33"/>
                    <w:szCs w:val="33"/>
                    <w:u w:val="thick" w:color="1C1F2B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0"/>
                    <w:sz w:val="33"/>
                    <w:szCs w:val="33"/>
                    <w:u w:val="thick" w:color="1C1F2B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-3"/>
                    <w:w w:val="90"/>
                    <w:sz w:val="33"/>
                    <w:szCs w:val="33"/>
                    <w:u w:val="thick" w:color="1C1F2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0"/>
                    <w:sz w:val="33"/>
                    <w:szCs w:val="33"/>
                    <w:u w:val="thick" w:color="1C1F2B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60"/>
                    <w:w w:val="90"/>
                    <w:sz w:val="33"/>
                    <w:szCs w:val="33"/>
                    <w:u w:val="thick" w:color="1C1F2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0"/>
                    <w:position w:val="1"/>
                    <w:sz w:val="33"/>
                    <w:szCs w:val="33"/>
                    <w:u w:val="thick" w:color="1C1F2B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9"/>
                    <w:w w:val="90"/>
                    <w:position w:val="1"/>
                    <w:sz w:val="33"/>
                    <w:szCs w:val="33"/>
                    <w:u w:val="thick" w:color="1C1F2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0"/>
                    <w:position w:val="1"/>
                    <w:sz w:val="33"/>
                    <w:szCs w:val="33"/>
                    <w:u w:val="thick" w:color="1C1F2B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-6"/>
                    <w:w w:val="90"/>
                    <w:position w:val="1"/>
                    <w:sz w:val="33"/>
                    <w:szCs w:val="33"/>
                    <w:u w:val="thick" w:color="1C1F2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0"/>
                    <w:position w:val="1"/>
                    <w:sz w:val="33"/>
                    <w:szCs w:val="33"/>
                    <w:u w:val="thick" w:color="1C1F2B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12"/>
                    <w:w w:val="90"/>
                    <w:position w:val="1"/>
                    <w:sz w:val="33"/>
                    <w:szCs w:val="33"/>
                    <w:u w:val="thick" w:color="1C1F2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90"/>
                    <w:position w:val="1"/>
                    <w:sz w:val="33"/>
                    <w:szCs w:val="33"/>
                    <w:u w:val="thick" w:color="1C1F2B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100"/>
                    <w:position w:val="1"/>
                    <w:sz w:val="33"/>
                    <w:szCs w:val="33"/>
                    <w:u w:val="thick" w:color="1C1F2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100"/>
                    <w:position w:val="1"/>
                    <w:sz w:val="33"/>
                    <w:szCs w:val="33"/>
                    <w:u w:val="thick" w:color="1C1F2B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5161A"/>
                    <w:spacing w:val="0"/>
                    <w:w w:val="100"/>
                    <w:position w:val="1"/>
                    <w:sz w:val="33"/>
                    <w:szCs w:val="33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position w:val="0"/>
                    <w:sz w:val="33"/>
                    <w:szCs w:val="33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21.493959pt;margin-top:971.704407pt;width:191.82784pt;height:.1pt;mso-position-horizontal-relative:page;mso-position-vertical-relative:page;z-index:-3707" coordorigin="430,19434" coordsize="3837,2">
          <v:shape style="position:absolute;left:430;top:19434;width:3837;height:2" coordorigin="430,19434" coordsize="3837,0" path="m430,19434l4266,19434e" filled="f" stroked="t" strokeweight=".693353pt" strokecolor="#9C9CA0">
            <v:path arrowok="t"/>
          </v:shape>
          <w10:wrap type="none"/>
        </v:group>
      </w:pict>
    </w:r>
    <w:r>
      <w:rPr/>
      <w:pict>
        <v:group style="position:absolute;margin-left:120.181297pt;margin-top:950.896606pt;width:412.77640pt;height:.1pt;mso-position-horizontal-relative:page;mso-position-vertical-relative:page;z-index:-3706" coordorigin="2404,19018" coordsize="8256,2">
          <v:shape style="position:absolute;left:2404;top:19018;width:8256;height:2" coordorigin="2404,19018" coordsize="8256,0" path="m2404,19018l10659,19018e" filled="f" stroked="t" strokeweight="1.386707pt" strokecolor="#181C23">
            <v:path arrowok="t"/>
          </v:shape>
          <w10:wrap type="none"/>
        </v:group>
      </w:pict>
    </w:r>
    <w:r>
      <w:rPr/>
      <w:pict>
        <v:group style="position:absolute;margin-left:119.950203pt;margin-top:928.197021pt;width:413.0075pt;height:.1pt;mso-position-horizontal-relative:page;mso-position-vertical-relative:page;z-index:-3705" coordorigin="2399,18564" coordsize="8260,2">
          <v:shape style="position:absolute;left:2399;top:18564;width:8260;height:2" coordorigin="2399,18564" coordsize="8260,0" path="m2399,18564l10659,18564e" filled="f" stroked="t" strokeweight="1.386707pt" strokecolor="#181823">
            <v:path arrowok="t"/>
          </v:shape>
          <w10:wrap type="none"/>
        </v:group>
      </w:pict>
    </w:r>
    <w:r>
      <w:rPr/>
      <w:pict>
        <v:shape style="position:absolute;margin-left:467.4758pt;margin-top:914.041809pt;width:64.8362pt;height:13.73646pt;mso-position-horizontal-relative:page;mso-position-vertical-relative:page;z-index:-3704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3151A"/>
                    <w:spacing w:val="0"/>
                    <w:w w:val="100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3151A"/>
                    <w:spacing w:val="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100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-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100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-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100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4.909393pt;margin-top:930.826355pt;width:163.767101pt;height:18.5pt;mso-position-horizontal-relative:page;mso-position-vertical-relative:page;z-index:-3703" type="#_x0000_t202" filled="f" stroked="f">
          <v:textbox inset="0,0,0,0">
            <w:txbxContent>
              <w:p>
                <w:pPr>
                  <w:spacing w:line="35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3"/>
                    <w:szCs w:val="33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85"/>
                    <w:sz w:val="33"/>
                    <w:szCs w:val="33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26"/>
                    <w:w w:val="8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85"/>
                    <w:sz w:val="33"/>
                    <w:szCs w:val="3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8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42"/>
                    <w:w w:val="8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85"/>
                    <w:sz w:val="33"/>
                    <w:szCs w:val="33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34"/>
                    <w:w w:val="8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85"/>
                    <w:sz w:val="33"/>
                    <w:szCs w:val="33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26"/>
                    <w:w w:val="8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85"/>
                    <w:sz w:val="33"/>
                    <w:szCs w:val="33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43"/>
                    <w:w w:val="85"/>
                    <w:sz w:val="33"/>
                    <w:szCs w:val="3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3151A"/>
                    <w:spacing w:val="0"/>
                    <w:w w:val="85"/>
                    <w:sz w:val="33"/>
                    <w:szCs w:val="33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3"/>
                    <w:szCs w:val="3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21.72508pt;margin-top:971.349792pt;width:191.82782pt;height:.1pt;mso-position-horizontal-relative:page;mso-position-vertical-relative:page;z-index:-3702" coordorigin="435,19427" coordsize="3837,2">
          <v:shape style="position:absolute;left:435;top:19427;width:3837;height:2" coordorigin="435,19427" coordsize="3837,0" path="m435,19427l4271,19427e" filled="f" stroked="t" strokeweight=".693353pt" strokecolor="#97979C">
            <v:path arrowok="t"/>
          </v:shape>
          <w10:wrap type="none"/>
        </v:group>
      </w:pict>
    </w:r>
    <w:r>
      <w:rPr/>
      <w:pict>
        <v:group style="position:absolute;margin-left:119.719002pt;margin-top:950.660095pt;width:412.7765pt;height:.1pt;mso-position-horizontal-relative:page;mso-position-vertical-relative:page;z-index:-3701" coordorigin="2394,19013" coordsize="8256,2">
          <v:shape style="position:absolute;left:2394;top:19013;width:8256;height:2" coordorigin="2394,19013" coordsize="8256,0" path="m2394,19013l10650,19013e" filled="f" stroked="t" strokeweight="1.386707pt" strokecolor="#1F1F2B">
            <v:path arrowok="t"/>
          </v:shape>
          <w10:wrap type="none"/>
        </v:group>
      </w:pict>
    </w:r>
    <w:r>
      <w:rPr/>
      <w:pict>
        <v:group style="position:absolute;margin-left:119.4879pt;margin-top:928.197021pt;width:413.00760pt;height:.1pt;mso-position-horizontal-relative:page;mso-position-vertical-relative:page;z-index:-3700" coordorigin="2390,18564" coordsize="8260,2">
          <v:shape style="position:absolute;left:2390;top:18564;width:8260;height:2" coordorigin="2390,18564" coordsize="8260,0" path="m2390,18564l10650,18564e" filled="f" stroked="t" strokeweight="1.386707pt" strokecolor="#1C1C28">
            <v:path arrowok="t"/>
          </v:shape>
          <w10:wrap type="none"/>
        </v:group>
      </w:pict>
    </w:r>
    <w:r>
      <w:rPr/>
      <w:pict>
        <v:shape style="position:absolute;margin-left:467.013611pt;margin-top:914.278259pt;width:65.0672pt;height:13.5pt;mso-position-horizontal-relative:page;mso-position-vertical-relative:page;z-index:-3699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F1F24"/>
                    <w:spacing w:val="0"/>
                    <w:w w:val="100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F1F24"/>
                    <w:spacing w:val="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0"/>
                    <w:w w:val="100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-5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F1F24"/>
                    <w:spacing w:val="0"/>
                    <w:w w:val="100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F1F24"/>
                    <w:spacing w:val="-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F1F24"/>
                    <w:spacing w:val="0"/>
                    <w:w w:val="100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4.447098pt;margin-top:930.755737pt;width:163.817201pt;height:18.23646pt;mso-position-horizontal-relative:page;mso-position-vertical-relative:page;z-index:-3698" type="#_x0000_t202" filled="f" stroked="f">
          <v:textbox inset="0,0,0,0">
            <w:txbxContent>
              <w:p>
                <w:pPr>
                  <w:spacing w:line="351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0"/>
                    <w:w w:val="90"/>
                    <w:sz w:val="32"/>
                    <w:szCs w:val="32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10"/>
                    <w:w w:val="9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0"/>
                    <w:w w:val="90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0"/>
                    <w:w w:val="9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18"/>
                    <w:w w:val="9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0"/>
                    <w:w w:val="90"/>
                    <w:sz w:val="32"/>
                    <w:szCs w:val="32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26"/>
                    <w:w w:val="9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0"/>
                    <w:w w:val="90"/>
                    <w:sz w:val="32"/>
                    <w:szCs w:val="32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8"/>
                    <w:w w:val="9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0"/>
                    <w:w w:val="90"/>
                    <w:sz w:val="32"/>
                    <w:szCs w:val="32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1115"/>
                    <w:spacing w:val="28"/>
                    <w:w w:val="9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F1F24"/>
                    <w:spacing w:val="0"/>
                    <w:w w:val="90"/>
                    <w:sz w:val="32"/>
                    <w:szCs w:val="32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0.249207pt;margin-top:910.14856pt;width:65.0098pt;height:16.447413pt;mso-position-horizontal-relative:page;mso-position-vertical-relative:page;z-index:-3697" type="#_x0000_t202" filled="f" stroked="f">
          <v:textbox inset="0,0,0,0">
            <w:txbxContent>
              <w:p>
                <w:pPr>
                  <w:spacing w:before="49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0"/>
                    <w:w w:val="100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13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13"/>
                    <w:w w:val="100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0"/>
                    <w:w w:val="100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100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7.6828pt;margin-top:930.44873pt;width:163.886001pt;height:17.5pt;mso-position-horizontal-relative:page;mso-position-vertical-relative:page;z-index:-3696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-11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24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38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13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35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0"/>
                    <w:w w:val="95"/>
                    <w:sz w:val="31"/>
                    <w:szCs w:val="31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0.249207pt;margin-top:913.096008pt;width:65.0098pt;height:13.5pt;mso-position-horizontal-relative:page;mso-position-vertical-relative:page;z-index:-3695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0"/>
                    <w:w w:val="100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13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13"/>
                    <w:w w:val="100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-1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0"/>
                    <w:w w:val="100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100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7.6828pt;margin-top:930.44873pt;width:163.886001pt;height:17.5pt;mso-position-horizontal-relative:page;mso-position-vertical-relative:page;z-index:-3694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-11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24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38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13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0"/>
                    <w:w w:val="95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80A"/>
                    <w:spacing w:val="35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A1C21"/>
                    <w:spacing w:val="0"/>
                    <w:w w:val="95"/>
                    <w:sz w:val="31"/>
                    <w:szCs w:val="31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69.060211pt;margin-top:911.541931pt;width:65.1246pt;height:13.5pt;mso-position-horizontal-relative:page;mso-position-vertical-relative:page;z-index:-3693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100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8"/>
                    <w:w w:val="100"/>
                    <w:sz w:val="23"/>
                    <w:szCs w:val="2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100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-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33438"/>
                    <w:spacing w:val="4"/>
                    <w:w w:val="100"/>
                    <w:sz w:val="23"/>
                    <w:szCs w:val="23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100"/>
                    <w:sz w:val="23"/>
                    <w:szCs w:val="23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-2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100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7.1642pt;margin-top:928.398254pt;width:163.489901pt;height:17.5pt;mso-position-horizontal-relative:page;mso-position-vertical-relative:page;z-index:-3692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95"/>
                    <w:sz w:val="31"/>
                    <w:szCs w:val="31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-8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95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27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95"/>
                    <w:sz w:val="31"/>
                    <w:szCs w:val="31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36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95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8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95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28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A0C0F"/>
                    <w:spacing w:val="0"/>
                    <w:w w:val="95"/>
                    <w:sz w:val="31"/>
                    <w:szCs w:val="31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8.120804pt;margin-top:84.560654pt;width:353.122641pt;height:35.3893pt;mso-position-horizontal-relative:page;mso-position-vertical-relative:page;z-index:-3711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1"/>
                    <w:szCs w:val="31"/>
                  </w:rPr>
                  <w:t>SESI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-3"/>
                    <w:w w:val="100"/>
                    <w:sz w:val="31"/>
                    <w:szCs w:val="31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0"/>
                    <w:w w:val="100"/>
                    <w:sz w:val="31"/>
                    <w:szCs w:val="31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1"/>
                    <w:szCs w:val="31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1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1"/>
                    <w:szCs w:val="31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1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  <w:p>
                <w:pPr>
                  <w:spacing w:before="1"/>
                  <w:ind w:left="1668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0"/>
                    <w:w w:val="100"/>
                    <w:sz w:val="31"/>
                    <w:szCs w:val="31"/>
                  </w:rPr>
                  <w:t>ADQUISICIONES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F13"/>
                    <w:spacing w:val="-2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6282D"/>
                    <w:spacing w:val="0"/>
                    <w:w w:val="100"/>
                    <w:sz w:val="31"/>
                    <w:szCs w:val="3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571"/>
      <w:numFmt w:val="decimal"/>
      <w:lvlText w:val="%1"/>
      <w:lvlJc w:val="left"/>
      <w:pPr>
        <w:ind w:hanging="859"/>
        <w:jc w:val="left"/>
      </w:pPr>
      <w:rPr>
        <w:rFonts w:hint="default" w:ascii="Times New Roman" w:hAnsi="Times New Roman" w:eastAsia="Times New Roman"/>
        <w:color w:val="15161A"/>
        <w:w w:val="110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396"/>
      <w:numFmt w:val="decimal"/>
      <w:lvlText w:val="%1"/>
      <w:lvlJc w:val="left"/>
      <w:pPr>
        <w:ind w:hanging="865"/>
        <w:jc w:val="left"/>
      </w:pPr>
      <w:rPr>
        <w:rFonts w:hint="default" w:ascii="Times New Roman" w:hAnsi="Times New Roman" w:eastAsia="Times New Roman"/>
        <w:color w:val="1F1F24"/>
        <w:w w:val="104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383"/>
      <w:numFmt w:val="decimal"/>
      <w:lvlText w:val="%1"/>
      <w:lvlJc w:val="left"/>
      <w:pPr>
        <w:ind w:hanging="865"/>
        <w:jc w:val="left"/>
      </w:pPr>
      <w:rPr>
        <w:rFonts w:hint="default" w:ascii="Times New Roman" w:hAnsi="Times New Roman" w:eastAsia="Times New Roman"/>
        <w:color w:val="1F1F24"/>
        <w:w w:val="105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373"/>
      <w:numFmt w:val="decimal"/>
      <w:lvlText w:val="%1"/>
      <w:lvlJc w:val="left"/>
      <w:pPr>
        <w:ind w:hanging="869"/>
        <w:jc w:val="left"/>
      </w:pPr>
      <w:rPr>
        <w:rFonts w:hint="default" w:ascii="Times New Roman" w:hAnsi="Times New Roman" w:eastAsia="Times New Roman"/>
        <w:color w:val="1F1F24"/>
        <w:w w:val="105"/>
        <w:position w:val="1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318"/>
      <w:numFmt w:val="decimal"/>
      <w:lvlText w:val="%1"/>
      <w:lvlJc w:val="left"/>
      <w:pPr>
        <w:ind w:hanging="865"/>
        <w:jc w:val="left"/>
      </w:pPr>
      <w:rPr>
        <w:rFonts w:hint="default" w:ascii="Times New Roman" w:hAnsi="Times New Roman" w:eastAsia="Times New Roman"/>
        <w:color w:val="15161A"/>
        <w:w w:val="108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312"/>
      <w:numFmt w:val="decimal"/>
      <w:lvlText w:val="%1"/>
      <w:lvlJc w:val="left"/>
      <w:pPr>
        <w:ind w:hanging="865"/>
        <w:jc w:val="left"/>
      </w:pPr>
      <w:rPr>
        <w:rFonts w:hint="default" w:ascii="Times New Roman" w:hAnsi="Times New Roman" w:eastAsia="Times New Roman"/>
        <w:color w:val="15161A"/>
        <w:w w:val="104"/>
        <w:position w:val="2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293"/>
      <w:numFmt w:val="decimal"/>
      <w:lvlText w:val="%1"/>
      <w:lvlJc w:val="left"/>
      <w:pPr>
        <w:ind w:hanging="865"/>
        <w:jc w:val="left"/>
      </w:pPr>
      <w:rPr>
        <w:rFonts w:hint="default" w:ascii="Times New Roman" w:hAnsi="Times New Roman" w:eastAsia="Times New Roman"/>
        <w:color w:val="15161A"/>
        <w:w w:val="102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273"/>
      <w:numFmt w:val="decimal"/>
      <w:lvlText w:val="%1"/>
      <w:lvlJc w:val="left"/>
      <w:pPr>
        <w:ind w:hanging="860"/>
        <w:jc w:val="left"/>
      </w:pPr>
      <w:rPr>
        <w:rFonts w:hint="default" w:ascii="Times New Roman" w:hAnsi="Times New Roman" w:eastAsia="Times New Roman"/>
        <w:color w:val="15161A"/>
        <w:w w:val="104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261"/>
      <w:numFmt w:val="decimal"/>
      <w:lvlText w:val="%1"/>
      <w:lvlJc w:val="left"/>
      <w:pPr>
        <w:ind w:hanging="860"/>
        <w:jc w:val="left"/>
      </w:pPr>
      <w:rPr>
        <w:rFonts w:hint="default" w:ascii="Times New Roman" w:hAnsi="Times New Roman" w:eastAsia="Times New Roman"/>
        <w:color w:val="2B2D31"/>
        <w:w w:val="107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8"/>
      <w:numFmt w:val="upperRoman"/>
      <w:lvlText w:val="%1."/>
      <w:lvlJc w:val="left"/>
      <w:pPr>
        <w:ind w:hanging="728"/>
        <w:jc w:val="left"/>
      </w:pPr>
      <w:rPr>
        <w:rFonts w:hint="default" w:ascii="Arial" w:hAnsi="Arial" w:eastAsia="Arial"/>
        <w:color w:val="0C0F13"/>
        <w:w w:val="98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hanging="709"/>
        <w:jc w:val="left"/>
      </w:pPr>
      <w:rPr>
        <w:rFonts w:hint="default" w:ascii="Arial" w:hAnsi="Arial" w:eastAsia="Arial"/>
        <w:color w:val="0C0F13"/>
        <w:w w:val="9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20" w:hanging="1614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footer" Target="footer2.xml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30" Type="http://schemas.openxmlformats.org/officeDocument/2006/relationships/footer" Target="footer3.xml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header" Target="header2.xml"/><Relationship Id="rId39" Type="http://schemas.openxmlformats.org/officeDocument/2006/relationships/footer" Target="footer4.xml"/><Relationship Id="rId40" Type="http://schemas.openxmlformats.org/officeDocument/2006/relationships/image" Target="media/image30.jpg"/><Relationship Id="rId41" Type="http://schemas.openxmlformats.org/officeDocument/2006/relationships/image" Target="media/image31.jpg"/><Relationship Id="rId42" Type="http://schemas.openxmlformats.org/officeDocument/2006/relationships/image" Target="media/image32.jpg"/><Relationship Id="rId43" Type="http://schemas.openxmlformats.org/officeDocument/2006/relationships/image" Target="media/image33.jpg"/><Relationship Id="rId44" Type="http://schemas.openxmlformats.org/officeDocument/2006/relationships/image" Target="media/image34.jpg"/><Relationship Id="rId45" Type="http://schemas.openxmlformats.org/officeDocument/2006/relationships/image" Target="media/image35.jpg"/><Relationship Id="rId46" Type="http://schemas.openxmlformats.org/officeDocument/2006/relationships/image" Target="media/image36.jpg"/><Relationship Id="rId47" Type="http://schemas.openxmlformats.org/officeDocument/2006/relationships/image" Target="media/image37.jpg"/><Relationship Id="rId48" Type="http://schemas.openxmlformats.org/officeDocument/2006/relationships/image" Target="media/image38.jpg"/><Relationship Id="rId49" Type="http://schemas.openxmlformats.org/officeDocument/2006/relationships/image" Target="media/image39.jpg"/><Relationship Id="rId50" Type="http://schemas.openxmlformats.org/officeDocument/2006/relationships/image" Target="media/image40.jpg"/><Relationship Id="rId51" Type="http://schemas.openxmlformats.org/officeDocument/2006/relationships/header" Target="header3.xml"/><Relationship Id="rId52" Type="http://schemas.openxmlformats.org/officeDocument/2006/relationships/footer" Target="footer5.xml"/><Relationship Id="rId53" Type="http://schemas.openxmlformats.org/officeDocument/2006/relationships/image" Target="media/image41.jpg"/><Relationship Id="rId54" Type="http://schemas.openxmlformats.org/officeDocument/2006/relationships/header" Target="header4.xml"/><Relationship Id="rId55" Type="http://schemas.openxmlformats.org/officeDocument/2006/relationships/footer" Target="footer6.xml"/><Relationship Id="rId56" Type="http://schemas.openxmlformats.org/officeDocument/2006/relationships/image" Target="media/image42.jpg"/><Relationship Id="rId57" Type="http://schemas.openxmlformats.org/officeDocument/2006/relationships/image" Target="media/image43.jpg"/><Relationship Id="rId58" Type="http://schemas.openxmlformats.org/officeDocument/2006/relationships/image" Target="media/image44.jpg"/><Relationship Id="rId59" Type="http://schemas.openxmlformats.org/officeDocument/2006/relationships/header" Target="header5.xml"/><Relationship Id="rId60" Type="http://schemas.openxmlformats.org/officeDocument/2006/relationships/footer" Target="footer7.xml"/><Relationship Id="rId61" Type="http://schemas.openxmlformats.org/officeDocument/2006/relationships/image" Target="media/image45.jpg"/><Relationship Id="rId62" Type="http://schemas.openxmlformats.org/officeDocument/2006/relationships/image" Target="media/image46.jpg"/><Relationship Id="rId63" Type="http://schemas.openxmlformats.org/officeDocument/2006/relationships/image" Target="media/image47.jpg"/><Relationship Id="rId64" Type="http://schemas.openxmlformats.org/officeDocument/2006/relationships/image" Target="media/image48.jpg"/><Relationship Id="rId6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2021-06-07T12:42:17Z</dcterms:created>
  <dcterms:modified xsi:type="dcterms:W3CDTF">2021-06-07T12:42:17Z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2021-06-07T00:00:00Z</vt:filetime>
  </property>
</Properties>
</file>